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59"/>
        <w:gridCol w:w="2236"/>
        <w:gridCol w:w="3214"/>
        <w:gridCol w:w="2930"/>
      </w:tblGrid>
      <w:tr w:rsidR="00963CBA" w14:paraId="22F76976" w14:textId="77777777" w:rsidTr="00562621">
        <w:trPr>
          <w:trHeight w:val="851"/>
        </w:trPr>
        <w:tc>
          <w:tcPr>
            <w:tcW w:w="1259" w:type="dxa"/>
            <w:tcBorders>
              <w:top w:val="nil"/>
              <w:left w:val="nil"/>
              <w:bottom w:val="single" w:sz="4" w:space="0" w:color="auto"/>
              <w:right w:val="nil"/>
            </w:tcBorders>
          </w:tcPr>
          <w:p w14:paraId="45FCA10D" w14:textId="45662E57" w:rsidR="00446DE4" w:rsidRPr="00E806EE" w:rsidRDefault="00446DE4" w:rsidP="00562621">
            <w:pPr>
              <w:tabs>
                <w:tab w:val="right" w:pos="850"/>
                <w:tab w:val="left" w:pos="1134"/>
                <w:tab w:val="right" w:leader="dot" w:pos="8504"/>
              </w:tabs>
              <w:spacing w:before="360" w:after="240"/>
            </w:pPr>
          </w:p>
        </w:tc>
        <w:tc>
          <w:tcPr>
            <w:tcW w:w="2236" w:type="dxa"/>
            <w:tcBorders>
              <w:top w:val="nil"/>
              <w:left w:val="nil"/>
              <w:bottom w:val="single" w:sz="4" w:space="0" w:color="auto"/>
              <w:right w:val="nil"/>
            </w:tcBorders>
            <w:vAlign w:val="bottom"/>
          </w:tcPr>
          <w:p w14:paraId="07BB3A21" w14:textId="104B1EDF" w:rsidR="00446DE4" w:rsidRPr="00963CBA" w:rsidRDefault="00446DE4" w:rsidP="00562621">
            <w:pPr>
              <w:spacing w:after="80" w:line="300" w:lineRule="exact"/>
              <w:rPr>
                <w:sz w:val="28"/>
                <w:szCs w:val="28"/>
              </w:rPr>
            </w:pPr>
          </w:p>
        </w:tc>
        <w:tc>
          <w:tcPr>
            <w:tcW w:w="6144" w:type="dxa"/>
            <w:gridSpan w:val="2"/>
            <w:tcBorders>
              <w:top w:val="nil"/>
              <w:left w:val="nil"/>
              <w:bottom w:val="single" w:sz="4" w:space="0" w:color="auto"/>
              <w:right w:val="nil"/>
            </w:tcBorders>
            <w:vAlign w:val="bottom"/>
          </w:tcPr>
          <w:p w14:paraId="34B1C5A0" w14:textId="45546D48" w:rsidR="00446DE4" w:rsidRPr="00DE3EC0" w:rsidRDefault="00475C04" w:rsidP="00B11722">
            <w:pPr>
              <w:jc w:val="right"/>
            </w:pPr>
            <w:r w:rsidRPr="00475C04">
              <w:rPr>
                <w:sz w:val="40"/>
              </w:rPr>
              <w:t>A</w:t>
            </w:r>
            <w:r>
              <w:t>/HRC/42/CRP.</w:t>
            </w:r>
            <w:r w:rsidR="00B11722">
              <w:t>3</w:t>
            </w:r>
          </w:p>
        </w:tc>
      </w:tr>
      <w:tr w:rsidR="003107FA" w14:paraId="3290360E" w14:textId="77777777" w:rsidTr="00562621">
        <w:trPr>
          <w:trHeight w:val="2835"/>
        </w:trPr>
        <w:tc>
          <w:tcPr>
            <w:tcW w:w="1259" w:type="dxa"/>
            <w:tcBorders>
              <w:top w:val="single" w:sz="4" w:space="0" w:color="auto"/>
              <w:left w:val="nil"/>
              <w:bottom w:val="single" w:sz="12" w:space="0" w:color="auto"/>
              <w:right w:val="nil"/>
            </w:tcBorders>
          </w:tcPr>
          <w:p w14:paraId="0895A1A5" w14:textId="47872B57" w:rsidR="003107FA" w:rsidRDefault="003107FA" w:rsidP="00562621">
            <w:pPr>
              <w:spacing w:before="120"/>
              <w:jc w:val="center"/>
            </w:pPr>
          </w:p>
        </w:tc>
        <w:tc>
          <w:tcPr>
            <w:tcW w:w="5450" w:type="dxa"/>
            <w:gridSpan w:val="2"/>
            <w:tcBorders>
              <w:top w:val="single" w:sz="4" w:space="0" w:color="auto"/>
              <w:left w:val="nil"/>
              <w:bottom w:val="single" w:sz="12" w:space="0" w:color="auto"/>
              <w:right w:val="nil"/>
            </w:tcBorders>
          </w:tcPr>
          <w:p w14:paraId="6F66FF3F" w14:textId="496CEFE2" w:rsidR="003107FA" w:rsidRPr="00B3317B" w:rsidRDefault="003107FA" w:rsidP="00562621">
            <w:pPr>
              <w:spacing w:before="120" w:line="420" w:lineRule="exact"/>
              <w:rPr>
                <w:b/>
                <w:sz w:val="40"/>
                <w:szCs w:val="40"/>
              </w:rPr>
            </w:pPr>
          </w:p>
        </w:tc>
        <w:tc>
          <w:tcPr>
            <w:tcW w:w="2930" w:type="dxa"/>
            <w:tcBorders>
              <w:top w:val="single" w:sz="4" w:space="0" w:color="auto"/>
              <w:left w:val="nil"/>
              <w:bottom w:val="single" w:sz="12" w:space="0" w:color="auto"/>
              <w:right w:val="nil"/>
            </w:tcBorders>
          </w:tcPr>
          <w:p w14:paraId="05FF977E" w14:textId="0E43ADED" w:rsidR="00475C04" w:rsidRDefault="00C902A3" w:rsidP="00646395">
            <w:pPr>
              <w:spacing w:before="120" w:line="240" w:lineRule="exact"/>
            </w:pPr>
            <w:r>
              <w:t>12 September</w:t>
            </w:r>
            <w:r w:rsidR="00475C04">
              <w:t xml:space="preserve"> 2019</w:t>
            </w:r>
          </w:p>
          <w:p w14:paraId="3963800F" w14:textId="77777777" w:rsidR="00475C04" w:rsidRDefault="00475C04" w:rsidP="00475C04">
            <w:pPr>
              <w:spacing w:line="240" w:lineRule="exact"/>
            </w:pPr>
          </w:p>
          <w:p w14:paraId="39349DA3" w14:textId="65D0F62A" w:rsidR="00475C04" w:rsidRDefault="00047818" w:rsidP="00475C04">
            <w:pPr>
              <w:spacing w:line="240" w:lineRule="exact"/>
            </w:pPr>
            <w:r>
              <w:t>English only</w:t>
            </w:r>
          </w:p>
        </w:tc>
      </w:tr>
    </w:tbl>
    <w:p w14:paraId="617687A2" w14:textId="2C2499BA" w:rsidR="00475C04" w:rsidRDefault="00A15029" w:rsidP="00A15029">
      <w:pPr>
        <w:pStyle w:val="H1G"/>
        <w:spacing w:before="120" w:after="0"/>
      </w:pPr>
      <w:r>
        <w:t>Human Rights Council</w:t>
      </w:r>
    </w:p>
    <w:p w14:paraId="132A407A" w14:textId="382470BA" w:rsidR="00A15029" w:rsidRDefault="00A15029" w:rsidP="00A15029">
      <w:pPr>
        <w:pStyle w:val="H23G"/>
        <w:spacing w:before="0" w:after="0"/>
      </w:pPr>
      <w:r>
        <w:t>Forty-second session</w:t>
      </w:r>
    </w:p>
    <w:p w14:paraId="62AC8845" w14:textId="00D44BAE" w:rsidR="00A15029" w:rsidRDefault="00F5356F" w:rsidP="00A15029">
      <w:r>
        <w:t>9–</w:t>
      </w:r>
      <w:r w:rsidR="00A15029">
        <w:t>27 September 2019</w:t>
      </w:r>
    </w:p>
    <w:p w14:paraId="1920E996" w14:textId="13E89594" w:rsidR="00A15029" w:rsidRDefault="00A15029" w:rsidP="00A15029">
      <w:r>
        <w:t>Agenda item 4</w:t>
      </w:r>
    </w:p>
    <w:p w14:paraId="5CBF1473" w14:textId="11E0A3D2" w:rsidR="00A15029" w:rsidRPr="00FB4FA6" w:rsidRDefault="00A15029" w:rsidP="00A15029">
      <w:pPr>
        <w:pStyle w:val="H23G"/>
        <w:spacing w:before="0" w:after="0"/>
        <w:rPr>
          <w:b w:val="0"/>
        </w:rPr>
      </w:pPr>
      <w:r>
        <w:t>Human Rights situation</w:t>
      </w:r>
      <w:r w:rsidR="00047818">
        <w:t>s</w:t>
      </w:r>
      <w:r>
        <w:t xml:space="preserve"> that require the Council’s attention</w:t>
      </w:r>
    </w:p>
    <w:p w14:paraId="1B3E35CF" w14:textId="580AA311" w:rsidR="00CF586F" w:rsidRDefault="00A9691A" w:rsidP="00646395">
      <w:pPr>
        <w:pStyle w:val="HChG"/>
      </w:pPr>
      <w:r>
        <w:tab/>
      </w:r>
      <w:r w:rsidR="00E16919">
        <w:tab/>
      </w:r>
      <w:r>
        <w:t>The economic interests of the Myanmar military</w:t>
      </w:r>
      <w:r w:rsidR="008F58A9" w:rsidRPr="000F1AD5">
        <w:rPr>
          <w:rStyle w:val="FootnoteReference"/>
          <w:b w:val="0"/>
          <w:sz w:val="20"/>
          <w:vertAlign w:val="baseline"/>
        </w:rPr>
        <w:footnoteReference w:customMarkFollows="1" w:id="2"/>
        <w:sym w:font="Symbol" w:char="F02A"/>
      </w:r>
    </w:p>
    <w:p w14:paraId="4A08D2D4" w14:textId="77777777" w:rsidR="00E16919" w:rsidRDefault="00E16919" w:rsidP="00A9691A">
      <w:pPr>
        <w:pStyle w:val="H1G"/>
      </w:pPr>
      <w:r>
        <w:tab/>
      </w:r>
      <w:r>
        <w:tab/>
      </w:r>
      <w:r w:rsidR="00A9691A">
        <w:t>Independent International Fact-Finding Mission on Myanmar</w:t>
      </w:r>
    </w:p>
    <w:p w14:paraId="6AD8F5A6" w14:textId="77777777" w:rsidR="00E16919" w:rsidRDefault="00E16919" w:rsidP="0060380A">
      <w:pPr>
        <w:spacing w:after="120"/>
        <w:rPr>
          <w:sz w:val="28"/>
        </w:rPr>
      </w:pPr>
      <w:r>
        <w:br w:type="page"/>
      </w:r>
      <w:r>
        <w:rPr>
          <w:sz w:val="28"/>
        </w:rPr>
        <w:lastRenderedPageBreak/>
        <w:t>Contents</w:t>
      </w:r>
    </w:p>
    <w:p w14:paraId="2054C2F0" w14:textId="77777777" w:rsidR="00E16919" w:rsidRDefault="00E16919" w:rsidP="0060380A">
      <w:pPr>
        <w:tabs>
          <w:tab w:val="right" w:pos="9638"/>
        </w:tabs>
        <w:spacing w:after="120"/>
        <w:ind w:left="283"/>
        <w:rPr>
          <w:sz w:val="18"/>
        </w:rPr>
      </w:pPr>
      <w:r>
        <w:rPr>
          <w:i/>
          <w:sz w:val="18"/>
        </w:rPr>
        <w:tab/>
        <w:t>Page</w:t>
      </w:r>
    </w:p>
    <w:p w14:paraId="6EC73EBC" w14:textId="736CE4B0" w:rsidR="00E16919" w:rsidRDefault="00E16919" w:rsidP="0060380A">
      <w:pPr>
        <w:tabs>
          <w:tab w:val="right" w:pos="850"/>
          <w:tab w:val="left" w:pos="1134"/>
          <w:tab w:val="left" w:pos="1559"/>
          <w:tab w:val="left" w:pos="1984"/>
          <w:tab w:val="left" w:leader="dot" w:pos="8929"/>
          <w:tab w:val="right" w:pos="9638"/>
        </w:tabs>
        <w:spacing w:after="120"/>
      </w:pPr>
      <w:r>
        <w:tab/>
        <w:t>I.</w:t>
      </w:r>
      <w:r>
        <w:tab/>
      </w:r>
      <w:r w:rsidRPr="00E16919">
        <w:t>Executive summary and key recommendations</w:t>
      </w:r>
      <w:r>
        <w:tab/>
      </w:r>
      <w:r>
        <w:tab/>
      </w:r>
      <w:r w:rsidR="00457EAD">
        <w:t>3</w:t>
      </w:r>
    </w:p>
    <w:p w14:paraId="0A08831B" w14:textId="64EDEAE4" w:rsidR="00E16919" w:rsidRDefault="00E16919" w:rsidP="0060380A">
      <w:pPr>
        <w:tabs>
          <w:tab w:val="right" w:pos="850"/>
          <w:tab w:val="left" w:pos="1134"/>
          <w:tab w:val="left" w:pos="1559"/>
          <w:tab w:val="left" w:pos="1984"/>
          <w:tab w:val="left" w:leader="dot" w:pos="8929"/>
          <w:tab w:val="right" w:pos="9638"/>
        </w:tabs>
        <w:spacing w:after="120"/>
      </w:pPr>
      <w:r>
        <w:tab/>
        <w:t>II.</w:t>
      </w:r>
      <w:r>
        <w:tab/>
      </w:r>
      <w:r w:rsidRPr="00E16919">
        <w:t>Mandate, methodology, international legal and policy framework</w:t>
      </w:r>
      <w:r>
        <w:tab/>
      </w:r>
      <w:r>
        <w:tab/>
      </w:r>
      <w:r w:rsidR="00457EAD">
        <w:t>6</w:t>
      </w:r>
    </w:p>
    <w:p w14:paraId="7B488CA8" w14:textId="4260AE2C" w:rsidR="00E16919" w:rsidRDefault="00E16919" w:rsidP="0060380A">
      <w:pPr>
        <w:tabs>
          <w:tab w:val="right" w:pos="850"/>
          <w:tab w:val="left" w:pos="1134"/>
          <w:tab w:val="left" w:pos="1559"/>
          <w:tab w:val="left" w:pos="1984"/>
          <w:tab w:val="left" w:leader="dot" w:pos="8929"/>
          <w:tab w:val="right" w:pos="9638"/>
        </w:tabs>
        <w:spacing w:after="120"/>
      </w:pPr>
      <w:r>
        <w:tab/>
      </w:r>
      <w:r>
        <w:tab/>
        <w:t>A.</w:t>
      </w:r>
      <w:r>
        <w:tab/>
        <w:t>Mandate</w:t>
      </w:r>
      <w:r>
        <w:tab/>
      </w:r>
      <w:r>
        <w:tab/>
      </w:r>
      <w:r w:rsidR="00457EAD">
        <w:t>6</w:t>
      </w:r>
    </w:p>
    <w:p w14:paraId="236380B1" w14:textId="19B69532" w:rsidR="00E16919" w:rsidRDefault="00E16919" w:rsidP="0060380A">
      <w:pPr>
        <w:tabs>
          <w:tab w:val="right" w:pos="850"/>
          <w:tab w:val="left" w:pos="1134"/>
          <w:tab w:val="left" w:pos="1559"/>
          <w:tab w:val="left" w:pos="1984"/>
          <w:tab w:val="left" w:leader="dot" w:pos="8929"/>
          <w:tab w:val="right" w:pos="9638"/>
        </w:tabs>
        <w:spacing w:after="120"/>
      </w:pPr>
      <w:r>
        <w:tab/>
      </w:r>
      <w:r>
        <w:tab/>
        <w:t>B.</w:t>
      </w:r>
      <w:r>
        <w:tab/>
        <w:t>Methodology</w:t>
      </w:r>
      <w:r>
        <w:tab/>
      </w:r>
      <w:r>
        <w:tab/>
      </w:r>
      <w:r w:rsidR="00457EAD">
        <w:t>7</w:t>
      </w:r>
    </w:p>
    <w:p w14:paraId="13F22069" w14:textId="15378749" w:rsidR="00E16919" w:rsidRDefault="00E16919" w:rsidP="0060380A">
      <w:pPr>
        <w:tabs>
          <w:tab w:val="right" w:pos="850"/>
          <w:tab w:val="left" w:pos="1134"/>
          <w:tab w:val="left" w:pos="1559"/>
          <w:tab w:val="left" w:pos="1984"/>
          <w:tab w:val="left" w:leader="dot" w:pos="8929"/>
          <w:tab w:val="right" w:pos="9638"/>
        </w:tabs>
        <w:spacing w:after="120"/>
      </w:pPr>
      <w:r>
        <w:tab/>
      </w:r>
      <w:r>
        <w:tab/>
        <w:t>C.</w:t>
      </w:r>
      <w:r>
        <w:tab/>
        <w:t>International legal and policy framework</w:t>
      </w:r>
      <w:r>
        <w:tab/>
      </w:r>
      <w:r>
        <w:tab/>
      </w:r>
      <w:r w:rsidR="00457EAD">
        <w:t>8</w:t>
      </w:r>
    </w:p>
    <w:p w14:paraId="6243CB19" w14:textId="2CC48844" w:rsidR="00E16919" w:rsidRDefault="00E16919" w:rsidP="0060380A">
      <w:pPr>
        <w:tabs>
          <w:tab w:val="right" w:pos="850"/>
          <w:tab w:val="left" w:pos="1134"/>
          <w:tab w:val="left" w:pos="1559"/>
          <w:tab w:val="left" w:pos="1984"/>
          <w:tab w:val="left" w:leader="dot" w:pos="8929"/>
          <w:tab w:val="right" w:pos="9638"/>
        </w:tabs>
        <w:spacing w:after="120"/>
      </w:pPr>
      <w:r>
        <w:tab/>
        <w:t>III.</w:t>
      </w:r>
      <w:r>
        <w:tab/>
      </w:r>
      <w:r w:rsidRPr="00E16919">
        <w:t>Mapping Tatmadaw economic structures and interests</w:t>
      </w:r>
      <w:r>
        <w:tab/>
      </w:r>
      <w:r>
        <w:tab/>
      </w:r>
      <w:r w:rsidR="00457EAD">
        <w:t>18</w:t>
      </w:r>
    </w:p>
    <w:p w14:paraId="7F366AA8" w14:textId="036E2B08" w:rsidR="00E16919" w:rsidRDefault="00E16919" w:rsidP="0060380A">
      <w:pPr>
        <w:tabs>
          <w:tab w:val="right" w:pos="850"/>
          <w:tab w:val="left" w:pos="1134"/>
          <w:tab w:val="left" w:pos="1559"/>
          <w:tab w:val="left" w:pos="1984"/>
          <w:tab w:val="left" w:leader="dot" w:pos="8929"/>
          <w:tab w:val="right" w:pos="9638"/>
        </w:tabs>
        <w:spacing w:after="120"/>
      </w:pPr>
      <w:r>
        <w:tab/>
      </w:r>
      <w:r>
        <w:tab/>
        <w:t>A.</w:t>
      </w:r>
      <w:r>
        <w:tab/>
      </w:r>
      <w:r w:rsidRPr="00E16919">
        <w:t>Tatmadaw holding companies MEHL and MEC</w:t>
      </w:r>
      <w:r>
        <w:tab/>
      </w:r>
      <w:r>
        <w:tab/>
      </w:r>
      <w:r w:rsidR="00457EAD">
        <w:t>1</w:t>
      </w:r>
      <w:r w:rsidR="006B4324">
        <w:t>8</w:t>
      </w:r>
    </w:p>
    <w:p w14:paraId="3729D8BF" w14:textId="1E54D75C" w:rsidR="00E16919" w:rsidRDefault="00E16919" w:rsidP="0060380A">
      <w:pPr>
        <w:tabs>
          <w:tab w:val="right" w:pos="850"/>
          <w:tab w:val="left" w:pos="1134"/>
          <w:tab w:val="left" w:pos="1559"/>
          <w:tab w:val="left" w:pos="1984"/>
          <w:tab w:val="left" w:leader="dot" w:pos="8929"/>
          <w:tab w:val="right" w:pos="9638"/>
        </w:tabs>
        <w:spacing w:after="120"/>
      </w:pPr>
      <w:r>
        <w:tab/>
      </w:r>
      <w:r>
        <w:tab/>
        <w:t>B.</w:t>
      </w:r>
      <w:r>
        <w:tab/>
      </w:r>
      <w:r w:rsidRPr="00E16919">
        <w:t>MEHL and MEC subsidiaries</w:t>
      </w:r>
      <w:r>
        <w:tab/>
      </w:r>
      <w:r>
        <w:tab/>
      </w:r>
      <w:r w:rsidR="006B4324">
        <w:t>24</w:t>
      </w:r>
    </w:p>
    <w:p w14:paraId="4C115F72" w14:textId="17E8A3F6" w:rsidR="00E16919" w:rsidRDefault="00E16919" w:rsidP="0060380A">
      <w:pPr>
        <w:tabs>
          <w:tab w:val="right" w:pos="850"/>
          <w:tab w:val="left" w:pos="1134"/>
          <w:tab w:val="left" w:pos="1559"/>
          <w:tab w:val="left" w:pos="1984"/>
          <w:tab w:val="left" w:leader="dot" w:pos="8929"/>
          <w:tab w:val="right" w:pos="9638"/>
        </w:tabs>
        <w:spacing w:after="120"/>
      </w:pPr>
      <w:r>
        <w:tab/>
      </w:r>
      <w:r>
        <w:tab/>
        <w:t>C.</w:t>
      </w:r>
      <w:r>
        <w:tab/>
      </w:r>
      <w:r w:rsidRPr="00E16919">
        <w:t>Tatmadaw role and interests in State-owned enterprises</w:t>
      </w:r>
      <w:r>
        <w:tab/>
      </w:r>
      <w:r>
        <w:tab/>
      </w:r>
      <w:r w:rsidR="006B4324">
        <w:t>27</w:t>
      </w:r>
    </w:p>
    <w:p w14:paraId="6BD18F88" w14:textId="24A3D211" w:rsidR="00E16919" w:rsidRDefault="00E16919" w:rsidP="0060380A">
      <w:pPr>
        <w:tabs>
          <w:tab w:val="right" w:pos="850"/>
          <w:tab w:val="left" w:pos="1134"/>
          <w:tab w:val="left" w:pos="1559"/>
          <w:tab w:val="left" w:pos="1984"/>
          <w:tab w:val="left" w:leader="dot" w:pos="8929"/>
          <w:tab w:val="right" w:pos="9638"/>
        </w:tabs>
        <w:spacing w:after="120"/>
      </w:pPr>
      <w:r>
        <w:tab/>
      </w:r>
      <w:r>
        <w:tab/>
        <w:t>D.</w:t>
      </w:r>
      <w:r>
        <w:tab/>
      </w:r>
      <w:r w:rsidRPr="00E16919">
        <w:t>Tatmadaw-linked private Myanmar companies and conglomerates</w:t>
      </w:r>
      <w:r>
        <w:tab/>
      </w:r>
      <w:r>
        <w:tab/>
      </w:r>
      <w:r w:rsidR="006B4324">
        <w:t>28</w:t>
      </w:r>
    </w:p>
    <w:p w14:paraId="72D6C317" w14:textId="2BEB1FF4" w:rsidR="00E16919" w:rsidRDefault="00E16919" w:rsidP="0060380A">
      <w:pPr>
        <w:tabs>
          <w:tab w:val="right" w:pos="850"/>
          <w:tab w:val="left" w:pos="1134"/>
          <w:tab w:val="left" w:pos="1559"/>
          <w:tab w:val="left" w:pos="1984"/>
          <w:tab w:val="left" w:leader="dot" w:pos="8929"/>
          <w:tab w:val="right" w:pos="9638"/>
        </w:tabs>
        <w:spacing w:after="120"/>
      </w:pPr>
      <w:r>
        <w:tab/>
        <w:t>IV.</w:t>
      </w:r>
      <w:r>
        <w:tab/>
      </w:r>
      <w:r w:rsidRPr="00E16919">
        <w:t>Tatmadaw and the extractive industry</w:t>
      </w:r>
      <w:r>
        <w:tab/>
      </w:r>
      <w:r>
        <w:tab/>
      </w:r>
      <w:r w:rsidR="006B4324">
        <w:t>29</w:t>
      </w:r>
    </w:p>
    <w:p w14:paraId="3DD79833" w14:textId="104E616B" w:rsidR="00E16919" w:rsidRDefault="00E16919" w:rsidP="0060380A">
      <w:pPr>
        <w:tabs>
          <w:tab w:val="right" w:pos="850"/>
          <w:tab w:val="left" w:pos="1134"/>
          <w:tab w:val="left" w:pos="1559"/>
          <w:tab w:val="left" w:pos="1984"/>
          <w:tab w:val="left" w:leader="dot" w:pos="8929"/>
          <w:tab w:val="right" w:pos="9638"/>
        </w:tabs>
        <w:spacing w:after="120"/>
      </w:pPr>
      <w:r>
        <w:tab/>
      </w:r>
      <w:r>
        <w:tab/>
        <w:t>A.</w:t>
      </w:r>
      <w:r>
        <w:tab/>
      </w:r>
      <w:r w:rsidRPr="00E16919">
        <w:t>Tatmadaw, MEHL and MEC involvement in jade and ruby mining in Kachin and Shan</w:t>
      </w:r>
      <w:r w:rsidR="009D013B">
        <w:br/>
      </w:r>
      <w:r w:rsidR="009D013B">
        <w:tab/>
      </w:r>
      <w:r w:rsidR="009D013B">
        <w:tab/>
      </w:r>
      <w:r w:rsidR="009D013B">
        <w:tab/>
      </w:r>
      <w:r w:rsidRPr="00E16919">
        <w:t>States</w:t>
      </w:r>
      <w:r>
        <w:tab/>
      </w:r>
      <w:r w:rsidR="009D013B">
        <w:tab/>
      </w:r>
      <w:r w:rsidR="006B4324">
        <w:t>30</w:t>
      </w:r>
    </w:p>
    <w:p w14:paraId="26E59E83" w14:textId="61FE3FFC" w:rsidR="00E16919" w:rsidRDefault="00E16919" w:rsidP="0060380A">
      <w:pPr>
        <w:tabs>
          <w:tab w:val="right" w:pos="850"/>
          <w:tab w:val="left" w:pos="1134"/>
          <w:tab w:val="left" w:pos="1559"/>
          <w:tab w:val="left" w:pos="1984"/>
          <w:tab w:val="left" w:leader="dot" w:pos="8929"/>
          <w:tab w:val="right" w:pos="9638"/>
        </w:tabs>
        <w:spacing w:after="120"/>
      </w:pPr>
      <w:r>
        <w:tab/>
        <w:t>V.</w:t>
      </w:r>
      <w:r>
        <w:tab/>
      </w:r>
      <w:r w:rsidRPr="00E16919">
        <w:t>Other principal means of contributing to Tatmadaw operations and wealth</w:t>
      </w:r>
      <w:r>
        <w:tab/>
      </w:r>
      <w:r>
        <w:tab/>
      </w:r>
      <w:r w:rsidR="006B4324">
        <w:t>37</w:t>
      </w:r>
    </w:p>
    <w:p w14:paraId="33BBCCDC" w14:textId="17ED1E10" w:rsidR="00E16919" w:rsidRDefault="00E16919" w:rsidP="0060380A">
      <w:pPr>
        <w:tabs>
          <w:tab w:val="right" w:pos="850"/>
          <w:tab w:val="left" w:pos="1134"/>
          <w:tab w:val="left" w:pos="1559"/>
          <w:tab w:val="left" w:pos="1984"/>
          <w:tab w:val="left" w:leader="dot" w:pos="8929"/>
          <w:tab w:val="right" w:pos="9638"/>
        </w:tabs>
        <w:spacing w:after="120"/>
      </w:pPr>
      <w:r>
        <w:tab/>
      </w:r>
      <w:r>
        <w:tab/>
        <w:t>A.</w:t>
      </w:r>
      <w:r>
        <w:tab/>
      </w:r>
      <w:r w:rsidRPr="00E16919">
        <w:t>Donor companies</w:t>
      </w:r>
      <w:r>
        <w:tab/>
      </w:r>
      <w:r>
        <w:tab/>
      </w:r>
      <w:r w:rsidR="006B4324">
        <w:t>37</w:t>
      </w:r>
    </w:p>
    <w:p w14:paraId="29A0F958" w14:textId="3929EBD5" w:rsidR="00E16919" w:rsidRDefault="00E16919" w:rsidP="00E16919">
      <w:pPr>
        <w:tabs>
          <w:tab w:val="right" w:pos="850"/>
          <w:tab w:val="left" w:pos="1134"/>
          <w:tab w:val="left" w:pos="1559"/>
          <w:tab w:val="left" w:pos="1984"/>
          <w:tab w:val="left" w:leader="dot" w:pos="8929"/>
          <w:tab w:val="right" w:pos="9638"/>
        </w:tabs>
        <w:spacing w:after="120"/>
        <w:ind w:left="1559" w:hanging="1559"/>
      </w:pPr>
      <w:r>
        <w:tab/>
      </w:r>
      <w:r>
        <w:tab/>
        <w:t>B.</w:t>
      </w:r>
      <w:r>
        <w:tab/>
      </w:r>
      <w:r w:rsidRPr="00E16919">
        <w:t>MEHL and MEC joint ventures and commercial partnerships with foreign companies</w:t>
      </w:r>
      <w:r w:rsidR="009D013B">
        <w:br/>
      </w:r>
      <w:r w:rsidRPr="00E16919">
        <w:t>and foreign State-owned enterprises</w:t>
      </w:r>
      <w:r>
        <w:tab/>
      </w:r>
      <w:r>
        <w:tab/>
      </w:r>
      <w:r w:rsidR="006B4324">
        <w:t>51</w:t>
      </w:r>
    </w:p>
    <w:p w14:paraId="68943596" w14:textId="16089134" w:rsidR="00E16919" w:rsidRDefault="00E16919" w:rsidP="00E16919">
      <w:pPr>
        <w:tabs>
          <w:tab w:val="right" w:pos="850"/>
          <w:tab w:val="left" w:pos="1134"/>
          <w:tab w:val="left" w:pos="1559"/>
          <w:tab w:val="left" w:pos="1984"/>
          <w:tab w:val="left" w:leader="dot" w:pos="8929"/>
          <w:tab w:val="right" w:pos="9638"/>
        </w:tabs>
        <w:spacing w:after="120"/>
        <w:ind w:left="1559" w:hanging="1559"/>
      </w:pPr>
      <w:r>
        <w:tab/>
      </w:r>
      <w:r>
        <w:tab/>
        <w:t>C.</w:t>
      </w:r>
      <w:r>
        <w:tab/>
      </w:r>
      <w:r w:rsidRPr="00E16919">
        <w:t>Arms and military equipment suppliers</w:t>
      </w:r>
      <w:r>
        <w:tab/>
      </w:r>
      <w:r>
        <w:tab/>
      </w:r>
      <w:r w:rsidR="006B4324">
        <w:t>53</w:t>
      </w:r>
    </w:p>
    <w:p w14:paraId="49231635" w14:textId="326A7FEB" w:rsidR="00E16919" w:rsidRDefault="00E16919" w:rsidP="00E16919">
      <w:pPr>
        <w:tabs>
          <w:tab w:val="right" w:pos="850"/>
          <w:tab w:val="left" w:pos="1134"/>
          <w:tab w:val="left" w:pos="1559"/>
          <w:tab w:val="left" w:pos="1984"/>
          <w:tab w:val="left" w:leader="dot" w:pos="8929"/>
          <w:tab w:val="right" w:pos="9638"/>
        </w:tabs>
        <w:spacing w:after="120"/>
        <w:ind w:left="1559" w:hanging="1559"/>
      </w:pPr>
      <w:r>
        <w:tab/>
        <w:t>VI.</w:t>
      </w:r>
      <w:r>
        <w:tab/>
      </w:r>
      <w:r w:rsidRPr="00E16919">
        <w:t>Conclusions and recommendations</w:t>
      </w:r>
      <w:r>
        <w:tab/>
      </w:r>
      <w:r>
        <w:tab/>
      </w:r>
      <w:r w:rsidR="006B4324">
        <w:t>62</w:t>
      </w:r>
    </w:p>
    <w:p w14:paraId="71C10B8B" w14:textId="7EA7B8E5" w:rsidR="00E16919" w:rsidRDefault="00E16919" w:rsidP="00E16919">
      <w:pPr>
        <w:tabs>
          <w:tab w:val="right" w:pos="850"/>
          <w:tab w:val="left" w:pos="1134"/>
          <w:tab w:val="left" w:pos="1559"/>
          <w:tab w:val="left" w:pos="1984"/>
          <w:tab w:val="left" w:leader="dot" w:pos="8929"/>
          <w:tab w:val="right" w:pos="9638"/>
        </w:tabs>
        <w:spacing w:after="120"/>
        <w:ind w:left="1559" w:hanging="1559"/>
      </w:pPr>
      <w:r>
        <w:t>Annexes</w:t>
      </w:r>
    </w:p>
    <w:p w14:paraId="036D2B7F" w14:textId="19D06984" w:rsidR="00E16919" w:rsidRDefault="00E16919" w:rsidP="00E16919">
      <w:pPr>
        <w:tabs>
          <w:tab w:val="right" w:pos="850"/>
          <w:tab w:val="left" w:pos="1134"/>
          <w:tab w:val="left" w:pos="1559"/>
          <w:tab w:val="left" w:pos="1984"/>
          <w:tab w:val="left" w:leader="dot" w:pos="8929"/>
          <w:tab w:val="right" w:pos="9638"/>
        </w:tabs>
        <w:spacing w:after="120"/>
        <w:ind w:left="1559" w:hanging="1559"/>
      </w:pPr>
      <w:r>
        <w:tab/>
        <w:t>I.</w:t>
      </w:r>
      <w:r>
        <w:tab/>
        <w:t>Map of Myanmar</w:t>
      </w:r>
      <w:r>
        <w:tab/>
      </w:r>
      <w:r>
        <w:tab/>
      </w:r>
      <w:r w:rsidR="006B4324">
        <w:t>69</w:t>
      </w:r>
    </w:p>
    <w:p w14:paraId="7F4A3D62" w14:textId="78F78EBE" w:rsidR="00E16919" w:rsidRDefault="00E16919" w:rsidP="00E16919">
      <w:pPr>
        <w:tabs>
          <w:tab w:val="right" w:pos="850"/>
          <w:tab w:val="left" w:pos="1134"/>
          <w:tab w:val="left" w:pos="1559"/>
          <w:tab w:val="left" w:pos="1984"/>
          <w:tab w:val="left" w:leader="dot" w:pos="8929"/>
          <w:tab w:val="right" w:pos="9638"/>
        </w:tabs>
        <w:spacing w:after="120"/>
        <w:ind w:left="1559" w:hanging="1559"/>
      </w:pPr>
      <w:r>
        <w:tab/>
        <w:t>II.</w:t>
      </w:r>
      <w:r>
        <w:tab/>
      </w:r>
      <w:r w:rsidRPr="00E16919">
        <w:t>Myanmar Economic Holdings Limited (MEHL) and Myanmar Economic Corporation (MEC)</w:t>
      </w:r>
      <w:r>
        <w:tab/>
      </w:r>
      <w:r>
        <w:tab/>
      </w:r>
      <w:r w:rsidR="006B4324">
        <w:t>70</w:t>
      </w:r>
    </w:p>
    <w:p w14:paraId="43F2E539" w14:textId="0B645AC6" w:rsidR="00E16919" w:rsidRDefault="00E16919" w:rsidP="00E16919">
      <w:pPr>
        <w:tabs>
          <w:tab w:val="right" w:pos="850"/>
          <w:tab w:val="left" w:pos="1134"/>
          <w:tab w:val="left" w:pos="1559"/>
          <w:tab w:val="left" w:pos="1984"/>
          <w:tab w:val="left" w:leader="dot" w:pos="8929"/>
          <w:tab w:val="right" w:pos="9638"/>
        </w:tabs>
        <w:spacing w:after="120"/>
        <w:ind w:left="1559" w:hanging="1559"/>
      </w:pPr>
      <w:r>
        <w:tab/>
      </w:r>
      <w:r>
        <w:tab/>
        <w:t>A.</w:t>
      </w:r>
      <w:r>
        <w:tab/>
      </w:r>
      <w:r w:rsidRPr="00E16919">
        <w:t>Governance structure of MEHL and MEC</w:t>
      </w:r>
      <w:r>
        <w:tab/>
      </w:r>
      <w:r>
        <w:tab/>
      </w:r>
      <w:r w:rsidR="006B4324">
        <w:t>70</w:t>
      </w:r>
    </w:p>
    <w:p w14:paraId="675FA2D6" w14:textId="1939A243" w:rsidR="00E16919" w:rsidRDefault="00E16919" w:rsidP="00E16919">
      <w:pPr>
        <w:tabs>
          <w:tab w:val="right" w:pos="850"/>
          <w:tab w:val="left" w:pos="1134"/>
          <w:tab w:val="left" w:pos="1559"/>
          <w:tab w:val="left" w:pos="1984"/>
          <w:tab w:val="left" w:leader="dot" w:pos="8929"/>
          <w:tab w:val="right" w:pos="9638"/>
        </w:tabs>
        <w:spacing w:after="120"/>
        <w:ind w:left="1559" w:hanging="1559"/>
      </w:pPr>
      <w:r>
        <w:tab/>
      </w:r>
      <w:r>
        <w:tab/>
        <w:t>B.</w:t>
      </w:r>
      <w:r>
        <w:tab/>
      </w:r>
      <w:r w:rsidRPr="00E16919">
        <w:t>Alleged subsidia</w:t>
      </w:r>
      <w:r w:rsidR="00AA5A49">
        <w:t>ries and affiliates of MEHL</w:t>
      </w:r>
      <w:r w:rsidRPr="00E16919">
        <w:t xml:space="preserve"> and MEC or MEC Ltd</w:t>
      </w:r>
      <w:r>
        <w:tab/>
      </w:r>
      <w:r>
        <w:tab/>
      </w:r>
      <w:r w:rsidR="006B4324">
        <w:t>73</w:t>
      </w:r>
    </w:p>
    <w:p w14:paraId="7CA36F4B" w14:textId="758FA571" w:rsidR="00E16919" w:rsidRDefault="00E16919" w:rsidP="00E16919">
      <w:pPr>
        <w:tabs>
          <w:tab w:val="right" w:pos="850"/>
          <w:tab w:val="left" w:pos="1134"/>
          <w:tab w:val="left" w:pos="1559"/>
          <w:tab w:val="left" w:pos="1984"/>
          <w:tab w:val="left" w:leader="dot" w:pos="8929"/>
          <w:tab w:val="right" w:pos="9638"/>
        </w:tabs>
        <w:spacing w:after="120"/>
        <w:ind w:left="1559" w:hanging="1559"/>
      </w:pPr>
      <w:r>
        <w:tab/>
        <w:t>III.</w:t>
      </w:r>
      <w:r w:rsidR="0067598A">
        <w:tab/>
      </w:r>
      <w:r w:rsidR="00496E2F">
        <w:t>MEHL jade and ruby mining companies</w:t>
      </w:r>
      <w:r w:rsidR="0067598A">
        <w:tab/>
      </w:r>
      <w:r w:rsidR="0067598A">
        <w:tab/>
      </w:r>
      <w:r w:rsidR="006B4324">
        <w:t>80</w:t>
      </w:r>
    </w:p>
    <w:p w14:paraId="590E5E1B" w14:textId="63E34A85" w:rsidR="0067598A" w:rsidRDefault="0067598A" w:rsidP="00E16919">
      <w:pPr>
        <w:tabs>
          <w:tab w:val="right" w:pos="850"/>
          <w:tab w:val="left" w:pos="1134"/>
          <w:tab w:val="left" w:pos="1559"/>
          <w:tab w:val="left" w:pos="1984"/>
          <w:tab w:val="left" w:leader="dot" w:pos="8929"/>
          <w:tab w:val="right" w:pos="9638"/>
        </w:tabs>
        <w:spacing w:after="120"/>
        <w:ind w:left="1559" w:hanging="1559"/>
      </w:pPr>
      <w:r>
        <w:tab/>
      </w:r>
      <w:r>
        <w:tab/>
        <w:t>A.</w:t>
      </w:r>
      <w:r>
        <w:tab/>
      </w:r>
      <w:r w:rsidRPr="0067598A">
        <w:t>Jade mining</w:t>
      </w:r>
      <w:r>
        <w:tab/>
      </w:r>
      <w:r>
        <w:tab/>
      </w:r>
      <w:r w:rsidR="006B4324">
        <w:t>80</w:t>
      </w:r>
    </w:p>
    <w:p w14:paraId="56ED29C6" w14:textId="7035A889" w:rsidR="0067598A" w:rsidRDefault="0067598A" w:rsidP="00E16919">
      <w:pPr>
        <w:tabs>
          <w:tab w:val="right" w:pos="850"/>
          <w:tab w:val="left" w:pos="1134"/>
          <w:tab w:val="left" w:pos="1559"/>
          <w:tab w:val="left" w:pos="1984"/>
          <w:tab w:val="left" w:leader="dot" w:pos="8929"/>
          <w:tab w:val="right" w:pos="9638"/>
        </w:tabs>
        <w:spacing w:after="120"/>
        <w:ind w:left="1559" w:hanging="1559"/>
      </w:pPr>
      <w:r>
        <w:tab/>
      </w:r>
      <w:r>
        <w:tab/>
        <w:t>B.</w:t>
      </w:r>
      <w:r>
        <w:tab/>
      </w:r>
      <w:r w:rsidRPr="0067598A">
        <w:t>Ruby mining</w:t>
      </w:r>
      <w:r>
        <w:tab/>
      </w:r>
      <w:r>
        <w:tab/>
      </w:r>
      <w:r w:rsidR="006B4324">
        <w:t>81</w:t>
      </w:r>
    </w:p>
    <w:p w14:paraId="42B57E40" w14:textId="121D8010" w:rsidR="0067598A" w:rsidRDefault="0067598A" w:rsidP="00E16919">
      <w:pPr>
        <w:tabs>
          <w:tab w:val="right" w:pos="850"/>
          <w:tab w:val="left" w:pos="1134"/>
          <w:tab w:val="left" w:pos="1559"/>
          <w:tab w:val="left" w:pos="1984"/>
          <w:tab w:val="left" w:leader="dot" w:pos="8929"/>
          <w:tab w:val="right" w:pos="9638"/>
        </w:tabs>
        <w:spacing w:after="120"/>
        <w:ind w:left="1559" w:hanging="1559"/>
      </w:pPr>
      <w:r>
        <w:tab/>
        <w:t>IV.</w:t>
      </w:r>
      <w:r>
        <w:tab/>
      </w:r>
      <w:r w:rsidRPr="0067598A">
        <w:t>List of donors and details of donations solicited by the Tatmadaw in September 2017</w:t>
      </w:r>
      <w:r>
        <w:tab/>
      </w:r>
      <w:r>
        <w:tab/>
      </w:r>
      <w:r w:rsidR="006B4324">
        <w:t>82</w:t>
      </w:r>
    </w:p>
    <w:p w14:paraId="6CF1F115" w14:textId="5E98EB97" w:rsidR="0067598A" w:rsidRDefault="0067598A" w:rsidP="00E16919">
      <w:pPr>
        <w:tabs>
          <w:tab w:val="right" w:pos="850"/>
          <w:tab w:val="left" w:pos="1134"/>
          <w:tab w:val="left" w:pos="1559"/>
          <w:tab w:val="left" w:pos="1984"/>
          <w:tab w:val="left" w:leader="dot" w:pos="8929"/>
          <w:tab w:val="right" w:pos="9638"/>
        </w:tabs>
        <w:spacing w:after="120"/>
        <w:ind w:left="1559" w:hanging="1559"/>
      </w:pPr>
      <w:r>
        <w:tab/>
        <w:t>V.</w:t>
      </w:r>
      <w:r>
        <w:tab/>
      </w:r>
      <w:r w:rsidRPr="0067598A">
        <w:t>Foreign companies in commercial partnerships with MEHL and MEC</w:t>
      </w:r>
      <w:r>
        <w:tab/>
      </w:r>
      <w:r>
        <w:tab/>
      </w:r>
      <w:r w:rsidR="006B4324">
        <w:t>9</w:t>
      </w:r>
      <w:r w:rsidR="00D658D9">
        <w:t>6</w:t>
      </w:r>
    </w:p>
    <w:p w14:paraId="24CB9B33" w14:textId="6D836537" w:rsidR="0067598A" w:rsidRDefault="0067598A" w:rsidP="00E16919">
      <w:pPr>
        <w:tabs>
          <w:tab w:val="right" w:pos="850"/>
          <w:tab w:val="left" w:pos="1134"/>
          <w:tab w:val="left" w:pos="1559"/>
          <w:tab w:val="left" w:pos="1984"/>
          <w:tab w:val="left" w:leader="dot" w:pos="8929"/>
          <w:tab w:val="right" w:pos="9638"/>
        </w:tabs>
        <w:spacing w:after="120"/>
        <w:ind w:left="1559" w:hanging="1559"/>
      </w:pPr>
      <w:r>
        <w:tab/>
      </w:r>
      <w:r>
        <w:tab/>
        <w:t>A.</w:t>
      </w:r>
      <w:r>
        <w:tab/>
      </w:r>
      <w:r w:rsidRPr="0067598A">
        <w:t>Joint venture partners</w:t>
      </w:r>
      <w:r>
        <w:tab/>
      </w:r>
      <w:r>
        <w:tab/>
      </w:r>
      <w:r w:rsidR="006B4324">
        <w:t>9</w:t>
      </w:r>
      <w:r w:rsidR="00D658D9">
        <w:t>6</w:t>
      </w:r>
    </w:p>
    <w:p w14:paraId="7909881D" w14:textId="0C7F381E" w:rsidR="0067598A" w:rsidRDefault="0067598A" w:rsidP="00E16919">
      <w:pPr>
        <w:tabs>
          <w:tab w:val="right" w:pos="850"/>
          <w:tab w:val="left" w:pos="1134"/>
          <w:tab w:val="left" w:pos="1559"/>
          <w:tab w:val="left" w:pos="1984"/>
          <w:tab w:val="left" w:leader="dot" w:pos="8929"/>
          <w:tab w:val="right" w:pos="9638"/>
        </w:tabs>
        <w:spacing w:after="120"/>
        <w:ind w:left="1559" w:hanging="1559"/>
      </w:pPr>
      <w:r>
        <w:tab/>
      </w:r>
      <w:r>
        <w:tab/>
        <w:t>B.</w:t>
      </w:r>
      <w:r>
        <w:tab/>
      </w:r>
      <w:r w:rsidRPr="0067598A">
        <w:t>Foreign companies with contractual or commercial ties to MEHL or MEC</w:t>
      </w:r>
      <w:r>
        <w:tab/>
      </w:r>
      <w:r>
        <w:tab/>
      </w:r>
      <w:r w:rsidR="006B4324">
        <w:t>9</w:t>
      </w:r>
      <w:r w:rsidR="00D658D9">
        <w:t>8</w:t>
      </w:r>
    </w:p>
    <w:p w14:paraId="78EA1E1F" w14:textId="1DA22014" w:rsidR="0067598A" w:rsidRDefault="0067598A" w:rsidP="00E16919">
      <w:pPr>
        <w:tabs>
          <w:tab w:val="right" w:pos="850"/>
          <w:tab w:val="left" w:pos="1134"/>
          <w:tab w:val="left" w:pos="1559"/>
          <w:tab w:val="left" w:pos="1984"/>
          <w:tab w:val="left" w:leader="dot" w:pos="8929"/>
          <w:tab w:val="right" w:pos="9638"/>
        </w:tabs>
        <w:spacing w:after="120"/>
        <w:ind w:left="1559" w:hanging="1559"/>
      </w:pPr>
      <w:r>
        <w:tab/>
        <w:t>VI.</w:t>
      </w:r>
      <w:r>
        <w:tab/>
      </w:r>
      <w:r w:rsidRPr="0067598A">
        <w:t>Arms and military equipment suppliers to the Tatmadaw</w:t>
      </w:r>
      <w:r>
        <w:tab/>
      </w:r>
      <w:r>
        <w:tab/>
      </w:r>
      <w:r w:rsidR="006B4324">
        <w:t>10</w:t>
      </w:r>
      <w:r w:rsidR="00D658D9">
        <w:t>6</w:t>
      </w:r>
    </w:p>
    <w:p w14:paraId="68950068" w14:textId="3C9E35B4" w:rsidR="0067598A" w:rsidRDefault="0067598A" w:rsidP="00E16919">
      <w:pPr>
        <w:tabs>
          <w:tab w:val="right" w:pos="850"/>
          <w:tab w:val="left" w:pos="1134"/>
          <w:tab w:val="left" w:pos="1559"/>
          <w:tab w:val="left" w:pos="1984"/>
          <w:tab w:val="left" w:leader="dot" w:pos="8929"/>
          <w:tab w:val="right" w:pos="9638"/>
        </w:tabs>
        <w:spacing w:after="120"/>
        <w:ind w:left="1559" w:hanging="1559"/>
      </w:pPr>
      <w:r>
        <w:tab/>
      </w:r>
      <w:r>
        <w:tab/>
        <w:t>A.</w:t>
      </w:r>
      <w:r>
        <w:tab/>
      </w:r>
      <w:r w:rsidRPr="0067598A">
        <w:t>Enterprises and States that transfer conventional arms and related items to the Tatmadaw</w:t>
      </w:r>
      <w:r>
        <w:tab/>
      </w:r>
      <w:r>
        <w:tab/>
      </w:r>
      <w:r w:rsidR="006B4324">
        <w:t>10</w:t>
      </w:r>
      <w:r w:rsidR="00D658D9">
        <w:t>6</w:t>
      </w:r>
    </w:p>
    <w:p w14:paraId="740FE242" w14:textId="728BDA21" w:rsidR="0067598A" w:rsidRDefault="0067598A" w:rsidP="00E16919">
      <w:pPr>
        <w:tabs>
          <w:tab w:val="right" w:pos="850"/>
          <w:tab w:val="left" w:pos="1134"/>
          <w:tab w:val="left" w:pos="1559"/>
          <w:tab w:val="left" w:pos="1984"/>
          <w:tab w:val="left" w:leader="dot" w:pos="8929"/>
          <w:tab w:val="right" w:pos="9638"/>
        </w:tabs>
        <w:spacing w:after="120"/>
        <w:ind w:left="1559" w:hanging="1559"/>
      </w:pPr>
      <w:r>
        <w:tab/>
      </w:r>
      <w:r>
        <w:tab/>
        <w:t>B.</w:t>
      </w:r>
      <w:r>
        <w:tab/>
      </w:r>
      <w:r w:rsidRPr="0067598A">
        <w:t xml:space="preserve">Private companies </w:t>
      </w:r>
      <w:r w:rsidR="004B6B75">
        <w:t xml:space="preserve">from which the Tatmadaw </w:t>
      </w:r>
      <w:r w:rsidR="00662DA0">
        <w:t xml:space="preserve">procured or </w:t>
      </w:r>
      <w:r w:rsidR="004B6B75">
        <w:t>sought to procure</w:t>
      </w:r>
      <w:r w:rsidRPr="0067598A">
        <w:t xml:space="preserve"> dual-use goods</w:t>
      </w:r>
      <w:r w:rsidR="009D013B">
        <w:br/>
      </w:r>
      <w:r w:rsidRPr="0067598A">
        <w:t>and technology used for military purposes</w:t>
      </w:r>
      <w:r>
        <w:tab/>
      </w:r>
      <w:r>
        <w:tab/>
      </w:r>
      <w:r w:rsidR="006B4324">
        <w:t>1</w:t>
      </w:r>
      <w:r w:rsidR="00D658D9">
        <w:t>10</w:t>
      </w:r>
    </w:p>
    <w:p w14:paraId="1CB9CA87" w14:textId="77777777" w:rsidR="001D0BFE" w:rsidRPr="001D0BFE" w:rsidRDefault="001D0BFE" w:rsidP="001D0BFE">
      <w:pPr>
        <w:pStyle w:val="HChG"/>
      </w:pPr>
      <w:r>
        <w:br w:type="page"/>
      </w:r>
      <w:r>
        <w:lastRenderedPageBreak/>
        <w:tab/>
        <w:t>I.</w:t>
      </w:r>
      <w:r>
        <w:tab/>
      </w:r>
      <w:r w:rsidRPr="001D0BFE">
        <w:t>Executive summary and key recommendations</w:t>
      </w:r>
    </w:p>
    <w:p w14:paraId="4DE2B0C5" w14:textId="1771656A" w:rsidR="001D0BFE" w:rsidRPr="001D0BFE" w:rsidRDefault="001D0BFE" w:rsidP="00C0696C">
      <w:pPr>
        <w:pStyle w:val="SingleTxtG"/>
        <w:numPr>
          <w:ilvl w:val="0"/>
          <w:numId w:val="4"/>
        </w:numPr>
        <w:ind w:left="1134" w:firstLine="0"/>
      </w:pPr>
      <w:r>
        <w:t>T</w:t>
      </w:r>
      <w:r w:rsidRPr="001D0BFE">
        <w:t>he Independent International Fact-Finding Mission on Myanmar (hereinafter “the Mission”) in its reports submitted to the Human Rights Council at its 39</w:t>
      </w:r>
      <w:r w:rsidRPr="001D0BFE">
        <w:rPr>
          <w:vertAlign w:val="superscript"/>
        </w:rPr>
        <w:t>th</w:t>
      </w:r>
      <w:r w:rsidRPr="001D0BFE">
        <w:t xml:space="preserve"> session in September 2018</w:t>
      </w:r>
      <w:r w:rsidR="000F536A">
        <w:t xml:space="preserve"> (hereinafter “2018 report”)</w:t>
      </w:r>
      <w:r w:rsidRPr="001D0BFE">
        <w:t>, established consistent patterns of serious human rights violations and abuses in Kachin, Shan and Rakhine States, in addition to serious violations of international humanitarian law between 2011 and 2018.</w:t>
      </w:r>
      <w:r w:rsidRPr="0000505C">
        <w:rPr>
          <w:rStyle w:val="FootnoteReference"/>
        </w:rPr>
        <w:footnoteReference w:id="3"/>
      </w:r>
      <w:r w:rsidRPr="001D0BFE">
        <w:t xml:space="preserve"> The Mission concluded that many of these violations amounted to crimes against humanity and included murder; imprisonment; enforced disappearance; torture; rape, sexual slavery and other forms of sexual violence; persecution and enslavement. In addition, in Rakhine State, the elements of the crimes against humanity of extermination and deportation were also found to be present. The violations were principally committed by the Myanmar security forces, particularly the military, or Tatmadaw. Many of the violations documented amount to the gravest crimes under international law. The Mission also concluded that “there is sufficient information to warrant the investigation and prosecution of senior officials in the Tatmadaw chain of command, so that a competent court can determine their liability for genocide in relation to the situation in Rakhine State”.</w:t>
      </w:r>
      <w:r w:rsidRPr="0000505C">
        <w:rPr>
          <w:rStyle w:val="FootnoteReference"/>
        </w:rPr>
        <w:footnoteReference w:id="4"/>
      </w:r>
      <w:r w:rsidRPr="00FB4FA6">
        <w:rPr>
          <w:rStyle w:val="FootnoteReference"/>
          <w:lang w:val="en-US"/>
        </w:rPr>
        <w:t xml:space="preserve"> </w:t>
      </w:r>
    </w:p>
    <w:p w14:paraId="0CA444C5" w14:textId="17F8D20F" w:rsidR="001D0BFE" w:rsidRPr="001D0BFE" w:rsidRDefault="001D0BFE" w:rsidP="00C0696C">
      <w:pPr>
        <w:pStyle w:val="SingleTxtG"/>
        <w:numPr>
          <w:ilvl w:val="0"/>
          <w:numId w:val="4"/>
        </w:numPr>
        <w:ind w:left="1134" w:firstLine="0"/>
      </w:pPr>
      <w:r w:rsidRPr="001D0BFE">
        <w:t xml:space="preserve">The Mission found a pervasive culture of impunity at the domestic level. For that reason, it concluded that the impetus for accountability must come from the international community and it made concrete recommendations to that end. The Mission named senior generals of the Tatmadaw who should be investigated and prosecuted for genocide, crimes against humanity and war crimes. Against the backdrop of the gravity of its findings, the Mission recommended that “no </w:t>
      </w:r>
      <w:r w:rsidRPr="001D0BFE">
        <w:rPr>
          <w:lang w:val="en-AU"/>
        </w:rPr>
        <w:t xml:space="preserve">business enterprise active in Myanmar or trading with or investing in businesses in Myanmar should </w:t>
      </w:r>
      <w:r w:rsidRPr="001D0BFE">
        <w:t>enter</w:t>
      </w:r>
      <w:r w:rsidRPr="001D0BFE">
        <w:rPr>
          <w:lang w:val="en-AU"/>
        </w:rPr>
        <w:t xml:space="preserve"> into an economic or financial relationship with the security forces of Myanmar, in particular the Tatmadaw, or any enterprise owned or controlled by them or their individual members, until and unless they are re-structured and transformed as recommended by the Mission”.</w:t>
      </w:r>
      <w:r w:rsidRPr="0000505C">
        <w:rPr>
          <w:rStyle w:val="FootnoteReference"/>
        </w:rPr>
        <w:footnoteReference w:id="5"/>
      </w:r>
      <w:r w:rsidRPr="00FB4FA6">
        <w:rPr>
          <w:rStyle w:val="FootnoteReference"/>
          <w:lang w:val="en-US"/>
        </w:rPr>
        <w:t xml:space="preserve"> </w:t>
      </w:r>
      <w:r w:rsidRPr="001D0BFE">
        <w:t>The ability of the Tatmadaw to draw upon alternative sources of revenue, outside the official military budget, contributes towards it operating without civilian oversight. This recommendation from the Mission’s 2018 Report sought to ensure the Tatmadaw’s financial isolation, both to deter continued and future violations of international human rights law and international humanitarian law and to promote accountability for those committed in the past, as documented b</w:t>
      </w:r>
      <w:r w:rsidR="000F536A">
        <w:t>y the Mission</w:t>
      </w:r>
      <w:r w:rsidRPr="001D0BFE">
        <w:t>. The recommended economic isolation was also intended to encourage the transformation of the Ta</w:t>
      </w:r>
      <w:r w:rsidR="000F536A">
        <w:t>tmadaw that the Mission</w:t>
      </w:r>
      <w:r w:rsidRPr="001D0BFE">
        <w:t xml:space="preserve"> saw as essential for human rights compliance in Myanmar. </w:t>
      </w:r>
    </w:p>
    <w:p w14:paraId="14EEECD2" w14:textId="66BBF00A" w:rsidR="001D0BFE" w:rsidRPr="001D0BFE" w:rsidRDefault="001D0BFE" w:rsidP="00C0696C">
      <w:pPr>
        <w:pStyle w:val="SingleTxtG"/>
        <w:numPr>
          <w:ilvl w:val="0"/>
          <w:numId w:val="4"/>
        </w:numPr>
        <w:ind w:left="1134" w:firstLine="0"/>
      </w:pPr>
      <w:r w:rsidRPr="001D0BFE">
        <w:t xml:space="preserve">The Mission is issuing this report on the Tatmadaw’s economic interests to assist the Government of Myanmar, United Nations Security Council, Member States, relevant regional and international inter-governmental organizations, investors and businesses, international financial institutions, and the United Nations, its funds, programmes and agencies, in implementing these recommendations.  </w:t>
      </w:r>
    </w:p>
    <w:p w14:paraId="2CFFF10F" w14:textId="77777777" w:rsidR="001D0BFE" w:rsidRPr="001D0BFE" w:rsidRDefault="001D0BFE" w:rsidP="00C0696C">
      <w:pPr>
        <w:pStyle w:val="SingleTxtG"/>
        <w:numPr>
          <w:ilvl w:val="0"/>
          <w:numId w:val="4"/>
        </w:numPr>
        <w:ind w:left="1134" w:firstLine="0"/>
        <w:rPr>
          <w:b/>
        </w:rPr>
      </w:pPr>
      <w:r w:rsidRPr="001D0BFE">
        <w:t>The outsize power of the Tatmadaw has affected Myanmar’s transition from full direct military dictatorship following the November 2010 and subsequent November 2015 elections. The National League for Democracy, led by Aung San Suu Kyi, won the 2015 election and took over the civilian side of the Government in March 2016. However, as prescribed by the 2008 constitution, the Tatmadaw is an autonomous institution free from any civilian control or oversight. It controls the ministries of defence, home affairs and border affairs, whose ministers are serving military officers selected by the Commander-in-Chief.</w:t>
      </w:r>
      <w:r w:rsidRPr="0000505C">
        <w:rPr>
          <w:rStyle w:val="FootnoteReference"/>
        </w:rPr>
        <w:footnoteReference w:id="6"/>
      </w:r>
      <w:r w:rsidRPr="001D0BFE">
        <w:t xml:space="preserve"> It retains 25 per cent of the seats in the legislature, giving it the power to veto any constitutional change.</w:t>
      </w:r>
      <w:r w:rsidRPr="0000505C">
        <w:rPr>
          <w:rStyle w:val="FootnoteReference"/>
        </w:rPr>
        <w:footnoteReference w:id="7"/>
      </w:r>
      <w:r w:rsidRPr="001D0BFE">
        <w:t xml:space="preserve">  </w:t>
      </w:r>
    </w:p>
    <w:p w14:paraId="4494CC23" w14:textId="77777777" w:rsidR="001B5462" w:rsidRPr="00F013C6" w:rsidRDefault="001B5462" w:rsidP="00C0696C">
      <w:pPr>
        <w:pStyle w:val="SingleTxtG"/>
        <w:numPr>
          <w:ilvl w:val="0"/>
          <w:numId w:val="4"/>
        </w:numPr>
        <w:ind w:left="1134" w:firstLine="0"/>
      </w:pPr>
      <w:r w:rsidRPr="00F013C6">
        <w:lastRenderedPageBreak/>
        <w:t>The Tatmadaw’s economic interests enable its conduct. The Mission investigated five areas of economic interest:</w:t>
      </w:r>
    </w:p>
    <w:p w14:paraId="1B682A84" w14:textId="62427D22" w:rsidR="001B5462" w:rsidRPr="00F013C6" w:rsidRDefault="00646395" w:rsidP="00646395">
      <w:pPr>
        <w:pStyle w:val="SingleTxtG"/>
        <w:ind w:firstLine="567"/>
      </w:pPr>
      <w:r>
        <w:t>(a)</w:t>
      </w:r>
      <w:r>
        <w:tab/>
      </w:r>
      <w:r w:rsidR="001B5462" w:rsidRPr="00F013C6">
        <w:t>the Tatmadaw’s principal conglomerates, Myanmar Economic Holdings Limited (MEHL) and Myanmar Economic Corporation (MEC), the subsidiaries owned or controlled by them, the Tatmadaw’s role in State-owned enterprises and the Tatmadaw’s close ties with a subset of domestic private business enterprises, known as “crony companies”;</w:t>
      </w:r>
    </w:p>
    <w:p w14:paraId="0633CE97" w14:textId="29B0D4A2" w:rsidR="001B5462" w:rsidRPr="00F013C6" w:rsidRDefault="00646395" w:rsidP="00646395">
      <w:pPr>
        <w:pStyle w:val="SingleTxtG"/>
        <w:ind w:firstLine="567"/>
      </w:pPr>
      <w:r>
        <w:t>(b)</w:t>
      </w:r>
      <w:r>
        <w:tab/>
      </w:r>
      <w:proofErr w:type="gramStart"/>
      <w:r w:rsidR="000F536A">
        <w:t>the</w:t>
      </w:r>
      <w:proofErr w:type="gramEnd"/>
      <w:r w:rsidR="000F536A">
        <w:t xml:space="preserve"> Tatmadaw’s </w:t>
      </w:r>
      <w:r w:rsidR="001B5462" w:rsidRPr="00F013C6">
        <w:t xml:space="preserve">economic interests in the continuing armed conflicts in Kachin and Shan States in northern Myanmar; </w:t>
      </w:r>
    </w:p>
    <w:p w14:paraId="0C893905" w14:textId="01B0839D" w:rsidR="001B5462" w:rsidRPr="00F013C6" w:rsidRDefault="00646395" w:rsidP="00646395">
      <w:pPr>
        <w:pStyle w:val="SingleTxtG"/>
        <w:ind w:firstLine="567"/>
      </w:pPr>
      <w:r>
        <w:t>(c)</w:t>
      </w:r>
      <w:r>
        <w:tab/>
      </w:r>
      <w:r w:rsidR="001B5462" w:rsidRPr="00F013C6">
        <w:t>companies and organizations that provided Tatmadaw-solicited donations in support of the military’s “clearance operations” that began in August 2017 against the Rohingya in northern Rakhine, as well as businesses that have carried out infrastructure development projects in northern Rakhine State;</w:t>
      </w:r>
    </w:p>
    <w:p w14:paraId="075D3735" w14:textId="57DA470F" w:rsidR="001B5462" w:rsidRPr="00F013C6" w:rsidRDefault="001B5462" w:rsidP="00646395">
      <w:pPr>
        <w:pStyle w:val="SingleTxtG"/>
        <w:ind w:firstLine="567"/>
      </w:pPr>
      <w:r w:rsidRPr="00F013C6">
        <w:t>(d)</w:t>
      </w:r>
      <w:r w:rsidR="00646395">
        <w:tab/>
      </w:r>
      <w:r w:rsidRPr="00F013C6">
        <w:t xml:space="preserve"> </w:t>
      </w:r>
      <w:proofErr w:type="gramStart"/>
      <w:r w:rsidRPr="00F013C6">
        <w:t>the</w:t>
      </w:r>
      <w:proofErr w:type="gramEnd"/>
      <w:r w:rsidRPr="00F013C6">
        <w:t xml:space="preserve"> Tatmadaw’s joint ventures and other commercial relationships with foreign companies; and </w:t>
      </w:r>
    </w:p>
    <w:p w14:paraId="1E1B9D2F" w14:textId="59B48AA5" w:rsidR="001B5462" w:rsidRPr="00F013C6" w:rsidRDefault="00646395" w:rsidP="00646395">
      <w:pPr>
        <w:pStyle w:val="SingleTxtG"/>
        <w:ind w:firstLine="567"/>
      </w:pPr>
      <w:r>
        <w:t>(e)</w:t>
      </w:r>
      <w:r>
        <w:tab/>
      </w:r>
      <w:proofErr w:type="gramStart"/>
      <w:r w:rsidR="001B5462" w:rsidRPr="00F013C6">
        <w:t>companies</w:t>
      </w:r>
      <w:proofErr w:type="gramEnd"/>
      <w:r w:rsidR="001B5462" w:rsidRPr="00F013C6">
        <w:t xml:space="preserve"> and States selling or transferring arms and related equipment to the Tatmadaw since October 2016. </w:t>
      </w:r>
    </w:p>
    <w:p w14:paraId="2469DF01" w14:textId="38A9E7B9" w:rsidR="001B5462" w:rsidRPr="00F013C6" w:rsidRDefault="001B5462" w:rsidP="00C0696C">
      <w:pPr>
        <w:pStyle w:val="SingleTxtG"/>
        <w:numPr>
          <w:ilvl w:val="0"/>
          <w:numId w:val="4"/>
        </w:numPr>
        <w:ind w:left="1134" w:firstLine="0"/>
      </w:pPr>
      <w:r w:rsidRPr="00F013C6">
        <w:t xml:space="preserve">This report does not provide an exhaustive list of all businesses, individuals and States that provide economic benefit to the Tatmadaw and its senior generals. That was not possible in the time and with the resources available to the Mission. However, it provides an overview and a foundation upon which other investigators and researchers can continue to build. The findings described below are supported with information listed in the annexes to this report. Based on its investigations, the Mission has concluded on reasonable grounds that: </w:t>
      </w:r>
    </w:p>
    <w:p w14:paraId="0C9CF56B" w14:textId="55CD6994" w:rsidR="001B5462" w:rsidRPr="00F013C6" w:rsidRDefault="001B5462" w:rsidP="00646395">
      <w:pPr>
        <w:pStyle w:val="SingleTxtG"/>
        <w:numPr>
          <w:ilvl w:val="1"/>
          <w:numId w:val="4"/>
        </w:numPr>
        <w:ind w:left="1134" w:firstLine="567"/>
      </w:pPr>
      <w:r w:rsidRPr="00F013C6">
        <w:t>Two Tatmadaw conglomerates, Myanmar Economic Holdings Limited (MEHL) and Myanmar Economic Corporation (MEC), are owned and influence</w:t>
      </w:r>
      <w:r w:rsidR="000F536A">
        <w:t>d</w:t>
      </w:r>
      <w:r w:rsidRPr="00F013C6">
        <w:t xml:space="preserve"> by senior Tatmadaw leaders, including the Commander-in-Chief </w:t>
      </w:r>
      <w:r>
        <w:t xml:space="preserve">Senior General Min Aung Hlaing </w:t>
      </w:r>
      <w:r w:rsidRPr="00F013C6">
        <w:t xml:space="preserve">and the </w:t>
      </w:r>
      <w:r>
        <w:t>Deputy</w:t>
      </w:r>
      <w:r w:rsidRPr="00F013C6">
        <w:t xml:space="preserve"> Commander-in-Chief</w:t>
      </w:r>
      <w:r>
        <w:t xml:space="preserve"> Vice Senior General Soe Win</w:t>
      </w:r>
      <w:r w:rsidRPr="00F013C6">
        <w:t xml:space="preserve">, responsible for gross violations of </w:t>
      </w:r>
      <w:r w:rsidR="009B5FFC">
        <w:t xml:space="preserve">international </w:t>
      </w:r>
      <w:r w:rsidRPr="00F013C6">
        <w:t xml:space="preserve">human rights law and serious violations of international humanitarian law. The Mission identified </w:t>
      </w:r>
      <w:r w:rsidR="00F209A5">
        <w:t>106</w:t>
      </w:r>
      <w:r w:rsidRPr="00F013C6">
        <w:t xml:space="preserve"> MEHL and MEC owned businesses across diverse sectors of the economy – from construction and gem extraction to </w:t>
      </w:r>
      <w:r w:rsidR="000F536A">
        <w:t>manufacturing</w:t>
      </w:r>
      <w:r w:rsidRPr="00F013C6">
        <w:t>, insurance, tourism and banking</w:t>
      </w:r>
      <w:r>
        <w:t>, and a further 27</w:t>
      </w:r>
      <w:r w:rsidRPr="00F013C6">
        <w:t xml:space="preserve"> businesses that are closely affiliated with the MEHL and MEC through corporate structures. The revenue that these military businesses generate strengthens the Tatmadaw’s autonomy from elected civilian oversight and provides financial support for the Tatmadaw’s operations with their wide array of international human rights and humanitarian law violations. </w:t>
      </w:r>
    </w:p>
    <w:p w14:paraId="7C7FCB5B" w14:textId="77777777" w:rsidR="001B5462" w:rsidRPr="00F013C6" w:rsidRDefault="001B5462" w:rsidP="00646395">
      <w:pPr>
        <w:pStyle w:val="SingleTxtG"/>
      </w:pPr>
      <w:r w:rsidRPr="00F013C6">
        <w:t xml:space="preserve">There are strong and persistent business and familial links between the Tatmadaw, its conglomerates MEHL and MEC, and a number of private Myanmar companies and conglomerates, colloquially known as “crony companies”. </w:t>
      </w:r>
    </w:p>
    <w:p w14:paraId="4DA958D2" w14:textId="445836DF" w:rsidR="001B5462" w:rsidRPr="00F013C6" w:rsidRDefault="001B5462" w:rsidP="00646395">
      <w:pPr>
        <w:pStyle w:val="SingleTxtG"/>
        <w:numPr>
          <w:ilvl w:val="1"/>
          <w:numId w:val="4"/>
        </w:numPr>
        <w:ind w:left="1134" w:firstLine="567"/>
      </w:pPr>
      <w:r w:rsidRPr="00F013C6">
        <w:t xml:space="preserve">Human rights and international humanitarian law violations, including forced labour and sexual violence, have been perpetrated by the Tatmadaw in mining areas, particularly in Kachin State, in connection with their business activities. MEHL and MEC </w:t>
      </w:r>
      <w:r>
        <w:t xml:space="preserve">and </w:t>
      </w:r>
      <w:r w:rsidR="00A57AB7">
        <w:t>23</w:t>
      </w:r>
      <w:r w:rsidR="00A57AB7" w:rsidRPr="00F013C6">
        <w:t xml:space="preserve"> </w:t>
      </w:r>
      <w:r w:rsidRPr="00F013C6">
        <w:t>of their identified subsidiaries have numerous licenses for jade and ruby mining in Kachin and Shan States.</w:t>
      </w:r>
    </w:p>
    <w:p w14:paraId="74C14661" w14:textId="1093DBC7" w:rsidR="001B5462" w:rsidRPr="00F013C6" w:rsidRDefault="00646395" w:rsidP="00646395">
      <w:pPr>
        <w:pStyle w:val="SingleTxtG"/>
        <w:ind w:firstLine="567"/>
      </w:pPr>
      <w:r>
        <w:t>(c)</w:t>
      </w:r>
      <w:r w:rsidR="001B5462">
        <w:tab/>
      </w:r>
      <w:r w:rsidR="001B5462" w:rsidRPr="00F013C6">
        <w:t xml:space="preserve">At least 45 companies and organizations provided the Tatmadaw with USD </w:t>
      </w:r>
      <w:r w:rsidR="006F1137">
        <w:t>6.15</w:t>
      </w:r>
      <w:r w:rsidR="001B5462" w:rsidRPr="00F013C6">
        <w:t xml:space="preserve"> million in financial donations that were solicited in September 2017 by senior Tatmadaw leadership in support of the “clearance operations” that began in August 2017 against the Rohingya in northern Rakhine. The Mission also found that private co</w:t>
      </w:r>
      <w:r w:rsidR="009B5FFC">
        <w:t>mpanies with enduring links to</w:t>
      </w:r>
      <w:r w:rsidR="001B5462" w:rsidRPr="00F013C6">
        <w:t xml:space="preserve"> the Tatmadaw are financing development projects in northern Rakhine in furtherance of the Tatmadaw’s objective of re-engineering the region in a way that erases evidence of Rohingya belonging in Myanmar, and preventing their </w:t>
      </w:r>
      <w:r w:rsidR="001B5462">
        <w:t>return to access</w:t>
      </w:r>
      <w:r w:rsidR="001B5462" w:rsidRPr="00F013C6">
        <w:t xml:space="preserve"> their homeland and communities. These projects, carried out under the Union Enterprise for Humanitarian Assistance, Resettlement and Development in Rakhine (UEHRD) consolidate the </w:t>
      </w:r>
      <w:r w:rsidR="001B5462" w:rsidRPr="00F013C6">
        <w:lastRenderedPageBreak/>
        <w:t>consequences of war crimes, crimes against humanity and acts of genocide.</w:t>
      </w:r>
      <w:r w:rsidR="001B5462" w:rsidRPr="0000505C">
        <w:rPr>
          <w:rStyle w:val="FootnoteReference"/>
        </w:rPr>
        <w:footnoteReference w:id="8"/>
      </w:r>
      <w:r w:rsidR="001B5462" w:rsidRPr="00F013C6">
        <w:t xml:space="preserve"> On the basis of these findings, the Mission has identified private companies with officials who may have made a substantial and direct contribution to the commission of crimes under international law, including the crime against humanity of “other inhumane acts” and persecution, warranting their criminal investigation. </w:t>
      </w:r>
    </w:p>
    <w:p w14:paraId="35B5EC21" w14:textId="36D46D45" w:rsidR="001B5462" w:rsidRPr="00F013C6" w:rsidRDefault="00646395" w:rsidP="00646395">
      <w:pPr>
        <w:pStyle w:val="SingleTxtG"/>
        <w:ind w:firstLine="567"/>
        <w:rPr>
          <w:rFonts w:eastAsia="Calibri"/>
          <w:lang w:val="en-AU"/>
        </w:rPr>
      </w:pPr>
      <w:r>
        <w:t>(</w:t>
      </w:r>
      <w:r w:rsidR="001B5462">
        <w:t>d</w:t>
      </w:r>
      <w:r>
        <w:t>)</w:t>
      </w:r>
      <w:r w:rsidR="001B5462">
        <w:tab/>
      </w:r>
      <w:r w:rsidR="00F209A5">
        <w:t>14</w:t>
      </w:r>
      <w:r w:rsidR="001B5462" w:rsidRPr="00F013C6">
        <w:t xml:space="preserve"> foreign companies have joint ventures and at least 4</w:t>
      </w:r>
      <w:r w:rsidR="001B5462">
        <w:t>4</w:t>
      </w:r>
      <w:r w:rsidR="001B5462" w:rsidRPr="00F013C6">
        <w:t xml:space="preserve"> foreign companies have other forms of commercial ties with Tatmadaw businesses. Through such joint venture and commercial relationships, </w:t>
      </w:r>
      <w:r w:rsidR="001B5462" w:rsidRPr="00F013C6">
        <w:rPr>
          <w:rFonts w:eastAsia="Calibri"/>
          <w:lang w:val="en-AU"/>
        </w:rPr>
        <w:t>the Mission finds that any foreign business activity involving the Tatmadaw and its conglomerates MEHL and MEC poses a high risk o</w:t>
      </w:r>
      <w:r w:rsidR="001B5462" w:rsidRPr="00F013C6" w:rsidDel="00B0434B">
        <w:rPr>
          <w:rFonts w:eastAsia="Calibri"/>
          <w:lang w:val="en-AU"/>
        </w:rPr>
        <w:t>f</w:t>
      </w:r>
      <w:r w:rsidR="001B5462" w:rsidRPr="00F013C6">
        <w:rPr>
          <w:rFonts w:eastAsia="Calibri"/>
          <w:lang w:val="en-AU"/>
        </w:rPr>
        <w:t xml:space="preserve"> contributing to, or being linked to, violations of</w:t>
      </w:r>
      <w:r w:rsidR="009B5FFC">
        <w:rPr>
          <w:rFonts w:eastAsia="Calibri"/>
          <w:lang w:val="en-AU"/>
        </w:rPr>
        <w:t xml:space="preserve"> international</w:t>
      </w:r>
      <w:r w:rsidR="001B5462" w:rsidRPr="00F013C6">
        <w:rPr>
          <w:rFonts w:eastAsia="Calibri"/>
          <w:lang w:val="en-AU"/>
        </w:rPr>
        <w:t xml:space="preserve"> human rights law and international humanitarian law. At a minimum, these foreign companies are contributing to supporting the Tatmadaw’s financial capacity.</w:t>
      </w:r>
    </w:p>
    <w:p w14:paraId="1F306F41" w14:textId="7C7BA683" w:rsidR="001B5462" w:rsidRPr="00F013C6" w:rsidRDefault="00646395" w:rsidP="00646395">
      <w:pPr>
        <w:pStyle w:val="SingleTxtG"/>
        <w:ind w:firstLine="567"/>
      </w:pPr>
      <w:r>
        <w:t>(e)</w:t>
      </w:r>
      <w:r w:rsidR="001B5462">
        <w:tab/>
      </w:r>
      <w:r w:rsidR="001B5462" w:rsidRPr="00F013C6">
        <w:t>At least 1</w:t>
      </w:r>
      <w:r w:rsidR="00864D65">
        <w:t>4</w:t>
      </w:r>
      <w:r w:rsidR="001B5462" w:rsidRPr="00F013C6">
        <w:t xml:space="preserve"> foreign companies from </w:t>
      </w:r>
      <w:r w:rsidR="00864D65">
        <w:t>seven</w:t>
      </w:r>
      <w:r w:rsidR="00864D65" w:rsidRPr="00F013C6">
        <w:t xml:space="preserve"> </w:t>
      </w:r>
      <w:r w:rsidR="001B5462" w:rsidRPr="00F013C6">
        <w:t xml:space="preserve">States have provided arms and related equipment to the Tatmadaw since 2016, after the Tatmadaw’s dismal human rights record was widely </w:t>
      </w:r>
      <w:r w:rsidR="000F536A">
        <w:t xml:space="preserve">and </w:t>
      </w:r>
      <w:r w:rsidR="001B5462" w:rsidRPr="00F013C6">
        <w:t xml:space="preserve">publicly known. Moreover, the public record made it clear that the Tatmadaw used many of the types of arms and related equipment that these entities were providing to commit gross violations of human rights and serious violations of international humanitarian law. Many of these companies and States therefore knew, or ought to have known, that their arms transfers could have a direct and reasonably foreseeable impact on the human rights situation in Myanmar. Among the arms suppliers identified by the Mission, 12 companies are State-owned enterprises. </w:t>
      </w:r>
    </w:p>
    <w:p w14:paraId="7F70209E" w14:textId="7C459B61" w:rsidR="00A9691A" w:rsidRDefault="001B5462" w:rsidP="00646395">
      <w:pPr>
        <w:pStyle w:val="SingleTxtG"/>
      </w:pPr>
      <w:r w:rsidRPr="00F013C6">
        <w:t xml:space="preserve">The Mission also received credible information regarding seven foreign private companies from which the Tatmadaw </w:t>
      </w:r>
      <w:r w:rsidR="00662DA0">
        <w:t xml:space="preserve">procured or </w:t>
      </w:r>
      <w:r w:rsidRPr="00F013C6">
        <w:t xml:space="preserve">sought to procure dual-use </w:t>
      </w:r>
      <w:r w:rsidR="00357906">
        <w:t>goods</w:t>
      </w:r>
      <w:r w:rsidR="00357906" w:rsidRPr="00F013C6">
        <w:t xml:space="preserve"> </w:t>
      </w:r>
      <w:r w:rsidRPr="00F013C6">
        <w:t>and technology sin</w:t>
      </w:r>
      <w:r w:rsidR="000F536A">
        <w:t>ce 2016. The technology includes</w:t>
      </w:r>
      <w:r w:rsidRPr="00F013C6">
        <w:t xml:space="preserve"> telecommunications services, tracking and precision systems, unmanned aerial vehicles, and internet and data transmission technology.</w:t>
      </w:r>
      <w:r w:rsidRPr="0000505C">
        <w:rPr>
          <w:rStyle w:val="FootnoteReference"/>
        </w:rPr>
        <w:footnoteReference w:id="9"/>
      </w:r>
      <w:r w:rsidR="00F17FB5">
        <w:t xml:space="preserve"> </w:t>
      </w:r>
    </w:p>
    <w:p w14:paraId="76FC145B" w14:textId="126FE4AD" w:rsidR="001B5462" w:rsidRPr="001B5462" w:rsidRDefault="001B5462" w:rsidP="00C0696C">
      <w:pPr>
        <w:pStyle w:val="SingleTxtG"/>
        <w:numPr>
          <w:ilvl w:val="0"/>
          <w:numId w:val="4"/>
        </w:numPr>
        <w:ind w:left="1134" w:firstLine="0"/>
      </w:pPr>
      <w:r w:rsidRPr="001B5462">
        <w:t xml:space="preserve">To eliminate these alternative sources of revenue and economic interests, the government of Myanmar must start by placing the Tatmadaw fully under civilian control and oversight through the adoption of necessary laws and policies, including through the amendment of the Constitution. Until then, the United Nations Security Council, Member </w:t>
      </w:r>
      <w:r w:rsidR="000F536A">
        <w:t xml:space="preserve">States, </w:t>
      </w:r>
      <w:r w:rsidRPr="001B5462">
        <w:t>relevant regional and international inter-governmental organizations should impose targeted financial sanctions against all Tatmadaw-owne</w:t>
      </w:r>
      <w:r w:rsidR="000F536A">
        <w:t>d companies, especially MEHL, MEC</w:t>
      </w:r>
      <w:r w:rsidRPr="001B5462">
        <w:t xml:space="preserve"> and their subsidiaries, and do so in a manner that respects human rights and gives due consideration to any negative socio-economic impact of such sanctions on the civilian population. This should be accompanied by a comprehensive arms embargo on Myanmar, with a monitoring and enforcement mechanism. </w:t>
      </w:r>
    </w:p>
    <w:p w14:paraId="7262A010" w14:textId="48571052" w:rsidR="00A9032D" w:rsidRDefault="001B5462" w:rsidP="00C0696C">
      <w:pPr>
        <w:pStyle w:val="SingleTxtG"/>
        <w:numPr>
          <w:ilvl w:val="0"/>
          <w:numId w:val="4"/>
        </w:numPr>
        <w:ind w:left="1134" w:firstLine="0"/>
      </w:pPr>
      <w:r w:rsidRPr="00A9032D">
        <w:rPr>
          <w:lang w:val="en-AU"/>
        </w:rPr>
        <w:t>The Mission reiterates its re</w:t>
      </w:r>
      <w:r w:rsidR="000F536A">
        <w:rPr>
          <w:lang w:val="en-AU"/>
        </w:rPr>
        <w:t xml:space="preserve">commendation from its </w:t>
      </w:r>
      <w:r w:rsidRPr="00A9032D">
        <w:rPr>
          <w:lang w:val="en-AU"/>
        </w:rPr>
        <w:t>2018 report that “targeted individual sanctions, including travel bans and asset freezes, could support a reduction in violations of international law, particularly acts amounting to gross human rights violations and serious crimes under international law”</w:t>
      </w:r>
      <w:r w:rsidRPr="001B5462">
        <w:rPr>
          <w:lang w:val="en-AU"/>
        </w:rPr>
        <w:t>.</w:t>
      </w:r>
      <w:r w:rsidRPr="0000505C">
        <w:rPr>
          <w:rStyle w:val="FootnoteReference"/>
        </w:rPr>
        <w:footnoteReference w:id="10"/>
      </w:r>
      <w:r w:rsidRPr="00A9032D">
        <w:rPr>
          <w:lang w:val="en-AU"/>
        </w:rPr>
        <w:t xml:space="preserve"> The findings in this report provide a clear pathway forward for the</w:t>
      </w:r>
      <w:r w:rsidRPr="001B5462">
        <w:rPr>
          <w:lang w:val="en-AU"/>
        </w:rPr>
        <w:t xml:space="preserve"> </w:t>
      </w:r>
      <w:r w:rsidRPr="001B5462">
        <w:t>Government of Myanmar, United Nations Security Council, Member States, relevant regional and international inter-governmental organizations, investors and businesses, international financial institutions, and the United Nations, its funds, programmes and agencies</w:t>
      </w:r>
      <w:r w:rsidRPr="00A9032D">
        <w:rPr>
          <w:lang w:val="en-AU"/>
        </w:rPr>
        <w:t xml:space="preserve"> to implement this recommendation. This report also indicates areas that deserve greater attention, recalling that</w:t>
      </w:r>
      <w:r w:rsidRPr="001B5462">
        <w:rPr>
          <w:lang w:val="en-AU"/>
        </w:rPr>
        <w:t xml:space="preserve"> </w:t>
      </w:r>
      <w:r w:rsidRPr="001B5462">
        <w:t>investigations leading to the tracing, freezing, seizure and recovery of assets linked to persons responsible for crimes under international law is a critical component in the pursuit of accountability. It is also critical for Member States to exercise jurisdiction to investigate and, if appropriate, prosecute officials of companies who allegedly participated in the commission of serious crimes under international law committed in relation to Myanmar’s human rights crisis</w:t>
      </w:r>
      <w:r w:rsidR="00BC347D">
        <w:t>.</w:t>
      </w:r>
    </w:p>
    <w:p w14:paraId="08AE4EA3" w14:textId="0D578A55" w:rsidR="00A9032D" w:rsidRDefault="00BC347D" w:rsidP="00C0696C">
      <w:pPr>
        <w:pStyle w:val="SingleTxtG"/>
        <w:numPr>
          <w:ilvl w:val="0"/>
          <w:numId w:val="4"/>
        </w:numPr>
        <w:ind w:left="1134" w:firstLine="0"/>
      </w:pPr>
      <w:r w:rsidRPr="00BC347D">
        <w:lastRenderedPageBreak/>
        <w:t>No business enterprise active in Myanmar or trading with or investing in businesses in Myanmar should enter into a business relationship of any kind with the security forces of Myanmar, in particular the Tatmadaw, or any enterprise owned or controlled by them, including subsidiaries, or their individual members. Given the global reach of Myanmar’s jade and ruby trade, the involvement of the Tatmadaw in its extraction and the Tatmadaw’s responsibility for human rights and international humanitarian law violations perpetrated in mining areas, businesses should ensure they are not contributing towards, or benefiting from, those violations. In parallel, investment in the private sector, whether by private businesses or international financial institutions, should prioritize supporting the growth of alternative economic actors to the Tatmadaw and associated businesses</w:t>
      </w:r>
      <w:r>
        <w:t>.</w:t>
      </w:r>
    </w:p>
    <w:p w14:paraId="50A8109C" w14:textId="10258AD9" w:rsidR="00A9032D" w:rsidRDefault="00A9032D" w:rsidP="00A9032D">
      <w:pPr>
        <w:pStyle w:val="HChG"/>
      </w:pPr>
      <w:r>
        <w:tab/>
        <w:t>II.</w:t>
      </w:r>
      <w:r>
        <w:tab/>
      </w:r>
      <w:r w:rsidRPr="00A9032D">
        <w:t>Mandate, methodology, and international legal and policy framework</w:t>
      </w:r>
    </w:p>
    <w:p w14:paraId="0B4C7091" w14:textId="3A2324EA" w:rsidR="00A9032D" w:rsidRDefault="00A9032D" w:rsidP="00A9032D">
      <w:pPr>
        <w:pStyle w:val="H1G"/>
      </w:pPr>
      <w:r>
        <w:tab/>
        <w:t>A.</w:t>
      </w:r>
      <w:r>
        <w:tab/>
        <w:t>Mandate</w:t>
      </w:r>
    </w:p>
    <w:p w14:paraId="799078C3" w14:textId="77777777" w:rsidR="00A9032D" w:rsidRPr="00A9032D" w:rsidRDefault="00A9032D" w:rsidP="00C0696C">
      <w:pPr>
        <w:pStyle w:val="SingleTxtG"/>
        <w:numPr>
          <w:ilvl w:val="0"/>
          <w:numId w:val="4"/>
        </w:numPr>
        <w:ind w:left="1134" w:firstLine="0"/>
        <w:rPr>
          <w:b/>
        </w:rPr>
      </w:pPr>
      <w:r w:rsidRPr="00A9032D">
        <w:t xml:space="preserve">Human Rights Council resolution 34/22 (2017) mandated the Mission “to establish the facts and circumstances of the alleged recent human rights violations by military and security forces, and abuses, in Myanmar, in particular in Rakhine State, including but not limited to arbitrary detention, torture and inhuman treatment, rape and other forms of sexual violence, extrajudicial, summary or arbitrary killings, enforced disappearances, forced displacement, deportation and unlawful destruction of property, with a view to ensuring full accountability for perpetrators and justice for victims”. Resolution 39/2 (2018) extended the Mission’s mandate and gave it the additional responsibility of ensuring it had fully documented, verified, consolidated and preserved the evidence collected in order for the material to be effectively shared, accessed and used by the Independent Investigative Mechanism for Myanmar. </w:t>
      </w:r>
    </w:p>
    <w:p w14:paraId="3675C49B" w14:textId="490FA3A7" w:rsidR="00A9032D" w:rsidRPr="00A9032D" w:rsidRDefault="00A9032D" w:rsidP="00C0696C">
      <w:pPr>
        <w:pStyle w:val="SingleTxtG"/>
        <w:numPr>
          <w:ilvl w:val="0"/>
          <w:numId w:val="4"/>
        </w:numPr>
        <w:ind w:left="1134" w:firstLine="0"/>
        <w:rPr>
          <w:b/>
        </w:rPr>
      </w:pPr>
      <w:r w:rsidRPr="00A9032D">
        <w:t>In its</w:t>
      </w:r>
      <w:r w:rsidR="000F536A">
        <w:t xml:space="preserve"> 2018 report</w:t>
      </w:r>
      <w:r w:rsidRPr="00A9032D">
        <w:t xml:space="preserve"> the Mission concluded on reasonable grounds that the Tatmadaw has been </w:t>
      </w:r>
      <w:r w:rsidRPr="00A9032D">
        <w:rPr>
          <w:lang w:val="en-AU"/>
        </w:rPr>
        <w:t>directly</w:t>
      </w:r>
      <w:r w:rsidRPr="00A9032D">
        <w:t xml:space="preserve"> involved in gross violations of human rights law and serious violations of international humanitarian law, including acts of genocide, crimes against humanity and war crimes, in Myanmar. The Mission is now fulfilling its mandate further by investigating how the Tatmadaw’s economic interests enable the Tatmadaw to perpetrate violations of international human rights and humanitarian law and how businesses are reaping the benefits of the Tatmadaw’s unlawful activities.  It is clear to the Mission that the Tatmadaw’s ability to draw upon alternative sources of revenue, outside the official military budget, enables it to operate without effective oversight from the civilian side of the Government or through the Parliament. The Tatmadaw’s financial isolation would help deter continuing and future international human rights and international humanitarian law violations, contribute towards accountability for those committed in the past, and encourage the transformation of the Tatmadaw and end its political and econo</w:t>
      </w:r>
      <w:r w:rsidR="000F536A">
        <w:t>mic supremacy</w:t>
      </w:r>
      <w:r w:rsidRPr="00A9032D">
        <w:t xml:space="preserve"> in Myanmar. </w:t>
      </w:r>
    </w:p>
    <w:p w14:paraId="714C00CB" w14:textId="4B709175" w:rsidR="00A9032D" w:rsidRDefault="00A9032D" w:rsidP="00C0696C">
      <w:pPr>
        <w:pStyle w:val="SingleTxtG"/>
        <w:numPr>
          <w:ilvl w:val="0"/>
          <w:numId w:val="4"/>
        </w:numPr>
        <w:ind w:left="1134" w:firstLine="0"/>
      </w:pPr>
      <w:r w:rsidRPr="00A9032D">
        <w:t>In fulfilling its mandate to ensure “full accountability for perpetrators and justice for victims”, the Mission also applied rules and principles of international law that prohibit foreign States from contributing to violations of international human rights and humanitarian law. These are prohibitions that, when not adhered to, enable the Tatmadaw to perpetrate the types of violations that the Mission documented in Rakhine, Kachin and Shan States. The Mission looked specifically at the transfer of arms and related equipment from foreign States to the Tatmadaw following the wide condemnation of the Tatmadaw’s conduct in northern Rakhine in October 2016. The Mission’s findings from this investigation provide the international community with a more complete understanding of Myanmar’s human rights crisis. This understanding should compel the international community, specifically the United Nations Security Council, regional and intergovernmental organizations, and individual States to make arms transfer sanctions an integral part of a coordinated multilateral approach to accountability, justice and ending the human rights crisis in Myanmar</w:t>
      </w:r>
      <w:r>
        <w:t>.</w:t>
      </w:r>
    </w:p>
    <w:p w14:paraId="388920BA" w14:textId="1D0F3A68" w:rsidR="00A9032D" w:rsidRDefault="00A9032D" w:rsidP="00A9032D">
      <w:pPr>
        <w:pStyle w:val="H1G"/>
      </w:pPr>
      <w:r>
        <w:lastRenderedPageBreak/>
        <w:tab/>
        <w:t>B.</w:t>
      </w:r>
      <w:r>
        <w:tab/>
        <w:t>Methodology</w:t>
      </w:r>
    </w:p>
    <w:p w14:paraId="13C3E287" w14:textId="77777777" w:rsidR="00A9032D" w:rsidRDefault="00A9032D" w:rsidP="00A9032D">
      <w:pPr>
        <w:pStyle w:val="SingleTxtG"/>
      </w:pPr>
      <w:r>
        <w:t>13.</w:t>
      </w:r>
      <w:r>
        <w:tab/>
      </w:r>
      <w:r w:rsidRPr="00A9032D">
        <w:t>In preparing this report, the Mission again followed established methodologies and best practices for human rights fact-finding, as developed by the United Nations. In doing so, the Mission adhered to the principles of “do no harm”, independence, impartiality, objectivity, transparency and integrity. The findings contained in this report are also based on methodologies for investigation and protection of victims and witnesses, consistent with previous Mission</w:t>
      </w:r>
      <w:r w:rsidRPr="00A9032D" w:rsidDel="00F257E2">
        <w:t xml:space="preserve"> </w:t>
      </w:r>
      <w:r w:rsidRPr="00A9032D">
        <w:t>reports.</w:t>
      </w:r>
      <w:r w:rsidRPr="0000505C">
        <w:rPr>
          <w:rStyle w:val="FootnoteReference"/>
        </w:rPr>
        <w:footnoteReference w:id="11"/>
      </w:r>
    </w:p>
    <w:p w14:paraId="6C40673E" w14:textId="3C2C4E91" w:rsidR="00A9032D" w:rsidRDefault="00A9032D" w:rsidP="00C0696C">
      <w:pPr>
        <w:pStyle w:val="SingleTxtG"/>
        <w:numPr>
          <w:ilvl w:val="0"/>
          <w:numId w:val="5"/>
        </w:numPr>
        <w:ind w:left="1134" w:firstLine="0"/>
      </w:pPr>
      <w:r w:rsidRPr="00A9032D">
        <w:t>Given the thematic investigation focus of this report, the Mission considered the following sources of information:</w:t>
      </w:r>
    </w:p>
    <w:p w14:paraId="063D463F" w14:textId="77777777" w:rsidR="00A9032D" w:rsidRPr="00F013C6" w:rsidRDefault="00A9032D" w:rsidP="00E248CC">
      <w:pPr>
        <w:pStyle w:val="SingleTxtG"/>
        <w:numPr>
          <w:ilvl w:val="0"/>
          <w:numId w:val="6"/>
        </w:numPr>
        <w:ind w:left="1134" w:firstLine="567"/>
      </w:pPr>
      <w:r w:rsidRPr="00F013C6">
        <w:t>statistics, surveys and other quantitative information, to the extent that the information was based on sound methodology and originated from credible and reliable sources;</w:t>
      </w:r>
    </w:p>
    <w:p w14:paraId="77BC938F" w14:textId="77777777" w:rsidR="00A9032D" w:rsidRPr="00F013C6" w:rsidRDefault="00A9032D" w:rsidP="00E248CC">
      <w:pPr>
        <w:pStyle w:val="SingleTxtG"/>
        <w:numPr>
          <w:ilvl w:val="0"/>
          <w:numId w:val="6"/>
        </w:numPr>
        <w:ind w:left="1134" w:firstLine="567"/>
      </w:pPr>
      <w:r w:rsidRPr="00F013C6">
        <w:t>corporate records, including through Myanmar government company registration,</w:t>
      </w:r>
      <w:r w:rsidRPr="0000505C">
        <w:rPr>
          <w:rStyle w:val="FootnoteReference"/>
        </w:rPr>
        <w:footnoteReference w:id="12"/>
      </w:r>
      <w:r w:rsidRPr="00F013C6">
        <w:t xml:space="preserve"> open source</w:t>
      </w:r>
      <w:r w:rsidRPr="0000505C">
        <w:rPr>
          <w:rStyle w:val="FootnoteReference"/>
        </w:rPr>
        <w:footnoteReference w:id="13"/>
      </w:r>
      <w:r w:rsidRPr="00F013C6">
        <w:t xml:space="preserve"> and private-subscription</w:t>
      </w:r>
      <w:r w:rsidRPr="0000505C">
        <w:rPr>
          <w:rStyle w:val="FootnoteReference"/>
        </w:rPr>
        <w:footnoteReference w:id="14"/>
      </w:r>
      <w:r w:rsidRPr="00F013C6">
        <w:t xml:space="preserve"> databases that list the ownership and/or senior management of privately-held companies;</w:t>
      </w:r>
    </w:p>
    <w:p w14:paraId="1875C964" w14:textId="77777777" w:rsidR="00A9032D" w:rsidRPr="00F013C6" w:rsidRDefault="00A9032D" w:rsidP="00E248CC">
      <w:pPr>
        <w:pStyle w:val="SingleTxtG"/>
        <w:numPr>
          <w:ilvl w:val="0"/>
          <w:numId w:val="6"/>
        </w:numPr>
        <w:ind w:left="1134" w:firstLine="567"/>
      </w:pPr>
      <w:r w:rsidRPr="00F013C6">
        <w:t xml:space="preserve">annual reports by the Myanmar Extractive Industries Transparency Initiative with respect to the extractive sector (oil, gas, copper, coal, gems and timber); </w:t>
      </w:r>
    </w:p>
    <w:p w14:paraId="79BBBF4A" w14:textId="77777777" w:rsidR="00A9032D" w:rsidRPr="00F013C6" w:rsidRDefault="00A9032D" w:rsidP="00E248CC">
      <w:pPr>
        <w:pStyle w:val="SingleTxtG"/>
        <w:numPr>
          <w:ilvl w:val="0"/>
          <w:numId w:val="6"/>
        </w:numPr>
        <w:ind w:left="1134" w:firstLine="567"/>
      </w:pPr>
      <w:r w:rsidRPr="00F013C6">
        <w:t>other documents containing first-hand information from credible and reliable sources, as well as credible and reliable literature documenting Myanmar’s conflict resource economy, demonstrating how natural resource extraction and production sectors directly and indirectly generate revenue for the Tatmadaw and finance, directly or indirectly, their leaders and military activities;</w:t>
      </w:r>
    </w:p>
    <w:p w14:paraId="32A68267" w14:textId="77777777" w:rsidR="00A9032D" w:rsidRPr="00F013C6" w:rsidRDefault="00A9032D" w:rsidP="00E248CC">
      <w:pPr>
        <w:pStyle w:val="SingleTxtG"/>
        <w:numPr>
          <w:ilvl w:val="0"/>
          <w:numId w:val="6"/>
        </w:numPr>
        <w:ind w:left="1134" w:firstLine="567"/>
      </w:pPr>
      <w:r w:rsidRPr="00F013C6">
        <w:t>confidential interviews conducted by the Mission with subject-matter experts with first-hand knowledge of Tatmadaw business practices and structures, provided that the Mission assessed the source and/or the content to be credible and reliable;</w:t>
      </w:r>
    </w:p>
    <w:p w14:paraId="38E58176" w14:textId="77777777" w:rsidR="00A9032D" w:rsidRPr="00F013C6" w:rsidRDefault="00A9032D" w:rsidP="00E248CC">
      <w:pPr>
        <w:pStyle w:val="SingleTxtG"/>
        <w:numPr>
          <w:ilvl w:val="0"/>
          <w:numId w:val="6"/>
        </w:numPr>
        <w:ind w:left="1134" w:firstLine="567"/>
      </w:pPr>
      <w:r w:rsidRPr="00F013C6">
        <w:t>information contained in expert interviews, public reports, media accounts, submissions and academic research publications, where the Mission assessed the source and/or the content to be credible and reliable;</w:t>
      </w:r>
    </w:p>
    <w:p w14:paraId="57A44FC0" w14:textId="77777777" w:rsidR="00A9032D" w:rsidRPr="00F013C6" w:rsidRDefault="00A9032D" w:rsidP="00E248CC">
      <w:pPr>
        <w:pStyle w:val="SingleTxtG"/>
        <w:numPr>
          <w:ilvl w:val="0"/>
          <w:numId w:val="6"/>
        </w:numPr>
        <w:ind w:left="1134" w:firstLine="567"/>
      </w:pPr>
      <w:r w:rsidRPr="00F013C6">
        <w:t>credible and reliable satellite imagery and analysis;</w:t>
      </w:r>
    </w:p>
    <w:p w14:paraId="55946851" w14:textId="77777777" w:rsidR="00A9032D" w:rsidRPr="00454116" w:rsidRDefault="00A9032D" w:rsidP="00E248CC">
      <w:pPr>
        <w:pStyle w:val="SingleTxtG"/>
        <w:numPr>
          <w:ilvl w:val="0"/>
          <w:numId w:val="6"/>
        </w:numPr>
        <w:ind w:left="1134" w:firstLine="567"/>
      </w:pPr>
      <w:r w:rsidRPr="00454116">
        <w:t>publicly available admissions of relevant facts by Myanmar and foreign officials;</w:t>
      </w:r>
    </w:p>
    <w:p w14:paraId="0ACED2FE" w14:textId="4B7B9F8B" w:rsidR="00A9032D" w:rsidRPr="00454116" w:rsidRDefault="00A9032D" w:rsidP="00E248CC">
      <w:pPr>
        <w:pStyle w:val="SingleTxtG"/>
        <w:numPr>
          <w:ilvl w:val="0"/>
          <w:numId w:val="6"/>
        </w:numPr>
        <w:ind w:left="1134" w:firstLine="567"/>
      </w:pPr>
      <w:proofErr w:type="gramStart"/>
      <w:r w:rsidRPr="00454116">
        <w:t>laws</w:t>
      </w:r>
      <w:proofErr w:type="gramEnd"/>
      <w:r w:rsidRPr="00454116">
        <w:t>, policies and directives of Myanmar and internal government documents, provided that they were received from credible and reliable sources and their authenticity was not in doubt.</w:t>
      </w:r>
    </w:p>
    <w:p w14:paraId="60A48736" w14:textId="7F99E4F0" w:rsidR="004573B5" w:rsidRPr="00454116" w:rsidRDefault="004573B5" w:rsidP="00C0696C">
      <w:pPr>
        <w:pStyle w:val="SingleTxtG"/>
        <w:numPr>
          <w:ilvl w:val="0"/>
          <w:numId w:val="7"/>
        </w:numPr>
        <w:ind w:left="1134" w:firstLine="0"/>
      </w:pPr>
      <w:r w:rsidRPr="00454116">
        <w:t xml:space="preserve">The Mission </w:t>
      </w:r>
      <w:r w:rsidR="00454116" w:rsidRPr="00454116">
        <w:t>shared this report with</w:t>
      </w:r>
      <w:r w:rsidRPr="00454116">
        <w:t xml:space="preserve"> the Government of Myanmar </w:t>
      </w:r>
      <w:r w:rsidR="00454116" w:rsidRPr="00454116">
        <w:t xml:space="preserve">on 31 July with a view to soliciting information about any factual inaccurancies, by 4 August. </w:t>
      </w:r>
      <w:r w:rsidR="000F636A">
        <w:t xml:space="preserve">No response was received at the time of publication. </w:t>
      </w:r>
      <w:r w:rsidR="00357B54">
        <w:t>The Missions also sought where possible information from other governments and businesses referred to in the report, to which it received several replies.</w:t>
      </w:r>
    </w:p>
    <w:p w14:paraId="784D0F80" w14:textId="589CC5A2" w:rsidR="004573B5" w:rsidRPr="00F013C6" w:rsidRDefault="004573B5" w:rsidP="00C0696C">
      <w:pPr>
        <w:pStyle w:val="SingleTxtG"/>
        <w:numPr>
          <w:ilvl w:val="0"/>
          <w:numId w:val="7"/>
        </w:numPr>
        <w:ind w:left="1134" w:firstLine="0"/>
      </w:pPr>
      <w:r w:rsidRPr="00454116">
        <w:t xml:space="preserve">During the Mission’s investigation for this report, the Mission received numerous allegations </w:t>
      </w:r>
      <w:r w:rsidRPr="00454116" w:rsidDel="00CE313C">
        <w:t xml:space="preserve">of </w:t>
      </w:r>
      <w:r w:rsidRPr="00454116">
        <w:t>companies collaborating directly with ethnic armed organizations in northern Myanmar</w:t>
      </w:r>
      <w:r w:rsidRPr="00F013C6">
        <w:t xml:space="preserve"> in the exploitation of natural resources.</w:t>
      </w:r>
      <w:r w:rsidRPr="0000505C">
        <w:rPr>
          <w:rStyle w:val="FootnoteReference"/>
        </w:rPr>
        <w:footnoteReference w:id="15"/>
      </w:r>
      <w:r w:rsidRPr="00F013C6">
        <w:t xml:space="preserve"> These are natural resources that fund and </w:t>
      </w:r>
      <w:r w:rsidRPr="00F013C6">
        <w:lastRenderedPageBreak/>
        <w:t>fuel hostilities in Kachin and Shan States.</w:t>
      </w:r>
      <w:r w:rsidRPr="0000505C">
        <w:rPr>
          <w:rStyle w:val="FootnoteReference"/>
        </w:rPr>
        <w:footnoteReference w:id="16"/>
      </w:r>
      <w:r w:rsidRPr="00F013C6">
        <w:t xml:space="preserve"> While such conduct may implicate the companies as well as the ethnic armed organizations</w:t>
      </w:r>
      <w:r w:rsidRPr="00F013C6" w:rsidDel="00EC3ED6">
        <w:t xml:space="preserve"> </w:t>
      </w:r>
      <w:r w:rsidRPr="00F013C6">
        <w:t>and raise serious human rights concerns, the Mission has decided to focus its research on Tatmadaw economic interests as its focus here is giving substance to the r</w:t>
      </w:r>
      <w:r w:rsidR="000F536A">
        <w:t xml:space="preserve">ecommendations in its </w:t>
      </w:r>
      <w:r w:rsidRPr="00F013C6">
        <w:t xml:space="preserve">2018 report. </w:t>
      </w:r>
    </w:p>
    <w:p w14:paraId="3F589544" w14:textId="4822ADBA" w:rsidR="004573B5" w:rsidRPr="00F013C6" w:rsidRDefault="004573B5" w:rsidP="00C0696C">
      <w:pPr>
        <w:pStyle w:val="SingleTxtG"/>
        <w:numPr>
          <w:ilvl w:val="0"/>
          <w:numId w:val="7"/>
        </w:numPr>
        <w:ind w:left="1134" w:firstLine="0"/>
      </w:pPr>
      <w:r w:rsidRPr="00F013C6">
        <w:t>Given the pervasive lack of transparency surrounding economic activity in Myanmar, especially where the Tatmadaw is involved, the Mission is well aware that its research does not provide a complete picture of the breadth and extent of all of the Tatmadaw’s economic interests. The Mission strongly encourages additional research and investigations to fill these important gaps, some of which are identified in the recommendations of this report</w:t>
      </w:r>
      <w:r w:rsidR="000F536A">
        <w:t>.</w:t>
      </w:r>
      <w:r w:rsidRPr="0000505C">
        <w:rPr>
          <w:rStyle w:val="FootnoteReference"/>
        </w:rPr>
        <w:footnoteReference w:id="17"/>
      </w:r>
      <w:r w:rsidRPr="00F013C6">
        <w:t xml:space="preserve"> Nonetheless, the Mission is confident that the information in this report meets the “reasonable grounds to conclude” level of corroboration unless stated otherwise. The information gathered by the Mission in the course of this investigation has been preserved with a view to being shared with </w:t>
      </w:r>
      <w:r w:rsidRPr="00F013C6">
        <w:rPr>
          <w:rFonts w:eastAsiaTheme="minorHAnsi"/>
        </w:rPr>
        <w:t>competent and credible bodies pursuing accountability in line with recognized international norms and standards, including with regard to due process and fair trial standards.</w:t>
      </w:r>
      <w:r w:rsidRPr="0000505C">
        <w:rPr>
          <w:rStyle w:val="FootnoteReference"/>
        </w:rPr>
        <w:footnoteReference w:id="18"/>
      </w:r>
    </w:p>
    <w:p w14:paraId="6CC68748" w14:textId="7F6C7FDF" w:rsidR="004573B5" w:rsidRDefault="004573B5" w:rsidP="00C0696C">
      <w:pPr>
        <w:pStyle w:val="SingleTxtG"/>
        <w:numPr>
          <w:ilvl w:val="0"/>
          <w:numId w:val="7"/>
        </w:numPr>
        <w:ind w:left="1134" w:firstLine="0"/>
      </w:pPr>
      <w:r w:rsidRPr="004573B5">
        <w:t>In its investigations and research the Mission received information from a number of sources under considerable risk of reprisals. The Mission has taken a number of measures to protect these sources, including by preserving the confidentiality of their interaction with the Mission. The Mission extends its gratitude to these individuals and appeals for their safety and security.</w:t>
      </w:r>
    </w:p>
    <w:p w14:paraId="4FE81500" w14:textId="4DA39D85" w:rsidR="0092558F" w:rsidRPr="0092558F" w:rsidRDefault="0092558F" w:rsidP="0092558F">
      <w:pPr>
        <w:pStyle w:val="H1G"/>
      </w:pPr>
      <w:r>
        <w:tab/>
        <w:t>C.</w:t>
      </w:r>
      <w:r>
        <w:tab/>
      </w:r>
      <w:r w:rsidRPr="0092558F">
        <w:t>International legal and policy framework</w:t>
      </w:r>
    </w:p>
    <w:p w14:paraId="00729C61" w14:textId="77AAD204" w:rsidR="0092558F" w:rsidRDefault="0092558F" w:rsidP="00C0696C">
      <w:pPr>
        <w:pStyle w:val="SingleTxtG"/>
        <w:numPr>
          <w:ilvl w:val="0"/>
          <w:numId w:val="7"/>
        </w:numPr>
        <w:ind w:left="1134" w:firstLine="0"/>
      </w:pPr>
      <w:r w:rsidRPr="0092558F">
        <w:t>The facts documented in this report were assessed in light of rules applicable to States under international human rights law, international humanitarian law, international rules on arms sales and transfers</w:t>
      </w:r>
      <w:r w:rsidRPr="0092558F" w:rsidDel="00461875">
        <w:t xml:space="preserve">, </w:t>
      </w:r>
      <w:r w:rsidRPr="0092558F">
        <w:t>and general rules of State responsibility.</w:t>
      </w:r>
      <w:r w:rsidRPr="0000505C">
        <w:rPr>
          <w:rStyle w:val="FootnoteReference"/>
        </w:rPr>
        <w:footnoteReference w:id="19"/>
      </w:r>
      <w:r w:rsidRPr="0092558F">
        <w:t xml:space="preserve"> The report has also assessed the facts in light of international principles that business should adhere to and modes of liability for business actors under international criminal law.</w:t>
      </w:r>
    </w:p>
    <w:p w14:paraId="6F47E9CC" w14:textId="3AB2F68B" w:rsidR="0092558F" w:rsidRDefault="0092558F" w:rsidP="0092558F">
      <w:pPr>
        <w:pStyle w:val="H23G"/>
      </w:pPr>
      <w:r>
        <w:tab/>
        <w:t>1.</w:t>
      </w:r>
      <w:r>
        <w:tab/>
        <w:t>State obligations</w:t>
      </w:r>
    </w:p>
    <w:p w14:paraId="7791CC97" w14:textId="25552DAA" w:rsidR="0092558F" w:rsidRPr="0092558F" w:rsidRDefault="00E248CC" w:rsidP="00E248CC">
      <w:pPr>
        <w:pStyle w:val="H4G"/>
      </w:pPr>
      <w:r>
        <w:tab/>
      </w:r>
      <w:r w:rsidR="000F536A">
        <w:t>(a)</w:t>
      </w:r>
      <w:r w:rsidR="0092558F">
        <w:tab/>
      </w:r>
      <w:r w:rsidR="0092558F" w:rsidRPr="0092558F">
        <w:t>International human rights law applicable to Myanmar</w:t>
      </w:r>
    </w:p>
    <w:p w14:paraId="7EA914B9" w14:textId="3D0E9E11" w:rsidR="0092558F" w:rsidRDefault="0092558F" w:rsidP="00C0696C">
      <w:pPr>
        <w:pStyle w:val="SingleTxtG"/>
        <w:numPr>
          <w:ilvl w:val="0"/>
          <w:numId w:val="7"/>
        </w:numPr>
        <w:ind w:left="1134" w:firstLine="0"/>
      </w:pPr>
      <w:r>
        <w:t>In</w:t>
      </w:r>
      <w:r w:rsidRPr="0092558F">
        <w:t>ternational human rights law obligates States to respect and protect the human rights of people in their territory or under their jurisdiction. This obligation requires that State actors, including military officials, not violate human rights. It also includes ensuring the activities of companies do not result in human rights abuses. The obligation is to ensure these human rights protections</w:t>
      </w:r>
      <w:r w:rsidRPr="0092558F" w:rsidDel="006F56BA">
        <w:t xml:space="preserve"> </w:t>
      </w:r>
      <w:r w:rsidRPr="0092558F">
        <w:t>apply to civil and political rights</w:t>
      </w:r>
      <w:r w:rsidRPr="0092558F" w:rsidDel="00B1615B">
        <w:t xml:space="preserve"> </w:t>
      </w:r>
      <w:r w:rsidRPr="0092558F">
        <w:t>and economic, social and cultural rights.</w:t>
      </w:r>
      <w:r w:rsidRPr="0000505C">
        <w:rPr>
          <w:rStyle w:val="FootnoteReference"/>
        </w:rPr>
        <w:footnoteReference w:id="20"/>
      </w:r>
      <w:r w:rsidRPr="0092558F">
        <w:t xml:space="preserve"> In recognition of this, Human Rights Council resolution 40/L.19 (2019) on Myanmar called upon the Government of Myanmar to “demilitarize mining regions and to ensure the </w:t>
      </w:r>
      <w:r w:rsidRPr="0092558F">
        <w:lastRenderedPageBreak/>
        <w:t>protection of human rights for workers in natural resource extraction and the enforcement of environmental safety standards”. The resolution also urged the Government to develop inclusive policies for natural resource management and benefit sharing through including relevant stakeholders and affected populations.</w:t>
      </w:r>
      <w:r w:rsidRPr="0000505C">
        <w:rPr>
          <w:rStyle w:val="FootnoteReference"/>
        </w:rPr>
        <w:footnoteReference w:id="21"/>
      </w:r>
      <w:r w:rsidRPr="0092558F">
        <w:t xml:space="preserve"> The UN Special Rapporteur on the situation of human rights in Myanmar has noted that Myanmar, as a party to the International Covenant on Economic, Social and Cultural Rights, should refrain from entering into trade and investment treaties where the Government’s actions in relation to fulfilling an investment agreement would lead to human rights abuses, such as forced relocation and</w:t>
      </w:r>
      <w:r w:rsidRPr="0092558F" w:rsidDel="006F56BA">
        <w:t xml:space="preserve"> </w:t>
      </w:r>
      <w:r w:rsidRPr="0092558F">
        <w:t>inadequate resettlement.</w:t>
      </w:r>
      <w:r w:rsidRPr="0000505C">
        <w:rPr>
          <w:rStyle w:val="FootnoteReference"/>
        </w:rPr>
        <w:footnoteReference w:id="22"/>
      </w:r>
      <w:r w:rsidRPr="0092558F" w:rsidDel="006F56BA">
        <w:t xml:space="preserve"> </w:t>
      </w:r>
      <w:r w:rsidRPr="0092558F">
        <w:t>The obligations of States to respect and protect economic, social and cultural rights that are most relevant to the acts of the Tatmadaw documented in this report include the prohibition on forced labour</w:t>
      </w:r>
      <w:r w:rsidRPr="0000505C">
        <w:rPr>
          <w:rStyle w:val="FootnoteReference"/>
        </w:rPr>
        <w:footnoteReference w:id="23"/>
      </w:r>
      <w:r w:rsidRPr="0092558F">
        <w:t xml:space="preserve"> and arbitrary or unlawful deprivation of wages.</w:t>
      </w:r>
      <w:r w:rsidRPr="0000505C">
        <w:rPr>
          <w:rStyle w:val="FootnoteReference"/>
        </w:rPr>
        <w:footnoteReference w:id="24"/>
      </w:r>
    </w:p>
    <w:p w14:paraId="6A6AA0B3" w14:textId="77777777" w:rsidR="0092558F" w:rsidRPr="00F013C6" w:rsidRDefault="0092558F" w:rsidP="00C0696C">
      <w:pPr>
        <w:pStyle w:val="SingleTxtG"/>
        <w:numPr>
          <w:ilvl w:val="0"/>
          <w:numId w:val="7"/>
        </w:numPr>
        <w:ind w:left="1134" w:firstLine="0"/>
      </w:pPr>
      <w:r w:rsidRPr="00F013C6">
        <w:t>In further elaboration of the obligations that human rights law places on States to regulate companies, the UN Guiding Principles on Business and Human Rights: Implementing the United Nations “Protect, Respect and Remedy” Framework (Guiding Principles)</w:t>
      </w:r>
      <w:r w:rsidRPr="00F013C6" w:rsidDel="00904CFC">
        <w:t xml:space="preserve"> </w:t>
      </w:r>
      <w:r w:rsidRPr="00F013C6">
        <w:t>instruct</w:t>
      </w:r>
      <w:r w:rsidRPr="00F013C6" w:rsidDel="00DE5A9C">
        <w:t xml:space="preserve"> </w:t>
      </w:r>
      <w:r w:rsidRPr="00F013C6">
        <w:t xml:space="preserve">States to “protect against human rights abuse within their territory and/or jurisdiction by third parties, including business enterprises. This requires taking appropriate steps to prevent, investigate, punish and redress such abuse through effective policies, legislation, regulations and adjudication.” </w:t>
      </w:r>
      <w:r w:rsidRPr="0000505C">
        <w:rPr>
          <w:rStyle w:val="FootnoteReference"/>
        </w:rPr>
        <w:footnoteReference w:id="25"/>
      </w:r>
      <w:r w:rsidRPr="00F013C6">
        <w:t xml:space="preserve"> States should also “set out clearly the expectation that all business enterprises domiciled in their territory and/or jurisdiction respect human rights throughout their operations”.</w:t>
      </w:r>
      <w:r w:rsidRPr="0000505C">
        <w:rPr>
          <w:rStyle w:val="FootnoteReference"/>
        </w:rPr>
        <w:footnoteReference w:id="26"/>
      </w:r>
      <w:r w:rsidRPr="00F013C6">
        <w:t xml:space="preserve"> The Guiding Principles should be implemented in a non-discriminatory manner, with particular attention to the rights and needs of groups that may be at heightened risk of becoming vulnerable or marginalized, and with due regard to gender-based risks.</w:t>
      </w:r>
      <w:r w:rsidRPr="0000505C">
        <w:rPr>
          <w:rStyle w:val="FootnoteReference"/>
        </w:rPr>
        <w:footnoteReference w:id="27"/>
      </w:r>
      <w:r w:rsidRPr="00F013C6">
        <w:t xml:space="preserve"> </w:t>
      </w:r>
    </w:p>
    <w:p w14:paraId="17A3DC14" w14:textId="77777777" w:rsidR="0092558F" w:rsidRPr="00F013C6" w:rsidRDefault="0092558F" w:rsidP="00C0696C">
      <w:pPr>
        <w:pStyle w:val="SingleTxtG"/>
        <w:numPr>
          <w:ilvl w:val="0"/>
          <w:numId w:val="7"/>
        </w:numPr>
        <w:ind w:left="1134" w:firstLine="0"/>
      </w:pPr>
      <w:r w:rsidRPr="00F013C6">
        <w:t xml:space="preserve">In meeting their duty to protect human rights, the Guiding Principles explain further that States should, </w:t>
      </w:r>
      <w:r w:rsidRPr="00F013C6">
        <w:rPr>
          <w:i/>
        </w:rPr>
        <w:t>inter alia</w:t>
      </w:r>
      <w:r w:rsidRPr="00F013C6">
        <w:t>: enforce laws that are aimed at, or have the effect of, requiring business enterprises to respect human rights, and periodically assess the adequacy of such laws and address any gaps; provide effective guidance to business enterprises on how to respect human rights throughout their operations; and encourage and, where appropriate, require business enterprises to communicate how they address their human rights impacts.</w:t>
      </w:r>
      <w:r w:rsidRPr="0000505C">
        <w:rPr>
          <w:rStyle w:val="FootnoteReference"/>
        </w:rPr>
        <w:footnoteReference w:id="28"/>
      </w:r>
    </w:p>
    <w:p w14:paraId="043EB812" w14:textId="77777777" w:rsidR="0092558F" w:rsidRPr="00F013C6" w:rsidRDefault="0092558F" w:rsidP="00C0696C">
      <w:pPr>
        <w:pStyle w:val="SingleTxtG"/>
        <w:numPr>
          <w:ilvl w:val="0"/>
          <w:numId w:val="7"/>
        </w:numPr>
        <w:ind w:left="1134" w:firstLine="0"/>
      </w:pPr>
      <w:r w:rsidRPr="00F013C6">
        <w:t>The Guiding Principles call on States to take additional measures to protect against human rights abuses by their own State-owned or controlled enterprises or those that receive substantial support and services from State agencies, such as requiring human rights due diligence.</w:t>
      </w:r>
      <w:r w:rsidRPr="0000505C">
        <w:rPr>
          <w:rStyle w:val="FootnoteReference"/>
        </w:rPr>
        <w:footnoteReference w:id="29"/>
      </w:r>
      <w:r w:rsidRPr="00F013C6">
        <w:t xml:space="preserve"> When they contract with, or legislate for, business enterprises to provide services that may impact upon the enjoyment of human rights, the Guiding Principles call on States to exercise adequate oversight in order to meet their international human rights obligations.</w:t>
      </w:r>
      <w:r w:rsidRPr="0000505C">
        <w:rPr>
          <w:rStyle w:val="FootnoteReference"/>
        </w:rPr>
        <w:footnoteReference w:id="30"/>
      </w:r>
    </w:p>
    <w:p w14:paraId="752844FB" w14:textId="77777777" w:rsidR="0092558F" w:rsidRPr="00F013C6" w:rsidRDefault="0092558F" w:rsidP="00C0696C">
      <w:pPr>
        <w:pStyle w:val="SingleTxtG"/>
        <w:numPr>
          <w:ilvl w:val="0"/>
          <w:numId w:val="7"/>
        </w:numPr>
        <w:ind w:left="1134" w:firstLine="0"/>
      </w:pPr>
      <w:r w:rsidRPr="00F013C6">
        <w:t>In recognition of the heightened risk of human rights abuses occu</w:t>
      </w:r>
      <w:r>
        <w:t>rring in the context of conflict areas</w:t>
      </w:r>
      <w:r w:rsidRPr="00F013C6">
        <w:t xml:space="preserve">, the Guiding Principles emphasise that States should “help ensure that business enterprises operating in those contexts are not involved with such abuses”. The Guiding Principles provide several measures for doing this, including: “(a) Engaging at the earliest stage possible with business enterprises to help them identify, prevent and mitigate the human rights-related risks of their activities and business relationships; (b) Providing adequate assistance to business enterprises to assess and address the heightened risks of abuses, paying special attention to both gender-based and sexual violence; (c) Denying access to public support and services for a business enterprise that is involved with gross human </w:t>
      </w:r>
      <w:r w:rsidRPr="00F013C6">
        <w:lastRenderedPageBreak/>
        <w:t>rights abuses and refuses to cooperate in addressing the situation; (d) Ensuring that their current policies, legislation, regulations and enforcement measures are effective in addressing the risk of business involvement in gross human rights abuses”.</w:t>
      </w:r>
      <w:r w:rsidRPr="0000505C">
        <w:rPr>
          <w:rStyle w:val="FootnoteReference"/>
        </w:rPr>
        <w:footnoteReference w:id="31"/>
      </w:r>
    </w:p>
    <w:p w14:paraId="24EB451A" w14:textId="77777777" w:rsidR="0092558F" w:rsidRPr="00F013C6" w:rsidRDefault="0092558F" w:rsidP="00C0696C">
      <w:pPr>
        <w:pStyle w:val="SingleTxtG"/>
        <w:numPr>
          <w:ilvl w:val="0"/>
          <w:numId w:val="7"/>
        </w:numPr>
        <w:ind w:left="1134" w:firstLine="0"/>
      </w:pPr>
      <w:r w:rsidRPr="00F013C6">
        <w:t>In addition to respecting and protecting human rights, States must ensure that any person whose rights or freedoms are violated through the activities of businesses has an effective remedy; States must also ensure that any person claiming such a remedy will have their right to a remedy determined by competent judicial, administrative or legislative authorities, or by any other competent authority provided for by the legal system of the State; and access to such remedies must exist notwithstanding that the violation has been committed by persons acting in an official capacity.</w:t>
      </w:r>
      <w:r w:rsidRPr="0000505C">
        <w:rPr>
          <w:rStyle w:val="FootnoteReference"/>
        </w:rPr>
        <w:footnoteReference w:id="32"/>
      </w:r>
      <w:r w:rsidRPr="00F013C6">
        <w:t xml:space="preserve"> The right to a remedy is non-derogable.</w:t>
      </w:r>
      <w:r w:rsidRPr="0000505C">
        <w:rPr>
          <w:rStyle w:val="FootnoteReference"/>
        </w:rPr>
        <w:footnoteReference w:id="33"/>
      </w:r>
      <w:r w:rsidRPr="00F013C6">
        <w:t xml:space="preserve"> It is also a rule of customary international law.</w:t>
      </w:r>
      <w:r w:rsidRPr="0000505C">
        <w:rPr>
          <w:rStyle w:val="FootnoteReference"/>
        </w:rPr>
        <w:footnoteReference w:id="34"/>
      </w:r>
    </w:p>
    <w:p w14:paraId="74D2C86A" w14:textId="53CDD3D6" w:rsidR="0092558F" w:rsidRDefault="0092558F" w:rsidP="00C0696C">
      <w:pPr>
        <w:pStyle w:val="SingleTxtG"/>
        <w:numPr>
          <w:ilvl w:val="0"/>
          <w:numId w:val="7"/>
        </w:numPr>
        <w:ind w:left="1134" w:firstLine="0"/>
      </w:pPr>
      <w:r w:rsidRPr="00F013C6">
        <w:t>States have a specific duty to investigate and, if there is sufficient evidence, prosecute gross violations of international human rights law and serious violations of international humanitarian law, in particular those that amount to crimes under international law (in particular war crimes, crimes against humanity and genocide).</w:t>
      </w:r>
      <w:r w:rsidRPr="0000505C">
        <w:rPr>
          <w:rStyle w:val="FootnoteReference"/>
        </w:rPr>
        <w:footnoteReference w:id="35"/>
      </w:r>
      <w:r w:rsidRPr="00F013C6">
        <w:t xml:space="preserve"> Investigations into allegations must always be independent, impartial, prompt, thorough, effective, credible and transparent.</w:t>
      </w:r>
      <w:r w:rsidRPr="0000505C">
        <w:rPr>
          <w:rStyle w:val="FootnoteReference"/>
        </w:rPr>
        <w:footnoteReference w:id="36"/>
      </w:r>
      <w:r w:rsidRPr="00F013C6">
        <w:t xml:space="preserve"> </w:t>
      </w:r>
      <w:r w:rsidRPr="00F013C6">
        <w:rPr>
          <w:rFonts w:eastAsia="Calibri"/>
        </w:rPr>
        <w:t>In addition, accountability encompasses measures to realize the right to know the truth, the right to reparation and guarantees of non-recurrence.</w:t>
      </w:r>
      <w:r w:rsidRPr="0000505C">
        <w:rPr>
          <w:rStyle w:val="FootnoteReference"/>
          <w:rFonts w:eastAsia="Calibri"/>
        </w:rPr>
        <w:footnoteReference w:id="37"/>
      </w:r>
      <w:r w:rsidRPr="00F013C6">
        <w:t xml:space="preserve"> Reparation can be in the form of restitution, compensation, rehabilitation, satisfaction and guarantee of non-repetition. To ensure non-repetition, the Committee on Economic, Social and Cultural Rights has determined that an effective remedy may require improvements to legislation and policies proven ineffective in preventing the abuses.</w:t>
      </w:r>
      <w:r w:rsidRPr="0000505C">
        <w:rPr>
          <w:rStyle w:val="FootnoteReference"/>
        </w:rPr>
        <w:footnoteReference w:id="38"/>
      </w:r>
    </w:p>
    <w:p w14:paraId="3E5424E5" w14:textId="77B8A48A" w:rsidR="0092558F" w:rsidRDefault="00E248CC" w:rsidP="00E248CC">
      <w:pPr>
        <w:pStyle w:val="H4G"/>
      </w:pPr>
      <w:r>
        <w:tab/>
      </w:r>
      <w:r w:rsidR="000F536A">
        <w:t>(b</w:t>
      </w:r>
      <w:r w:rsidR="0092558F">
        <w:t>)</w:t>
      </w:r>
      <w:r w:rsidR="0092558F">
        <w:tab/>
      </w:r>
      <w:r w:rsidR="0092558F" w:rsidRPr="0092558F">
        <w:t>International human rights law applicable to foreign States</w:t>
      </w:r>
    </w:p>
    <w:p w14:paraId="5641AACE" w14:textId="77777777" w:rsidR="0092558F" w:rsidRPr="0092558F" w:rsidRDefault="0092558F" w:rsidP="00C0696C">
      <w:pPr>
        <w:pStyle w:val="SingleTxtG"/>
        <w:numPr>
          <w:ilvl w:val="0"/>
          <w:numId w:val="7"/>
        </w:numPr>
        <w:ind w:left="1134" w:firstLine="0"/>
      </w:pPr>
      <w:r w:rsidRPr="0092558F">
        <w:t xml:space="preserve">International human rights law also places certain obligations on States to regulate the behaviour of businesses that operate in their territory or under their jurisdiction in relation to any adverse impact that </w:t>
      </w:r>
      <w:r w:rsidRPr="0092558F" w:rsidDel="006A1938">
        <w:t xml:space="preserve">they have </w:t>
      </w:r>
      <w:r w:rsidRPr="0092558F">
        <w:t>or may have on the human rights of people outside their territory.</w:t>
      </w:r>
      <w:r w:rsidRPr="0000505C">
        <w:rPr>
          <w:rStyle w:val="FootnoteReference"/>
        </w:rPr>
        <w:footnoteReference w:id="39"/>
      </w:r>
      <w:r w:rsidRPr="0092558F">
        <w:t xml:space="preserve"> This is particularly relevant to States with businesses that have transferred arms to the Tatmadaw and States from which businesses have relations with the Tatmadaw, directly or indirectly, through joint ventures and commercial partnerships. In fulfilling these obligations, State Parties to the International Covenant on Civil and Political Rights must take appropriate legislative and other measures to ensure that all activities taking place in </w:t>
      </w:r>
      <w:r w:rsidRPr="0092558F">
        <w:lastRenderedPageBreak/>
        <w:t>whole or in part within their territory or under their jurisdiction, and having a direct and reasonably foreseeable impact on the right to life of individuals outside their territory, are consistent with the right to life and of the right of victims to obtain an effective remedy.</w:t>
      </w:r>
      <w:r w:rsidRPr="0000505C">
        <w:rPr>
          <w:rStyle w:val="FootnoteReference"/>
        </w:rPr>
        <w:footnoteReference w:id="40"/>
      </w:r>
      <w:r w:rsidRPr="0092558F">
        <w:t xml:space="preserve"> This also holds true for other civil and political rights,</w:t>
      </w:r>
      <w:r w:rsidRPr="0000505C">
        <w:rPr>
          <w:rStyle w:val="FootnoteReference"/>
        </w:rPr>
        <w:footnoteReference w:id="41"/>
      </w:r>
      <w:r w:rsidRPr="0092558F">
        <w:t xml:space="preserve"> as well as economic, social and cultural rights.</w:t>
      </w:r>
      <w:r w:rsidRPr="0000505C">
        <w:rPr>
          <w:rStyle w:val="FootnoteReference"/>
        </w:rPr>
        <w:footnoteReference w:id="42"/>
      </w:r>
      <w:r w:rsidRPr="0092558F">
        <w:t xml:space="preserve"> </w:t>
      </w:r>
    </w:p>
    <w:p w14:paraId="1A4493A2" w14:textId="00C67CA5" w:rsidR="0092558F" w:rsidRDefault="0092558F" w:rsidP="00C0696C">
      <w:pPr>
        <w:pStyle w:val="SingleTxtG"/>
        <w:numPr>
          <w:ilvl w:val="0"/>
          <w:numId w:val="7"/>
        </w:numPr>
        <w:ind w:left="1134" w:firstLine="0"/>
      </w:pPr>
      <w:r w:rsidRPr="0092558F">
        <w:t>In recognition of the significant increase of activities of transnational corporations, growing investment and trade flows between countries, and the emergence of global supply chains, in 2017 the Committee on Economic, Social and Cultural Rights provided authoritative guidance clarifying that States’ obligations under the Covenant “did not stop at their territorial borders”.</w:t>
      </w:r>
      <w:r w:rsidRPr="0000505C">
        <w:rPr>
          <w:rStyle w:val="FootnoteReference"/>
        </w:rPr>
        <w:footnoteReference w:id="43"/>
      </w:r>
      <w:r w:rsidRPr="0092558F">
        <w:t xml:space="preserve">  States Parties are “required to take the steps necessary to prevent human rights violations abroad by business enterprises domiciled in their territory and/or jurisdiction”. The Committee explained that extraterritorial obligations arise when a State “may influence situations located outside its territory, consistent with the limits imposed by international law, by controlling the activities of corporations domiciled in its territory and/or under its jurisdiction, and thus may contribute to the effective enjoyment of economic, social and cultural rights outside its national territory”.</w:t>
      </w:r>
      <w:r w:rsidRPr="0000505C">
        <w:rPr>
          <w:rStyle w:val="FootnoteReference"/>
        </w:rPr>
        <w:footnoteReference w:id="44"/>
      </w:r>
      <w:r w:rsidRPr="0092558F">
        <w:t xml:space="preserve"> For these reasons, the Guiding Principles similarly apply to States with businesses domiciled in their territory or under their jurisdiction when the activities of those businesses may impact the human rights of people in Myanmar. UN Special Rapporteur on the situation of human rights in Myanmar urged home countries of foreign companies investing and/or operating in Myanmar to ensure they act in line with the Guiding Principles. The Special Rapporteur noted, “It is paramount that international financial institutions, development agencies, States and private investors consider conformity with these standards at all levels prior to implementing projects”.</w:t>
      </w:r>
      <w:r w:rsidRPr="0000505C">
        <w:rPr>
          <w:rStyle w:val="FootnoteReference"/>
        </w:rPr>
        <w:footnoteReference w:id="45"/>
      </w:r>
    </w:p>
    <w:p w14:paraId="59A87658" w14:textId="0BFA5E7D" w:rsidR="00F37E3B" w:rsidRDefault="00F37E3B" w:rsidP="00E248CC">
      <w:pPr>
        <w:pStyle w:val="H4G"/>
      </w:pPr>
      <w:r>
        <w:tab/>
        <w:t>(c)</w:t>
      </w:r>
      <w:r>
        <w:tab/>
        <w:t>International humanitarian law</w:t>
      </w:r>
    </w:p>
    <w:p w14:paraId="54009931" w14:textId="281CF13C" w:rsidR="00F37E3B" w:rsidRDefault="00F37E3B" w:rsidP="00D210E0">
      <w:pPr>
        <w:pStyle w:val="SingleTxtG"/>
        <w:numPr>
          <w:ilvl w:val="0"/>
          <w:numId w:val="7"/>
        </w:numPr>
        <w:ind w:left="1134" w:firstLine="0"/>
      </w:pPr>
      <w:r>
        <w:t>In</w:t>
      </w:r>
      <w:r w:rsidRPr="00F37E3B">
        <w:t>ternational humanitarian law regulates armed conflict.</w:t>
      </w:r>
      <w:r w:rsidRPr="0000505C">
        <w:rPr>
          <w:rStyle w:val="FootnoteReference"/>
        </w:rPr>
        <w:footnoteReference w:id="46"/>
      </w:r>
      <w:r w:rsidRPr="00F37E3B">
        <w:t xml:space="preserve"> Common Article 1 to the four Geneva Conventions, to which Myanmar is a party, places a standing obligation on States to “ensure respect” for the Conventions’ protections in all circumstances. This is particularly relevant to the Mission’s investigation into arms transfers. The International Committee of the Red Cross (ICRC) in its</w:t>
      </w:r>
      <w:r w:rsidR="000F536A">
        <w:t xml:space="preserve"> authoritative commentary to</w:t>
      </w:r>
      <w:r w:rsidRPr="00F37E3B">
        <w:t xml:space="preserve"> Common Article 1, explains that the Article 1 obligation requires, </w:t>
      </w:r>
      <w:r w:rsidRPr="00F37E3B">
        <w:rPr>
          <w:i/>
        </w:rPr>
        <w:t>inter alia</w:t>
      </w:r>
      <w:r w:rsidRPr="00F37E3B">
        <w:t xml:space="preserve">, that States “refrain from transferring </w:t>
      </w:r>
      <w:r w:rsidRPr="00F37E3B">
        <w:rPr>
          <w:lang w:val="en-US"/>
        </w:rPr>
        <w:t>weapons</w:t>
      </w:r>
      <w:r w:rsidRPr="00F37E3B">
        <w:t xml:space="preserve"> if there is an expectation, based on facts or knowledge of past patterns, that the </w:t>
      </w:r>
      <w:r w:rsidRPr="00F37E3B">
        <w:lastRenderedPageBreak/>
        <w:t>weapons would be used to violate the Conventions”.</w:t>
      </w:r>
      <w:r w:rsidRPr="0000505C">
        <w:rPr>
          <w:rStyle w:val="FootnoteReference"/>
        </w:rPr>
        <w:footnoteReference w:id="47"/>
      </w:r>
      <w:r w:rsidRPr="00F37E3B">
        <w:t xml:space="preserve"> It has been credibly argued that, once a State knows that the receiving State systematically commits violations of humanitarian law with certain weapons, continuing assistance is necessarily given with a view to facilitating further violations.</w:t>
      </w:r>
      <w:r w:rsidRPr="0000505C">
        <w:rPr>
          <w:rStyle w:val="FootnoteReference"/>
        </w:rPr>
        <w:footnoteReference w:id="48"/>
      </w:r>
      <w:r w:rsidRPr="00F37E3B">
        <w:t xml:space="preserve"> While the rules of international humanitarian law generally apply only to situations of armed conflict, Common Article 1 does not have this restriction. As the ICRC explains in its commentary, “The obligation to respect and to ensure respect for the Conventions is not limited…to armed conflict, but applies equally in peacetime”. This is an obligation that applies as a matter of treaty law and customary international law to all the arms contributing countries listed in this report.</w:t>
      </w:r>
      <w:r w:rsidRPr="0000505C">
        <w:rPr>
          <w:rStyle w:val="FootnoteReference"/>
        </w:rPr>
        <w:footnoteReference w:id="49"/>
      </w:r>
    </w:p>
    <w:p w14:paraId="4E9B59A6" w14:textId="49924387" w:rsidR="00F37E3B" w:rsidRDefault="00F37E3B" w:rsidP="00E248CC">
      <w:pPr>
        <w:pStyle w:val="H4G"/>
      </w:pPr>
      <w:r>
        <w:tab/>
        <w:t>(d)</w:t>
      </w:r>
      <w:r>
        <w:tab/>
        <w:t>Arms trade law</w:t>
      </w:r>
    </w:p>
    <w:p w14:paraId="1FE8ED09" w14:textId="77777777" w:rsidR="00F37E3B" w:rsidRPr="00F37E3B" w:rsidRDefault="00F37E3B" w:rsidP="00C0696C">
      <w:pPr>
        <w:pStyle w:val="SingleTxtG"/>
        <w:numPr>
          <w:ilvl w:val="0"/>
          <w:numId w:val="7"/>
        </w:numPr>
        <w:ind w:left="1134" w:firstLine="0"/>
      </w:pPr>
      <w:r w:rsidRPr="00F37E3B">
        <w:t>The Arms Trade Treaty (ATT), which entered into force in December 2014, also provides important rules relevant to the Mission’s findings. The ATT was adopted by the General Assembly to regulate the international trade in conventional arms. Its stated object and purpose explicitly include establishing the highest possible common international standards for regulating or improving the regulation of the international trade in conventional arms for the purpose of reducing human suffering.</w:t>
      </w:r>
      <w:r w:rsidRPr="0000505C">
        <w:rPr>
          <w:rStyle w:val="FootnoteReference"/>
        </w:rPr>
        <w:footnoteReference w:id="50"/>
      </w:r>
      <w:r w:rsidRPr="00F37E3B">
        <w:t xml:space="preserve"> One of its guiding principles is to respect and ensure respect for human rights and international humanitarian law.</w:t>
      </w:r>
      <w:r w:rsidRPr="0000505C">
        <w:rPr>
          <w:rStyle w:val="FootnoteReference"/>
        </w:rPr>
        <w:footnoteReference w:id="51"/>
      </w:r>
      <w:r w:rsidRPr="00F37E3B">
        <w:t xml:space="preserve"> </w:t>
      </w:r>
    </w:p>
    <w:p w14:paraId="45DA3960" w14:textId="77777777" w:rsidR="00F37E3B" w:rsidRPr="00F37E3B" w:rsidRDefault="00F37E3B" w:rsidP="00C0696C">
      <w:pPr>
        <w:pStyle w:val="SingleTxtG"/>
        <w:numPr>
          <w:ilvl w:val="0"/>
          <w:numId w:val="7"/>
        </w:numPr>
        <w:ind w:left="1134" w:firstLine="0"/>
      </w:pPr>
      <w:r w:rsidRPr="00F37E3B">
        <w:t>Article 6 prohibits a State Party from authoriz</w:t>
      </w:r>
      <w:r w:rsidRPr="00F37E3B">
        <w:rPr>
          <w:lang w:val="en-US"/>
        </w:rPr>
        <w:t>ing</w:t>
      </w:r>
      <w:r w:rsidRPr="00F37E3B">
        <w:t xml:space="preserve"> the transfer of conventional arms if it has knowledge at the time of authorization that </w:t>
      </w:r>
      <w:r w:rsidRPr="00F37E3B">
        <w:rPr>
          <w:lang w:val="en-US"/>
        </w:rPr>
        <w:t>the</w:t>
      </w:r>
      <w:r w:rsidRPr="00F37E3B">
        <w:t xml:space="preserve"> arms or items would be used in the commission of genocide, crimes against humanity, grave breaches of the Geneva Conventions of 1949, attacks directed against civilian objects or civilians protected as such, or other war crimes as defined by international agreements to which it is a party. The ATT covers the following conventional weapons: battle tanks; armoured combat vehicles; large-calibre artillery systems; combat aircraft; attack helicopters; warships; missiles and missile launchers; and small arms and light weapons. Articles 6 also applies to transfers of ammunition/munitions fired, launched or delivered by the conventional arms listed by the ATT</w:t>
      </w:r>
      <w:r w:rsidRPr="0000505C">
        <w:rPr>
          <w:rStyle w:val="FootnoteReference"/>
        </w:rPr>
        <w:footnoteReference w:id="52"/>
      </w:r>
      <w:r w:rsidRPr="00F37E3B">
        <w:t xml:space="preserve"> as well as parts and components where the item is in a form that provides the capability to assemble the conventional arms that the ATT lists.</w:t>
      </w:r>
      <w:r w:rsidRPr="0000505C">
        <w:rPr>
          <w:rStyle w:val="FootnoteReference"/>
        </w:rPr>
        <w:footnoteReference w:id="53"/>
      </w:r>
      <w:r w:rsidRPr="00F37E3B">
        <w:t xml:space="preserve"> </w:t>
      </w:r>
    </w:p>
    <w:p w14:paraId="5FD8002C" w14:textId="04D2A7CB" w:rsidR="00F37E3B" w:rsidRPr="00F37E3B" w:rsidRDefault="00F37E3B" w:rsidP="00C0696C">
      <w:pPr>
        <w:pStyle w:val="SingleTxtG"/>
        <w:numPr>
          <w:ilvl w:val="0"/>
          <w:numId w:val="7"/>
        </w:numPr>
        <w:ind w:left="1134" w:firstLine="0"/>
      </w:pPr>
      <w:r w:rsidRPr="00F37E3B">
        <w:t xml:space="preserve">Where transfer is not prohibited under Article 6, Article 7 of the ATT places a due diligence obligation on exporting States Parties to assess, </w:t>
      </w:r>
      <w:r w:rsidRPr="00F37E3B">
        <w:rPr>
          <w:i/>
        </w:rPr>
        <w:t>inter alia</w:t>
      </w:r>
      <w:r w:rsidRPr="00F37E3B">
        <w:t xml:space="preserve">, the potential that the arms or other items would contribute to undermining peace and security, or could be used to commit or facilitate a serious violation of international humanitarian law or of international human rights law. The exporting State Party must also </w:t>
      </w:r>
      <w:r w:rsidRPr="00F37E3B">
        <w:rPr>
          <w:lang w:val="en-US"/>
        </w:rPr>
        <w:t>consider</w:t>
      </w:r>
      <w:r w:rsidRPr="00F37E3B">
        <w:t xml:space="preserve"> whether there are measures that could be undertaken to mitigate those risks and it must not authorize the export if there is an overriding risk of any of those negative consequences occurring. The exporting State’s </w:t>
      </w:r>
      <w:r w:rsidRPr="00F37E3B">
        <w:lastRenderedPageBreak/>
        <w:t xml:space="preserve">assessment must also take into account the risk of the items being used to commit or facilitate serious acts of gender-based violence or serious acts of violence against women and children. </w:t>
      </w:r>
    </w:p>
    <w:p w14:paraId="08FCB71B" w14:textId="4DEE73D1" w:rsidR="00F37E3B" w:rsidRDefault="00F37E3B" w:rsidP="00C0696C">
      <w:pPr>
        <w:pStyle w:val="SingleTxtG"/>
        <w:numPr>
          <w:ilvl w:val="0"/>
          <w:numId w:val="7"/>
        </w:numPr>
        <w:ind w:left="1134" w:firstLine="0"/>
      </w:pPr>
      <w:r w:rsidRPr="00F37E3B">
        <w:t>Currently there are 104 States Parties to the ATT.</w:t>
      </w:r>
      <w:r w:rsidRPr="0000505C">
        <w:rPr>
          <w:rStyle w:val="FootnoteReference"/>
        </w:rPr>
        <w:footnoteReference w:id="54"/>
      </w:r>
      <w:r w:rsidRPr="00F37E3B">
        <w:t xml:space="preserve"> While none of the States identified by the Mission as transferring arms or related items to the Tatmadaw is a party to the ATT, some of them –</w:t>
      </w:r>
      <w:r w:rsidR="00403374">
        <w:t xml:space="preserve"> </w:t>
      </w:r>
      <w:r w:rsidRPr="00F37E3B">
        <w:t>Ukraine, the Philippines and Israel – have signed the treaty.</w:t>
      </w:r>
      <w:r w:rsidRPr="0000505C">
        <w:rPr>
          <w:rStyle w:val="FootnoteReference"/>
        </w:rPr>
        <w:footnoteReference w:id="55"/>
      </w:r>
      <w:r w:rsidRPr="00F37E3B">
        <w:t xml:space="preserve"> </w:t>
      </w:r>
      <w:r w:rsidR="0074634B">
        <w:t xml:space="preserve">Signapore, which requires further investigation into its actions, is also a signatory. </w:t>
      </w:r>
      <w:r w:rsidRPr="00F37E3B">
        <w:t>As signatories, each of these States has an obligation to “refrain from acts which would defeat the object and purpose” of the Arms Trade Treaty, unless it has made its intention clear not to become a party to the treaty.</w:t>
      </w:r>
      <w:r w:rsidRPr="0000505C">
        <w:rPr>
          <w:rStyle w:val="FootnoteReference"/>
        </w:rPr>
        <w:footnoteReference w:id="56"/>
      </w:r>
      <w:r w:rsidRPr="00F37E3B">
        <w:t xml:space="preserve"> Given the ATT’s stated object and purpose of establishing the highest possible common international standards for regulating or improving the regulation of the international trade in conventional arms for the purpose of reducing human suffering, the Mission regards acts contrary to</w:t>
      </w:r>
      <w:r w:rsidRPr="00F37E3B" w:rsidDel="00BC2EB0">
        <w:t xml:space="preserve"> </w:t>
      </w:r>
      <w:r w:rsidRPr="00F37E3B">
        <w:t>Articles 6 and 7 as defeating the treaty’s object and purpose, and so a violation of international law by a signatory State.</w:t>
      </w:r>
      <w:r w:rsidRPr="0000505C">
        <w:rPr>
          <w:rStyle w:val="FootnoteReference"/>
        </w:rPr>
        <w:footnoteReference w:id="57"/>
      </w:r>
    </w:p>
    <w:p w14:paraId="557D08D6" w14:textId="54B13F5A" w:rsidR="00F37E3B" w:rsidRDefault="00F37E3B" w:rsidP="00E248CC">
      <w:pPr>
        <w:pStyle w:val="H4G"/>
      </w:pPr>
      <w:r>
        <w:tab/>
        <w:t>(e)</w:t>
      </w:r>
      <w:r>
        <w:tab/>
        <w:t>Other-export control standards</w:t>
      </w:r>
    </w:p>
    <w:p w14:paraId="036A7F97" w14:textId="6487CD46" w:rsidR="00F37E3B" w:rsidRPr="00F37E3B" w:rsidRDefault="00F37E3B" w:rsidP="00C0696C">
      <w:pPr>
        <w:pStyle w:val="SingleTxtG"/>
        <w:numPr>
          <w:ilvl w:val="0"/>
          <w:numId w:val="7"/>
        </w:numPr>
        <w:ind w:left="1134" w:firstLine="0"/>
        <w:rPr>
          <w:b/>
        </w:rPr>
      </w:pPr>
      <w:r>
        <w:t>T</w:t>
      </w:r>
      <w:r w:rsidRPr="00F37E3B">
        <w:t>he Mission’s legal analysis is also informed by the EU common position controlling the export of military technology and equipment,</w:t>
      </w:r>
      <w:r w:rsidRPr="0000505C">
        <w:rPr>
          <w:rStyle w:val="FootnoteReference"/>
        </w:rPr>
        <w:footnoteReference w:id="58"/>
      </w:r>
      <w:r w:rsidRPr="00F37E3B">
        <w:t xml:space="preserve"> which imposes strict obligations on European Union countries to apply existing sanctions and arms embargoes, as well as deny export licenses where there is a clear risk that the military technology or equipment to be exported might be used for internal repression, defined as including, </w:t>
      </w:r>
      <w:r w:rsidRPr="00F37E3B">
        <w:rPr>
          <w:i/>
        </w:rPr>
        <w:t>inter alia</w:t>
      </w:r>
      <w:r w:rsidRPr="00F37E3B">
        <w:t>, torture and other cruel, inhuman and degrading treatment or punishment, summary or arbitrary executions, disappearances, arbitrary detentions and other major violations of human rights and fundamental freedoms as set out in relevant international human rights instruments, including the Universal Declaration on Human Rights and the International Covenant on Civil and Political Rights.</w:t>
      </w:r>
      <w:r w:rsidRPr="0000505C">
        <w:rPr>
          <w:rStyle w:val="FootnoteReference"/>
        </w:rPr>
        <w:footnoteReference w:id="59"/>
      </w:r>
      <w:r w:rsidRPr="00F37E3B">
        <w:t xml:space="preserve"> Moreover, the EU common position makes clear that where there are serious grounds for believing that the end-user of dual-use goods and technology will be the armed forces or internal security forces or similar entities in the recipient country, such goods are considered, for the purposes of export control, military technology or equipment.</w:t>
      </w:r>
      <w:r w:rsidRPr="0000505C">
        <w:rPr>
          <w:rStyle w:val="FootnoteReference"/>
        </w:rPr>
        <w:footnoteReference w:id="60"/>
      </w:r>
    </w:p>
    <w:p w14:paraId="27AD87BE" w14:textId="77777777" w:rsidR="00F37E3B" w:rsidRPr="00F37E3B" w:rsidRDefault="00F37E3B" w:rsidP="00C0696C">
      <w:pPr>
        <w:pStyle w:val="SingleTxtG"/>
        <w:numPr>
          <w:ilvl w:val="0"/>
          <w:numId w:val="7"/>
        </w:numPr>
        <w:ind w:left="1134" w:firstLine="0"/>
        <w:rPr>
          <w:b/>
        </w:rPr>
      </w:pPr>
      <w:r w:rsidRPr="00F37E3B">
        <w:t xml:space="preserve">For countries exporting technology and equipment to the Tatmadaw that are not European Union members, the Mission was informed by the non-binding Wassenaar Arrangement on Export Controls for Conventional Arms and Dual-Use Goods and Technologies. The Arrangement has 42 State participants and is intended to reduce threats to </w:t>
      </w:r>
      <w:r w:rsidRPr="00F37E3B">
        <w:lastRenderedPageBreak/>
        <w:t>regional and international security. The Wassenaar Arrangement promotes “transparency and greater responsibility in transfers of conventional arms and dual-use goods and technologies” and, to that end, maintains a list of dual-use goods and technologies, to which States are expected to apply export controls.</w:t>
      </w:r>
      <w:r w:rsidRPr="0000505C">
        <w:rPr>
          <w:rStyle w:val="FootnoteReference"/>
        </w:rPr>
        <w:footnoteReference w:id="61"/>
      </w:r>
      <w:r w:rsidRPr="00F37E3B">
        <w:t xml:space="preserve">  </w:t>
      </w:r>
    </w:p>
    <w:p w14:paraId="3156406E" w14:textId="0A066C18" w:rsidR="00F37E3B" w:rsidRDefault="00F37E3B" w:rsidP="00E248CC">
      <w:pPr>
        <w:pStyle w:val="H4G"/>
      </w:pPr>
      <w:r>
        <w:tab/>
        <w:t>(f)</w:t>
      </w:r>
      <w:r>
        <w:tab/>
        <w:t>General rules of State responsibility</w:t>
      </w:r>
    </w:p>
    <w:p w14:paraId="044111F0" w14:textId="10F87A97" w:rsidR="00F37E3B" w:rsidRDefault="00F37E3B" w:rsidP="00C0696C">
      <w:pPr>
        <w:pStyle w:val="SingleTxtG"/>
        <w:numPr>
          <w:ilvl w:val="0"/>
          <w:numId w:val="7"/>
        </w:numPr>
        <w:ind w:left="1134" w:firstLine="0"/>
      </w:pPr>
      <w:r>
        <w:t>U</w:t>
      </w:r>
      <w:r w:rsidRPr="00F37E3B">
        <w:t>nder general rules of State responsibility and customary rules of international law a State is prohibited from aiding or assisting another State in the commission of an internationally wrongful act where three conditions are fulfilled: that the State organ or agency providing aid or assistance is aware of the circumstances making the conduct of the assisted State internationally wrongful; that the aid or assistance be given with a view to facilitating the commission of that act and actually does so; and that the completed act be such that it would have been wrongful had it been committed by the assisting State itself.</w:t>
      </w:r>
      <w:r w:rsidRPr="0000505C">
        <w:rPr>
          <w:rStyle w:val="FootnoteReference"/>
        </w:rPr>
        <w:footnoteReference w:id="62"/>
      </w:r>
      <w:r w:rsidRPr="00F37E3B">
        <w:t xml:space="preserve"> A detailed study of this rule determined that the test for aiding and assisting is whether the assisting State knew, or was virtually certain, that the assistance would be used for unlawful purposes.</w:t>
      </w:r>
      <w:r w:rsidRPr="0000505C">
        <w:rPr>
          <w:rStyle w:val="FootnoteReference"/>
        </w:rPr>
        <w:footnoteReference w:id="63"/>
      </w:r>
      <w:r w:rsidRPr="00F37E3B">
        <w:t xml:space="preserve"> Aid or assistance is generally accepted as covering a broad range of activity and is not limited to acts of particular gravity.</w:t>
      </w:r>
      <w:r w:rsidRPr="0000505C">
        <w:rPr>
          <w:rStyle w:val="FootnoteReference"/>
        </w:rPr>
        <w:footnoteReference w:id="64"/>
      </w:r>
      <w:r w:rsidRPr="00F37E3B">
        <w:t xml:space="preserve"> It may include not only the provision of material aid, such as weapons, but also logistical and technical assistance and financial support, such as export credit guarantees.</w:t>
      </w:r>
      <w:r w:rsidRPr="0000505C">
        <w:rPr>
          <w:rStyle w:val="FootnoteReference"/>
        </w:rPr>
        <w:footnoteReference w:id="65"/>
      </w:r>
      <w:r w:rsidRPr="00F37E3B">
        <w:t xml:space="preserve"> Additionally, </w:t>
      </w:r>
      <w:r w:rsidRPr="00F37E3B">
        <w:rPr>
          <w:lang w:val="en-US"/>
        </w:rPr>
        <w:t xml:space="preserve">when a State engages in </w:t>
      </w:r>
      <w:r w:rsidRPr="00F37E3B">
        <w:t xml:space="preserve">gross and/or systematic breaches of peremptory norms of general international law, </w:t>
      </w:r>
      <w:r w:rsidRPr="00F37E3B">
        <w:rPr>
          <w:lang w:val="en-US"/>
        </w:rPr>
        <w:t>other States must</w:t>
      </w:r>
      <w:r w:rsidRPr="00F37E3B">
        <w:t xml:space="preserve"> not render aid or assistance in </w:t>
      </w:r>
      <w:r w:rsidRPr="00F37E3B">
        <w:rPr>
          <w:i/>
        </w:rPr>
        <w:t>maintaining</w:t>
      </w:r>
      <w:r w:rsidRPr="00F37E3B">
        <w:t xml:space="preserve"> the situation (even if the breach has ceased) and must cooperate to end, through lawful means, such “serious breaches”.</w:t>
      </w:r>
      <w:r w:rsidRPr="0000505C">
        <w:rPr>
          <w:rStyle w:val="FootnoteReference"/>
        </w:rPr>
        <w:footnoteReference w:id="66"/>
      </w:r>
      <w:r w:rsidRPr="00F37E3B">
        <w:t xml:space="preserve"> Peremptory norms of general international law include crimes against humanity, torture, genocide, racial discrimination and apartheid, and slavery.</w:t>
      </w:r>
      <w:r w:rsidRPr="0000505C">
        <w:rPr>
          <w:rStyle w:val="FootnoteReference"/>
        </w:rPr>
        <w:footnoteReference w:id="67"/>
      </w:r>
    </w:p>
    <w:p w14:paraId="2783BF22" w14:textId="761932AD" w:rsidR="00DE2C78" w:rsidRDefault="00DE2C78" w:rsidP="00E248CC">
      <w:pPr>
        <w:pStyle w:val="H23G"/>
        <w:tabs>
          <w:tab w:val="clear" w:pos="851"/>
        </w:tabs>
        <w:ind w:hanging="567"/>
      </w:pPr>
      <w:r>
        <w:t>2.</w:t>
      </w:r>
      <w:r w:rsidRPr="00E248CC">
        <w:tab/>
      </w:r>
      <w:r w:rsidRPr="00E248CC">
        <w:tab/>
        <w:t>Responsible business policies and practices</w:t>
      </w:r>
    </w:p>
    <w:p w14:paraId="56CDB1CB" w14:textId="77777777" w:rsidR="00C24627" w:rsidRPr="00C24627" w:rsidRDefault="00C24627" w:rsidP="00C0696C">
      <w:pPr>
        <w:pStyle w:val="SingleTxtG"/>
        <w:numPr>
          <w:ilvl w:val="0"/>
          <w:numId w:val="7"/>
        </w:numPr>
        <w:ind w:left="1134" w:firstLine="0"/>
      </w:pPr>
      <w:r w:rsidRPr="00C24627">
        <w:t xml:space="preserve">Domestic and foreign companies engaging with the Tatmadaw should apply relevant international human rights principles and safeguards as a matter of the corporate responsibility to respect human rights. A foundational principle of the Guiding Principles is </w:t>
      </w:r>
      <w:r w:rsidRPr="00C24627">
        <w:lastRenderedPageBreak/>
        <w:t>that business enterprises should respect human rights by avoiding causing or contributing to adverse human rights impacts, addressing those impacts when they occur, and seeking to prevent or mitigate those impacts that are directly linked to their business relationships, even if they have not contributed to those impacts.</w:t>
      </w:r>
      <w:r w:rsidRPr="00C24627">
        <w:rPr>
          <w:vertAlign w:val="superscript"/>
        </w:rPr>
        <w:t xml:space="preserve"> </w:t>
      </w:r>
      <w:r w:rsidRPr="0000505C">
        <w:rPr>
          <w:rStyle w:val="FootnoteReference"/>
        </w:rPr>
        <w:footnoteReference w:id="68"/>
      </w:r>
      <w:r w:rsidRPr="00C24627">
        <w:t xml:space="preserve"> The Guiding Principles instruct businesses to meet these responsibilities through policy commitments, due diligence and remediation for adverse human rights impacts they cause or contribute to.</w:t>
      </w:r>
      <w:r w:rsidRPr="0000505C">
        <w:rPr>
          <w:rStyle w:val="FootnoteReference"/>
        </w:rPr>
        <w:footnoteReference w:id="69"/>
      </w:r>
    </w:p>
    <w:p w14:paraId="2C2A913D" w14:textId="77777777" w:rsidR="00C24627" w:rsidRPr="00C24627" w:rsidRDefault="00C24627" w:rsidP="00C0696C">
      <w:pPr>
        <w:pStyle w:val="SingleTxtG"/>
        <w:numPr>
          <w:ilvl w:val="0"/>
          <w:numId w:val="7"/>
        </w:numPr>
        <w:ind w:left="1134" w:firstLine="0"/>
      </w:pPr>
      <w:r w:rsidRPr="00C24627">
        <w:t>Industry-specific guidance has been developed to implement the Guiding Principles. The European Commission guidance on implementing the Guiding Principles in the information and communications technology sector highlights the importance of human rights due diligence, particularly in high-risk contexts characterized by active or latent conflict, systematic disregard for human rights in law or in practice and pervasive corruption.</w:t>
      </w:r>
      <w:r w:rsidRPr="0000505C">
        <w:rPr>
          <w:rStyle w:val="FootnoteReference"/>
        </w:rPr>
        <w:footnoteReference w:id="70"/>
      </w:r>
      <w:r w:rsidRPr="00C24627">
        <w:t xml:space="preserve"> The guidance specifically addresses companies providing telecommunications services, web or cloud-based platforms, devices, components and software. It gives examples of how due diligence processes can lead to companies declining sales to “at risk” countries.</w:t>
      </w:r>
      <w:r w:rsidRPr="0000505C">
        <w:rPr>
          <w:rStyle w:val="FootnoteReference"/>
        </w:rPr>
        <w:footnoteReference w:id="71"/>
      </w:r>
    </w:p>
    <w:p w14:paraId="7812987D" w14:textId="77777777" w:rsidR="00C24627" w:rsidRPr="00C24627" w:rsidRDefault="00C24627" w:rsidP="00C0696C">
      <w:pPr>
        <w:pStyle w:val="SingleTxtG"/>
        <w:numPr>
          <w:ilvl w:val="0"/>
          <w:numId w:val="7"/>
        </w:numPr>
        <w:ind w:left="1134" w:firstLine="0"/>
      </w:pPr>
      <w:r w:rsidRPr="00C24627">
        <w:t>The Human Rights Council confirmed the importance of applying the Guiding Principles in Myanmar in resolution 40/L.19 (2019), which</w:t>
      </w:r>
      <w:r w:rsidRPr="00C24627" w:rsidDel="00FA68C1">
        <w:t xml:space="preserve"> </w:t>
      </w:r>
      <w:r w:rsidRPr="00C24627">
        <w:t>encouraged “all business enterprises, including transnational corporations and domestic enterprises, to respect human rights in accordance with the Guiding Principles on Business and Human Rights”.</w:t>
      </w:r>
      <w:r w:rsidRPr="00C24627" w:rsidDel="004E03C7">
        <w:t xml:space="preserve"> </w:t>
      </w:r>
    </w:p>
    <w:p w14:paraId="7C70F09D" w14:textId="77777777" w:rsidR="00C24627" w:rsidRPr="00C24627" w:rsidRDefault="00C24627" w:rsidP="00C0696C">
      <w:pPr>
        <w:pStyle w:val="SingleTxtG"/>
        <w:numPr>
          <w:ilvl w:val="0"/>
          <w:numId w:val="7"/>
        </w:numPr>
        <w:ind w:left="1134" w:firstLine="0"/>
        <w:rPr>
          <w:b/>
        </w:rPr>
      </w:pPr>
      <w:r w:rsidRPr="00C24627">
        <w:t>The Organisation for Economic Co-operation and Development (OECD) also emphasizes the importance of businesses putting in place policies and procedures that, on a continuing basis, proactively and reactively, ensure businesses do not contribute to human rights violations and other risks in countries such as Myanmar.</w:t>
      </w:r>
      <w:r w:rsidRPr="0000505C">
        <w:rPr>
          <w:rStyle w:val="FootnoteReference"/>
        </w:rPr>
        <w:footnoteReference w:id="72"/>
      </w:r>
      <w:r w:rsidRPr="00C24627">
        <w:t xml:space="preserve"> This is especially relevant for Myanmar’s extractive industries, particularly the </w:t>
      </w:r>
      <w:r w:rsidRPr="00C24627">
        <w:rPr>
          <w:lang w:val="en-US"/>
        </w:rPr>
        <w:t>jade and ruby mining</w:t>
      </w:r>
      <w:r w:rsidRPr="00C24627">
        <w:t xml:space="preserve"> industry. The OECD Due Diligence Guidance for Responsible Supply Chains of Minerals from Conflict-Affected and High-Risk Areas (Due Diligence Guidance) provides a five point due diligence framework that urges companies to establish strong company management systems that can implement and communicate due diligence policies and procedures; identify and assess risk in the supply chain; design and implement a strategy to respond to identified risks; carry out independent third-party audit of supply chain due diligence at identified points in the supply chain; and publicly report on supply chain due diligence.</w:t>
      </w:r>
      <w:r w:rsidRPr="0000505C">
        <w:rPr>
          <w:rStyle w:val="FootnoteReference"/>
        </w:rPr>
        <w:footnoteReference w:id="73"/>
      </w:r>
      <w:r w:rsidRPr="00C24627" w:rsidDel="006C00A7">
        <w:t xml:space="preserve"> </w:t>
      </w:r>
      <w:r w:rsidRPr="00C24627">
        <w:t>The Due Diligence Guidance recommends specifically that businesses evaluate whether there are any forms of torture or cruel, inhuman and degrading treatment imposed for the purposes of mineral extraction; any forms of forced or compulsory labour; child labour; other gross human rights violations and abuses, such as widespread sexual violence on mine sites or in the course of mineral extraction; war crimes or other serious violations of international humanitarian law, crimes against humanity or genocide.</w:t>
      </w:r>
      <w:r w:rsidRPr="0000505C">
        <w:rPr>
          <w:rStyle w:val="FootnoteReference"/>
        </w:rPr>
        <w:footnoteReference w:id="74"/>
      </w:r>
      <w:r w:rsidRPr="00C24627">
        <w:t xml:space="preserve"> In a different context, the UN Security Council confirmed </w:t>
      </w:r>
      <w:r w:rsidRPr="00C24627">
        <w:lastRenderedPageBreak/>
        <w:t>the importance of due diligence when it endorsed recommendations designed to be consistent with the OECD Due Diligence Guidance.</w:t>
      </w:r>
      <w:r w:rsidRPr="0000505C">
        <w:rPr>
          <w:rStyle w:val="FootnoteReference"/>
        </w:rPr>
        <w:footnoteReference w:id="75"/>
      </w:r>
      <w:r w:rsidRPr="00C24627" w:rsidDel="006C00A7">
        <w:t xml:space="preserve"> </w:t>
      </w:r>
      <w:r w:rsidRPr="00C24627">
        <w:t xml:space="preserve"> </w:t>
      </w:r>
    </w:p>
    <w:p w14:paraId="13CBA4F5" w14:textId="77777777" w:rsidR="00C24627" w:rsidRPr="00C24627" w:rsidRDefault="00C24627" w:rsidP="00C0696C">
      <w:pPr>
        <w:pStyle w:val="SingleTxtG"/>
        <w:numPr>
          <w:ilvl w:val="0"/>
          <w:numId w:val="7"/>
        </w:numPr>
        <w:ind w:left="1134" w:firstLine="0"/>
        <w:rPr>
          <w:b/>
        </w:rPr>
      </w:pPr>
      <w:r w:rsidRPr="00C24627">
        <w:t>The OECD has also articulated international standards in its Guidelines for Multinational Enterprises, which include a set of recommendations from OECD Member States to multinational enterprises operating in or from those States.</w:t>
      </w:r>
      <w:r w:rsidRPr="0000505C">
        <w:rPr>
          <w:rStyle w:val="FootnoteReference"/>
        </w:rPr>
        <w:footnoteReference w:id="76"/>
      </w:r>
      <w:r w:rsidRPr="00C24627">
        <w:t xml:space="preserve"> These recommendations specifically address “all the entities within the multinational enterprise (parent companies and/or local entities)”</w:t>
      </w:r>
      <w:r w:rsidRPr="0000505C">
        <w:rPr>
          <w:rStyle w:val="FootnoteReference"/>
        </w:rPr>
        <w:footnoteReference w:id="77"/>
      </w:r>
      <w:r w:rsidRPr="00C24627">
        <w:t xml:space="preserve"> and, according to their commentaries, extend to the entire enterprise group, prescribing clear lines of accountability throughout any corporate structure.</w:t>
      </w:r>
      <w:r w:rsidRPr="0000505C">
        <w:rPr>
          <w:rStyle w:val="FootnoteReference"/>
        </w:rPr>
        <w:footnoteReference w:id="78"/>
      </w:r>
      <w:r w:rsidRPr="00C24627">
        <w:t xml:space="preserve"> These standards are relevant for foreign companies that have entered into joint ventures or other business relationships with the Tatmadaw’s holding companies and subsidiaries, including through their own subsidiaries based in Myanmar.</w:t>
      </w:r>
    </w:p>
    <w:p w14:paraId="3FB9FF13" w14:textId="261BB9E2" w:rsidR="00DE2C78" w:rsidRDefault="00C24627" w:rsidP="00C0696C">
      <w:pPr>
        <w:pStyle w:val="SingleTxtG"/>
        <w:numPr>
          <w:ilvl w:val="0"/>
          <w:numId w:val="7"/>
        </w:numPr>
        <w:ind w:left="1134" w:firstLine="0"/>
      </w:pPr>
      <w:r w:rsidRPr="00C24627">
        <w:t>The principles on which the United Nations Global Compact (Global Compact) operate also assume the responsibility of a parent company for its subsidiaries.</w:t>
      </w:r>
      <w:r w:rsidRPr="0000505C">
        <w:rPr>
          <w:rStyle w:val="FootnoteReference"/>
        </w:rPr>
        <w:footnoteReference w:id="79"/>
      </w:r>
      <w:r w:rsidRPr="00C24627">
        <w:t xml:space="preserve"> The Global Compact, similar to the Guiding Principles, also provides businesses world-wide with a framework of shared values through ten principles that include respecting</w:t>
      </w:r>
      <w:r w:rsidRPr="00C24627" w:rsidDel="007E7493">
        <w:t xml:space="preserve"> </w:t>
      </w:r>
      <w:r w:rsidRPr="00C24627">
        <w:t>human rights and avoiding complicity in human rights abuses. The first principle is that businesses should “support and respect the protection of internationally proclaimed human rights”. The second principle is to “make sure that they are not complicit in human right abuses”. Complicity arises when a business</w:t>
      </w:r>
      <w:r w:rsidRPr="00C24627" w:rsidDel="0060556D">
        <w:t xml:space="preserve"> </w:t>
      </w:r>
      <w:r w:rsidRPr="00C24627">
        <w:t>helps another business or organisation carry out a human rights abuse with the knowledge that its act or omission could provide such help.</w:t>
      </w:r>
      <w:r w:rsidRPr="0000505C">
        <w:rPr>
          <w:rStyle w:val="FootnoteReference"/>
        </w:rPr>
        <w:footnoteReference w:id="80"/>
      </w:r>
      <w:r w:rsidRPr="00C24627">
        <w:t xml:space="preserve"> This ‘help’ can include assistance, facilitation, legitimization or encouragement, including acts or omissions by companies (or their representatives).</w:t>
      </w:r>
      <w:r w:rsidRPr="0000505C">
        <w:rPr>
          <w:rStyle w:val="FootnoteReference"/>
        </w:rPr>
        <w:footnoteReference w:id="81"/>
      </w:r>
    </w:p>
    <w:p w14:paraId="10B6D0FF" w14:textId="6F6481E2" w:rsidR="00C24627" w:rsidRDefault="00C24627" w:rsidP="00C24627">
      <w:pPr>
        <w:pStyle w:val="H23G"/>
      </w:pPr>
      <w:r>
        <w:tab/>
        <w:t>3.</w:t>
      </w:r>
      <w:r>
        <w:tab/>
        <w:t>Business officials and criminal liability</w:t>
      </w:r>
    </w:p>
    <w:p w14:paraId="3920B762" w14:textId="77777777" w:rsidR="00C24627" w:rsidRPr="00C24627" w:rsidRDefault="00C24627" w:rsidP="00C0696C">
      <w:pPr>
        <w:pStyle w:val="SingleTxtG"/>
        <w:numPr>
          <w:ilvl w:val="0"/>
          <w:numId w:val="7"/>
        </w:numPr>
        <w:ind w:left="1134" w:firstLine="0"/>
      </w:pPr>
      <w:r w:rsidRPr="00C24627">
        <w:t>International law also permits States to hold company officials criminally liable for their direct acts or omissions and for involvement with others in crimes under international law, if they aid, abet or otherwise assist in genocide, crimes against humanity and war crimes.</w:t>
      </w:r>
      <w:r w:rsidRPr="0000505C">
        <w:rPr>
          <w:rStyle w:val="FootnoteReference"/>
        </w:rPr>
        <w:footnoteReference w:id="82"/>
      </w:r>
      <w:r w:rsidRPr="00C24627">
        <w:t xml:space="preserve"> It is particularly relevant to the situation in Myanmar that these modes of criminal liability can arise when business officials engage in acts or omissions that assist, encourage or lend moral support to the perpetration of a crime.</w:t>
      </w:r>
      <w:r w:rsidRPr="0000505C">
        <w:rPr>
          <w:rStyle w:val="FootnoteReference"/>
        </w:rPr>
        <w:footnoteReference w:id="83"/>
      </w:r>
      <w:r w:rsidRPr="00C24627">
        <w:t xml:space="preserve"> This can include financial assistance </w:t>
      </w:r>
      <w:r w:rsidRPr="00C24627">
        <w:lastRenderedPageBreak/>
        <w:t>and the provision of goods, information and services, including banking and communications services.</w:t>
      </w:r>
      <w:r w:rsidRPr="0000505C">
        <w:rPr>
          <w:rStyle w:val="FootnoteReference"/>
        </w:rPr>
        <w:footnoteReference w:id="84"/>
      </w:r>
      <w:r w:rsidRPr="00C24627">
        <w:t xml:space="preserve"> If businesses rely on the services or resources of the States or encourage the State to provide it with services and resources, with the knowledge that these services might result in crimes under international law, the relevant business officials risk criminal liability.</w:t>
      </w:r>
      <w:r w:rsidRPr="0000505C">
        <w:rPr>
          <w:rStyle w:val="FootnoteReference"/>
        </w:rPr>
        <w:footnoteReference w:id="85"/>
      </w:r>
      <w:r w:rsidRPr="00C24627">
        <w:t xml:space="preserve"> </w:t>
      </w:r>
    </w:p>
    <w:p w14:paraId="3727F169" w14:textId="77777777" w:rsidR="00C24627" w:rsidRPr="00C24627" w:rsidRDefault="00C24627" w:rsidP="00C0696C">
      <w:pPr>
        <w:pStyle w:val="SingleTxtG"/>
        <w:numPr>
          <w:ilvl w:val="0"/>
          <w:numId w:val="7"/>
        </w:numPr>
        <w:ind w:left="1134" w:firstLine="0"/>
      </w:pPr>
      <w:r w:rsidRPr="00C24627">
        <w:t xml:space="preserve">Under the rules of aiding and abetting, the Special Court for Sierra Leone (SCSL) found that a perpetrator must have provided </w:t>
      </w:r>
      <w:r w:rsidRPr="00C24627">
        <w:rPr>
          <w:i/>
        </w:rPr>
        <w:t>substantial</w:t>
      </w:r>
      <w:r w:rsidRPr="00C24627">
        <w:t xml:space="preserve"> assistance to the commission of a crime, must have had </w:t>
      </w:r>
      <w:r w:rsidRPr="00C24627">
        <w:rPr>
          <w:i/>
        </w:rPr>
        <w:t>knowledge</w:t>
      </w:r>
      <w:r w:rsidRPr="00C24627">
        <w:t xml:space="preserve"> that the contribution would assist the commission of the crime, or at least have had awareness as to the </w:t>
      </w:r>
      <w:r w:rsidRPr="00C24627">
        <w:rPr>
          <w:i/>
        </w:rPr>
        <w:t>substantial</w:t>
      </w:r>
      <w:r w:rsidRPr="00C24627">
        <w:t xml:space="preserve"> </w:t>
      </w:r>
      <w:r w:rsidRPr="00C24627">
        <w:rPr>
          <w:i/>
        </w:rPr>
        <w:t>likelihood</w:t>
      </w:r>
      <w:r w:rsidRPr="00C24627">
        <w:t xml:space="preserve"> that the contribution would render assistance, and was aware of the crime’s “essential elements”, including the state of mind of the principal offender.</w:t>
      </w:r>
      <w:r w:rsidRPr="0000505C">
        <w:rPr>
          <w:rStyle w:val="FootnoteReference"/>
        </w:rPr>
        <w:footnoteReference w:id="86"/>
      </w:r>
      <w:r w:rsidRPr="00C24627">
        <w:t xml:space="preserve"> The International Criminal Tribunal for the former Yugoslavia (ICTY) has held that the assistance must be specifically directed at a crime</w:t>
      </w:r>
      <w:r w:rsidRPr="0000505C">
        <w:rPr>
          <w:rStyle w:val="FootnoteReference"/>
        </w:rPr>
        <w:footnoteReference w:id="87"/>
      </w:r>
      <w:r w:rsidRPr="00C24627">
        <w:t xml:space="preserve"> but the accused does not need to know the exact crime that was intended and committed. It is not necessary that the person allegedly aiding and abetting knows the precise crime that was intended and that was committed but the person must be aware of the essential elements of the crime committed by the principal offender, including the principal offender’s state of mind</w:t>
      </w:r>
      <w:r w:rsidRPr="00C24627">
        <w:rPr>
          <w:iCs/>
          <w:lang w:val="en-CA"/>
        </w:rPr>
        <w:t>.</w:t>
      </w:r>
      <w:r w:rsidRPr="0000505C">
        <w:rPr>
          <w:rStyle w:val="FootnoteReference"/>
        </w:rPr>
        <w:footnoteReference w:id="88"/>
      </w:r>
      <w:r w:rsidRPr="00C24627">
        <w:rPr>
          <w:iCs/>
          <w:lang w:val="en-CA"/>
        </w:rPr>
        <w:t xml:space="preserve"> </w:t>
      </w:r>
      <w:r w:rsidRPr="00C24627">
        <w:t>However, the aider and abettor does not need to share the intent of the principal offender</w:t>
      </w:r>
      <w:r w:rsidRPr="0000505C">
        <w:rPr>
          <w:rStyle w:val="FootnoteReference"/>
        </w:rPr>
        <w:footnoteReference w:id="89"/>
      </w:r>
      <w:r w:rsidRPr="00C24627">
        <w:rPr>
          <w:iCs/>
          <w:lang w:val="en-CA"/>
        </w:rPr>
        <w:t xml:space="preserve"> </w:t>
      </w:r>
      <w:r w:rsidRPr="00C24627">
        <w:t>nor do they even need to know who is committing the crime</w:t>
      </w:r>
      <w:r w:rsidRPr="00C24627">
        <w:rPr>
          <w:lang w:val="en-US"/>
        </w:rPr>
        <w:t>.</w:t>
      </w:r>
      <w:r w:rsidRPr="0000505C">
        <w:rPr>
          <w:rStyle w:val="FootnoteReference"/>
        </w:rPr>
        <w:footnoteReference w:id="90"/>
      </w:r>
      <w:r w:rsidRPr="00C24627">
        <w:rPr>
          <w:lang w:val="en-CA"/>
        </w:rPr>
        <w:t xml:space="preserve"> </w:t>
      </w:r>
      <w:r w:rsidRPr="00C24627">
        <w:t xml:space="preserve">The tribunal determined that, if the accused was “aware that one of a number of crimes will probably be committed, and one of those crimes is in fact committed, </w:t>
      </w:r>
      <w:r w:rsidRPr="00C24627">
        <w:rPr>
          <w:lang w:val="en-US"/>
        </w:rPr>
        <w:t>[the accused]</w:t>
      </w:r>
      <w:r w:rsidRPr="00C24627">
        <w:t xml:space="preserve"> has intended to facilitate the commission of that crime, and is guilty as an aider and abettor”.</w:t>
      </w:r>
      <w:r w:rsidRPr="0000505C">
        <w:rPr>
          <w:rStyle w:val="FootnoteReference"/>
        </w:rPr>
        <w:footnoteReference w:id="91"/>
      </w:r>
      <w:r w:rsidRPr="00C24627">
        <w:t xml:space="preserve"> Activities that amount to a substantial contribution to the crime have been found by a number of international criminal courts to include allowing resources one is in control of and responsible for to be used by the principal perpetrators in the commission of the crime. The Appeals </w:t>
      </w:r>
      <w:r w:rsidRPr="00C24627">
        <w:lastRenderedPageBreak/>
        <w:t>Chamber of the Special Court for Sierra Leone indicated that substantial contribution includes “providing financial support to an organisation committing crimes.”</w:t>
      </w:r>
      <w:r w:rsidRPr="0000505C">
        <w:rPr>
          <w:rStyle w:val="FootnoteReference"/>
        </w:rPr>
        <w:footnoteReference w:id="92"/>
      </w:r>
    </w:p>
    <w:p w14:paraId="7DD7AB0A" w14:textId="417A1361" w:rsidR="00C24627" w:rsidRDefault="00C24627" w:rsidP="00C0696C">
      <w:pPr>
        <w:pStyle w:val="SingleTxtG"/>
        <w:numPr>
          <w:ilvl w:val="0"/>
          <w:numId w:val="7"/>
        </w:numPr>
        <w:ind w:left="1134" w:firstLine="0"/>
      </w:pPr>
      <w:r w:rsidRPr="00C24627">
        <w:t>States are obliged to investigate and, if there is sufficient evidence, prosecute acts amounting to genocide, crimes against humanity and war crimes.</w:t>
      </w:r>
      <w:r w:rsidRPr="0000505C">
        <w:rPr>
          <w:rStyle w:val="FootnoteReference"/>
        </w:rPr>
        <w:footnoteReference w:id="93"/>
      </w:r>
      <w:r w:rsidRPr="00C24627">
        <w:t xml:space="preserve"> This obligation extends to acts and omissions by corporate officials that aid, abet or otherwise assist in the commission of those crimes. To this end, the Mission notes that on this basis several domestic legal systems have sought to punish corporate actors under their domestic criminal and civil law.</w:t>
      </w:r>
      <w:r w:rsidRPr="0000505C">
        <w:rPr>
          <w:rStyle w:val="FootnoteReference"/>
        </w:rPr>
        <w:footnoteReference w:id="94"/>
      </w:r>
    </w:p>
    <w:p w14:paraId="0346364D" w14:textId="1192C41C" w:rsidR="00F720CC" w:rsidRDefault="00F720CC" w:rsidP="00F720CC">
      <w:pPr>
        <w:pStyle w:val="HChG"/>
        <w:ind w:hanging="567"/>
      </w:pPr>
      <w:r>
        <w:t>III.</w:t>
      </w:r>
      <w:r>
        <w:tab/>
      </w:r>
      <w:r w:rsidRPr="00F720CC">
        <w:t>Mapping Tatmadaw economic structures and interests</w:t>
      </w:r>
    </w:p>
    <w:p w14:paraId="3BABD0FA" w14:textId="77777777" w:rsidR="00F720CC" w:rsidRPr="00F720CC" w:rsidRDefault="00F720CC" w:rsidP="00C0696C">
      <w:pPr>
        <w:pStyle w:val="SingleTxtG"/>
        <w:numPr>
          <w:ilvl w:val="0"/>
          <w:numId w:val="7"/>
        </w:numPr>
        <w:ind w:left="1134" w:firstLine="0"/>
      </w:pPr>
      <w:r w:rsidRPr="00F720CC">
        <w:t>The Mission’s mapping of the Tatmadaw’s conglomerates, its interests in State-owned enterprises and its relationships with private companies has been guided by the Mission’s interest in the sources of Tatmadaw off-budget revenue that allow it to evade democratic, civilian control of the military and serve to protect the Tatmadaw from accountability for grave crimes under international law.</w:t>
      </w:r>
      <w:r w:rsidRPr="0000505C">
        <w:rPr>
          <w:rStyle w:val="FootnoteReference"/>
        </w:rPr>
        <w:footnoteReference w:id="95"/>
      </w:r>
    </w:p>
    <w:p w14:paraId="497CD74B" w14:textId="77777777" w:rsidR="00F720CC" w:rsidRPr="00F720CC" w:rsidRDefault="00F720CC" w:rsidP="00C0696C">
      <w:pPr>
        <w:pStyle w:val="SingleTxtG"/>
        <w:numPr>
          <w:ilvl w:val="0"/>
          <w:numId w:val="7"/>
        </w:numPr>
        <w:ind w:left="1134" w:firstLine="0"/>
      </w:pPr>
      <w:r w:rsidRPr="00F720CC">
        <w:t>In addition to the information on the Tatmadaw’s business structures and interests outlined below, the Mission received information regarding 34 other businesses apparently owned directly by the Tatmadaw. The Mission was not able to verify this information, and so has not included it in this report. However, the Mission has preserved it to assist in future investigations.</w:t>
      </w:r>
      <w:r w:rsidRPr="0000505C">
        <w:rPr>
          <w:rStyle w:val="FootnoteReference"/>
        </w:rPr>
        <w:footnoteReference w:id="96"/>
      </w:r>
      <w:r w:rsidRPr="00F720CC">
        <w:t xml:space="preserve"> </w:t>
      </w:r>
    </w:p>
    <w:p w14:paraId="555C353B" w14:textId="55F8ACBD" w:rsidR="00F720CC" w:rsidRPr="00F720CC" w:rsidRDefault="00F720CC" w:rsidP="00954369">
      <w:pPr>
        <w:pStyle w:val="H1G"/>
      </w:pPr>
      <w:r>
        <w:tab/>
        <w:t>A.</w:t>
      </w:r>
      <w:r>
        <w:tab/>
      </w:r>
      <w:r w:rsidRPr="00F720CC">
        <w:t>Tatmadaw holding companies MEHL and MEC</w:t>
      </w:r>
    </w:p>
    <w:p w14:paraId="4D73023B" w14:textId="77777777" w:rsidR="00F720CC" w:rsidRPr="00F720CC" w:rsidRDefault="00F720CC" w:rsidP="00C0696C">
      <w:pPr>
        <w:pStyle w:val="SingleTxtG"/>
        <w:numPr>
          <w:ilvl w:val="0"/>
          <w:numId w:val="7"/>
        </w:numPr>
        <w:ind w:left="1134" w:firstLine="0"/>
      </w:pPr>
      <w:r w:rsidRPr="00F720CC">
        <w:t>The Tatmadaw owns and operates two major holding companies – Myanmar Economic Holding Limited (MEHL) and Myanmar Economic Corporation (MEC). The Mission has evidence that MEHL and MEC and their subsidiaries generate revenue that dwarfs that of any civilian-owned company</w:t>
      </w:r>
      <w:r w:rsidRPr="0000505C">
        <w:rPr>
          <w:rStyle w:val="FootnoteReference"/>
        </w:rPr>
        <w:footnoteReference w:id="97"/>
      </w:r>
      <w:r w:rsidRPr="00F720CC">
        <w:t xml:space="preserve"> in Myanmar.</w:t>
      </w:r>
      <w:r w:rsidRPr="0000505C">
        <w:rPr>
          <w:rStyle w:val="FootnoteReference"/>
        </w:rPr>
        <w:footnoteReference w:id="98"/>
      </w:r>
      <w:r w:rsidRPr="00F720CC">
        <w:t xml:space="preserve"> Significantly each of the holding companies owns a large bank.</w:t>
      </w:r>
      <w:r w:rsidRPr="0000505C">
        <w:rPr>
          <w:rStyle w:val="FootnoteReference"/>
        </w:rPr>
        <w:footnoteReference w:id="99"/>
      </w:r>
    </w:p>
    <w:p w14:paraId="467A1394" w14:textId="5B3657CB" w:rsidR="00F720CC" w:rsidRDefault="00F720CC" w:rsidP="00C0696C">
      <w:pPr>
        <w:pStyle w:val="SingleTxtG"/>
        <w:numPr>
          <w:ilvl w:val="0"/>
          <w:numId w:val="7"/>
        </w:numPr>
        <w:ind w:left="1134" w:firstLine="0"/>
      </w:pPr>
      <w:r w:rsidRPr="00F720CC">
        <w:t xml:space="preserve">Through its investigation, the Mission has identified </w:t>
      </w:r>
      <w:r w:rsidR="00F209A5">
        <w:t xml:space="preserve">106 </w:t>
      </w:r>
      <w:r w:rsidRPr="00F720CC">
        <w:t xml:space="preserve">businesses that it concluded on reasonable grounds are owned by MEHL and MEC, and a further 27 businesses that it </w:t>
      </w:r>
      <w:r w:rsidRPr="00F720CC">
        <w:lastRenderedPageBreak/>
        <w:t>concluded on reasonable grounds</w:t>
      </w:r>
      <w:r w:rsidRPr="00F720CC" w:rsidDel="00ED4CCD">
        <w:t xml:space="preserve"> </w:t>
      </w:r>
      <w:r w:rsidRPr="00F720CC">
        <w:t>closely affiliated with the MEHL and MEC through corporate structures.</w:t>
      </w:r>
      <w:r w:rsidRPr="0000505C">
        <w:rPr>
          <w:rStyle w:val="FootnoteReference"/>
        </w:rPr>
        <w:footnoteReference w:id="100"/>
      </w:r>
    </w:p>
    <w:p w14:paraId="2537AF1A" w14:textId="19A7D926" w:rsidR="00F720CC" w:rsidRDefault="00F720CC" w:rsidP="00F720CC">
      <w:pPr>
        <w:pStyle w:val="H23G"/>
      </w:pPr>
      <w:r>
        <w:tab/>
        <w:t>1.</w:t>
      </w:r>
      <w:r>
        <w:tab/>
        <w:t>Background</w:t>
      </w:r>
    </w:p>
    <w:p w14:paraId="6FBA0FE8" w14:textId="77777777" w:rsidR="00F720CC" w:rsidRPr="00F720CC" w:rsidRDefault="00F720CC" w:rsidP="00C0696C">
      <w:pPr>
        <w:pStyle w:val="SingleTxtG"/>
        <w:numPr>
          <w:ilvl w:val="0"/>
          <w:numId w:val="7"/>
        </w:numPr>
        <w:ind w:left="1134" w:firstLine="0"/>
      </w:pPr>
      <w:r w:rsidRPr="00F720CC">
        <w:t>Myanmar Economic Holding Limited (MEHL), formerly known as the Union of Myanmar Economic Holding Limited (UMEHL), was the first private company established in Myanmar following the 1988 military coup, during the rule of the military junta, first known as the State Law and Order Restoration Council (SLORC) and later the State Peace and Development Council (SPDC). MEHL has at least four declared objectives: the welfare of military personnel and their dependents, the welfare of war veterans and their dependents,</w:t>
      </w:r>
      <w:r w:rsidRPr="0000505C">
        <w:rPr>
          <w:rStyle w:val="FootnoteReference"/>
        </w:rPr>
        <w:footnoteReference w:id="101"/>
      </w:r>
      <w:r w:rsidRPr="00F720CC">
        <w:t xml:space="preserve"> the welfare of the general public, and contributing to the economic development of Myanmar.</w:t>
      </w:r>
      <w:r w:rsidRPr="0000505C">
        <w:rPr>
          <w:rStyle w:val="FootnoteReference"/>
        </w:rPr>
        <w:footnoteReference w:id="102"/>
      </w:r>
      <w:r w:rsidRPr="00F720CC" w:rsidDel="00D33A60">
        <w:t xml:space="preserve"> </w:t>
      </w:r>
      <w:r w:rsidRPr="00F720CC">
        <w:t>Since its establishment, MEHL has also served to secure control and generate profit for the Tatmadaw and its senior leadership.</w:t>
      </w:r>
      <w:r w:rsidRPr="0000505C">
        <w:rPr>
          <w:rStyle w:val="FootnoteReference"/>
        </w:rPr>
        <w:footnoteReference w:id="103"/>
      </w:r>
      <w:r w:rsidRPr="00F720CC">
        <w:t xml:space="preserve"> Today, MEHL is a holding company with businesses in various industries, including gem production, banking, tourism and transport.</w:t>
      </w:r>
      <w:r w:rsidRPr="0000505C">
        <w:rPr>
          <w:rStyle w:val="FootnoteReference"/>
        </w:rPr>
        <w:footnoteReference w:id="104"/>
      </w:r>
      <w:r w:rsidRPr="00F720CC">
        <w:t xml:space="preserve"> MEHL owns the Myawaddy Bank.</w:t>
      </w:r>
      <w:r w:rsidRPr="0000505C">
        <w:rPr>
          <w:rStyle w:val="FootnoteReference"/>
        </w:rPr>
        <w:footnoteReference w:id="105"/>
      </w:r>
    </w:p>
    <w:p w14:paraId="57423C4D" w14:textId="0692CFB1" w:rsidR="00F720CC" w:rsidRDefault="00F720CC" w:rsidP="00C0696C">
      <w:pPr>
        <w:pStyle w:val="SingleTxtG"/>
        <w:numPr>
          <w:ilvl w:val="0"/>
          <w:numId w:val="7"/>
        </w:numPr>
        <w:ind w:left="1134" w:firstLine="0"/>
      </w:pPr>
      <w:r w:rsidRPr="00F720CC">
        <w:t>Myanmar Economic Corporation (MEC) was established in 1997, with the declared objectives of contributing to Myanmar’s economy, fulfilling the needs of the Tatmadaw, reducing defence spending and ensuring the welfare of military personnel.</w:t>
      </w:r>
      <w:r w:rsidRPr="0000505C">
        <w:rPr>
          <w:rStyle w:val="FootnoteReference"/>
        </w:rPr>
        <w:footnoteReference w:id="106"/>
      </w:r>
      <w:r w:rsidRPr="00F720CC">
        <w:t xml:space="preserve"> Today, MEC is a holding company with businesses in the mining</w:t>
      </w:r>
      <w:r w:rsidR="000F536A">
        <w:t>, manufacturing,</w:t>
      </w:r>
      <w:r w:rsidRPr="00F720CC">
        <w:t xml:space="preserve"> and telecommunications sectors, as well as companies that supply natural resources to the Tatmadaw,</w:t>
      </w:r>
      <w:r w:rsidRPr="0000505C">
        <w:rPr>
          <w:rStyle w:val="FootnoteReference"/>
        </w:rPr>
        <w:footnoteReference w:id="107"/>
      </w:r>
      <w:r w:rsidRPr="00F720CC">
        <w:t xml:space="preserve"> and operate factories producing goods for use by the Tatmadaw.</w:t>
      </w:r>
      <w:r w:rsidRPr="0000505C">
        <w:rPr>
          <w:rStyle w:val="FootnoteReference"/>
        </w:rPr>
        <w:footnoteReference w:id="108"/>
      </w:r>
      <w:r w:rsidRPr="00F720CC">
        <w:t xml:space="preserve"> The MEC owns the Innwa Bank.</w:t>
      </w:r>
      <w:r w:rsidRPr="0000505C">
        <w:rPr>
          <w:rStyle w:val="FootnoteReference"/>
        </w:rPr>
        <w:footnoteReference w:id="109"/>
      </w:r>
    </w:p>
    <w:p w14:paraId="686D0670" w14:textId="602DAD91" w:rsidR="00F720CC" w:rsidRDefault="00F720CC" w:rsidP="00F720CC">
      <w:pPr>
        <w:pStyle w:val="H23G"/>
      </w:pPr>
      <w:r>
        <w:tab/>
        <w:t>2.</w:t>
      </w:r>
      <w:r>
        <w:tab/>
        <w:t>Governance</w:t>
      </w:r>
    </w:p>
    <w:p w14:paraId="2DE55D1F" w14:textId="1FBB9436" w:rsidR="00F720CC" w:rsidRPr="00F720CC" w:rsidRDefault="00F720CC" w:rsidP="00C0696C">
      <w:pPr>
        <w:pStyle w:val="SingleTxtG"/>
        <w:numPr>
          <w:ilvl w:val="0"/>
          <w:numId w:val="7"/>
        </w:numPr>
        <w:ind w:left="1134" w:firstLine="0"/>
      </w:pPr>
      <w:r w:rsidRPr="00F720CC">
        <w:t>Current and former high-ranking Tatmadaw officials, including those accused of some of the gravest crimes under international law, have apparent significant control and influence over the two holding companies and therefore over their subsidiaries.</w:t>
      </w:r>
      <w:r w:rsidR="00B80EE5" w:rsidRPr="0000505C">
        <w:rPr>
          <w:rStyle w:val="FootnoteReference"/>
        </w:rPr>
        <w:footnoteReference w:id="110"/>
      </w:r>
      <w:r w:rsidRPr="00F720CC">
        <w:t xml:space="preserve"> The corporate </w:t>
      </w:r>
      <w:r w:rsidRPr="00F720CC">
        <w:lastRenderedPageBreak/>
        <w:t>structure of both MEHL and MEC is highly opaque, however, the Mission was able to identify the composition of MEHL’s Patron Group. Commander-in-Chief Senior General Min Aung Hlaing and Deputy Commander-in-Chief Vice Senior General Soe Win lead the Patron Group of the MEHL.</w:t>
      </w:r>
      <w:r w:rsidRPr="0000505C">
        <w:rPr>
          <w:rStyle w:val="FootnoteReference"/>
        </w:rPr>
        <w:footnoteReference w:id="111"/>
      </w:r>
      <w:r w:rsidRPr="00F720CC">
        <w:t xml:space="preserve"> The Mission has </w:t>
      </w:r>
      <w:r w:rsidR="00881AE0">
        <w:t>named</w:t>
      </w:r>
      <w:r w:rsidRPr="00F720CC">
        <w:t xml:space="preserve"> both as being responsible for</w:t>
      </w:r>
      <w:r w:rsidR="00C71622">
        <w:t xml:space="preserve"> crimes under international law</w:t>
      </w:r>
      <w:r w:rsidRPr="0000505C">
        <w:rPr>
          <w:rStyle w:val="FootnoteReference"/>
        </w:rPr>
        <w:footnoteReference w:id="112"/>
      </w:r>
      <w:r w:rsidR="00C71622">
        <w:t xml:space="preserve"> and </w:t>
      </w:r>
      <w:r w:rsidR="00881AE0">
        <w:t>the United States has sanctioned both individuals</w:t>
      </w:r>
      <w:r w:rsidR="003E63C5" w:rsidRPr="0000505C">
        <w:rPr>
          <w:rStyle w:val="FootnoteReference"/>
        </w:rPr>
        <w:footnoteReference w:id="113"/>
      </w:r>
      <w:r w:rsidR="00881AE0">
        <w:t xml:space="preserve"> due to their involvement in gross violations of human rights</w:t>
      </w:r>
      <w:r w:rsidR="00C71622">
        <w:t>.</w:t>
      </w:r>
      <w:r w:rsidR="003E63C5" w:rsidRPr="0000505C">
        <w:rPr>
          <w:rStyle w:val="FootnoteReference"/>
        </w:rPr>
        <w:footnoteReference w:id="114"/>
      </w:r>
      <w:r w:rsidR="003E63C5" w:rsidRPr="00F720CC">
        <w:t xml:space="preserve"> </w:t>
      </w:r>
      <w:r w:rsidRPr="00F720CC">
        <w:t xml:space="preserve"> </w:t>
      </w:r>
    </w:p>
    <w:p w14:paraId="533241E1" w14:textId="7A31917D" w:rsidR="00F720CC" w:rsidRPr="00F720CC" w:rsidRDefault="00F720CC" w:rsidP="00C0696C">
      <w:pPr>
        <w:pStyle w:val="SingleTxtG"/>
        <w:numPr>
          <w:ilvl w:val="0"/>
          <w:numId w:val="7"/>
        </w:numPr>
        <w:ind w:left="1134" w:firstLine="0"/>
      </w:pPr>
      <w:r w:rsidRPr="00F720CC">
        <w:t>While MEHL and MEC are not State-owned enterprises under Myanmar’s Economic Enterprise Law,</w:t>
      </w:r>
      <w:r w:rsidRPr="0000505C">
        <w:rPr>
          <w:rStyle w:val="FootnoteReference"/>
        </w:rPr>
        <w:footnoteReference w:id="115"/>
      </w:r>
      <w:r w:rsidRPr="00F720CC">
        <w:t xml:space="preserve"> all shares in MEHL are held and managed by current or former military officers</w:t>
      </w:r>
      <w:r w:rsidR="00F21F56">
        <w:t>, regiments and units, and organization</w:t>
      </w:r>
      <w:r w:rsidR="00B03BF6">
        <w:t>s led by former servicemembers</w:t>
      </w:r>
      <w:r w:rsidRPr="00F720CC">
        <w:t>.</w:t>
      </w:r>
      <w:r w:rsidRPr="0000505C">
        <w:rPr>
          <w:rStyle w:val="FootnoteReference"/>
        </w:rPr>
        <w:footnoteReference w:id="116"/>
      </w:r>
      <w:r w:rsidRPr="00F720CC">
        <w:t xml:space="preserve"> MEHL is a public limited company and MEC is a private limited company that is registered as a public holding company. This makes MEHL marginally more accountable than MEC, which operates in secrecy and is only accountable to the highest level of the Tatmadaw. </w:t>
      </w:r>
      <w:r w:rsidR="0027058F">
        <w:t>While MEHL, MEC and MEC Ltd. have submitted annual filings to</w:t>
      </w:r>
      <w:r w:rsidR="001850CA">
        <w:t xml:space="preserve"> the </w:t>
      </w:r>
      <w:r w:rsidR="001850CA" w:rsidRPr="00F720CC">
        <w:t>Directorate of Investment and Company Administration (DICA)</w:t>
      </w:r>
      <w:r w:rsidR="0027058F">
        <w:t xml:space="preserve"> in line with the requirements under Section 27 of Myanmar’s new Company Law</w:t>
      </w:r>
      <w:r w:rsidR="001850CA">
        <w:t xml:space="preserve">, </w:t>
      </w:r>
      <w:r w:rsidR="0027058F">
        <w:t xml:space="preserve">as well as financial statements, they are not required to public disclose such filings. A </w:t>
      </w:r>
      <w:r w:rsidR="00F6571A">
        <w:t xml:space="preserve">new </w:t>
      </w:r>
      <w:r w:rsidR="001850CA">
        <w:t xml:space="preserve">DICA </w:t>
      </w:r>
      <w:r w:rsidR="00F6571A">
        <w:t>directive</w:t>
      </w:r>
      <w:r w:rsidRPr="00F720CC">
        <w:t xml:space="preserve">, which entered into force </w:t>
      </w:r>
      <w:r w:rsidR="00F6571A">
        <w:t xml:space="preserve">in February 2019 </w:t>
      </w:r>
      <w:r w:rsidRPr="00F720CC">
        <w:t xml:space="preserve">requires </w:t>
      </w:r>
      <w:r w:rsidR="00F6571A">
        <w:t>the submission of annual reports to DICA</w:t>
      </w:r>
      <w:r w:rsidRPr="00F720CC">
        <w:t>.</w:t>
      </w:r>
      <w:r w:rsidRPr="0000505C">
        <w:rPr>
          <w:rStyle w:val="FootnoteReference"/>
        </w:rPr>
        <w:footnoteReference w:id="117"/>
      </w:r>
    </w:p>
    <w:p w14:paraId="4A1649DA" w14:textId="77777777" w:rsidR="00F720CC" w:rsidRPr="00F720CC" w:rsidRDefault="00F720CC" w:rsidP="00C0696C">
      <w:pPr>
        <w:pStyle w:val="SingleTxtG"/>
        <w:numPr>
          <w:ilvl w:val="0"/>
          <w:numId w:val="7"/>
        </w:numPr>
        <w:ind w:left="1134" w:firstLine="0"/>
      </w:pPr>
      <w:r w:rsidRPr="00F720CC">
        <w:t>Although little is known about MEHL’s corporate governance, the company’s Patron Group includes seven of the most senior members of the Tatmadaw. The Commander-in-Chief is the Chairman and the Deputy Commander-in-Chief (who is also the Commander in Chief of the Army) serves as the Vice Chairman. The Adjutant General is the Committee’s Secretary. Its membership also includes the Joint Chief of Staff and the commanders-in-chief of the Navy and Air Force, as well as the Quartermaster General.</w:t>
      </w:r>
      <w:r w:rsidRPr="0000505C">
        <w:rPr>
          <w:rStyle w:val="FootnoteReference"/>
        </w:rPr>
        <w:footnoteReference w:id="118"/>
      </w:r>
      <w:r w:rsidRPr="00F720CC">
        <w:t xml:space="preserve"> Additionally, MEHL has an eleven-person Board of Directors, of which seven are serving military officers and four are veterans. The Board of Directors is chaired by the Adjutant General and managed by the Director for Military Procurement. The Board also includes the Chiefs of Staff of the Army, </w:t>
      </w:r>
      <w:r w:rsidRPr="00F720CC">
        <w:lastRenderedPageBreak/>
        <w:t>Navy and Air Force, as well as the Inspector General and Judge Advocate General. Four representatives of the Myanmar War Veteran’s Organization also sit on the board.</w:t>
      </w:r>
      <w:r w:rsidRPr="0000505C">
        <w:rPr>
          <w:rStyle w:val="FootnoteReference"/>
        </w:rPr>
        <w:footnoteReference w:id="119"/>
      </w:r>
      <w:r w:rsidRPr="00F720CC">
        <w:t xml:space="preserve"> </w:t>
      </w:r>
    </w:p>
    <w:p w14:paraId="53687023" w14:textId="6117DB5E" w:rsidR="00F720CC" w:rsidRDefault="00F720CC" w:rsidP="00C0696C">
      <w:pPr>
        <w:pStyle w:val="SingleTxtG"/>
        <w:numPr>
          <w:ilvl w:val="0"/>
          <w:numId w:val="7"/>
        </w:numPr>
        <w:ind w:left="1134" w:firstLine="0"/>
      </w:pPr>
      <w:r w:rsidRPr="00F720CC">
        <w:t>MEC is reportedly fully owned and controlled by the Ministry of Defence and, as such, is a direct source of revenue for the military.</w:t>
      </w:r>
      <w:r w:rsidRPr="0000505C">
        <w:rPr>
          <w:rStyle w:val="FootnoteReference"/>
        </w:rPr>
        <w:footnoteReference w:id="120"/>
      </w:r>
      <w:r w:rsidRPr="00F720CC">
        <w:t xml:space="preserve"> According to reports, MEC is controlled by the Tatmadaw’s Quartermaster General’s Office. MEC also has a wholly owned private subsidiary, Myanmar Economic Corporation Limited (MEC Ltd). The Board of MEC Ltd is reported to include the Chiefs of Staff of the Army, Navy and Air Force, the Defence Permanent Secretary and the Directors of the Directorates of Supply and Transport, Signals, and Electrical and Mechanical Engineers.</w:t>
      </w:r>
      <w:r w:rsidRPr="0000505C">
        <w:rPr>
          <w:rStyle w:val="FootnoteReference"/>
        </w:rPr>
        <w:footnoteReference w:id="121"/>
      </w:r>
      <w:r w:rsidRPr="00F720CC">
        <w:t xml:space="preserve"> MEC Ltd is reported to be audited, whereas MEC is not.</w:t>
      </w:r>
      <w:r w:rsidRPr="0000505C">
        <w:rPr>
          <w:rStyle w:val="FootnoteReference"/>
        </w:rPr>
        <w:footnoteReference w:id="122"/>
      </w:r>
      <w:r w:rsidRPr="00F720CC">
        <w:t xml:space="preserve"> </w:t>
      </w:r>
      <w:r w:rsidR="00443B5B">
        <w:t>Moreover, because</w:t>
      </w:r>
      <w:r w:rsidR="00D330AE">
        <w:t xml:space="preserve"> DICA is not req</w:t>
      </w:r>
      <w:r w:rsidR="00443B5B">
        <w:t>uired to publicly disclose any financial or annual reports or filings received from MEC,</w:t>
      </w:r>
      <w:r w:rsidRPr="0000505C">
        <w:rPr>
          <w:rStyle w:val="FootnoteReference"/>
        </w:rPr>
        <w:footnoteReference w:id="123"/>
      </w:r>
      <w:r w:rsidR="00D330AE">
        <w:t xml:space="preserve"> </w:t>
      </w:r>
      <w:r w:rsidRPr="00F720CC">
        <w:t xml:space="preserve">it </w:t>
      </w:r>
      <w:r w:rsidR="00443B5B">
        <w:t xml:space="preserve">is </w:t>
      </w:r>
      <w:r w:rsidRPr="00F720CC">
        <w:t>difficult to track financial flows between MEC and its subsidiaries, as well as sources of MEC revenues and where such revenue is spent</w:t>
      </w:r>
      <w:r>
        <w:t>.</w:t>
      </w:r>
    </w:p>
    <w:p w14:paraId="7E5DB035" w14:textId="6AC88CDE" w:rsidR="00912573" w:rsidRDefault="00912573" w:rsidP="00912573">
      <w:pPr>
        <w:pStyle w:val="H23G"/>
      </w:pPr>
      <w:r>
        <w:tab/>
        <w:t>3.</w:t>
      </w:r>
      <w:r>
        <w:tab/>
        <w:t>Revenue</w:t>
      </w:r>
    </w:p>
    <w:p w14:paraId="78E9B77B" w14:textId="77777777" w:rsidR="00912573" w:rsidRPr="00912573" w:rsidRDefault="00912573" w:rsidP="00C0696C">
      <w:pPr>
        <w:pStyle w:val="SingleTxtG"/>
        <w:numPr>
          <w:ilvl w:val="0"/>
          <w:numId w:val="7"/>
        </w:numPr>
        <w:ind w:left="1134" w:firstLine="0"/>
        <w:rPr>
          <w:b/>
        </w:rPr>
      </w:pPr>
      <w:r w:rsidRPr="00912573">
        <w:t>Information about the revenues of MEHL and MEC is scarce. Both holding companies were exempt from income and commercial tax between 1998 and 2011. To date they have never made their financial reports available to the public.</w:t>
      </w:r>
      <w:r w:rsidRPr="0000505C">
        <w:rPr>
          <w:rStyle w:val="FootnoteReference"/>
        </w:rPr>
        <w:footnoteReference w:id="124"/>
      </w:r>
      <w:r w:rsidRPr="00912573">
        <w:t xml:space="preserve"> Much of the funds generated through MEC and MEHL bypasses formal government channels, with indications that billions of USD in government revenue from</w:t>
      </w:r>
      <w:r w:rsidRPr="00912573" w:rsidDel="009946F9">
        <w:t xml:space="preserve"> </w:t>
      </w:r>
      <w:r w:rsidRPr="00912573">
        <w:t>the oil and gas, copper, jade, rubies, amber and forestry sectors remain unaccounted for.</w:t>
      </w:r>
      <w:r w:rsidRPr="0000505C">
        <w:rPr>
          <w:rStyle w:val="FootnoteReference"/>
        </w:rPr>
        <w:footnoteReference w:id="125"/>
      </w:r>
      <w:r w:rsidRPr="00912573">
        <w:t xml:space="preserve"> In the jade sector, in which MEHL and MEC are major players, investigations and analyses have found</w:t>
      </w:r>
      <w:r w:rsidRPr="00912573" w:rsidDel="00952FC5">
        <w:t xml:space="preserve"> </w:t>
      </w:r>
      <w:r w:rsidRPr="00912573">
        <w:t>that jade worth tens of billions of USD is smuggled each year into China, while only a small fraction of jade is officially sold through the government-run Myanmar Gems Emporium and taxed.</w:t>
      </w:r>
      <w:r w:rsidRPr="0000505C">
        <w:rPr>
          <w:rStyle w:val="FootnoteReference"/>
        </w:rPr>
        <w:footnoteReference w:id="126"/>
      </w:r>
      <w:r w:rsidRPr="00912573">
        <w:t xml:space="preserve"> </w:t>
      </w:r>
    </w:p>
    <w:p w14:paraId="3930CF36" w14:textId="77777777" w:rsidR="00912573" w:rsidRPr="00912573" w:rsidRDefault="00912573" w:rsidP="00C0696C">
      <w:pPr>
        <w:pStyle w:val="SingleTxtG"/>
        <w:numPr>
          <w:ilvl w:val="0"/>
          <w:numId w:val="7"/>
        </w:numPr>
        <w:ind w:left="1134" w:firstLine="0"/>
        <w:rPr>
          <w:b/>
        </w:rPr>
      </w:pPr>
      <w:r w:rsidRPr="00912573">
        <w:t>Tatmadaw-owned resource companies and government revenue collecting agencies publicly disagree on the amounts of tax paid by MEHL and MEC and their subsidiaries.</w:t>
      </w:r>
      <w:r w:rsidRPr="0000505C">
        <w:rPr>
          <w:rStyle w:val="FootnoteReference"/>
        </w:rPr>
        <w:footnoteReference w:id="127"/>
      </w:r>
      <w:r w:rsidRPr="00912573">
        <w:t xml:space="preserve"> For MEC, the discrepancy between what the company reported paying and what the </w:t>
      </w:r>
      <w:r w:rsidRPr="00912573">
        <w:lastRenderedPageBreak/>
        <w:t>government reported receiving amounted to Ks 9.8 billion (approximately 6.4 million USD), equating to two per cent of all extractive industry revenues collected nationwide each year.</w:t>
      </w:r>
      <w:r w:rsidRPr="0000505C">
        <w:rPr>
          <w:rStyle w:val="FootnoteReference"/>
        </w:rPr>
        <w:footnoteReference w:id="128"/>
      </w:r>
    </w:p>
    <w:p w14:paraId="208A2941" w14:textId="71BCF28F" w:rsidR="00912573" w:rsidRPr="00056F25" w:rsidRDefault="00912573" w:rsidP="00C0696C">
      <w:pPr>
        <w:pStyle w:val="SingleTxtG"/>
        <w:numPr>
          <w:ilvl w:val="0"/>
          <w:numId w:val="7"/>
        </w:numPr>
        <w:ind w:left="1134" w:firstLine="0"/>
        <w:rPr>
          <w:b/>
        </w:rPr>
      </w:pPr>
      <w:r w:rsidRPr="00912573">
        <w:t>According to Deputy Defence Minister Major General Myint Nwe, the MEHL conglomerate was valued at Ks 161 billion (USD 119.4 million) in 2017.</w:t>
      </w:r>
      <w:r w:rsidRPr="0000505C">
        <w:rPr>
          <w:rStyle w:val="FootnoteReference"/>
        </w:rPr>
        <w:footnoteReference w:id="129"/>
      </w:r>
      <w:r w:rsidRPr="00912573">
        <w:t xml:space="preserve"> While it is difficult to verify this estimate, due to lack of transparency and other factors, MEC, MEHL and their subsidiaries make sizable tax payments. MEC was the eleventh largest tax payer </w:t>
      </w:r>
      <w:r w:rsidR="000F536A">
        <w:t xml:space="preserve">in Myanmar </w:t>
      </w:r>
      <w:r w:rsidRPr="00912573">
        <w:t>in 2017-2018, MEHL was the third largest and MEHL subsidiary, Myawaddy Bank, the second largest.</w:t>
      </w:r>
      <w:r w:rsidRPr="0000505C">
        <w:rPr>
          <w:rStyle w:val="FootnoteReference"/>
        </w:rPr>
        <w:footnoteReference w:id="130"/>
      </w:r>
      <w:r w:rsidRPr="00912573">
        <w:t xml:space="preserve"> Even so, research suggests that their contribution to Myanmar’s tax base is deficient and surpassed by the resources they contribute to the Tatmadaw.</w:t>
      </w:r>
      <w:r w:rsidRPr="0000505C">
        <w:rPr>
          <w:rStyle w:val="FootnoteReference"/>
        </w:rPr>
        <w:footnoteReference w:id="131"/>
      </w:r>
      <w:r w:rsidRPr="00912573">
        <w:t xml:space="preserve"> This indicates that much of the revenue generated by military businesses in Myanmar is not captured by the State and is consequently available to subsidize military operations, many of which the Mission has documented as resulting in</w:t>
      </w:r>
      <w:r w:rsidRPr="00912573" w:rsidDel="008E23D1">
        <w:t xml:space="preserve"> </w:t>
      </w:r>
      <w:r w:rsidRPr="00912573">
        <w:t>gross violations of international human rights law and serious violations of international humanitarian law.</w:t>
      </w:r>
      <w:r w:rsidRPr="0000505C">
        <w:rPr>
          <w:rStyle w:val="FootnoteReference"/>
        </w:rPr>
        <w:footnoteReference w:id="132"/>
      </w:r>
    </w:p>
    <w:p w14:paraId="2AD10175" w14:textId="3D4228E0" w:rsidR="00912573" w:rsidRDefault="00912573" w:rsidP="00912573">
      <w:pPr>
        <w:pStyle w:val="H23G"/>
      </w:pPr>
      <w:r>
        <w:tab/>
        <w:t>4.</w:t>
      </w:r>
      <w:r>
        <w:tab/>
        <w:t>Contribution to the Tatmadaw</w:t>
      </w:r>
    </w:p>
    <w:p w14:paraId="610DE8D8" w14:textId="640E15E6" w:rsidR="00B32D1A" w:rsidRDefault="00912573" w:rsidP="00B32D1A">
      <w:pPr>
        <w:pStyle w:val="SingleTxtG"/>
        <w:numPr>
          <w:ilvl w:val="0"/>
          <w:numId w:val="7"/>
        </w:numPr>
        <w:ind w:left="1134" w:firstLine="0"/>
      </w:pPr>
      <w:r w:rsidRPr="00912573">
        <w:t>The degree to which business revenues fund Tatmadaw institutions, military operations or enrich its leadership, is not disclosed. However, credible analysis indicates that the Tatmadaw and its officials have a vested interest in armed conflict and violence as a way of maintaining their ability to capitalize on the conflict driven resource economy.</w:t>
      </w:r>
      <w:r w:rsidRPr="0000505C">
        <w:rPr>
          <w:rStyle w:val="FootnoteReference"/>
        </w:rPr>
        <w:footnoteReference w:id="133"/>
      </w:r>
      <w:r w:rsidRPr="00912573">
        <w:t xml:space="preserve"> According to a U.S. Embassy diplomatic cable, MEHL and MEC function as “key components of the elaborate system of patronage the [Tatmadaw] uses to maintain power”.</w:t>
      </w:r>
      <w:r w:rsidRPr="0000505C">
        <w:rPr>
          <w:rStyle w:val="FootnoteReference"/>
        </w:rPr>
        <w:footnoteReference w:id="134"/>
      </w:r>
    </w:p>
    <w:p w14:paraId="2E26E80D" w14:textId="3000F4D3" w:rsidR="00912573" w:rsidRDefault="00912573" w:rsidP="00B32D1A">
      <w:pPr>
        <w:pStyle w:val="SingleTxtG"/>
        <w:numPr>
          <w:ilvl w:val="0"/>
          <w:numId w:val="7"/>
        </w:numPr>
        <w:ind w:left="1134" w:firstLine="0"/>
      </w:pPr>
      <w:r w:rsidRPr="00912573">
        <w:t>The Tatmadaw’s ability to supplement its budget with alternative sources of revenue, outside the official military budget, is a clear vehicle for bypassing civilian oversight. The Tatmadaw’s official budget, which is subject to legislative approval and contributes to Tatmadaw salaries and procurement</w:t>
      </w:r>
      <w:r w:rsidRPr="0000505C">
        <w:rPr>
          <w:rStyle w:val="FootnoteReference"/>
        </w:rPr>
        <w:footnoteReference w:id="135"/>
      </w:r>
      <w:r w:rsidRPr="00912573">
        <w:t>, has been gradually reduced since 2015.</w:t>
      </w:r>
      <w:r w:rsidRPr="0000505C">
        <w:rPr>
          <w:rStyle w:val="FootnoteReference"/>
        </w:rPr>
        <w:footnoteReference w:id="136"/>
      </w:r>
      <w:r w:rsidRPr="00912573">
        <w:t xml:space="preserve"> While the amount of revenue that the Tatmadaw accrues from its economic activities remains unclear, it is indisputable that its holding companies and their subsidiaries and its relationships with State-owned enterprises and private businesses contribute to funding the Tatmadaw’s leadership and operations. Examples examined in this report, such as company donations to </w:t>
      </w:r>
      <w:r w:rsidRPr="00912573">
        <w:lastRenderedPageBreak/>
        <w:t>Tatmadaw operations, illustrate the ability of the Tatmadaw to generate funds outside the official budget, thereby evading legislative approval and control.</w:t>
      </w:r>
      <w:r w:rsidRPr="0000505C">
        <w:rPr>
          <w:rStyle w:val="FootnoteReference"/>
        </w:rPr>
        <w:footnoteReference w:id="137"/>
      </w:r>
    </w:p>
    <w:p w14:paraId="339F56B9" w14:textId="55014BF7" w:rsidR="000741AD" w:rsidRDefault="00146C36" w:rsidP="000741AD">
      <w:pPr>
        <w:pStyle w:val="SingleTxtG"/>
      </w:pPr>
      <w:r w:rsidRPr="00146C36">
        <w:rPr>
          <w:noProof/>
          <w:lang w:eastAsia="en-GB"/>
        </w:rPr>
        <w:drawing>
          <wp:anchor distT="0" distB="0" distL="114300" distR="114300" simplePos="0" relativeHeight="251662336" behindDoc="1" locked="0" layoutInCell="1" allowOverlap="1" wp14:anchorId="03A3B56E" wp14:editId="5405C49A">
            <wp:simplePos x="0" y="0"/>
            <wp:positionH relativeFrom="column">
              <wp:posOffset>701040</wp:posOffset>
            </wp:positionH>
            <wp:positionV relativeFrom="paragraph">
              <wp:posOffset>226060</wp:posOffset>
            </wp:positionV>
            <wp:extent cx="4693920" cy="5362575"/>
            <wp:effectExtent l="0" t="0" r="0" b="9525"/>
            <wp:wrapTight wrapText="bothSides">
              <wp:wrapPolygon edited="0">
                <wp:start x="0" y="0"/>
                <wp:lineTo x="0" y="21562"/>
                <wp:lineTo x="21477" y="21562"/>
                <wp:lineTo x="2147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93920" cy="5362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5BD6">
        <w:rPr>
          <w:b/>
        </w:rPr>
        <w:t>Figure 1: Governance S</w:t>
      </w:r>
      <w:r w:rsidR="000741AD">
        <w:rPr>
          <w:b/>
        </w:rPr>
        <w:t>tructure of MEHL and MEC</w:t>
      </w:r>
    </w:p>
    <w:p w14:paraId="2378423F" w14:textId="7BD3B543" w:rsidR="00B814B3" w:rsidRDefault="00B814B3" w:rsidP="006A63BB">
      <w:pPr>
        <w:pStyle w:val="SingleTxtG"/>
        <w:tabs>
          <w:tab w:val="left" w:pos="8505"/>
        </w:tabs>
      </w:pPr>
    </w:p>
    <w:p w14:paraId="5DE18EFD" w14:textId="7DED6FE8" w:rsidR="00100502" w:rsidRDefault="00100502" w:rsidP="006A63BB">
      <w:pPr>
        <w:pStyle w:val="SingleTxtG"/>
        <w:tabs>
          <w:tab w:val="left" w:pos="8505"/>
        </w:tabs>
        <w:ind w:left="0"/>
      </w:pPr>
    </w:p>
    <w:p w14:paraId="18EB23B3" w14:textId="57DB11E4" w:rsidR="00056F25" w:rsidRDefault="00056F25" w:rsidP="006A63BB">
      <w:pPr>
        <w:pStyle w:val="SingleTxtG"/>
        <w:tabs>
          <w:tab w:val="left" w:pos="8505"/>
        </w:tabs>
        <w:ind w:left="0"/>
      </w:pPr>
      <w:r w:rsidRPr="00056F25">
        <w:rPr>
          <w:noProof/>
          <w:lang w:eastAsia="en-GB"/>
        </w:rPr>
        <w:lastRenderedPageBreak/>
        <w:drawing>
          <wp:anchor distT="0" distB="0" distL="114300" distR="114300" simplePos="0" relativeHeight="251663360" behindDoc="1" locked="0" layoutInCell="1" allowOverlap="1" wp14:anchorId="40AEA461" wp14:editId="7F0AA685">
            <wp:simplePos x="0" y="0"/>
            <wp:positionH relativeFrom="column">
              <wp:posOffset>651510</wp:posOffset>
            </wp:positionH>
            <wp:positionV relativeFrom="paragraph">
              <wp:posOffset>0</wp:posOffset>
            </wp:positionV>
            <wp:extent cx="4724400" cy="5429250"/>
            <wp:effectExtent l="0" t="0" r="0" b="0"/>
            <wp:wrapTight wrapText="bothSides">
              <wp:wrapPolygon edited="0">
                <wp:start x="0" y="0"/>
                <wp:lineTo x="0" y="21524"/>
                <wp:lineTo x="21513" y="21524"/>
                <wp:lineTo x="2151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24400" cy="5429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F0109E" w14:textId="7822531A" w:rsidR="00912573" w:rsidRDefault="00912573" w:rsidP="00912573">
      <w:pPr>
        <w:pStyle w:val="H1G"/>
      </w:pPr>
      <w:r>
        <w:tab/>
        <w:t>B.</w:t>
      </w:r>
      <w:r>
        <w:tab/>
        <w:t>MEHL and MEC subsidiaries</w:t>
      </w:r>
    </w:p>
    <w:p w14:paraId="561BE5C7" w14:textId="71D35F70" w:rsidR="00912573" w:rsidRDefault="00912573" w:rsidP="00C0696C">
      <w:pPr>
        <w:pStyle w:val="SingleTxtG"/>
        <w:numPr>
          <w:ilvl w:val="0"/>
          <w:numId w:val="7"/>
        </w:numPr>
        <w:ind w:left="1134" w:firstLine="0"/>
      </w:pPr>
      <w:r w:rsidRPr="00912573">
        <w:t xml:space="preserve">Through its investigations, the Mission identified </w:t>
      </w:r>
      <w:r w:rsidR="00F209A5">
        <w:t>106</w:t>
      </w:r>
      <w:r w:rsidR="00F209A5" w:rsidRPr="00912573">
        <w:t xml:space="preserve"> </w:t>
      </w:r>
      <w:r w:rsidRPr="00912573">
        <w:t>military businesses that it concluded on reasonable ground</w:t>
      </w:r>
      <w:r w:rsidR="000F536A">
        <w:t>s</w:t>
      </w:r>
      <w:r w:rsidRPr="00912573">
        <w:t xml:space="preserve"> are fully owned by MEHL and MEC, among them </w:t>
      </w:r>
      <w:r w:rsidR="00F209A5">
        <w:t>45</w:t>
      </w:r>
      <w:r w:rsidR="00F209A5" w:rsidRPr="00912573">
        <w:t xml:space="preserve"> </w:t>
      </w:r>
      <w:r w:rsidRPr="00912573">
        <w:t>subsidiaries of MEHL and 61 subsidiaries of MEC. The Mission identified a further 27 businesses that it concluded on reasonable grounds are affiliated with MEHL and MEC through their corporate structures.  The Mission is certain that it has not been successful in identifying all MEHL and MEC subsidiaries.</w:t>
      </w:r>
    </w:p>
    <w:p w14:paraId="3F43400C" w14:textId="78E63BF5" w:rsidR="00912573" w:rsidRPr="00912573" w:rsidRDefault="00912573" w:rsidP="00C0696C">
      <w:pPr>
        <w:pStyle w:val="SingleTxtG"/>
        <w:numPr>
          <w:ilvl w:val="0"/>
          <w:numId w:val="7"/>
        </w:numPr>
        <w:ind w:left="1134" w:firstLine="0"/>
        <w:rPr>
          <w:rFonts w:eastAsia="Calibri"/>
        </w:rPr>
      </w:pPr>
      <w:r w:rsidRPr="00912573">
        <w:rPr>
          <w:rFonts w:eastAsia="Calibri"/>
        </w:rPr>
        <w:t xml:space="preserve">Identified MEHL subsidiaries span a diverse range of industries, including ruby and jade mining, cement manufacturing, construction, tourism, banking and insurance. </w:t>
      </w:r>
      <w:r w:rsidRPr="00912573">
        <w:t xml:space="preserve">MEHL businesses are structured into three departments: service, trade and production. </w:t>
      </w:r>
      <w:r w:rsidRPr="00912573">
        <w:rPr>
          <w:rFonts w:eastAsia="Calibri"/>
        </w:rPr>
        <w:t>The MEHL service department is led by Major General Aung Ye Win, a retired member of the Tatmadaw, who serves as a managing director.</w:t>
      </w:r>
      <w:r w:rsidRPr="0000505C">
        <w:rPr>
          <w:rStyle w:val="FootnoteReference"/>
          <w:rFonts w:eastAsia="Calibri"/>
        </w:rPr>
        <w:footnoteReference w:id="138"/>
      </w:r>
      <w:r w:rsidRPr="00912573">
        <w:rPr>
          <w:rFonts w:eastAsia="Calibri"/>
        </w:rPr>
        <w:t xml:space="preserve"> The trade department is led by Dr. Tun Zan Aung, a </w:t>
      </w:r>
      <w:r w:rsidRPr="00912573">
        <w:rPr>
          <w:rFonts w:eastAsia="Calibri"/>
        </w:rPr>
        <w:lastRenderedPageBreak/>
        <w:t>director. The production department is led by Colonel Win Kyi, a retired Tatmadaw officer, and deputy managing director.</w:t>
      </w:r>
      <w:r w:rsidRPr="0000505C">
        <w:rPr>
          <w:rStyle w:val="FootnoteReference"/>
          <w:rFonts w:eastAsia="Calibri"/>
        </w:rPr>
        <w:footnoteReference w:id="139"/>
      </w:r>
      <w:r w:rsidRPr="00912573">
        <w:rPr>
          <w:rFonts w:eastAsia="Calibri"/>
        </w:rPr>
        <w:t xml:space="preserve"> </w:t>
      </w:r>
    </w:p>
    <w:p w14:paraId="11FCED52" w14:textId="1C6D624D" w:rsidR="00912573" w:rsidRPr="00912573" w:rsidRDefault="00912573" w:rsidP="00C0696C">
      <w:pPr>
        <w:pStyle w:val="SingleTxtG"/>
        <w:numPr>
          <w:ilvl w:val="0"/>
          <w:numId w:val="7"/>
        </w:numPr>
        <w:ind w:left="1134" w:firstLine="0"/>
        <w:rPr>
          <w:rFonts w:eastAsia="Calibri"/>
        </w:rPr>
      </w:pPr>
      <w:r w:rsidRPr="00912573">
        <w:t xml:space="preserve">Under the production department, MEHL has 41 factories, including for the production of palm oil, sugar, soap and cement. Some of these factories supply others as part of an integrated production business. For example, the </w:t>
      </w:r>
      <w:r w:rsidR="000F536A">
        <w:t xml:space="preserve">MEHL </w:t>
      </w:r>
      <w:r w:rsidRPr="00912573">
        <w:t xml:space="preserve">Kanpauk Oil Palm Estate and Palm Oil Mill Project in Tanintharyi Region produce raw oil for the </w:t>
      </w:r>
      <w:r w:rsidR="000F536A">
        <w:t xml:space="preserve">MEHL </w:t>
      </w:r>
      <w:r w:rsidRPr="00912573">
        <w:t>Padonma Soap Factory in Mon State.</w:t>
      </w:r>
      <w:r w:rsidRPr="0000505C">
        <w:rPr>
          <w:rStyle w:val="FootnoteReference"/>
        </w:rPr>
        <w:footnoteReference w:id="140"/>
      </w:r>
      <w:r w:rsidRPr="00912573">
        <w:t xml:space="preserve"> The Mission has also identified MEHL subsidiaries under its service and trade departments. MEHL subsidiaries include</w:t>
      </w:r>
      <w:r w:rsidRPr="00912573">
        <w:rPr>
          <w:rFonts w:eastAsia="Calibri"/>
        </w:rPr>
        <w:t xml:space="preserve"> three beverage and drinking water companies, four companies producing construction materials, three construction businesses, five businesses in finance and insurance, four companies in the food, agriculture and fisheries sectors, two companies in the tourism sector and five trade and logistics firms. In the mining and gems sector, MEHL has 31 companies, including subsidiaries specializing in the extraction of jade and rubies.</w:t>
      </w:r>
      <w:r w:rsidRPr="0000505C">
        <w:rPr>
          <w:rStyle w:val="FootnoteReference"/>
          <w:rFonts w:eastAsia="Calibri"/>
        </w:rPr>
        <w:footnoteReference w:id="141"/>
      </w:r>
    </w:p>
    <w:p w14:paraId="2F2917EA" w14:textId="6AF9EF66" w:rsidR="00912573" w:rsidRPr="00912573" w:rsidRDefault="00912573" w:rsidP="00C0696C">
      <w:pPr>
        <w:pStyle w:val="SingleTxtG"/>
        <w:numPr>
          <w:ilvl w:val="0"/>
          <w:numId w:val="7"/>
        </w:numPr>
        <w:ind w:left="1134" w:firstLine="0"/>
        <w:rPr>
          <w:rFonts w:eastAsia="Calibri"/>
        </w:rPr>
      </w:pPr>
      <w:r w:rsidRPr="00912573">
        <w:rPr>
          <w:rFonts w:eastAsia="Calibri"/>
        </w:rPr>
        <w:t xml:space="preserve">MEC subsidiaries are equally diverse but with a greater focus on the production of raw materials, including coal and gas, </w:t>
      </w:r>
      <w:r w:rsidR="000F536A">
        <w:rPr>
          <w:rFonts w:eastAsia="Calibri"/>
        </w:rPr>
        <w:t>and manufacturing</w:t>
      </w:r>
      <w:r w:rsidRPr="00912573">
        <w:rPr>
          <w:rFonts w:eastAsia="Calibri"/>
        </w:rPr>
        <w:t xml:space="preserve">. Among the subsidiaries, the Mission identified five companies in the finance and insurance sector, eight food production companies, seven companies producing raw materials and six companies in the telecommunications sector. These sectors are consistent with information that the Mission received characterizing MEC as a conglomerate that supplies natural resources to the Tatmadaw and operates factories </w:t>
      </w:r>
      <w:r w:rsidR="000F536A">
        <w:rPr>
          <w:rFonts w:eastAsia="Calibri"/>
        </w:rPr>
        <w:t>manufacturing</w:t>
      </w:r>
      <w:r w:rsidRPr="00912573">
        <w:rPr>
          <w:rFonts w:eastAsia="Calibri"/>
        </w:rPr>
        <w:t xml:space="preserve"> goods for use by the Tatmadaw.</w:t>
      </w:r>
      <w:r w:rsidRPr="0000505C">
        <w:rPr>
          <w:rStyle w:val="FootnoteReference"/>
          <w:rFonts w:eastAsia="Calibri"/>
        </w:rPr>
        <w:footnoteReference w:id="142"/>
      </w:r>
      <w:r w:rsidRPr="00912573">
        <w:rPr>
          <w:rFonts w:eastAsia="Calibri"/>
        </w:rPr>
        <w:t xml:space="preserve"> </w:t>
      </w:r>
    </w:p>
    <w:p w14:paraId="56873D87" w14:textId="5B60DBF8" w:rsidR="00912573" w:rsidRDefault="00912573" w:rsidP="00C0696C">
      <w:pPr>
        <w:pStyle w:val="SingleTxtG"/>
        <w:numPr>
          <w:ilvl w:val="0"/>
          <w:numId w:val="7"/>
        </w:numPr>
        <w:ind w:left="1134" w:firstLine="0"/>
      </w:pPr>
      <w:r w:rsidRPr="00912573">
        <w:rPr>
          <w:rFonts w:eastAsia="Calibri"/>
        </w:rPr>
        <w:t>Among their subsidiaries, MEHL and MEC also operate two of Myanmar’s largest private banks.</w:t>
      </w:r>
      <w:r w:rsidRPr="0000505C">
        <w:rPr>
          <w:rStyle w:val="FootnoteReference"/>
          <w:rFonts w:eastAsia="Calibri"/>
        </w:rPr>
        <w:footnoteReference w:id="143"/>
      </w:r>
      <w:r w:rsidRPr="00912573">
        <w:rPr>
          <w:rFonts w:eastAsia="Calibri"/>
        </w:rPr>
        <w:t xml:space="preserve"> Established in</w:t>
      </w:r>
      <w:r w:rsidRPr="00912573">
        <w:t xml:space="preserve"> 1993, Myawaddy Bank is owned by MEHL. As of March 2016, </w:t>
      </w:r>
      <w:r w:rsidRPr="00912573">
        <w:rPr>
          <w:rFonts w:eastAsia="Calibri"/>
        </w:rPr>
        <w:t xml:space="preserve">the International Finance Corporation of the World Bank </w:t>
      </w:r>
      <w:r w:rsidRPr="00912573">
        <w:t>reported Myawaddy Bank to have Ks 1.3 trillion in total assets (855 million USD), making it the fourth largest private bank in Myanmar.</w:t>
      </w:r>
      <w:r w:rsidRPr="0000505C">
        <w:rPr>
          <w:rStyle w:val="FootnoteReference"/>
        </w:rPr>
        <w:footnoteReference w:id="144"/>
      </w:r>
      <w:r w:rsidRPr="00912573">
        <w:t xml:space="preserve"> Its shares are held by serving and retired military personnel and related organizations such as the Veterans’ Associations.</w:t>
      </w:r>
      <w:r w:rsidRPr="0000505C">
        <w:rPr>
          <w:rStyle w:val="FootnoteReference"/>
        </w:rPr>
        <w:footnoteReference w:id="145"/>
      </w:r>
      <w:r w:rsidRPr="00912573">
        <w:t xml:space="preserve"> According to the German development agency Deutsche Gesellschaft für Internationale Zusammenarbeit (GIZ) GmbH, in May 2018, Infosys, an Indian multinational corporation, partnered with Myawaddy Bank to provide it digital banking software.</w:t>
      </w:r>
      <w:r w:rsidRPr="0000505C">
        <w:rPr>
          <w:rStyle w:val="FootnoteReference"/>
        </w:rPr>
        <w:footnoteReference w:id="146"/>
      </w:r>
      <w:r w:rsidRPr="00912573">
        <w:t xml:space="preserve"> Separately,</w:t>
      </w:r>
      <w:r w:rsidR="002671B8">
        <w:t xml:space="preserve"> MEC owns</w:t>
      </w:r>
      <w:r w:rsidRPr="00912573">
        <w:t xml:space="preserve"> Innwa Ban</w:t>
      </w:r>
      <w:r w:rsidR="002671B8">
        <w:t>k, which was established in 1997</w:t>
      </w:r>
      <w:r w:rsidRPr="00912573">
        <w:t>.</w:t>
      </w:r>
      <w:r w:rsidRPr="0000505C">
        <w:rPr>
          <w:rStyle w:val="FootnoteReference"/>
        </w:rPr>
        <w:footnoteReference w:id="147"/>
      </w:r>
      <w:r w:rsidRPr="00912573">
        <w:t xml:space="preserve"> GIZ found that Innwa Bank Limited is managed by retired and active </w:t>
      </w:r>
      <w:r w:rsidRPr="00912573">
        <w:lastRenderedPageBreak/>
        <w:t>military officers of the Tatmadaw, and it acts as a financial vehicle for the affiliates and subsidiaries of MEC.</w:t>
      </w:r>
      <w:r w:rsidRPr="0000505C">
        <w:rPr>
          <w:rStyle w:val="FootnoteReference"/>
        </w:rPr>
        <w:footnoteReference w:id="148"/>
      </w:r>
      <w:r w:rsidRPr="00912573">
        <w:t xml:space="preserve"> </w:t>
      </w:r>
    </w:p>
    <w:p w14:paraId="1D5055DD" w14:textId="634B5F6C" w:rsidR="00912573" w:rsidRDefault="00912573" w:rsidP="00C0696C">
      <w:pPr>
        <w:pStyle w:val="SingleTxtG"/>
        <w:numPr>
          <w:ilvl w:val="0"/>
          <w:numId w:val="7"/>
        </w:numPr>
        <w:ind w:left="1134" w:firstLine="0"/>
      </w:pPr>
      <w:r w:rsidRPr="00912573">
        <w:rPr>
          <w:rFonts w:eastAsia="Calibri"/>
        </w:rPr>
        <w:t>While</w:t>
      </w:r>
      <w:r w:rsidRPr="00912573">
        <w:t xml:space="preserve"> it remains unclear how much profit Myawaddy and Innwa banks generate for the Tatmadaw, they provide an important means for MEHL and MEC, their subsidiaries and their owners to access the international banking system, even when U.S. sanctions remained in place against their parent companies, MEHL and MEC.</w:t>
      </w:r>
      <w:r w:rsidRPr="0000505C">
        <w:rPr>
          <w:rStyle w:val="FootnoteReference"/>
        </w:rPr>
        <w:footnoteReference w:id="149"/>
      </w:r>
      <w:r w:rsidRPr="00912573">
        <w:t xml:space="preserve"> By providing a public banking service, they also provide mechanisms by which the Tatmadaw can draw funds, sometimes compulsorily, from soldiers, military veterans and other Myanmar residents to fund their operations.</w:t>
      </w:r>
    </w:p>
    <w:p w14:paraId="2DFAAF64" w14:textId="24B1D429" w:rsidR="00912573" w:rsidRDefault="00912573" w:rsidP="00C0696C">
      <w:pPr>
        <w:pStyle w:val="SingleTxtG"/>
        <w:numPr>
          <w:ilvl w:val="0"/>
          <w:numId w:val="7"/>
        </w:numPr>
        <w:ind w:left="1134" w:firstLine="0"/>
      </w:pPr>
      <w:r w:rsidRPr="00912573">
        <w:rPr>
          <w:rFonts w:eastAsia="Calibri"/>
        </w:rPr>
        <w:t>MEHL</w:t>
      </w:r>
      <w:r w:rsidRPr="00912573">
        <w:t xml:space="preserve"> and MEC subsidiaries have a wide range of commercial activities across various industries throughout Myanmar. Many benefit from joint ventures with domestic Myanmar businesses. As discussed later in this report, MEHL and MEC subsidiaries are extensively involved in the extraction of jade and rubies in Kachin and Shan States.</w:t>
      </w:r>
      <w:r w:rsidRPr="0000505C">
        <w:rPr>
          <w:rStyle w:val="FootnoteReference"/>
        </w:rPr>
        <w:footnoteReference w:id="150"/>
      </w:r>
      <w:r w:rsidRPr="00912573">
        <w:t xml:space="preserve"> Some of those subsidiaries, however, operate in other parts of the country and in other extractive industries. For example, MEHL’s wholly owned subsidiary Myanmar Ruby Enterprise has a joint venture with a private company, Geo – 70 Co. Ltd., for the extraction of an “industrial raw material” in Sin Phyu Daing, in Dawei Township, Dawei District, Tanintharyi Region.</w:t>
      </w:r>
      <w:r w:rsidRPr="0000505C">
        <w:rPr>
          <w:rStyle w:val="FootnoteReference"/>
        </w:rPr>
        <w:footnoteReference w:id="151"/>
      </w:r>
    </w:p>
    <w:p w14:paraId="05275A56" w14:textId="220AF219" w:rsidR="00912573" w:rsidRDefault="00912573" w:rsidP="00C0696C">
      <w:pPr>
        <w:pStyle w:val="SingleTxtG"/>
        <w:numPr>
          <w:ilvl w:val="0"/>
          <w:numId w:val="7"/>
        </w:numPr>
        <w:ind w:left="1134" w:firstLine="0"/>
      </w:pPr>
      <w:r w:rsidRPr="00912573">
        <w:rPr>
          <w:rFonts w:eastAsia="Calibri"/>
        </w:rPr>
        <w:t>MEHL</w:t>
      </w:r>
      <w:r w:rsidRPr="00912573">
        <w:t xml:space="preserve"> and MEC subsidiaries, as well as the Tatmadaw directly, own sizable amounts of land throughout Myanmar – much of it highly valuable real estate, generating a major revenue stream. The Mission received credible information that these include MEHL-owned Pyinmabin Industrial Zone in Yangon, the Ministry of Defence-owned “Golden City” residential development in Yangon, and the Quartermaster General Office-owned </w:t>
      </w:r>
      <w:r w:rsidR="003D76DF">
        <w:t>land leased</w:t>
      </w:r>
      <w:r w:rsidR="002671B8">
        <w:t xml:space="preserve"> to the </w:t>
      </w:r>
      <w:r w:rsidRPr="00912573">
        <w:t>Sule Shangri-La Hotel and Sule Square commercial project.</w:t>
      </w:r>
      <w:r w:rsidRPr="0000505C">
        <w:rPr>
          <w:rStyle w:val="FootnoteReference"/>
        </w:rPr>
        <w:footnoteReference w:id="152"/>
      </w:r>
      <w:r w:rsidRPr="00912573">
        <w:t xml:space="preserve"> </w:t>
      </w:r>
      <w:r w:rsidR="002671B8">
        <w:t>Some f</w:t>
      </w:r>
      <w:r w:rsidRPr="00912573">
        <w:t xml:space="preserve">oreign companies entering the Myanmar market rent their premises in MEHL, MEC and Tatmadaw owned </w:t>
      </w:r>
      <w:r w:rsidR="002671B8">
        <w:t xml:space="preserve">or leased </w:t>
      </w:r>
      <w:r w:rsidRPr="00912573">
        <w:t>commercial real estate. One example is Telenor, a Norwegian telecommunications company and the largest 4G network provider in Myanmar with offices in Sule Square, Yangon.</w:t>
      </w:r>
      <w:r w:rsidRPr="0000505C">
        <w:rPr>
          <w:rStyle w:val="FootnoteReference"/>
        </w:rPr>
        <w:footnoteReference w:id="153"/>
      </w:r>
      <w:r w:rsidRPr="00912573">
        <w:t xml:space="preserve"> MEHL and MEC subsidiaries are also involved in the tourism industry. For example, MEHL operates Myawaddy Travels and Tours Co. Ltd. and Nawadae Hotel and Tourism Ltd.; MEC also runs the Okkala Golf Resort.</w:t>
      </w:r>
      <w:r w:rsidRPr="0000505C">
        <w:rPr>
          <w:rStyle w:val="FootnoteReference"/>
        </w:rPr>
        <w:footnoteReference w:id="154"/>
      </w:r>
      <w:r w:rsidRPr="00912573">
        <w:t xml:space="preserve"> </w:t>
      </w:r>
    </w:p>
    <w:p w14:paraId="51C141E6" w14:textId="73C2F509" w:rsidR="00912573" w:rsidRPr="00912573" w:rsidRDefault="00912573" w:rsidP="00C0696C">
      <w:pPr>
        <w:pStyle w:val="SingleTxtG"/>
        <w:numPr>
          <w:ilvl w:val="0"/>
          <w:numId w:val="7"/>
        </w:numPr>
        <w:ind w:left="1134" w:firstLine="0"/>
      </w:pPr>
      <w:r w:rsidRPr="00912573">
        <w:rPr>
          <w:rFonts w:eastAsia="Calibri"/>
        </w:rPr>
        <w:t>MEHL</w:t>
      </w:r>
      <w:r w:rsidRPr="00912573">
        <w:t xml:space="preserve"> and MEC subsidiaries are also</w:t>
      </w:r>
      <w:r w:rsidR="00410016">
        <w:t xml:space="preserve"> allegedly</w:t>
      </w:r>
      <w:r w:rsidRPr="00912573">
        <w:t xml:space="preserve"> linked through familial ties to the Tatmadaw leadership.</w:t>
      </w:r>
      <w:r w:rsidR="00C1565B" w:rsidRPr="0000505C">
        <w:rPr>
          <w:rStyle w:val="FootnoteReference"/>
        </w:rPr>
        <w:footnoteReference w:id="155"/>
      </w:r>
      <w:r w:rsidRPr="00912573">
        <w:t xml:space="preserve"> </w:t>
      </w:r>
      <w:r w:rsidR="00C1565B">
        <w:t>The Mission received confidential submissions containing details of these relationships,</w:t>
      </w:r>
      <w:r w:rsidR="00C1565B" w:rsidRPr="0000505C">
        <w:rPr>
          <w:rStyle w:val="FootnoteReference"/>
        </w:rPr>
        <w:footnoteReference w:id="156"/>
      </w:r>
      <w:r w:rsidR="00C1565B">
        <w:t xml:space="preserve"> which it has not been able to substantiate given the </w:t>
      </w:r>
      <w:r w:rsidR="001B776A">
        <w:t>lack of MEHL and MEC corporate reporting to</w:t>
      </w:r>
      <w:r w:rsidR="001B776A" w:rsidRPr="00F720CC">
        <w:t xml:space="preserve"> the Directorate of Investment and Company Administration (DICA)</w:t>
      </w:r>
      <w:r w:rsidR="001B776A">
        <w:t>.</w:t>
      </w:r>
    </w:p>
    <w:p w14:paraId="2B42CCDE" w14:textId="0E18CCB3" w:rsidR="00912573" w:rsidRDefault="00912573" w:rsidP="00C0696C">
      <w:pPr>
        <w:pStyle w:val="SingleTxtG"/>
        <w:numPr>
          <w:ilvl w:val="0"/>
          <w:numId w:val="7"/>
        </w:numPr>
        <w:ind w:left="1134" w:firstLine="0"/>
      </w:pPr>
      <w:r w:rsidRPr="00912573">
        <w:rPr>
          <w:rFonts w:eastAsia="Calibri"/>
        </w:rPr>
        <w:lastRenderedPageBreak/>
        <w:t>These</w:t>
      </w:r>
      <w:r w:rsidRPr="00912573">
        <w:t xml:space="preserve"> subsidiaries benefit the Tatmadaw both through the revenues they generate for MEHL and MEC and also more directly as described in the section below concerning other principal means of contributing to Tatmadaw operations and wealth</w:t>
      </w:r>
      <w:r>
        <w:t>.</w:t>
      </w:r>
    </w:p>
    <w:p w14:paraId="563E2074" w14:textId="7E6681C9" w:rsidR="00C924F1" w:rsidRDefault="00C924F1" w:rsidP="00954369">
      <w:pPr>
        <w:pStyle w:val="H1G"/>
        <w:tabs>
          <w:tab w:val="clear" w:pos="851"/>
        </w:tabs>
        <w:ind w:hanging="567"/>
      </w:pPr>
      <w:r>
        <w:t>C.</w:t>
      </w:r>
      <w:r>
        <w:tab/>
      </w:r>
      <w:r>
        <w:tab/>
      </w:r>
      <w:r w:rsidR="002D6E85">
        <w:t>Tatma</w:t>
      </w:r>
      <w:r w:rsidRPr="00C924F1">
        <w:t>daw’s role and interests in State-owned enterprises</w:t>
      </w:r>
    </w:p>
    <w:p w14:paraId="022020B4" w14:textId="77777777" w:rsidR="00C924F1" w:rsidRPr="00C924F1" w:rsidRDefault="00C924F1" w:rsidP="00C0696C">
      <w:pPr>
        <w:pStyle w:val="SingleTxtG"/>
        <w:numPr>
          <w:ilvl w:val="0"/>
          <w:numId w:val="7"/>
        </w:numPr>
        <w:ind w:left="1134" w:firstLine="0"/>
      </w:pPr>
      <w:r w:rsidRPr="00C924F1">
        <w:t xml:space="preserve">The Tatmadaw also benefits from relationships that MEHL and MEC have with Myanmar’s State-owned enterprises (SOEs) both in and outside of the extractive sector. State-owned enterprises play a dominant role in Myanmar’s economy, generating about half the government’s revenue, spending half the government’s budget and regulating much of the formal economy. The natural resource SOEs — namely the </w:t>
      </w:r>
      <w:r w:rsidRPr="00C924F1">
        <w:rPr>
          <w:lang w:val="en-AU"/>
        </w:rPr>
        <w:t>Myanmar</w:t>
      </w:r>
      <w:r w:rsidRPr="00C924F1">
        <w:t xml:space="preserve"> Oil and Gas Enterprise (MOGE), the three Myanmar Mining Enterprises (ME1, ME2, and ME3), Myanmar Gems Enterprise (MGE) and Myanmar Timber Enterprise (MTE) — are some of the largest and most powerful of these entities.</w:t>
      </w:r>
      <w:r w:rsidRPr="0000505C">
        <w:rPr>
          <w:rStyle w:val="FootnoteReference"/>
        </w:rPr>
        <w:footnoteReference w:id="157"/>
      </w:r>
      <w:r w:rsidRPr="00C924F1">
        <w:t xml:space="preserve"> Their finances, however, remain largely opaque.</w:t>
      </w:r>
    </w:p>
    <w:p w14:paraId="259347A0" w14:textId="77777777" w:rsidR="00C924F1" w:rsidRPr="00C924F1" w:rsidRDefault="00C924F1" w:rsidP="00C0696C">
      <w:pPr>
        <w:pStyle w:val="SingleTxtG"/>
        <w:numPr>
          <w:ilvl w:val="0"/>
          <w:numId w:val="7"/>
        </w:numPr>
        <w:ind w:left="1134" w:firstLine="0"/>
      </w:pPr>
      <w:r w:rsidRPr="00C924F1">
        <w:t xml:space="preserve">Myanmar’s SOEs have direct business relationships with MEHL and MEC. One instructive example is in the coal mining industry. According to Myanmar EITI, a coal mine in Kyauk Ohn Chaung, Kalaywa, </w:t>
      </w:r>
      <w:proofErr w:type="gramStart"/>
      <w:r w:rsidRPr="00C924F1">
        <w:t>Sagaing</w:t>
      </w:r>
      <w:proofErr w:type="gramEnd"/>
      <w:r w:rsidRPr="00C924F1">
        <w:t xml:space="preserve"> State is operated by Htoo Han Thit Co. Ltd. with proceeds from the mine divided with 31.5 per cent going to the SOE Mining Enterprise 1 (ME1), 67.5 per cent to Htoo Han Thit Co. Ltd. and one per cent to MEHL.</w:t>
      </w:r>
      <w:r w:rsidRPr="0000505C">
        <w:rPr>
          <w:rStyle w:val="FootnoteReference"/>
        </w:rPr>
        <w:footnoteReference w:id="158"/>
      </w:r>
      <w:r w:rsidRPr="00C924F1">
        <w:t xml:space="preserve"> </w:t>
      </w:r>
    </w:p>
    <w:p w14:paraId="1E2F7B61" w14:textId="77777777" w:rsidR="00C924F1" w:rsidRPr="00C924F1" w:rsidRDefault="00C924F1" w:rsidP="00C0696C">
      <w:pPr>
        <w:pStyle w:val="SingleTxtG"/>
        <w:numPr>
          <w:ilvl w:val="0"/>
          <w:numId w:val="7"/>
        </w:numPr>
        <w:ind w:left="1134" w:firstLine="0"/>
      </w:pPr>
      <w:r w:rsidRPr="00C924F1">
        <w:t>SOEs also have relationships with MEHL and MEC subsidiaries in other extractive industries. According to MEHL records, in Kayah State, MEHL’s wholly owned subsidiary Kayah State Mineral Production Co. Ltd. has a strong business relationship with Ye Htut Kyaw Mining Extracting Co. Ltd., with the MEHL subsidiary Kayah State Mineral Production Co. Ltd. receiving a 13 per cent share of production of minerals, including tin, tungsten and scheelite, Ye Htut Kyaw Mining Extracting Co., Ltd. receiving a 54 per cent share and the SOE ME2 receiving the remaining 33 per cent.</w:t>
      </w:r>
      <w:r w:rsidRPr="0000505C">
        <w:rPr>
          <w:rStyle w:val="FootnoteReference"/>
        </w:rPr>
        <w:footnoteReference w:id="159"/>
      </w:r>
    </w:p>
    <w:p w14:paraId="35F703FE" w14:textId="1A6713B3" w:rsidR="00C924F1" w:rsidRDefault="00C924F1" w:rsidP="00C0696C">
      <w:pPr>
        <w:pStyle w:val="SingleTxtG"/>
        <w:numPr>
          <w:ilvl w:val="0"/>
          <w:numId w:val="7"/>
        </w:numPr>
        <w:ind w:left="1134" w:firstLine="0"/>
      </w:pPr>
      <w:r w:rsidRPr="00C924F1">
        <w:t>Apart from the revenue they generate through their partnerships with MEHL, MEC and their subsidiaries, SOEs may also benefit the Tatmadaw more directly. As a result of reforms implemented in the 1990s and in 2012 through which the government granted SOEs greater financial autonomy, SOEs have adopted a practice of amassing large reserves in independent accounts that carry over from one year to the next. As a result, a significant portion of revenues from extractive industries in the oil and gas, gems and timber sectors are retained by SOEs under a budget line known as “Other Accounts”. “Other Accounts” are considered to be a SOE’s own funds and are held for the purpose of its exclusive operations and capital investment.</w:t>
      </w:r>
      <w:r w:rsidRPr="0000505C">
        <w:rPr>
          <w:rStyle w:val="FootnoteReference"/>
        </w:rPr>
        <w:footnoteReference w:id="160"/>
      </w:r>
      <w:r w:rsidRPr="00C924F1">
        <w:t xml:space="preserve"> The Mission reviewed credible reports that the “Other Accounts” of SOEs are used to spread benefits to a network of private political patrons that support the government.</w:t>
      </w:r>
      <w:r w:rsidRPr="0000505C">
        <w:rPr>
          <w:rStyle w:val="FootnoteReference"/>
        </w:rPr>
        <w:footnoteReference w:id="161"/>
      </w:r>
      <w:r w:rsidRPr="00C924F1">
        <w:t xml:space="preserve"> A clear example of this dynamic is the SOE Myanmar Gems Enterprise, </w:t>
      </w:r>
      <w:r w:rsidRPr="00C924F1">
        <w:lastRenderedPageBreak/>
        <w:t>whose leadership is dominated by former military officials, which the media has reported as being responsible for protecting the interests of Tatmadaw and Tatmadaw-linked businesses in the jade sector.</w:t>
      </w:r>
      <w:r w:rsidRPr="0000505C">
        <w:rPr>
          <w:rStyle w:val="FootnoteReference"/>
        </w:rPr>
        <w:footnoteReference w:id="162"/>
      </w:r>
      <w:r w:rsidRPr="00C924F1">
        <w:t xml:space="preserve"> The Mission notes, however, the recent announcement by the Government that the “Other Accounts” of the extractive industry State-owned economic enterprises will be abolished and all their income will be transferred to the Union Government.</w:t>
      </w:r>
      <w:r w:rsidRPr="0000505C">
        <w:rPr>
          <w:rStyle w:val="FootnoteReference"/>
        </w:rPr>
        <w:footnoteReference w:id="163"/>
      </w:r>
    </w:p>
    <w:p w14:paraId="7F6B7238" w14:textId="5DEFB0E0" w:rsidR="00C924F1" w:rsidRDefault="00C924F1" w:rsidP="00C924F1">
      <w:pPr>
        <w:pStyle w:val="H1G"/>
      </w:pPr>
      <w:r>
        <w:tab/>
        <w:t>D.</w:t>
      </w:r>
      <w:r>
        <w:tab/>
      </w:r>
      <w:r w:rsidRPr="00C924F1">
        <w:t>Tatmadaw-linked private Myanmar companies and conglomerates</w:t>
      </w:r>
    </w:p>
    <w:p w14:paraId="379CA0D0" w14:textId="77777777" w:rsidR="00C924F1" w:rsidRPr="00C924F1" w:rsidRDefault="00C924F1" w:rsidP="00C0696C">
      <w:pPr>
        <w:pStyle w:val="SingleTxtG"/>
        <w:numPr>
          <w:ilvl w:val="0"/>
          <w:numId w:val="7"/>
        </w:numPr>
        <w:ind w:left="1134" w:firstLine="0"/>
      </w:pPr>
      <w:r w:rsidRPr="00C924F1">
        <w:t>In 1998 the State Law and Order Restoration Council (SLORC) seized control of government operations, commencing a new period of Tatmadaw rule and partial liberalization of Myanmar’s economy.</w:t>
      </w:r>
      <w:r w:rsidRPr="0000505C">
        <w:rPr>
          <w:rStyle w:val="FootnoteReference"/>
        </w:rPr>
        <w:footnoteReference w:id="164"/>
      </w:r>
      <w:r w:rsidRPr="00C924F1">
        <w:t xml:space="preserve"> This came in response to widespread anti-government protests against human rights violations, high levels of corruption and economic mismanagement by the Burma Socialist Programme Party regime of Senior General Ne Win. During this period of partial economic liberalization, the SLORC fostered a political and economic system where connections with political leadership, rather than productivity and competitiveness, led to the success of private enterprises. This, in turn, gave rise to corruption and the inequitable distribution of public resources, promoting the growth of a number of private companies and conglomerates that profited from preferential treatment by the ruling military junta in exchange for political loyalty, and thus became known as “crony companies.”</w:t>
      </w:r>
      <w:r w:rsidRPr="0000505C">
        <w:rPr>
          <w:rStyle w:val="FootnoteReference"/>
        </w:rPr>
        <w:footnoteReference w:id="165"/>
      </w:r>
      <w:r w:rsidRPr="00C924F1">
        <w:t xml:space="preserve"> </w:t>
      </w:r>
    </w:p>
    <w:p w14:paraId="0ED20E41" w14:textId="5DA55C83" w:rsidR="00C924F1" w:rsidRPr="00C924F1" w:rsidRDefault="00C924F1" w:rsidP="00C0696C">
      <w:pPr>
        <w:pStyle w:val="SingleTxtG"/>
        <w:numPr>
          <w:ilvl w:val="0"/>
          <w:numId w:val="7"/>
        </w:numPr>
        <w:ind w:left="1134" w:firstLine="0"/>
      </w:pPr>
      <w:r w:rsidRPr="00C924F1">
        <w:t xml:space="preserve">Today, despite the changes in the political and economic landscape in Myanmar, the Tatmadaw, its conglomerates MEHL and MEC, and a number of crony companies remain closely linked through economic, commercial, familial, political and operational relationships that directly or indirectly benefit the Tatmadaw and its leadership. The Mission regards the following conglomerates as among the largest crony companies in Myanmar: </w:t>
      </w:r>
      <w:r w:rsidR="002671B8">
        <w:t xml:space="preserve">Asia World Group, Eden Group, </w:t>
      </w:r>
      <w:r w:rsidR="002671B8" w:rsidRPr="00C924F1">
        <w:t>First Myanmar Group of Companies</w:t>
      </w:r>
      <w:r w:rsidR="002671B8">
        <w:t xml:space="preserve">, </w:t>
      </w:r>
      <w:r w:rsidRPr="00C924F1">
        <w:t xml:space="preserve">Htoo Group, </w:t>
      </w:r>
      <w:r w:rsidR="002671B8" w:rsidRPr="00C924F1">
        <w:t xml:space="preserve">IBTC, IGE Group, </w:t>
      </w:r>
      <w:r w:rsidRPr="00C924F1">
        <w:t>Kanbawza Group (KBZ Group</w:t>
      </w:r>
      <w:r w:rsidR="002671B8">
        <w:t>), Loi Hein, Max Myanmar</w:t>
      </w:r>
      <w:r w:rsidRPr="00C924F1">
        <w:t xml:space="preserve">, </w:t>
      </w:r>
      <w:r w:rsidR="002671B8">
        <w:t>Shwe Taung,</w:t>
      </w:r>
      <w:r w:rsidRPr="00C924F1">
        <w:t xml:space="preserve"> </w:t>
      </w:r>
      <w:r w:rsidR="002671B8">
        <w:t xml:space="preserve">and </w:t>
      </w:r>
      <w:r w:rsidRPr="00C924F1">
        <w:t>Shwe Th</w:t>
      </w:r>
      <w:r w:rsidR="002671B8">
        <w:t>an Lwin Group</w:t>
      </w:r>
      <w:r w:rsidRPr="00C924F1">
        <w:t>.</w:t>
      </w:r>
      <w:r w:rsidRPr="0000505C">
        <w:rPr>
          <w:rStyle w:val="FootnoteReference"/>
        </w:rPr>
        <w:footnoteReference w:id="166"/>
      </w:r>
      <w:r w:rsidRPr="00C924F1">
        <w:t xml:space="preserve"> Many but not all of these crony companies contributed financial support to the Tatmadaw in the form of donations solicited by the senior Tatmadaw leadership to support its operations in northern Rakhine, following the commencement of the “clearance operations” against the Rohingya in northern Rakhine on 25 August 2017.</w:t>
      </w:r>
      <w:r w:rsidRPr="0000505C">
        <w:rPr>
          <w:rStyle w:val="FootnoteReference"/>
        </w:rPr>
        <w:footnoteReference w:id="167"/>
      </w:r>
    </w:p>
    <w:p w14:paraId="2B797A0E" w14:textId="6A17D73F" w:rsidR="00C924F1" w:rsidRPr="00C924F1" w:rsidRDefault="00C924F1" w:rsidP="00C0696C">
      <w:pPr>
        <w:pStyle w:val="SingleTxtG"/>
        <w:numPr>
          <w:ilvl w:val="0"/>
          <w:numId w:val="7"/>
        </w:numPr>
        <w:ind w:left="1134" w:firstLine="0"/>
      </w:pPr>
      <w:r w:rsidRPr="00C924F1">
        <w:t xml:space="preserve">Mining operations provide a clear illustration of the strong business interests of MEHL, MEC and its subsidiaries in </w:t>
      </w:r>
      <w:r w:rsidR="002671B8">
        <w:t xml:space="preserve">crony </w:t>
      </w:r>
      <w:r w:rsidRPr="00C924F1">
        <w:t xml:space="preserve">companies. For example, according to Myanmar EITI and corporate records, MEHL entered into an arrangement whereby it is allocated 20 </w:t>
      </w:r>
      <w:r w:rsidRPr="00C924F1">
        <w:lastRenderedPageBreak/>
        <w:t xml:space="preserve">per cent of the production of the Jing Hpaw Aung Jade mine in Kantee, Sagaing </w:t>
      </w:r>
      <w:r w:rsidRPr="00C924F1" w:rsidDel="00E271DA">
        <w:t>Region</w:t>
      </w:r>
      <w:r w:rsidRPr="00C924F1">
        <w:t>, which is licensed to the KBZ Group.</w:t>
      </w:r>
      <w:r w:rsidRPr="0000505C">
        <w:rPr>
          <w:rStyle w:val="FootnoteReference"/>
        </w:rPr>
        <w:footnoteReference w:id="168"/>
      </w:r>
      <w:r w:rsidRPr="00C924F1">
        <w:t xml:space="preserve">  </w:t>
      </w:r>
    </w:p>
    <w:p w14:paraId="6E4C2587" w14:textId="77777777" w:rsidR="00C924F1" w:rsidRPr="00C924F1" w:rsidRDefault="00C924F1" w:rsidP="00C0696C">
      <w:pPr>
        <w:pStyle w:val="SingleTxtG"/>
        <w:numPr>
          <w:ilvl w:val="0"/>
          <w:numId w:val="7"/>
        </w:numPr>
        <w:ind w:left="1134" w:firstLine="0"/>
      </w:pPr>
      <w:r w:rsidRPr="00C924F1">
        <w:t>The links between domestic companies and MEHL, MEC and its subsidiaries are also reportedly familial. Ne Aung, the founder and chairperson of IGE Group, is reportedly the brother of Rear Admiral Moe Aung, the Chief of Staff of the Myanmar Navy and director of MEHL,</w:t>
      </w:r>
      <w:r w:rsidRPr="00C924F1" w:rsidDel="00997DFE">
        <w:t xml:space="preserve"> </w:t>
      </w:r>
      <w:r w:rsidRPr="00C924F1">
        <w:t>MEC Ltd and some of their subsidiaries. IGE Group is a major conglomerate operating across various sectors including forestry, agriculture, construction and energy. IGE Group is also involved in Mytel, the MEC telecommunications joint venture and Myanmar’s fourth largest telecommunications network service provider.</w:t>
      </w:r>
      <w:r w:rsidRPr="0000505C">
        <w:rPr>
          <w:rStyle w:val="FootnoteReference"/>
        </w:rPr>
        <w:footnoteReference w:id="169"/>
      </w:r>
      <w:r w:rsidRPr="00C924F1">
        <w:t xml:space="preserve"> </w:t>
      </w:r>
    </w:p>
    <w:p w14:paraId="4F616195" w14:textId="60C10997" w:rsidR="00C924F1" w:rsidRDefault="00C924F1" w:rsidP="00C0696C">
      <w:pPr>
        <w:pStyle w:val="SingleTxtG"/>
        <w:numPr>
          <w:ilvl w:val="0"/>
          <w:numId w:val="7"/>
        </w:numPr>
        <w:ind w:left="1134" w:firstLine="0"/>
      </w:pPr>
      <w:r w:rsidRPr="00C924F1">
        <w:t>There are also serious allegations of crony companies concealing the wealth of the Tatmadaw and its leadership. These allegations require further investigation. The Mission notes however that the Managing Director of Asia World Gr</w:t>
      </w:r>
      <w:r w:rsidR="00C775BC">
        <w:t xml:space="preserve">oup, Steven Law (also known as </w:t>
      </w:r>
      <w:r w:rsidR="00C775BC" w:rsidRPr="00DB1D89">
        <w:rPr>
          <w:lang w:eastAsia="en-GB"/>
        </w:rPr>
        <w:t>Htun Myint Naing</w:t>
      </w:r>
      <w:r w:rsidRPr="00C924F1">
        <w:t>), has been accused by the U.S. Government of involvement in laundering money for the Tatmadaw.</w:t>
      </w:r>
      <w:r w:rsidRPr="0000505C">
        <w:rPr>
          <w:rStyle w:val="FootnoteReference"/>
        </w:rPr>
        <w:footnoteReference w:id="170"/>
      </w:r>
      <w:r w:rsidRPr="00C924F1">
        <w:t xml:space="preserve"> Asia World has three “overseas branch companies” in Singapore, run by Steven Law</w:t>
      </w:r>
      <w:r w:rsidRPr="0000505C">
        <w:rPr>
          <w:rStyle w:val="FootnoteReference"/>
        </w:rPr>
        <w:footnoteReference w:id="171"/>
      </w:r>
      <w:r w:rsidRPr="00C924F1">
        <w:t xml:space="preserve"> and his spouse Cecilia Ng, a Singaporean national. More than half of Singapore’s investment in Myanmar reportedly goes through partnerships with Asia World Group, totalling more than USD 1.3 billion.</w:t>
      </w:r>
      <w:r w:rsidRPr="0000505C">
        <w:rPr>
          <w:rStyle w:val="FootnoteReference"/>
        </w:rPr>
        <w:footnoteReference w:id="172"/>
      </w:r>
    </w:p>
    <w:p w14:paraId="2A3A79DC" w14:textId="0684C736" w:rsidR="0019473C" w:rsidRDefault="0019473C" w:rsidP="0019473C">
      <w:pPr>
        <w:pStyle w:val="HChG"/>
        <w:ind w:hanging="567"/>
      </w:pPr>
      <w:r>
        <w:t>IV.</w:t>
      </w:r>
      <w:r>
        <w:tab/>
      </w:r>
      <w:r w:rsidRPr="0019473C">
        <w:t>Tatmadaw and the extractive industry</w:t>
      </w:r>
    </w:p>
    <w:p w14:paraId="1D520FA1" w14:textId="111F647D" w:rsidR="0019473C" w:rsidRPr="0019473C" w:rsidRDefault="0019473C" w:rsidP="00C0696C">
      <w:pPr>
        <w:pStyle w:val="SingleTxtG"/>
        <w:numPr>
          <w:ilvl w:val="0"/>
          <w:numId w:val="7"/>
        </w:numPr>
        <w:ind w:left="1134" w:firstLine="0"/>
      </w:pPr>
      <w:r w:rsidRPr="0019473C">
        <w:t>Tatmadaw economic activity in some sectors is linked to its military strategy. This is particularly evident in the Tatmadaw’s involvement in jade and ruby mining in Kachin and Shan States, where its economic interests overlap with its military objectives. The Tatmadaw’s “Four Cuts” counterinsurgency policy, in place since the 1960s, is aimed at cutting off non-State armed groups from access to food, finances, intelligence and recruits from the local civilian population.</w:t>
      </w:r>
      <w:r w:rsidRPr="0000505C">
        <w:rPr>
          <w:rStyle w:val="FootnoteReference"/>
        </w:rPr>
        <w:footnoteReference w:id="173"/>
      </w:r>
      <w:r w:rsidRPr="0019473C">
        <w:t xml:space="preserve"> The policy is consistent with the Tatmadaw “clearance operations”, which include scorched earth campaigns in which large numbers of civilians are killed and entire villages are destroyed, leading to mass displacement.</w:t>
      </w:r>
      <w:r w:rsidRPr="0000505C">
        <w:rPr>
          <w:rStyle w:val="FootnoteReference"/>
        </w:rPr>
        <w:footnoteReference w:id="174"/>
      </w:r>
      <w:r w:rsidRPr="0019473C">
        <w:t xml:space="preserve"> In natural resource-</w:t>
      </w:r>
      <w:r w:rsidRPr="0019473C">
        <w:lastRenderedPageBreak/>
        <w:t>rich Kachin, Shan and Rakhine States, policies consistent with the “Four Cuts” strategy, aimin</w:t>
      </w:r>
      <w:r w:rsidR="002671B8">
        <w:t xml:space="preserve">g to gain control of resources while </w:t>
      </w:r>
      <w:r w:rsidRPr="0019473C">
        <w:t>cut</w:t>
      </w:r>
      <w:r w:rsidR="002671B8">
        <w:t>ting</w:t>
      </w:r>
      <w:r w:rsidRPr="0019473C">
        <w:t>-off resources and revenue to armed groups, have also been implemented through business activities in the extractive industries, which generate revenue for the Tatmadaw.</w:t>
      </w:r>
    </w:p>
    <w:p w14:paraId="702E6190" w14:textId="417FE1FE" w:rsidR="0019473C" w:rsidRPr="0019473C" w:rsidRDefault="0019473C" w:rsidP="00C0696C">
      <w:pPr>
        <w:pStyle w:val="SingleTxtG"/>
        <w:numPr>
          <w:ilvl w:val="0"/>
          <w:numId w:val="7"/>
        </w:numPr>
        <w:ind w:left="1134" w:firstLine="0"/>
      </w:pPr>
      <w:r w:rsidRPr="0019473C">
        <w:t>As previously reported by the Mission, many violations of international human rights law and international humanitarian law have been committed within the context of the exploitation of natural resources or development projects by parties to the armed conflicts, including the Tatmadaw.</w:t>
      </w:r>
      <w:r w:rsidRPr="0000505C">
        <w:rPr>
          <w:rStyle w:val="FootnoteReference"/>
        </w:rPr>
        <w:footnoteReference w:id="175"/>
      </w:r>
      <w:r w:rsidRPr="0019473C">
        <w:t xml:space="preserve"> Some interviewees asserted that the Tatmadaw targeted them because they had witnessed illegal timber exploitation</w:t>
      </w:r>
      <w:r w:rsidRPr="0000505C">
        <w:rPr>
          <w:rStyle w:val="FootnoteReference"/>
        </w:rPr>
        <w:footnoteReference w:id="176"/>
      </w:r>
      <w:r w:rsidRPr="0019473C">
        <w:t xml:space="preserve"> or that they were tortured because the Tatmadaw wanted information on access to mines located in areas controlled by the Kachin Independence Army (KIA).</w:t>
      </w:r>
      <w:r w:rsidRPr="0000505C">
        <w:rPr>
          <w:rStyle w:val="FootnoteReference"/>
        </w:rPr>
        <w:footnoteReference w:id="177"/>
      </w:r>
      <w:r w:rsidRPr="0019473C">
        <w:t xml:space="preserve"> Victims and witnesses of hostilities in Tanai Township, Kachin State, in 2017 and 2018 said that the overall objective of the Tatmadaw operations was to destroy the KIA’s economy by appropriating amber</w:t>
      </w:r>
      <w:r w:rsidR="002671B8">
        <w:t xml:space="preserve"> and mining resources under KIA</w:t>
      </w:r>
      <w:r w:rsidRPr="0019473C">
        <w:t xml:space="preserve"> control.</w:t>
      </w:r>
      <w:r w:rsidRPr="0000505C">
        <w:rPr>
          <w:rStyle w:val="FootnoteReference"/>
        </w:rPr>
        <w:footnoteReference w:id="178"/>
      </w:r>
      <w:r w:rsidRPr="0019473C">
        <w:t xml:space="preserve"> The Mission also investigated a case from October 2015 of the Tatmadaw shooting at a group of villagers as they approached a gold mine in Tachilek Township in eastern Shan State. One man was shot and killed as a result. The group had walked to the mining area with a plan of discussing with company management concerns they had about the mine’s environmental hazards</w:t>
      </w:r>
      <w:r w:rsidR="0070164A" w:rsidRPr="0070164A">
        <w:t>, including possible contamination of water sources</w:t>
      </w:r>
      <w:r w:rsidRPr="0019473C">
        <w:t>.</w:t>
      </w:r>
      <w:r w:rsidRPr="0000505C">
        <w:rPr>
          <w:rStyle w:val="FootnoteReference"/>
        </w:rPr>
        <w:footnoteReference w:id="179"/>
      </w:r>
      <w:r w:rsidRPr="0019473C">
        <w:t xml:space="preserve">  </w:t>
      </w:r>
    </w:p>
    <w:p w14:paraId="2EDB28FA" w14:textId="2AC372D6" w:rsidR="0019473C" w:rsidRDefault="0019473C" w:rsidP="00C0696C">
      <w:pPr>
        <w:pStyle w:val="SingleTxtG"/>
        <w:numPr>
          <w:ilvl w:val="0"/>
          <w:numId w:val="7"/>
        </w:numPr>
        <w:ind w:left="1134" w:firstLine="0"/>
      </w:pPr>
      <w:r w:rsidRPr="0019473C">
        <w:t>As another example, though outside Kachin and Shan States, the Mission verified that on 20 December 2017 Tatmadaw soldiers killed three Karenni National Progressive Party (KNPP)/Karenni Army members and one civilian at a KNPP checkpoint in Kayah State.</w:t>
      </w:r>
      <w:r w:rsidRPr="0000505C">
        <w:rPr>
          <w:rStyle w:val="FootnoteReference"/>
        </w:rPr>
        <w:footnoteReference w:id="180"/>
      </w:r>
      <w:r w:rsidRPr="0019473C">
        <w:t xml:space="preserve"> The Tatmadaw soldiers held the men at the checkpoint and executed them on the spot. One KNPP member managed to escape and is now in hiding. </w:t>
      </w:r>
      <w:r w:rsidRPr="0019473C" w:rsidDel="00CB593B">
        <w:t>T</w:t>
      </w:r>
      <w:r w:rsidRPr="0019473C">
        <w:t>he Mission has reasonable grounds to conclude that the victims were unlawfully killed because they observed the Tatmadaw transporting illegally logged timber.</w:t>
      </w:r>
      <w:r w:rsidRPr="0000505C">
        <w:rPr>
          <w:rStyle w:val="FootnoteReference"/>
        </w:rPr>
        <w:footnoteReference w:id="181"/>
      </w:r>
    </w:p>
    <w:p w14:paraId="2719398F" w14:textId="34FCC0CB" w:rsidR="00FA03CC" w:rsidRDefault="00954369" w:rsidP="00954369">
      <w:pPr>
        <w:pStyle w:val="H1G"/>
        <w:tabs>
          <w:tab w:val="clear" w:pos="851"/>
          <w:tab w:val="right" w:pos="567"/>
        </w:tabs>
        <w:ind w:hanging="567"/>
      </w:pPr>
      <w:r>
        <w:tab/>
      </w:r>
      <w:r w:rsidR="00FA03CC">
        <w:tab/>
        <w:t>T</w:t>
      </w:r>
      <w:r w:rsidR="00FA03CC" w:rsidRPr="00FA03CC">
        <w:t>atmadaw, MEHL and MEC involvement in jade and ruby mining in Kachin and Shan States</w:t>
      </w:r>
    </w:p>
    <w:p w14:paraId="543F52AF" w14:textId="77777777" w:rsidR="00FA03CC" w:rsidRPr="00FA03CC" w:rsidRDefault="00FA03CC" w:rsidP="00C0696C">
      <w:pPr>
        <w:pStyle w:val="SingleTxtG"/>
        <w:numPr>
          <w:ilvl w:val="0"/>
          <w:numId w:val="7"/>
        </w:numPr>
        <w:ind w:left="1134" w:firstLine="0"/>
      </w:pPr>
      <w:r w:rsidRPr="00FA03CC">
        <w:t>To understand better the nature and consequences of the Tatmadaw’s economic operations generally, the Mission examined more closely the involvement of the Tatmadaw and its holding companies in jade and ruby mining in Kachin and Shan States. The Tatmadaw benefits from and supports extractive industry businesses operating in conflict-affected areas in northern Myanmar, at a significant human cost. These industries include natural resources, particularly oil and gas, minerals and gems. According to the most up-to-date figures available to the Mission, in 2015-2016 the extractive sector accounted for 6 per cent of Myanmar’s GDP, 20 per cent of State revenue and 47.6 per cent of exports.</w:t>
      </w:r>
      <w:r w:rsidRPr="0000505C">
        <w:rPr>
          <w:rStyle w:val="FootnoteReference"/>
        </w:rPr>
        <w:footnoteReference w:id="182"/>
      </w:r>
      <w:r w:rsidRPr="00FA03CC">
        <w:t xml:space="preserve"> The extractive sector is the second largest source of foreign direct investment in Myanmar, with gas and gems being the two main revenue-generating commodities.</w:t>
      </w:r>
      <w:r w:rsidRPr="0000505C">
        <w:rPr>
          <w:rStyle w:val="FootnoteReference"/>
        </w:rPr>
        <w:footnoteReference w:id="183"/>
      </w:r>
      <w:r w:rsidRPr="00FA03CC">
        <w:t xml:space="preserve"> </w:t>
      </w:r>
    </w:p>
    <w:p w14:paraId="1C53F46B" w14:textId="50040BB6" w:rsidR="00FA03CC" w:rsidRPr="00FA03CC" w:rsidRDefault="00FA03CC" w:rsidP="00C0696C">
      <w:pPr>
        <w:pStyle w:val="SingleTxtG"/>
        <w:numPr>
          <w:ilvl w:val="0"/>
          <w:numId w:val="7"/>
        </w:numPr>
        <w:ind w:left="1134" w:firstLine="0"/>
      </w:pPr>
      <w:r w:rsidRPr="00FA03CC">
        <w:lastRenderedPageBreak/>
        <w:t>One of the</w:t>
      </w:r>
      <w:r w:rsidRPr="00FA03CC" w:rsidDel="00736922">
        <w:t xml:space="preserve"> </w:t>
      </w:r>
      <w:r w:rsidRPr="00FA03CC">
        <w:t xml:space="preserve">close, mutually beneficial relationships that the Mission has documented is between the Tatmadaw and mining businesses in Kachin and Shan States, in areas which have </w:t>
      </w:r>
      <w:r w:rsidR="00AF7941">
        <w:t>been affected by</w:t>
      </w:r>
      <w:r w:rsidRPr="00FA03CC">
        <w:t xml:space="preserve"> hostilities in </w:t>
      </w:r>
      <w:r w:rsidR="00AF7941">
        <w:t xml:space="preserve">the ongoing </w:t>
      </w:r>
      <w:r w:rsidRPr="00FA03CC">
        <w:t>non-international armed conflict.</w:t>
      </w:r>
      <w:r w:rsidRPr="0000505C">
        <w:rPr>
          <w:rStyle w:val="FootnoteReference"/>
        </w:rPr>
        <w:footnoteReference w:id="184"/>
      </w:r>
      <w:r w:rsidRPr="00FA03CC">
        <w:t xml:space="preserve"> Currently, much of MEHL and MEC’s involvement in mining is in Kachin and Shan States. The Mission has identified </w:t>
      </w:r>
      <w:r w:rsidR="00A57AB7">
        <w:t>23</w:t>
      </w:r>
      <w:r w:rsidR="00A57AB7" w:rsidRPr="00FA03CC">
        <w:t xml:space="preserve"> </w:t>
      </w:r>
      <w:r w:rsidRPr="00FA03CC">
        <w:t>MEHL subsidiaries involved in jade and ruby mining.</w:t>
      </w:r>
      <w:r w:rsidRPr="0000505C">
        <w:rPr>
          <w:rStyle w:val="FootnoteReference"/>
        </w:rPr>
        <w:footnoteReference w:id="185"/>
      </w:r>
      <w:r w:rsidRPr="00FA03CC">
        <w:t xml:space="preserve"> </w:t>
      </w:r>
    </w:p>
    <w:p w14:paraId="151C9D86" w14:textId="378E2E3A" w:rsidR="00FA03CC" w:rsidRDefault="00FA03CC" w:rsidP="00C0696C">
      <w:pPr>
        <w:pStyle w:val="SingleTxtG"/>
        <w:numPr>
          <w:ilvl w:val="0"/>
          <w:numId w:val="7"/>
        </w:numPr>
        <w:ind w:left="1134" w:firstLine="0"/>
      </w:pPr>
      <w:r w:rsidRPr="00FA03CC">
        <w:t>The Tatmadaw’s economic imprint extends beyond MEHL, MEC and their subsidiaries, particularly in northern Myanmar where the Tatmadaw operates other, distinct companies. For example, the Mission received information from a credible source that the Myanmar Northern Star Company, which is involved in jade mining in Hpakant, Kachin State, was founded by the Tatmadaw’s Northern Command as a way to supplement Tatmadaw revenues.</w:t>
      </w:r>
      <w:r w:rsidRPr="0000505C">
        <w:rPr>
          <w:rStyle w:val="FootnoteReference"/>
        </w:rPr>
        <w:footnoteReference w:id="186"/>
      </w:r>
      <w:r w:rsidRPr="00FA03CC">
        <w:t xml:space="preserve"> Similar to MEHL and MEC, these other companies provide revenue to support regional Tatmadaw activities and operations, fuel conflict in mining areas and pose a barrier to civilian oversight of the Tatmadaw.</w:t>
      </w:r>
      <w:r w:rsidRPr="0000505C">
        <w:rPr>
          <w:rStyle w:val="FootnoteReference"/>
        </w:rPr>
        <w:footnoteReference w:id="187"/>
      </w:r>
      <w:r w:rsidRPr="00FA03CC">
        <w:t xml:space="preserve"> This is consistent with research that has found that since the early 2000s, higher-level Tatmadaw officials have granted land and resource concessions in Kachin and Shan States as a way to generate personal revenue and develop a political and economic power base.</w:t>
      </w:r>
      <w:r w:rsidRPr="0000505C">
        <w:rPr>
          <w:rStyle w:val="FootnoteReference"/>
        </w:rPr>
        <w:footnoteReference w:id="188"/>
      </w:r>
    </w:p>
    <w:p w14:paraId="6490396A" w14:textId="58B4A65F" w:rsidR="00FA03CC" w:rsidRPr="00954369" w:rsidRDefault="00FA03CC" w:rsidP="00954369">
      <w:pPr>
        <w:pStyle w:val="H23G"/>
      </w:pPr>
      <w:r w:rsidRPr="00954369">
        <w:tab/>
        <w:t>1.</w:t>
      </w:r>
      <w:r w:rsidRPr="00954369">
        <w:tab/>
        <w:t>Tatmadaw involvement in jade mining areas in Kachin State</w:t>
      </w:r>
    </w:p>
    <w:p w14:paraId="255F7C08" w14:textId="5339A41D" w:rsidR="00FA03CC" w:rsidRDefault="00FA03CC" w:rsidP="00954369">
      <w:pPr>
        <w:pStyle w:val="H4G"/>
      </w:pPr>
      <w:r>
        <w:tab/>
        <w:t>(a)</w:t>
      </w:r>
      <w:r>
        <w:tab/>
        <w:t>Hpakant Township</w:t>
      </w:r>
    </w:p>
    <w:p w14:paraId="38E3EFD3" w14:textId="77777777" w:rsidR="00FA03CC" w:rsidRPr="00FA03CC" w:rsidRDefault="00FA03CC" w:rsidP="00C0696C">
      <w:pPr>
        <w:pStyle w:val="SingleTxtG"/>
        <w:numPr>
          <w:ilvl w:val="0"/>
          <w:numId w:val="7"/>
        </w:numPr>
        <w:ind w:left="1134" w:firstLine="0"/>
      </w:pPr>
      <w:r w:rsidRPr="00FA03CC">
        <w:t xml:space="preserve">Jade mining areas and jade export routes from Kachin State to China have become heavily militarized, particularly since the Tatmadaw resumed hostilities against the KIA in June 2011, breaking a 17-year ceasefire. A recent </w:t>
      </w:r>
      <w:r w:rsidRPr="00FA03CC">
        <w:rPr>
          <w:i/>
        </w:rPr>
        <w:t>US Institute of Peace</w:t>
      </w:r>
      <w:r w:rsidRPr="00FA03CC">
        <w:t xml:space="preserve"> report observed, “The jade mines in Hpakant have become a battlefield in two senses of the word: over who has the right to engage in rent-seeking opportunities, and as a war to push out the Kachin Independence Army (KIA) units from jade-producing (and taxing) areas”.</w:t>
      </w:r>
      <w:r w:rsidRPr="0000505C">
        <w:rPr>
          <w:rStyle w:val="FootnoteReference"/>
        </w:rPr>
        <w:footnoteReference w:id="189"/>
      </w:r>
    </w:p>
    <w:p w14:paraId="1B743F35" w14:textId="77777777" w:rsidR="00FA03CC" w:rsidRPr="00FA03CC" w:rsidRDefault="00FA03CC" w:rsidP="00C0696C">
      <w:pPr>
        <w:pStyle w:val="SingleTxtG"/>
        <w:numPr>
          <w:ilvl w:val="0"/>
          <w:numId w:val="7"/>
        </w:numPr>
        <w:ind w:left="1134" w:firstLine="0"/>
      </w:pPr>
      <w:r w:rsidRPr="00FA03CC">
        <w:t>The Mission received accounts that illustrate the human rights consequences of the Tatmadaw’s heavy presence around jade mining areas in Hpakant Township, in addition to turf battles that result in direct hostilities. Victims provided the Mission with consistent accounts of being subjected to arbitrary detention and physical violence at the hands of Tatmadaw soldiers in Hpakant.</w:t>
      </w:r>
      <w:r w:rsidRPr="0000505C">
        <w:rPr>
          <w:rStyle w:val="FootnoteReference"/>
        </w:rPr>
        <w:footnoteReference w:id="190"/>
      </w:r>
      <w:r w:rsidRPr="00FA03CC">
        <w:t xml:space="preserve"> In 2016, for example, a “hand-picker” working at a jade mine in Hpakant said he was detained by Tatmadaw soldiers when passing through a checkpoint. The soldiers searched him, looking for raw jade. When the man told them he had no jade, he was beaten, his feet were cuffed and he was detained in a makeshift tent near a checkpoint for one night. Tatmadaw soldiers identified as being part of Northern Command were present at the checkpoint.</w:t>
      </w:r>
      <w:r w:rsidRPr="0000505C">
        <w:rPr>
          <w:rStyle w:val="FootnoteReference"/>
        </w:rPr>
        <w:footnoteReference w:id="191"/>
      </w:r>
      <w:r w:rsidRPr="00FA03CC">
        <w:t xml:space="preserve"> Another interviewee who worked as a miner for a jade mining company in Hpakant was subjected to similar searches by the Tatmadaw in 2013.</w:t>
      </w:r>
      <w:r w:rsidRPr="0000505C">
        <w:rPr>
          <w:rStyle w:val="FootnoteReference"/>
        </w:rPr>
        <w:footnoteReference w:id="192"/>
      </w:r>
      <w:r w:rsidRPr="00FA03CC">
        <w:t xml:space="preserve"> The Mission also received allegations that soldiers of the Light Infantry Division (LID) 33 stationed in Hpakant Township in 2013 looted civilian livestock.</w:t>
      </w:r>
      <w:r w:rsidRPr="0000505C">
        <w:rPr>
          <w:rStyle w:val="FootnoteReference"/>
        </w:rPr>
        <w:footnoteReference w:id="193"/>
      </w:r>
      <w:r w:rsidRPr="00FA03CC">
        <w:t xml:space="preserve"> The Mission identified </w:t>
      </w:r>
      <w:r w:rsidRPr="00FA03CC">
        <w:lastRenderedPageBreak/>
        <w:t>LID 33 as one of the divisions most responsible for the crimes under international law perpetrated in northern Rakhine State from August to December 2017.</w:t>
      </w:r>
      <w:r w:rsidRPr="0000505C">
        <w:rPr>
          <w:rStyle w:val="FootnoteReference"/>
        </w:rPr>
        <w:footnoteReference w:id="194"/>
      </w:r>
    </w:p>
    <w:p w14:paraId="6559BDC1" w14:textId="7D95840B" w:rsidR="00FA03CC" w:rsidRDefault="00FA03CC" w:rsidP="00C0696C">
      <w:pPr>
        <w:pStyle w:val="SingleTxtG"/>
        <w:numPr>
          <w:ilvl w:val="0"/>
          <w:numId w:val="7"/>
        </w:numPr>
        <w:ind w:left="1134" w:firstLine="0"/>
      </w:pPr>
      <w:r w:rsidRPr="00FA03CC">
        <w:t>In addition to the Tatmadaw’s violations of international human rights law and international humanitarian law and the risk of hostilities erupting around mining areas, investigative journalists have found that the working conditions at the jade mines in Hpakant Township are highly hazardous.</w:t>
      </w:r>
      <w:r w:rsidRPr="0000505C">
        <w:rPr>
          <w:rStyle w:val="FootnoteReference"/>
        </w:rPr>
        <w:footnoteReference w:id="195"/>
      </w:r>
      <w:r w:rsidRPr="00FA03CC">
        <w:t xml:space="preserve"> According to the Ministry of Natural Resources and Environmental Conservation, more than 400,000 people work in the gemstone mines in northern Myanmar as “hand-pickers”.</w:t>
      </w:r>
      <w:r w:rsidRPr="0000505C">
        <w:rPr>
          <w:rStyle w:val="FootnoteReference"/>
        </w:rPr>
        <w:footnoteReference w:id="196"/>
      </w:r>
      <w:r w:rsidRPr="00FA03CC">
        <w:t xml:space="preserve"> “Hand-pickers” or “kinase” have historically been women and children, but increasingly scarce jobs have pushed more men into these roles.</w:t>
      </w:r>
      <w:r w:rsidRPr="0000505C">
        <w:rPr>
          <w:rStyle w:val="FootnoteReference"/>
        </w:rPr>
        <w:footnoteReference w:id="197"/>
      </w:r>
      <w:r w:rsidRPr="00FA03CC" w:rsidDel="00AC721A">
        <w:t xml:space="preserve"> </w:t>
      </w:r>
      <w:r w:rsidRPr="00FA03CC">
        <w:t xml:space="preserve">The </w:t>
      </w:r>
      <w:r w:rsidRPr="00FA03CC">
        <w:rPr>
          <w:i/>
        </w:rPr>
        <w:t>New York Times</w:t>
      </w:r>
      <w:r w:rsidRPr="00FA03CC">
        <w:t xml:space="preserve"> reported that a July 2018 landslide in Hpakant Township killed 18 miners and injured a further 100 at a jade mine owned by a company associated with U Ohn Myint, a former commander of Northern Command and former Minister of Mining.</w:t>
      </w:r>
      <w:r w:rsidRPr="0000505C">
        <w:rPr>
          <w:rStyle w:val="FootnoteReference"/>
        </w:rPr>
        <w:footnoteReference w:id="198"/>
      </w:r>
      <w:r w:rsidRPr="00FA03CC">
        <w:t xml:space="preserve"> U Ohn Myint’s</w:t>
      </w:r>
      <w:r w:rsidRPr="00FA03CC" w:rsidDel="00CD2280">
        <w:t xml:space="preserve"> </w:t>
      </w:r>
      <w:r w:rsidRPr="00FA03CC">
        <w:t>jade mining company, Myanmar Win Gate, partners with MEHL.</w:t>
      </w:r>
      <w:r w:rsidRPr="0000505C">
        <w:rPr>
          <w:rStyle w:val="FootnoteReference"/>
        </w:rPr>
        <w:footnoteReference w:id="199"/>
      </w:r>
    </w:p>
    <w:p w14:paraId="6BF7921B" w14:textId="30AEA133" w:rsidR="00FA03CC" w:rsidRDefault="00AF7941" w:rsidP="00954369">
      <w:pPr>
        <w:pStyle w:val="H4G"/>
      </w:pPr>
      <w:r>
        <w:tab/>
        <w:t>(b)</w:t>
      </w:r>
      <w:r w:rsidR="00FA03CC">
        <w:tab/>
        <w:t>Tanai Township</w:t>
      </w:r>
    </w:p>
    <w:p w14:paraId="68C9C5A8" w14:textId="193B525A" w:rsidR="00FA03CC" w:rsidRPr="00FA03CC" w:rsidRDefault="00FA03CC" w:rsidP="00C0696C">
      <w:pPr>
        <w:pStyle w:val="SingleTxtG"/>
        <w:numPr>
          <w:ilvl w:val="0"/>
          <w:numId w:val="7"/>
        </w:numPr>
        <w:ind w:left="1134" w:firstLine="0"/>
      </w:pPr>
      <w:r w:rsidRPr="00FA03CC">
        <w:t>The Mission has documented how the Tatmadaw’s Northern Command, from the rank-and-file to the commander level, profits from the jade industry in the areas under its control in Tanai Township, Kachin State.</w:t>
      </w:r>
      <w:r w:rsidRPr="0000505C">
        <w:rPr>
          <w:rStyle w:val="FootnoteReference"/>
        </w:rPr>
        <w:footnoteReference w:id="200"/>
      </w:r>
      <w:r w:rsidRPr="00FA03CC">
        <w:t xml:space="preserve"> The militarization of mining areas manifests through a network of Tatmadaw checkpoints, which have been sites of </w:t>
      </w:r>
      <w:r w:rsidR="00AF7941">
        <w:t xml:space="preserve">international </w:t>
      </w:r>
      <w:r w:rsidRPr="00FA03CC">
        <w:t xml:space="preserve">human rights and international humanitarian law violations against jade miners.  </w:t>
      </w:r>
    </w:p>
    <w:p w14:paraId="1FB0A62F" w14:textId="77777777" w:rsidR="00FA03CC" w:rsidRPr="00FA03CC" w:rsidRDefault="00FA03CC" w:rsidP="00C0696C">
      <w:pPr>
        <w:pStyle w:val="SingleTxtG"/>
        <w:numPr>
          <w:ilvl w:val="0"/>
          <w:numId w:val="7"/>
        </w:numPr>
        <w:ind w:left="1134" w:firstLine="0"/>
      </w:pPr>
      <w:r w:rsidRPr="00FA03CC">
        <w:t>Since November 2017 the Tatmadaw and the KIA have engaged in armed conflict around the amber and gold mines near Noije Bum hill, south of Tanai town</w:t>
      </w:r>
      <w:r w:rsidRPr="00FA03CC" w:rsidDel="001565DD">
        <w:t xml:space="preserve">, </w:t>
      </w:r>
      <w:r w:rsidRPr="00FA03CC">
        <w:t>resulting in civilian casualties.</w:t>
      </w:r>
      <w:r w:rsidRPr="0000505C">
        <w:rPr>
          <w:rStyle w:val="FootnoteReference"/>
        </w:rPr>
        <w:footnoteReference w:id="201"/>
      </w:r>
      <w:r w:rsidRPr="00FA03CC">
        <w:t xml:space="preserve"> Additionally, the Mission documented civilians being abducted into forced labour in Tanai by the Tatmadaw in 2016.</w:t>
      </w:r>
      <w:r w:rsidRPr="0000505C">
        <w:rPr>
          <w:rStyle w:val="FootnoteReference"/>
        </w:rPr>
        <w:footnoteReference w:id="202"/>
      </w:r>
      <w:r w:rsidRPr="00FA03CC">
        <w:t xml:space="preserve"> </w:t>
      </w:r>
    </w:p>
    <w:p w14:paraId="56E41EFB" w14:textId="05484B70" w:rsidR="00FA03CC" w:rsidRPr="00FA03CC" w:rsidRDefault="00FA03CC" w:rsidP="00C0696C">
      <w:pPr>
        <w:pStyle w:val="SingleTxtG"/>
        <w:numPr>
          <w:ilvl w:val="0"/>
          <w:numId w:val="7"/>
        </w:numPr>
        <w:ind w:left="1134" w:firstLine="0"/>
      </w:pPr>
      <w:r w:rsidRPr="00FA03CC">
        <w:lastRenderedPageBreak/>
        <w:t xml:space="preserve">The Mission documented numerous accounts of violations of </w:t>
      </w:r>
      <w:r w:rsidR="00AF7941">
        <w:t xml:space="preserve">international </w:t>
      </w:r>
      <w:r w:rsidRPr="00FA03CC">
        <w:t>human rights and international humanitarian law perpetrated by the Tatmadaw in Tanai, Kachin State, including the rape of a female miner in an amber mining area in 2016.</w:t>
      </w:r>
      <w:r w:rsidRPr="0000505C">
        <w:rPr>
          <w:rStyle w:val="FootnoteReference"/>
        </w:rPr>
        <w:footnoteReference w:id="203"/>
      </w:r>
      <w:r w:rsidRPr="00FA03CC">
        <w:t xml:space="preserve"> The heavy Tatmadaw presence in these areas is accompanied by harassment of the local population, including through small-scale corruption. In Tanai, the Northern Command extracts bribes from both miners and mining companies operating in the area. One</w:t>
      </w:r>
      <w:r w:rsidRPr="00FA03CC" w:rsidDel="00494456">
        <w:t xml:space="preserve"> </w:t>
      </w:r>
      <w:r w:rsidRPr="00FA03CC">
        <w:t>goldminer told the Mission that he and other miners had to pay</w:t>
      </w:r>
      <w:r w:rsidRPr="00FA03CC" w:rsidDel="00C94C39">
        <w:t xml:space="preserve"> </w:t>
      </w:r>
      <w:r w:rsidRPr="00FA03CC">
        <w:t>local Tatmadaw soldiers to be permitted to mine amber and gold at the “Pha Ka” mine in Ting Kawk village near Noije Bum hill.</w:t>
      </w:r>
      <w:r w:rsidRPr="0000505C">
        <w:rPr>
          <w:rStyle w:val="FootnoteReference"/>
        </w:rPr>
        <w:footnoteReference w:id="204"/>
      </w:r>
      <w:r w:rsidRPr="00FA03CC">
        <w:t xml:space="preserve"> Another person described working in Tanai for a company called Season Star</w:t>
      </w:r>
      <w:r w:rsidR="00B04719">
        <w:t xml:space="preserve"> (also referred to as Seasun Star)</w:t>
      </w:r>
      <w:r w:rsidRPr="00FA03CC">
        <w:t>, and how the company bribed a commander of Northern Command to secure its mining license.</w:t>
      </w:r>
      <w:r w:rsidRPr="0000505C">
        <w:rPr>
          <w:rStyle w:val="FootnoteReference"/>
        </w:rPr>
        <w:footnoteReference w:id="205"/>
      </w:r>
      <w:r w:rsidRPr="00FA03CC">
        <w:t xml:space="preserve"> Season Star</w:t>
      </w:r>
      <w:r w:rsidR="00B04719">
        <w:t xml:space="preserve"> (or Seasun Star)</w:t>
      </w:r>
      <w:r w:rsidRPr="00FA03CC">
        <w:t xml:space="preserve"> is one of the main mining companies operating in Tanai.</w:t>
      </w:r>
      <w:r w:rsidRPr="0000505C">
        <w:rPr>
          <w:rStyle w:val="FootnoteReference"/>
        </w:rPr>
        <w:footnoteReference w:id="206"/>
      </w:r>
      <w:r w:rsidRPr="00FA03CC">
        <w:t xml:space="preserve"> </w:t>
      </w:r>
    </w:p>
    <w:p w14:paraId="2275C3B7" w14:textId="65B76CD1" w:rsidR="00FA03CC" w:rsidRDefault="00FA03CC" w:rsidP="00C0696C">
      <w:pPr>
        <w:pStyle w:val="SingleTxtG"/>
        <w:numPr>
          <w:ilvl w:val="0"/>
          <w:numId w:val="7"/>
        </w:numPr>
        <w:ind w:left="1134" w:firstLine="0"/>
      </w:pPr>
      <w:r w:rsidRPr="00FA03CC">
        <w:t>The Mission has also documented the Tatmadaw’s direct involvement in amber mining in the Namyang mining area, located near Tanai Township. Tatmadaw soldiers abducted civilians for forced labour to mine amber and subjected them to physical and sexual violence. One witness described how in November 2016 the Tatmadaw took five men by force to work for the Tatmadaw in the Namyang amber mining area.</w:t>
      </w:r>
      <w:r w:rsidRPr="0000505C">
        <w:rPr>
          <w:rStyle w:val="FootnoteReference"/>
        </w:rPr>
        <w:footnoteReference w:id="207"/>
      </w:r>
      <w:r w:rsidRPr="00FA03CC">
        <w:t xml:space="preserve"> One woman, who had also been abducted for forced labour at the amber mine, and her son were taken into the forest in the mining area by two Tatmadaw soldiers. She told the Mission, “They did something very bad to me. They harassed me. They slapped me. They threw my son back to me after they were finished.” After she was raped by one Tatmadaw soldier, the other said it was his turn. She told the Mission, “I think he did not finish me off because my son was crying, there are also other tents in the mining area… maybe because of the noise he did not rape me too.”</w:t>
      </w:r>
      <w:r w:rsidRPr="0000505C">
        <w:rPr>
          <w:rStyle w:val="FootnoteReference"/>
        </w:rPr>
        <w:footnoteReference w:id="208"/>
      </w:r>
    </w:p>
    <w:p w14:paraId="48D6843D" w14:textId="5DA626A2" w:rsidR="00FA03CC" w:rsidRDefault="00FA03CC" w:rsidP="00FA03CC">
      <w:pPr>
        <w:pStyle w:val="H23G"/>
      </w:pPr>
      <w:r>
        <w:tab/>
        <w:t>2.</w:t>
      </w:r>
      <w:r>
        <w:tab/>
      </w:r>
      <w:r w:rsidRPr="00FA03CC">
        <w:t>MEHL and MEC involvement in jade and ruby mining in Kachin and Shan State</w:t>
      </w:r>
      <w:r>
        <w:t>s</w:t>
      </w:r>
    </w:p>
    <w:p w14:paraId="78D089B6" w14:textId="725ACE25" w:rsidR="00FA03CC" w:rsidRPr="00FA03CC" w:rsidRDefault="00FA03CC" w:rsidP="00C0696C">
      <w:pPr>
        <w:pStyle w:val="SingleTxtG"/>
        <w:numPr>
          <w:ilvl w:val="0"/>
          <w:numId w:val="7"/>
        </w:numPr>
        <w:ind w:left="1134" w:firstLine="0"/>
      </w:pPr>
      <w:r w:rsidRPr="00FA03CC">
        <w:t>The majority of jade and rubies on the world markets originate from Myanmar. In addition to direct Tatmadaw involvement, the significant involvement of Tatmadaw companies in the jade and ruby industries means that there is a high risk that revenue from the sale of jade and rubies benefits the Tatmadaw. Ninety per cent of all jade bought and sold in the world in any given year originates from Myanmar.</w:t>
      </w:r>
      <w:r w:rsidRPr="0000505C">
        <w:rPr>
          <w:rStyle w:val="FootnoteReference"/>
        </w:rPr>
        <w:footnoteReference w:id="209"/>
      </w:r>
      <w:r w:rsidRPr="00FA03CC">
        <w:t xml:space="preserve">  Estimates of the value of the Myanmar jade trade are as high as USD 31 billion,</w:t>
      </w:r>
      <w:r w:rsidRPr="0000505C">
        <w:rPr>
          <w:rStyle w:val="FootnoteReference"/>
        </w:rPr>
        <w:footnoteReference w:id="210"/>
      </w:r>
      <w:r w:rsidRPr="00FA03CC">
        <w:t xml:space="preserve"> nearly half the country’s official GDP of USD 69 billion.</w:t>
      </w:r>
      <w:r w:rsidRPr="0000505C">
        <w:rPr>
          <w:rStyle w:val="FootnoteReference"/>
        </w:rPr>
        <w:footnoteReference w:id="211"/>
      </w:r>
      <w:r w:rsidRPr="00FA03CC">
        <w:t xml:space="preserve"> Similarly, according to one estimate published in 2007, 90 per cent of rubies on world markets have at times originated from Myanmar.</w:t>
      </w:r>
      <w:r w:rsidRPr="0000505C">
        <w:rPr>
          <w:rStyle w:val="FootnoteReference"/>
        </w:rPr>
        <w:footnoteReference w:id="212"/>
      </w:r>
      <w:r w:rsidRPr="00FA03CC">
        <w:t xml:space="preserve">  According to reports, the vast majority of Myanmar’s jade is exported – both legally and illegally – to China.</w:t>
      </w:r>
      <w:r w:rsidRPr="0000505C">
        <w:rPr>
          <w:rStyle w:val="FootnoteReference"/>
        </w:rPr>
        <w:footnoteReference w:id="213"/>
      </w:r>
      <w:r w:rsidRPr="00FA03CC">
        <w:t xml:space="preserve"> </w:t>
      </w:r>
      <w:r w:rsidRPr="00FA03CC">
        <w:lastRenderedPageBreak/>
        <w:t>Available reliable data indicates that imports of jade into the European Union from Myanmar have spiked since 2016.</w:t>
      </w:r>
      <w:r w:rsidRPr="0000505C">
        <w:rPr>
          <w:rStyle w:val="FootnoteReference"/>
        </w:rPr>
        <w:footnoteReference w:id="214"/>
      </w:r>
      <w:r w:rsidRPr="00FA03CC">
        <w:t xml:space="preserve"> According to additional available reliable data, imports of rubies and other precious stones into the European Union from Myanmar have steadily increased from 2015 to 2017, with the trade value totalling over USD 56.2 million in 2017.</w:t>
      </w:r>
      <w:r w:rsidRPr="0000505C">
        <w:rPr>
          <w:rStyle w:val="FootnoteReference"/>
        </w:rPr>
        <w:footnoteReference w:id="215"/>
      </w:r>
      <w:r w:rsidRPr="00FA03CC">
        <w:t xml:space="preserve"> As previously noted, the Mission identified </w:t>
      </w:r>
      <w:r w:rsidR="00A57AB7">
        <w:t>23</w:t>
      </w:r>
      <w:r w:rsidR="00A57AB7" w:rsidRPr="00FA03CC">
        <w:t xml:space="preserve"> </w:t>
      </w:r>
      <w:r w:rsidRPr="00FA03CC">
        <w:t>MEHL subsidiaries in the jade and ruby mining industry.</w:t>
      </w:r>
      <w:r w:rsidRPr="0000505C">
        <w:rPr>
          <w:rStyle w:val="FootnoteReference"/>
        </w:rPr>
        <w:footnoteReference w:id="216"/>
      </w:r>
    </w:p>
    <w:p w14:paraId="73400B2B" w14:textId="77777777" w:rsidR="00FA03CC" w:rsidRPr="00FA03CC" w:rsidRDefault="00FA03CC" w:rsidP="00C0696C">
      <w:pPr>
        <w:pStyle w:val="SingleTxtG"/>
        <w:numPr>
          <w:ilvl w:val="0"/>
          <w:numId w:val="7"/>
        </w:numPr>
        <w:ind w:left="1134" w:firstLine="0"/>
      </w:pPr>
      <w:r w:rsidRPr="00FA03CC">
        <w:t>Tatmadaw conglomerates MEHL and MEC are among the largest jade producers in Kachin State and globally.</w:t>
      </w:r>
      <w:r w:rsidRPr="0000505C">
        <w:rPr>
          <w:rStyle w:val="FootnoteReference"/>
        </w:rPr>
        <w:footnoteReference w:id="217"/>
      </w:r>
      <w:r w:rsidRPr="00FA03CC">
        <w:t xml:space="preserve"> MEHL recorded USD 230 million in official sales in 2013 and 2014, the second highest combined sales of any jade company in Myanmar during that two-year period,</w:t>
      </w:r>
      <w:r w:rsidRPr="0000505C">
        <w:rPr>
          <w:rStyle w:val="FootnoteReference"/>
        </w:rPr>
        <w:footnoteReference w:id="218"/>
      </w:r>
      <w:r w:rsidRPr="00FA03CC">
        <w:t xml:space="preserve"> and in 2016 and 2017, was ranked among the ten highest value producers of jade.</w:t>
      </w:r>
      <w:r w:rsidRPr="0000505C">
        <w:rPr>
          <w:rStyle w:val="FootnoteReference"/>
        </w:rPr>
        <w:footnoteReference w:id="219"/>
      </w:r>
      <w:r w:rsidRPr="00FA03CC">
        <w:t xml:space="preserve"> According to the Myanmar Extractive Industries Transparency Initiative (EITI Myanmar), 614 licenses have been awarded to MEHL jade subsidiaries</w:t>
      </w:r>
      <w:r w:rsidRPr="0000505C">
        <w:rPr>
          <w:rStyle w:val="FootnoteReference"/>
        </w:rPr>
        <w:footnoteReference w:id="220"/>
      </w:r>
      <w:r w:rsidRPr="00FA03CC">
        <w:t xml:space="preserve">. </w:t>
      </w:r>
    </w:p>
    <w:p w14:paraId="7AF95ACB" w14:textId="77777777" w:rsidR="00FA03CC" w:rsidRPr="00FA03CC" w:rsidRDefault="00FA03CC" w:rsidP="00C0696C">
      <w:pPr>
        <w:pStyle w:val="SingleTxtG"/>
        <w:numPr>
          <w:ilvl w:val="0"/>
          <w:numId w:val="7"/>
        </w:numPr>
        <w:ind w:left="1134" w:firstLine="0"/>
      </w:pPr>
      <w:r w:rsidRPr="00FA03CC">
        <w:t>Both of the Tatmadaw’s conglomerates are significant players in the jade business in Hpakant Township, Kachin State, where the Mission has documented international human rights and international humanitarian law violations by the Tatmadaw.</w:t>
      </w:r>
      <w:r w:rsidRPr="0000505C">
        <w:rPr>
          <w:rStyle w:val="FootnoteReference"/>
        </w:rPr>
        <w:footnoteReference w:id="221"/>
      </w:r>
      <w:r w:rsidRPr="00FA03CC">
        <w:t xml:space="preserve"> MEC has 22 jade permits, with many of them in Hpakant Township, Kachin State.</w:t>
      </w:r>
      <w:r w:rsidRPr="0000505C">
        <w:rPr>
          <w:rStyle w:val="FootnoteReference"/>
        </w:rPr>
        <w:footnoteReference w:id="222"/>
      </w:r>
      <w:r w:rsidRPr="00FA03CC">
        <w:t xml:space="preserve"> In Hpakant, MEC has a joint venture in the production of jade with Silver Elephant Gems and Jewellery Co. Ltd,</w:t>
      </w:r>
      <w:r w:rsidRPr="0000505C">
        <w:rPr>
          <w:rStyle w:val="FootnoteReference"/>
        </w:rPr>
        <w:footnoteReference w:id="223"/>
      </w:r>
      <w:r w:rsidRPr="00FA03CC">
        <w:t xml:space="preserve"> which alone produces the fifth highest volume of jade in Myanmar.</w:t>
      </w:r>
      <w:r w:rsidRPr="0000505C">
        <w:rPr>
          <w:rStyle w:val="FootnoteReference"/>
        </w:rPr>
        <w:footnoteReference w:id="224"/>
      </w:r>
      <w:r w:rsidRPr="00FA03CC" w:rsidDel="002B29F0">
        <w:t xml:space="preserve"> </w:t>
      </w:r>
      <w:r w:rsidRPr="00FA03CC">
        <w:t>MEHL is also involved in jade production in Hpakant, through its wholly owned subsidiary, Myanmar Imperial Jade, which has a joint venture with Myanmar Aung Naing Yay Moke Oo Company in Hpakant Township, Kachin State.</w:t>
      </w:r>
      <w:r w:rsidRPr="0000505C">
        <w:rPr>
          <w:rStyle w:val="FootnoteReference"/>
        </w:rPr>
        <w:footnoteReference w:id="225"/>
      </w:r>
      <w:r w:rsidRPr="00FA03CC">
        <w:t xml:space="preserve"> </w:t>
      </w:r>
    </w:p>
    <w:p w14:paraId="4B1D066C" w14:textId="2FBB567F" w:rsidR="00FA03CC" w:rsidRPr="00FA03CC" w:rsidRDefault="00FA03CC" w:rsidP="00C0696C">
      <w:pPr>
        <w:pStyle w:val="SingleTxtG"/>
        <w:numPr>
          <w:ilvl w:val="0"/>
          <w:numId w:val="7"/>
        </w:numPr>
        <w:ind w:left="1134" w:firstLine="0"/>
      </w:pPr>
      <w:r w:rsidRPr="00FA03CC">
        <w:t>MEHL is also heavily involved in ruby mining in Shan State. The ruby mines in Mong Hsu in Shan State are under military control.</w:t>
      </w:r>
      <w:r w:rsidRPr="0000505C">
        <w:rPr>
          <w:rStyle w:val="FootnoteReference"/>
        </w:rPr>
        <w:footnoteReference w:id="226"/>
      </w:r>
      <w:r w:rsidRPr="00FA03CC">
        <w:t xml:space="preserve"> No entity can mine there without being </w:t>
      </w:r>
      <w:r w:rsidRPr="00FA03CC">
        <w:lastRenderedPageBreak/>
        <w:t>subjected to the “explicit or implicit oversight of the Tatmadaw”.</w:t>
      </w:r>
      <w:r w:rsidRPr="0000505C">
        <w:rPr>
          <w:rStyle w:val="FootnoteReference"/>
        </w:rPr>
        <w:footnoteReference w:id="227"/>
      </w:r>
      <w:r w:rsidRPr="00FA03CC">
        <w:t xml:space="preserve"> A wholly owned ruby mining subsidiary of MEHL, Myanmar Ruby Enterprise, has at least 16 subsidiaries carrying out ruby mining.</w:t>
      </w:r>
      <w:r w:rsidRPr="0000505C">
        <w:rPr>
          <w:rStyle w:val="FootnoteReference"/>
        </w:rPr>
        <w:footnoteReference w:id="228"/>
      </w:r>
      <w:r w:rsidRPr="00FA03CC">
        <w:t xml:space="preserve"> According to the Myanmar Extractive Industries Transparency Initiative (EITI Myanmar), 476 licenses have been awarded to MEHL ruby subsidiaries</w:t>
      </w:r>
      <w:r w:rsidRPr="0000505C">
        <w:rPr>
          <w:rStyle w:val="FootnoteReference"/>
        </w:rPr>
        <w:footnoteReference w:id="229"/>
      </w:r>
      <w:r w:rsidRPr="00FA03CC">
        <w:t xml:space="preserve">. Reports on the total number of ruby mining permits held by the Tatmadaw’s other main conglomerate, MEC, in both Mogok, Mandalay </w:t>
      </w:r>
      <w:r w:rsidR="00B04719">
        <w:t>Region</w:t>
      </w:r>
      <w:r w:rsidR="00B04719" w:rsidRPr="00FA03CC">
        <w:t xml:space="preserve"> </w:t>
      </w:r>
      <w:r w:rsidRPr="00FA03CC">
        <w:t>and Mong Hsu, Shan State, vary from 31 to 95.</w:t>
      </w:r>
      <w:r w:rsidRPr="0000505C">
        <w:rPr>
          <w:rStyle w:val="FootnoteReference"/>
        </w:rPr>
        <w:footnoteReference w:id="230"/>
      </w:r>
      <w:r w:rsidRPr="00FA03CC">
        <w:t xml:space="preserve"> As one example, MEC collaborates with Great Nine Gems and Jewellery Co. Ltd. in the extraction of rubies in Shan State.</w:t>
      </w:r>
      <w:r w:rsidRPr="0000505C">
        <w:rPr>
          <w:rStyle w:val="FootnoteReference"/>
        </w:rPr>
        <w:footnoteReference w:id="231"/>
      </w:r>
      <w:r w:rsidRPr="00FA03CC">
        <w:t xml:space="preserve"> </w:t>
      </w:r>
    </w:p>
    <w:p w14:paraId="338C2DA2" w14:textId="7BFD00D9" w:rsidR="00FA03CC" w:rsidRPr="00FA03CC" w:rsidRDefault="00FA03CC" w:rsidP="00C0696C">
      <w:pPr>
        <w:pStyle w:val="SingleTxtG"/>
        <w:numPr>
          <w:ilvl w:val="0"/>
          <w:numId w:val="7"/>
        </w:numPr>
        <w:ind w:left="1134" w:firstLine="0"/>
      </w:pPr>
      <w:r w:rsidRPr="00FA03CC">
        <w:t>In addition to obtaining licenses for its own operations, MEHL and MEC act as unofficial gatekeepers for private companies seeking access to ruby mining plots and licenses.</w:t>
      </w:r>
      <w:r w:rsidRPr="0000505C">
        <w:rPr>
          <w:rStyle w:val="FootnoteReference"/>
        </w:rPr>
        <w:footnoteReference w:id="232"/>
      </w:r>
      <w:r w:rsidRPr="00FA03CC">
        <w:t xml:space="preserve"> It has been reported that Tatmadaw conglomerates play a role in the bidding process for jade mining licens</w:t>
      </w:r>
      <w:r w:rsidR="00AF7941">
        <w:t>es. According to a</w:t>
      </w:r>
      <w:r w:rsidRPr="00FA03CC">
        <w:t xml:space="preserve"> U.S. diplomatic cable, Kachin miners have said that partnering with MEHL ensures the best results during the bidding process for licenses. They also explained how the Tatmadaw conglomerates benefit from such partnerships, claiming more than their share of profits from the subsequent mining operations and sales.</w:t>
      </w:r>
      <w:r w:rsidRPr="0000505C">
        <w:rPr>
          <w:rStyle w:val="FootnoteReference"/>
        </w:rPr>
        <w:footnoteReference w:id="233"/>
      </w:r>
      <w:r w:rsidRPr="00FA03CC" w:rsidDel="00BB2C47">
        <w:t xml:space="preserve"> </w:t>
      </w:r>
    </w:p>
    <w:p w14:paraId="23BF75DF" w14:textId="77777777" w:rsidR="00FA03CC" w:rsidRPr="00FA03CC" w:rsidRDefault="00FA03CC" w:rsidP="00C0696C">
      <w:pPr>
        <w:pStyle w:val="SingleTxtG"/>
        <w:numPr>
          <w:ilvl w:val="0"/>
          <w:numId w:val="7"/>
        </w:numPr>
        <w:ind w:left="1134" w:firstLine="0"/>
      </w:pPr>
      <w:r w:rsidRPr="00FA03CC">
        <w:t>MEHL and MEC subsidiaries are also engaged in other extractive industries in Shan State. Further investigation is required into their mining activities in Shan State, to determine their relationship with ongoing Tatmadaw operations in mining areas and documented international human rights and international humanitarian law violations. In addition to jade and ruby mining, a subsidiary of MEHL’s Myanmar Ruby Enterprise Thit Sar Pan (Jewellery) Co. Ltd. collaborates with Game Gemstone Co. Ltd. in the extraction of gold from Moh Hark, in Moe Mate Township, Shan State.</w:t>
      </w:r>
      <w:r w:rsidRPr="0000505C">
        <w:rPr>
          <w:rStyle w:val="FootnoteReference"/>
        </w:rPr>
        <w:footnoteReference w:id="234"/>
      </w:r>
      <w:r w:rsidRPr="00FA03CC">
        <w:t xml:space="preserve"> MEC Director Khin Maung Soe also serves as a director of a gold mining company, Aye Mya Pye Sone Gold &amp; Mining Production </w:t>
      </w:r>
      <w:r w:rsidRPr="00FA03CC">
        <w:lastRenderedPageBreak/>
        <w:t>Co. Ltd.</w:t>
      </w:r>
      <w:r w:rsidRPr="0000505C">
        <w:rPr>
          <w:rStyle w:val="FootnoteReference"/>
        </w:rPr>
        <w:footnoteReference w:id="235"/>
      </w:r>
      <w:r w:rsidRPr="00FA03CC">
        <w:t xml:space="preserve"> MEC is also reported to have a coal mine and power plant, two gypsum mines and two limestone mines in Shan State.</w:t>
      </w:r>
      <w:r w:rsidRPr="0000505C">
        <w:rPr>
          <w:rStyle w:val="FootnoteReference"/>
        </w:rPr>
        <w:footnoteReference w:id="236"/>
      </w:r>
    </w:p>
    <w:p w14:paraId="4A250D90" w14:textId="0AE7C7A3" w:rsidR="00FA03CC" w:rsidRDefault="00FA03CC" w:rsidP="00C0696C">
      <w:pPr>
        <w:pStyle w:val="SingleTxtG"/>
        <w:numPr>
          <w:ilvl w:val="0"/>
          <w:numId w:val="7"/>
        </w:numPr>
        <w:ind w:left="1134" w:firstLine="0"/>
      </w:pPr>
      <w:r w:rsidRPr="00FA03CC">
        <w:t>While the conduct of ethnic armed organizations (EAOs) is outside the scope of this report, the Mission notes that, since the early 1990s, the Tatmadaw has coupled brutal counter-insurgency campaigns against EAOs with offers to share the proceeds from natural resource extraction with EAOs in exchange for signing ceasefire agreements</w:t>
      </w:r>
      <w:r w:rsidRPr="0000505C">
        <w:rPr>
          <w:rStyle w:val="FootnoteReference"/>
        </w:rPr>
        <w:footnoteReference w:id="237"/>
      </w:r>
      <w:r w:rsidRPr="00FA03CC">
        <w:t>. The Mission has documented how this has led to incentives for both Tatmadaw and EAOs in contested areas to profit from direct resource extraction.</w:t>
      </w:r>
      <w:r w:rsidRPr="0000505C">
        <w:rPr>
          <w:rStyle w:val="FootnoteReference"/>
        </w:rPr>
        <w:footnoteReference w:id="238"/>
      </w:r>
      <w:r w:rsidRPr="00FA03CC">
        <w:t xml:space="preserve"> The Mission has also reviewed research on how they have entered into commercial joint ventures, formal and informal taxation arrangements and money-laundering.</w:t>
      </w:r>
      <w:r w:rsidRPr="0000505C">
        <w:rPr>
          <w:rStyle w:val="FootnoteReference"/>
        </w:rPr>
        <w:footnoteReference w:id="239"/>
      </w:r>
      <w:r w:rsidRPr="00FA03CC">
        <w:t xml:space="preserve"> The media and investigative organizations have also implicated private companies in these arrangements, appropriating or exploiting natural resources by collaborating with or upon the authorization of an EAO.</w:t>
      </w:r>
      <w:r w:rsidRPr="0000505C">
        <w:rPr>
          <w:rStyle w:val="FootnoteReference"/>
        </w:rPr>
        <w:footnoteReference w:id="240"/>
      </w:r>
      <w:r w:rsidRPr="00FA03CC">
        <w:t xml:space="preserve">  All of these are areas of concern that require further investigation</w:t>
      </w:r>
      <w:r>
        <w:t>.</w:t>
      </w:r>
    </w:p>
    <w:p w14:paraId="78E27BF2" w14:textId="40CF7472" w:rsidR="00FA03CC" w:rsidRDefault="00FA03CC" w:rsidP="00FA03CC">
      <w:pPr>
        <w:pStyle w:val="H23G"/>
      </w:pPr>
      <w:r>
        <w:tab/>
        <w:t>3.</w:t>
      </w:r>
      <w:r>
        <w:tab/>
      </w:r>
      <w:r w:rsidRPr="00FA03CC">
        <w:t>Legal findings on jade and ruby mining in Kachin and Shan State</w:t>
      </w:r>
      <w:r>
        <w:t>s</w:t>
      </w:r>
    </w:p>
    <w:p w14:paraId="65DFC147" w14:textId="77777777" w:rsidR="00FA03CC" w:rsidRPr="00FA03CC" w:rsidRDefault="00FA03CC" w:rsidP="00C0696C">
      <w:pPr>
        <w:pStyle w:val="SingleTxtG"/>
        <w:numPr>
          <w:ilvl w:val="0"/>
          <w:numId w:val="7"/>
        </w:numPr>
        <w:ind w:left="1134" w:firstLine="0"/>
      </w:pPr>
      <w:r w:rsidRPr="00FA03CC">
        <w:t xml:space="preserve">The Mission concludes on reasonable grounds that the Tatmadaw’s business and military interests in the jade and ruby extractive industries benefited from and directly contributed to international human rights violations in conflict-affected areas in Kachin State. The Mission has a similar concern with respect to Shan State due to the existence of hostilities in that state. The Tatmadaw has used forced labour to increase mining revenue and has used mining areas as staging grounds for abductions, forced labour, sexual violence and murder. The perpetration of these serious violations suggests that civilians, in particular women, living and working in mining areas are at a particularly heighted risk of experiencing sexual violence by the Tatmadaw.  Many of the human rights violations the Mission documented are also violations of international humanitarian law and some rise to the level of war crimes, due to their association with non-international armed conflict. </w:t>
      </w:r>
    </w:p>
    <w:p w14:paraId="5406AA8E" w14:textId="77777777" w:rsidR="00FA03CC" w:rsidRPr="00FA03CC" w:rsidRDefault="00FA03CC" w:rsidP="00C0696C">
      <w:pPr>
        <w:pStyle w:val="SingleTxtG"/>
        <w:numPr>
          <w:ilvl w:val="0"/>
          <w:numId w:val="7"/>
        </w:numPr>
        <w:ind w:left="1134" w:firstLine="0"/>
      </w:pPr>
      <w:r w:rsidRPr="00FA03CC">
        <w:t>The Mission also finds specifically that hostilities around Hpakant and Tanai Townships in Kachin State are inextricably linked to the natural resource economy in these areas. The Mission has documented numerous accounts of fighting taking place at or around mining areas, with the apparent objective of the parties to the conflict obtaining control over the resources or destroying their adversary’s economy.</w:t>
      </w:r>
      <w:r w:rsidRPr="0000505C">
        <w:rPr>
          <w:rStyle w:val="FootnoteReference"/>
        </w:rPr>
        <w:footnoteReference w:id="241"/>
      </w:r>
      <w:r w:rsidRPr="00FA03CC">
        <w:t xml:space="preserve"> </w:t>
      </w:r>
    </w:p>
    <w:p w14:paraId="1EC9DF02" w14:textId="77777777" w:rsidR="00FA03CC" w:rsidRPr="00FA03CC" w:rsidRDefault="00FA03CC" w:rsidP="00C0696C">
      <w:pPr>
        <w:pStyle w:val="SingleTxtG"/>
        <w:numPr>
          <w:ilvl w:val="0"/>
          <w:numId w:val="7"/>
        </w:numPr>
        <w:ind w:left="1134" w:firstLine="0"/>
      </w:pPr>
      <w:r w:rsidRPr="00FA03CC">
        <w:t xml:space="preserve">The interdependent relationship between the Tatmadaw, the mining industry, and violations of international human rights law and international humanitarian law in various mining areas leads the Mission to conclude on reasonable grounds that Myanmar has failed to apply the content of the Guiding Principles effectively. Myanmar specifically failed in its </w:t>
      </w:r>
      <w:r w:rsidRPr="00FA03CC">
        <w:lastRenderedPageBreak/>
        <w:t xml:space="preserve">obligation to respect and ensure respect for international human rights and international humanitarian law through the unlawful acts of the Tatmadaw and by not effectively regulating the mining industry and preventing and mitigating the risks to human life to which their activities contribute.  </w:t>
      </w:r>
    </w:p>
    <w:p w14:paraId="417D05E6" w14:textId="77777777" w:rsidR="00FA03CC" w:rsidRPr="00FA03CC" w:rsidRDefault="00FA03CC" w:rsidP="00C0696C">
      <w:pPr>
        <w:pStyle w:val="SingleTxtG"/>
        <w:numPr>
          <w:ilvl w:val="0"/>
          <w:numId w:val="7"/>
        </w:numPr>
        <w:ind w:left="1134" w:firstLine="0"/>
      </w:pPr>
      <w:r w:rsidRPr="00FA03CC">
        <w:t>The Mission also found reasonable grounds to conclude that any extractive industry business seeking to do business or doing business in Kachin and Shan States should fulfil their responsibility to respect human rights by not contracting with Tatmadaw-related businesses (including their subsidiaries) directly or indirectly – i.e. they should not source from or have Tatmadaw-related businesses in their supply chain, given the involvement of the Tatmadaw in natural resource extraction and its responsibility for violations of international human rights law and international humanitarian law in mining areas.</w:t>
      </w:r>
      <w:r w:rsidRPr="0000505C" w:rsidDel="00AF792D">
        <w:rPr>
          <w:rStyle w:val="FootnoteReference"/>
        </w:rPr>
        <w:footnoteReference w:id="242"/>
      </w:r>
      <w:r w:rsidRPr="00FA03CC">
        <w:t xml:space="preserve"> Doing so could expose them to criminal and civil liability. </w:t>
      </w:r>
    </w:p>
    <w:p w14:paraId="71B30D8E" w14:textId="1236E79F" w:rsidR="00FA03CC" w:rsidRDefault="00FA03CC" w:rsidP="00C0696C">
      <w:pPr>
        <w:pStyle w:val="SingleTxtG"/>
        <w:numPr>
          <w:ilvl w:val="0"/>
          <w:numId w:val="7"/>
        </w:numPr>
        <w:ind w:left="1134" w:firstLine="0"/>
      </w:pPr>
      <w:r w:rsidRPr="00FA03CC">
        <w:t>In addition, any businesses seeking to or doing business in these areas should conduct heightened due diligence to ensure it is not otherwise causing, contributing to or directly linked to the many international human rights and international humanitarian law violations in the area perpetrated by the Tatmadaw.  In line with the Guiding Principles, any extractive industry business should also conduct heightened due diligence to ensure that they are not exacerbating the conflict (conflict sensitive due diligence) and to ensure that its operations do not result in negative human rights impacts, even in these challenging operating environments. Tiffany &amp; Co. is an example of a company that demonstrated a sensitivity to this responsibility when it report</w:t>
      </w:r>
      <w:r w:rsidR="00AF7941">
        <w:t>ed</w:t>
      </w:r>
      <w:r w:rsidRPr="00FA03CC">
        <w:t xml:space="preserve"> publicly on its decision to “go above and beyo</w:t>
      </w:r>
      <w:r w:rsidR="00AF7941">
        <w:t>nd government regulations” after</w:t>
      </w:r>
      <w:r w:rsidRPr="00FA03CC">
        <w:t xml:space="preserve"> the lifting of U.S. sanctions in 2016, and not purchase gemstones from Myanmar since the 2003 U.S. Burmese Freedom and Democracy Act,</w:t>
      </w:r>
      <w:r w:rsidR="00AF7941">
        <w:t xml:space="preserve"> which was</w:t>
      </w:r>
      <w:r w:rsidRPr="00FA03CC">
        <w:t xml:space="preserve"> adopted due to the severity of human rights violations in Myanmar.</w:t>
      </w:r>
      <w:r w:rsidRPr="0000505C">
        <w:rPr>
          <w:rStyle w:val="FootnoteReference"/>
        </w:rPr>
        <w:footnoteReference w:id="243"/>
      </w:r>
    </w:p>
    <w:p w14:paraId="6EC32FF7" w14:textId="3D1C4418" w:rsidR="00FA03CC" w:rsidRDefault="00FA03CC" w:rsidP="00FA03CC">
      <w:pPr>
        <w:pStyle w:val="HChG"/>
      </w:pPr>
      <w:r>
        <w:tab/>
        <w:t>V.</w:t>
      </w:r>
      <w:r>
        <w:tab/>
      </w:r>
      <w:r w:rsidRPr="00FA03CC">
        <w:t>Other principal means of contributing to Tatmadaw operations and wealth</w:t>
      </w:r>
    </w:p>
    <w:p w14:paraId="006D14A8" w14:textId="324B964B" w:rsidR="00FA03CC" w:rsidRDefault="00FA03CC" w:rsidP="00FA03CC">
      <w:pPr>
        <w:pStyle w:val="H1G"/>
      </w:pPr>
      <w:r>
        <w:tab/>
        <w:t>A.</w:t>
      </w:r>
      <w:r>
        <w:tab/>
        <w:t>Donor companies</w:t>
      </w:r>
    </w:p>
    <w:p w14:paraId="18D199BC" w14:textId="406FD0A8" w:rsidR="00FA03CC" w:rsidRDefault="00FA03CC" w:rsidP="00FA03CC">
      <w:pPr>
        <w:pStyle w:val="H23G"/>
      </w:pPr>
      <w:r>
        <w:tab/>
        <w:t>1.</w:t>
      </w:r>
      <w:r>
        <w:tab/>
      </w:r>
      <w:r w:rsidR="002E79E3">
        <w:t>C</w:t>
      </w:r>
      <w:r w:rsidR="002E79E3" w:rsidRPr="002E79E3">
        <w:t>ompanies’ donations to Union Enterprise for Humanitarian Assistance, Resettlement and Development in Rakhine</w:t>
      </w:r>
    </w:p>
    <w:p w14:paraId="54F791EF" w14:textId="77777777" w:rsidR="002E79E3" w:rsidRPr="002E79E3" w:rsidRDefault="002E79E3" w:rsidP="00C0696C">
      <w:pPr>
        <w:pStyle w:val="SingleTxtG"/>
        <w:numPr>
          <w:ilvl w:val="0"/>
          <w:numId w:val="7"/>
        </w:numPr>
        <w:ind w:left="1134" w:firstLine="0"/>
      </w:pPr>
      <w:r w:rsidRPr="002E79E3">
        <w:t>The Mission concludes on reasonable grounds that several crony companies are implicated in the Myanmar Government’s concerted effort to fundamentally alter the landscape of northern Rakhine State during and following the “clearance operations” against the Rohingya that began on 25 August 2017. Much of this has been done in the name of “development”, with the Government espousing a clear discourse that the economic development of northern Rakhine is the solution to root causes of the violence.</w:t>
      </w:r>
      <w:r w:rsidRPr="0000505C">
        <w:rPr>
          <w:rStyle w:val="FootnoteReference"/>
        </w:rPr>
        <w:footnoteReference w:id="244"/>
      </w:r>
      <w:r w:rsidRPr="002E79E3">
        <w:t xml:space="preserve"> As the Mission has documented, the impact of the 2017 violence against the Rohingya, which included the displacement of over 850,000 and the death of thousands, is being cemented through civilian Government and Tatmadaw-led activities making it very difficult if not impossible for the Rohingya to return to their villages of origin and access their properties and communities. Some of these activities include: construction of the border fence, an inadequate framework for repatriation, lack of conditions conducive for return, use of landmines at the border, demolition and other forms of terrain clearance, security-related construction, construction of other infrastructure, and the destruction of evidence.</w:t>
      </w:r>
      <w:r w:rsidRPr="0000505C">
        <w:rPr>
          <w:rStyle w:val="FootnoteReference"/>
        </w:rPr>
        <w:footnoteReference w:id="245"/>
      </w:r>
    </w:p>
    <w:p w14:paraId="38A65604" w14:textId="77777777" w:rsidR="002E79E3" w:rsidRPr="002E79E3" w:rsidRDefault="002E79E3" w:rsidP="00C0696C">
      <w:pPr>
        <w:pStyle w:val="SingleTxtG"/>
        <w:numPr>
          <w:ilvl w:val="0"/>
          <w:numId w:val="7"/>
        </w:numPr>
        <w:ind w:left="1134" w:firstLine="0"/>
      </w:pPr>
      <w:r w:rsidRPr="002E79E3">
        <w:lastRenderedPageBreak/>
        <w:t>This infrastructure development has been predominantly orchestrated by the Government’s Union Enterprise for Humanitarian Assistance, Resettlement and Development in Rakhine (UEHRD), a public-private partnership for implementing government policy in Rakhine State, formed in response to widespread international condemnation of the “clearance operations” that began in August 2017 in northern Rakhine State. In addition to its stated aim of providing humanitarian assistance to violence-affected populations and facilitating the return of Rohingya refugees from Bangladesh, the UEHRD formed an Infrastructure Development and Construction Task Force to renovate buildings and undertake new construction in partnership with private companies. For reasons stated above and elaborated on below, the Mission does not assess these development projects as benefiting the Rohingya people.</w:t>
      </w:r>
    </w:p>
    <w:p w14:paraId="603EA946" w14:textId="637C9193" w:rsidR="002E79E3" w:rsidRPr="002E79E3" w:rsidRDefault="002E79E3" w:rsidP="00C0696C">
      <w:pPr>
        <w:pStyle w:val="SingleTxtG"/>
        <w:numPr>
          <w:ilvl w:val="0"/>
          <w:numId w:val="7"/>
        </w:numPr>
        <w:ind w:left="1134" w:firstLine="0"/>
      </w:pPr>
      <w:r w:rsidRPr="002E79E3">
        <w:t>The UEHRD is chaired by State Counsellor Aung San Suu Kyi, with Dr. Win Myat Aye, the Union Minister for Social Welfare, Relief and Resettlement, as vice chairperson.</w:t>
      </w:r>
      <w:r w:rsidRPr="0000505C">
        <w:rPr>
          <w:rStyle w:val="FootnoteReference"/>
        </w:rPr>
        <w:footnoteReference w:id="246"/>
      </w:r>
      <w:r w:rsidRPr="002E79E3">
        <w:t xml:space="preserve"> During a ceremony held in Nay Pyi Taw on 20 October 2017, owners of various companies pledged close to USD 13.5 million to the UEHRD for this reconstruction.</w:t>
      </w:r>
      <w:r w:rsidRPr="0000505C">
        <w:rPr>
          <w:rStyle w:val="FootnoteReference"/>
        </w:rPr>
        <w:footnoteReference w:id="247"/>
      </w:r>
      <w:r w:rsidRPr="002E79E3">
        <w:t xml:space="preserve"> In support of the UEHRD initiative, Asia World Group, Eden Group, KBZ Group, and Max Myanmar</w:t>
      </w:r>
      <w:r w:rsidRPr="002E79E3" w:rsidDel="001B0EDD">
        <w:t xml:space="preserve"> </w:t>
      </w:r>
      <w:r w:rsidRPr="002E79E3">
        <w:t>have been involved in the construction of roads that go through villages destroyed in the</w:t>
      </w:r>
      <w:r w:rsidR="00C36CE2">
        <w:t xml:space="preserve"> 2017 clearance operations</w:t>
      </w:r>
      <w:r w:rsidRPr="002E79E3">
        <w:t>,</w:t>
      </w:r>
      <w:r w:rsidRPr="0000505C">
        <w:rPr>
          <w:rStyle w:val="FootnoteReference"/>
        </w:rPr>
        <w:footnoteReference w:id="248"/>
      </w:r>
      <w:r w:rsidRPr="002E79E3">
        <w:t xml:space="preserve"> the building of processing sites for Rohingya that have been described as internment camps</w:t>
      </w:r>
      <w:r w:rsidR="00AF7941">
        <w:t>,</w:t>
      </w:r>
      <w:r w:rsidRPr="0000505C">
        <w:rPr>
          <w:rStyle w:val="FootnoteReference"/>
        </w:rPr>
        <w:footnoteReference w:id="249"/>
      </w:r>
      <w:r w:rsidRPr="002E79E3">
        <w:t xml:space="preserve"> and the construction of a border fence between Myanmar and Bangladesh.</w:t>
      </w:r>
      <w:r w:rsidRPr="0000505C">
        <w:rPr>
          <w:rStyle w:val="FootnoteReference"/>
        </w:rPr>
        <w:footnoteReference w:id="250"/>
      </w:r>
      <w:r w:rsidRPr="002E79E3">
        <w:t xml:space="preserve"> </w:t>
      </w:r>
    </w:p>
    <w:p w14:paraId="5EF0C9C1" w14:textId="77777777" w:rsidR="002E79E3" w:rsidRPr="002E79E3" w:rsidRDefault="002E79E3" w:rsidP="00C0696C">
      <w:pPr>
        <w:pStyle w:val="SingleTxtG"/>
        <w:numPr>
          <w:ilvl w:val="0"/>
          <w:numId w:val="7"/>
        </w:numPr>
        <w:ind w:left="1134" w:firstLine="0"/>
      </w:pPr>
      <w:r w:rsidRPr="002E79E3">
        <w:t>Asia World Group, as part of UEHRD’s Infrastructure Development and Construction Task Force, built an 80 kilometre road in northern Rakhine State through its charitable arm, the Foundation of the Asia World Group.</w:t>
      </w:r>
      <w:r w:rsidRPr="0000505C">
        <w:rPr>
          <w:rStyle w:val="FootnoteReference"/>
        </w:rPr>
        <w:footnoteReference w:id="251"/>
      </w:r>
      <w:r w:rsidRPr="002E79E3">
        <w:t xml:space="preserve"> Satellite imagery and analysis shows that the road connects Ah </w:t>
      </w:r>
      <w:proofErr w:type="gramStart"/>
      <w:r w:rsidRPr="002E79E3">
        <w:t>Ngu</w:t>
      </w:r>
      <w:proofErr w:type="gramEnd"/>
      <w:r w:rsidRPr="002E79E3">
        <w:t xml:space="preserve"> Maw village tract, at the southern tip of the peninsula in Rathedaung Township, with the border crossing at Taung Pyo Let Yar.</w:t>
      </w:r>
      <w:r w:rsidRPr="0000505C">
        <w:rPr>
          <w:rStyle w:val="FootnoteReference"/>
        </w:rPr>
        <w:footnoteReference w:id="252"/>
      </w:r>
      <w:r w:rsidRPr="002E79E3">
        <w:t xml:space="preserve"> The route runs through many </w:t>
      </w:r>
      <w:r w:rsidRPr="002E79E3">
        <w:lastRenderedPageBreak/>
        <w:t xml:space="preserve">of the villages attacked and burned during </w:t>
      </w:r>
      <w:r w:rsidRPr="002E79E3" w:rsidDel="007020EB">
        <w:t xml:space="preserve">the </w:t>
      </w:r>
      <w:r w:rsidRPr="002E79E3">
        <w:t>2017 violence, including Koe Tan Kauk</w:t>
      </w:r>
      <w:r w:rsidRPr="0000505C">
        <w:rPr>
          <w:rStyle w:val="FootnoteReference"/>
        </w:rPr>
        <w:footnoteReference w:id="253"/>
      </w:r>
      <w:r w:rsidRPr="002E79E3">
        <w:t xml:space="preserve"> and Inn Din.</w:t>
      </w:r>
      <w:r w:rsidRPr="0000505C">
        <w:rPr>
          <w:rStyle w:val="FootnoteReference"/>
        </w:rPr>
        <w:footnoteReference w:id="254"/>
      </w:r>
      <w:r w:rsidRPr="002E79E3">
        <w:t xml:space="preserve"> </w:t>
      </w:r>
    </w:p>
    <w:p w14:paraId="5678DD75" w14:textId="77777777" w:rsidR="002E79E3" w:rsidRPr="002E79E3" w:rsidRDefault="002E79E3" w:rsidP="00C0696C">
      <w:pPr>
        <w:pStyle w:val="SingleTxtG"/>
        <w:numPr>
          <w:ilvl w:val="0"/>
          <w:numId w:val="7"/>
        </w:numPr>
        <w:ind w:left="1134" w:firstLine="0"/>
      </w:pPr>
      <w:r w:rsidRPr="002E79E3">
        <w:t>Chit Khine, the chairperson of Eden Group, has announced that his construction company would build one of two processing sites for returning Rohingya refugees in Nga Khu Ya near the Myanmar-Bangladesh border.</w:t>
      </w:r>
      <w:r w:rsidRPr="0000505C">
        <w:rPr>
          <w:rStyle w:val="FootnoteReference"/>
        </w:rPr>
        <w:footnoteReference w:id="255"/>
      </w:r>
      <w:r w:rsidRPr="002E79E3">
        <w:t xml:space="preserve"> Local civil society organisations have serious concerns that these processing sites will function as internment camps, given their similarities to the displacement camps and sites established after the 2012 violence in Rakhine where around 1.2 million displaced Rohingya people still live seven years later.</w:t>
      </w:r>
      <w:r w:rsidRPr="0000505C">
        <w:rPr>
          <w:rStyle w:val="FootnoteReference"/>
        </w:rPr>
        <w:footnoteReference w:id="256"/>
      </w:r>
      <w:r w:rsidRPr="002E79E3">
        <w:t xml:space="preserve"> The Mission has found these camps to be effectively places of deprivation of liberty.</w:t>
      </w:r>
      <w:r w:rsidRPr="0000505C">
        <w:rPr>
          <w:rStyle w:val="FootnoteReference"/>
        </w:rPr>
        <w:footnoteReference w:id="257"/>
      </w:r>
      <w:r w:rsidRPr="002E79E3">
        <w:t xml:space="preserve"> </w:t>
      </w:r>
    </w:p>
    <w:p w14:paraId="75D4C45E" w14:textId="3395C53A" w:rsidR="002E79E3" w:rsidRPr="002E79E3" w:rsidRDefault="002E79E3" w:rsidP="00C0696C">
      <w:pPr>
        <w:pStyle w:val="SingleTxtG"/>
        <w:numPr>
          <w:ilvl w:val="0"/>
          <w:numId w:val="7"/>
        </w:numPr>
        <w:ind w:left="1134" w:firstLine="0"/>
      </w:pPr>
      <w:r w:rsidRPr="002E79E3">
        <w:t>In addition to the projects described above, the civilian Government and the Tatmadaw</w:t>
      </w:r>
      <w:r w:rsidR="00AF7941">
        <w:t xml:space="preserve"> began in earnest soliciting donations to reinforce a barrier</w:t>
      </w:r>
      <w:r w:rsidRPr="002E79E3">
        <w:t xml:space="preserve"> fence between Myanmar and Bangladesh. On 6 September 2017, a high-level meeting was held in Nay Pyi Taw, at which President U Htin Kyaw, State Counsellor Aung San Suu Kyi, Senior General Min Aung Hlaing and Vice Senior General Soe Win reportedly discussed the need to urgently repair fences and construct new barriers along the Myanmar-Bangladesh border.</w:t>
      </w:r>
      <w:r w:rsidRPr="0000505C">
        <w:rPr>
          <w:rStyle w:val="FootnoteReference"/>
        </w:rPr>
        <w:footnoteReference w:id="258"/>
      </w:r>
      <w:r w:rsidR="00AF7941">
        <w:t xml:space="preserve"> Although the barrier</w:t>
      </w:r>
      <w:r w:rsidRPr="002E79E3">
        <w:t xml:space="preserve"> fence had been previously discussed in Parliament on several earlier occasions,</w:t>
      </w:r>
      <w:r w:rsidRPr="0000505C">
        <w:rPr>
          <w:rStyle w:val="FootnoteReference"/>
        </w:rPr>
        <w:footnoteReference w:id="259"/>
      </w:r>
      <w:r w:rsidRPr="002E79E3">
        <w:t xml:space="preserve"> its reinforcement and construction did not appear to have been a priority for the Myanmar Government up to this point, as no budget had been allocated to the Ministry of Home Affairs for it in the 2017-2018 fiscal year.</w:t>
      </w:r>
      <w:r w:rsidRPr="0000505C">
        <w:rPr>
          <w:rStyle w:val="FootnoteReference"/>
        </w:rPr>
        <w:footnoteReference w:id="260"/>
      </w:r>
      <w:r w:rsidRPr="002E79E3">
        <w:t xml:space="preserve"> Following the forcible deportation of the Rohingya to Bangladesh,</w:t>
      </w:r>
      <w:r w:rsidRPr="0000505C">
        <w:rPr>
          <w:rStyle w:val="FootnoteReference"/>
        </w:rPr>
        <w:footnoteReference w:id="261"/>
      </w:r>
      <w:r w:rsidRPr="002E79E3">
        <w:t xml:space="preserve"> however, strengthening the barrier became an urgent priority for the Government. The spokesperson for the President’s Office stated, “We will fence it by all means… We don’t know where the funds will come from, but we’ll do it anyway.”</w:t>
      </w:r>
      <w:r w:rsidRPr="0000505C">
        <w:rPr>
          <w:rStyle w:val="FootnoteReference"/>
        </w:rPr>
        <w:footnoteReference w:id="262"/>
      </w:r>
      <w:r w:rsidRPr="002E79E3">
        <w:t xml:space="preserve"> The Mission found that the civilian government raised funds for the fence through UEHRD. In this context, the purpose of the fence is revealed as one of several UEHRD projects aimed at ensuring the Rohingya cannot return to their communities and homeland.</w:t>
      </w:r>
    </w:p>
    <w:p w14:paraId="7E7E3571" w14:textId="580F0075" w:rsidR="002E79E3" w:rsidRPr="002E79E3" w:rsidRDefault="002E79E3" w:rsidP="00C0696C">
      <w:pPr>
        <w:pStyle w:val="SingleTxtG"/>
        <w:numPr>
          <w:ilvl w:val="0"/>
          <w:numId w:val="7"/>
        </w:numPr>
        <w:ind w:left="1134" w:firstLine="0"/>
      </w:pPr>
      <w:r w:rsidRPr="002E79E3">
        <w:t xml:space="preserve">In tandem, the Tatmadaw also solicited funds to build the </w:t>
      </w:r>
      <w:r w:rsidR="00AF7941">
        <w:t xml:space="preserve">barrier </w:t>
      </w:r>
      <w:r w:rsidRPr="002E79E3">
        <w:t xml:space="preserve">fence. This is elaborated in detail below in the section concerning the Tatmadaw fundraising ceremonies.  During at least two of the three ceremonies, Commander-in-Chief, Senior General Min Aung Hlaing specifically sought donations to reinforce the fence.  </w:t>
      </w:r>
    </w:p>
    <w:p w14:paraId="4AD53473" w14:textId="77777777" w:rsidR="002E79E3" w:rsidRPr="002E79E3" w:rsidRDefault="002E79E3" w:rsidP="00C0696C">
      <w:pPr>
        <w:pStyle w:val="SingleTxtG"/>
        <w:numPr>
          <w:ilvl w:val="0"/>
          <w:numId w:val="7"/>
        </w:numPr>
        <w:ind w:left="1134" w:firstLine="0"/>
      </w:pPr>
      <w:r w:rsidRPr="002E79E3">
        <w:lastRenderedPageBreak/>
        <w:t>Strengthening the barrier commenced in early September 2017, with the Commander-in-Chief, Senior General Min Aung Hlaing, confirming the construction in public statements at that time.</w:t>
      </w:r>
      <w:r w:rsidRPr="0000505C">
        <w:rPr>
          <w:rStyle w:val="FootnoteReference"/>
        </w:rPr>
        <w:footnoteReference w:id="263"/>
      </w:r>
      <w:r w:rsidRPr="002E79E3">
        <w:t xml:space="preserve"> The border area was reportedly further fortified with additional troops and military posts.</w:t>
      </w:r>
      <w:r w:rsidRPr="0000505C">
        <w:rPr>
          <w:rStyle w:val="FootnoteReference"/>
        </w:rPr>
        <w:footnoteReference w:id="264"/>
      </w:r>
      <w:r w:rsidRPr="002E79E3">
        <w:t xml:space="preserve"> According to witnesses, following the “clearance operations” that began in August 2017, Tatmadaw soldiers and Myanmar Border Guard started installing barbed wire fencing at the Myanmar-Bangladesh border with Rakhine State.  New barriers were</w:t>
      </w:r>
      <w:r w:rsidRPr="002E79E3" w:rsidDel="0050729D">
        <w:t xml:space="preserve"> </w:t>
      </w:r>
      <w:r w:rsidRPr="002E79E3">
        <w:t>erected 200 metres from the border in Myanmar territory to avoid consultations with Bangladesh authorities required for any construction within 150 metres of the international border.</w:t>
      </w:r>
      <w:r w:rsidRPr="0000505C">
        <w:rPr>
          <w:rStyle w:val="FootnoteReference"/>
        </w:rPr>
        <w:footnoteReference w:id="265"/>
      </w:r>
      <w:r w:rsidRPr="002E79E3">
        <w:t xml:space="preserve"> One such barrier, made out of reinforced concrete, surrounds approximately 4,000 Rohingya internally displaced persons (IDPs) living less than 200 meters from the Bangladesh border inside Myanmar territory in Konar Para, segregating them from the rest of Myanmar.</w:t>
      </w:r>
      <w:r w:rsidRPr="0000505C">
        <w:rPr>
          <w:rStyle w:val="FootnoteReference"/>
        </w:rPr>
        <w:footnoteReference w:id="266"/>
      </w:r>
      <w:r w:rsidRPr="002E79E3">
        <w:t xml:space="preserve"> In 2018 Rohingya told the UN Special Rapporteur on the situation of human rights in Myanmar that on the Myanmar side of the fence loudspeakers play a recording telling them that it is illegal for them to be there and demanding that they leave the area.</w:t>
      </w:r>
      <w:r w:rsidRPr="0000505C">
        <w:rPr>
          <w:rStyle w:val="FootnoteReference"/>
        </w:rPr>
        <w:footnoteReference w:id="267"/>
      </w:r>
      <w:r w:rsidRPr="002E79E3">
        <w:t xml:space="preserve"> This is a further indication that the fence’s purpose was to keep Rohingya away from their homes and off their land. The Experts of the Mission visited this community and spoke to its leaders in May 2019.</w:t>
      </w:r>
      <w:r w:rsidRPr="0000505C">
        <w:rPr>
          <w:rStyle w:val="FootnoteReference"/>
        </w:rPr>
        <w:footnoteReference w:id="268"/>
      </w:r>
      <w:r w:rsidRPr="002E79E3">
        <w:t xml:space="preserve"> By March 2018 new fencing was reportedly completed along all but 60 kilometres of the border, following a February 2018 parliamentary approval of USD 15 million for this purpose.</w:t>
      </w:r>
      <w:r w:rsidRPr="0000505C">
        <w:rPr>
          <w:rStyle w:val="FootnoteReference"/>
        </w:rPr>
        <w:footnoteReference w:id="269"/>
      </w:r>
      <w:r w:rsidRPr="002E79E3">
        <w:t xml:space="preserve"> The timing and the context of the fence’s re-inforcement and purpose further substantiates the Mission’s previous finding that the building of the fence substantially contributed to an official plan or policy that prevents the Rohingya refugees in Bangladesh from returning to their homeland and communities.</w:t>
      </w:r>
      <w:r w:rsidRPr="0000505C">
        <w:rPr>
          <w:rStyle w:val="FootnoteReference"/>
        </w:rPr>
        <w:footnoteReference w:id="270"/>
      </w:r>
      <w:r w:rsidRPr="002E79E3">
        <w:t xml:space="preserve"> </w:t>
      </w:r>
    </w:p>
    <w:p w14:paraId="7049F81D" w14:textId="77777777" w:rsidR="002E79E3" w:rsidRPr="002E79E3" w:rsidRDefault="002E79E3" w:rsidP="00C0696C">
      <w:pPr>
        <w:pStyle w:val="SingleTxtG"/>
        <w:numPr>
          <w:ilvl w:val="0"/>
          <w:numId w:val="7"/>
        </w:numPr>
        <w:ind w:left="1134" w:firstLine="0"/>
      </w:pPr>
      <w:r w:rsidRPr="002E79E3">
        <w:t xml:space="preserve">The Mission found that companies played a substantial role in the </w:t>
      </w:r>
      <w:r w:rsidRPr="002E79E3" w:rsidDel="006127E0">
        <w:t>Government</w:t>
      </w:r>
      <w:r w:rsidRPr="002E79E3">
        <w:t>’s building of this barrier fence along the Bangladesh-Myanmar border. In late October 2017, as people were still fleeing to Cox’s Bazaar, Bangladesh,</w:t>
      </w:r>
      <w:r w:rsidRPr="0000505C">
        <w:rPr>
          <w:rStyle w:val="FootnoteReference"/>
        </w:rPr>
        <w:footnoteReference w:id="271"/>
      </w:r>
      <w:r w:rsidRPr="002E79E3">
        <w:t xml:space="preserve"> KBZ Group donated USD 2.2 </w:t>
      </w:r>
      <w:r w:rsidRPr="002E79E3">
        <w:lastRenderedPageBreak/>
        <w:t>million to UEHRD through its charitable arm, the Brighter Future Foundation, to build a section of the border fence between Myanmar and Bangladesh.</w:t>
      </w:r>
      <w:r w:rsidRPr="0000505C">
        <w:rPr>
          <w:rStyle w:val="FootnoteReference"/>
        </w:rPr>
        <w:footnoteReference w:id="272"/>
      </w:r>
      <w:r w:rsidRPr="002E79E3">
        <w:t xml:space="preserve"> The media reported that Nyo Myint, senior managing director of KBZ Group, said his donation was meant to deter illegal migration.</w:t>
      </w:r>
      <w:r w:rsidRPr="0000505C">
        <w:rPr>
          <w:rStyle w:val="FootnoteReference"/>
        </w:rPr>
        <w:footnoteReference w:id="273"/>
      </w:r>
      <w:r w:rsidRPr="002E79E3">
        <w:t xml:space="preserve"> The Mission has determined that reference to “illegal migration” is indicative of the </w:t>
      </w:r>
      <w:r w:rsidRPr="002E79E3">
        <w:rPr>
          <w:lang w:val="en-US"/>
        </w:rPr>
        <w:t>pervasive climate of hatred and contempt toward the Rohingya and a false narrative propagated to breed hatred against the Rohingya.</w:t>
      </w:r>
      <w:r w:rsidRPr="0000505C">
        <w:rPr>
          <w:rStyle w:val="FootnoteReference"/>
        </w:rPr>
        <w:footnoteReference w:id="274"/>
      </w:r>
      <w:r w:rsidRPr="002E79E3">
        <w:t xml:space="preserve"> </w:t>
      </w:r>
    </w:p>
    <w:p w14:paraId="1CA48FFB" w14:textId="573304E8" w:rsidR="002E79E3" w:rsidRDefault="00322602" w:rsidP="00C0696C">
      <w:pPr>
        <w:pStyle w:val="SingleTxtG"/>
        <w:numPr>
          <w:ilvl w:val="0"/>
          <w:numId w:val="7"/>
        </w:numPr>
        <w:ind w:left="1134" w:firstLine="0"/>
      </w:pPr>
      <w:r>
        <w:t xml:space="preserve">Also in late October 2017, </w:t>
      </w:r>
      <w:r w:rsidR="001C26AC">
        <w:t xml:space="preserve">Max Myanmar’s </w:t>
      </w:r>
      <w:r w:rsidR="001C26AC" w:rsidRPr="002E79E3">
        <w:t xml:space="preserve">Ayeyarwady Foundation </w:t>
      </w:r>
      <w:r w:rsidR="001C26AC">
        <w:t xml:space="preserve">reported that </w:t>
      </w:r>
      <w:r w:rsidR="001C26AC" w:rsidRPr="002E79E3">
        <w:t>chairperson Zaw Zaw</w:t>
      </w:r>
      <w:r w:rsidR="001C26AC">
        <w:t xml:space="preserve"> donated Ks 1 billion (USD </w:t>
      </w:r>
      <w:r w:rsidR="00A12A18">
        <w:t>654,000) to the UEHRD</w:t>
      </w:r>
      <w:r w:rsidR="00EB2C1B">
        <w:t xml:space="preserve"> during a fundraising ceremony on 20 October 2017,</w:t>
      </w:r>
      <w:r w:rsidR="00A12A18" w:rsidRPr="0000505C">
        <w:rPr>
          <w:rStyle w:val="FootnoteReference"/>
        </w:rPr>
        <w:footnoteReference w:id="275"/>
      </w:r>
      <w:r w:rsidR="00EB2C1B">
        <w:t xml:space="preserve"> at which the State Counsellor </w:t>
      </w:r>
      <w:r w:rsidR="00114E8F">
        <w:t>spoke</w:t>
      </w:r>
      <w:r w:rsidR="00EB2C1B">
        <w:t xml:space="preserve"> </w:t>
      </w:r>
      <w:r w:rsidR="00B43987">
        <w:t>about improving the border fence</w:t>
      </w:r>
      <w:r w:rsidR="00EB2C1B" w:rsidRPr="00EB2C1B">
        <w:t>.</w:t>
      </w:r>
      <w:r w:rsidR="00EB2C1B" w:rsidRPr="0000505C">
        <w:rPr>
          <w:rStyle w:val="FootnoteReference"/>
        </w:rPr>
        <w:footnoteReference w:id="276"/>
      </w:r>
      <w:r w:rsidR="00691A1E">
        <w:t xml:space="preserve"> The media subsequently reported that Zaw Zaw accompanied the State Counsellor on a visit to northern Rakhine on 2 November 2017.</w:t>
      </w:r>
      <w:r w:rsidR="00691A1E" w:rsidRPr="0000505C">
        <w:rPr>
          <w:rStyle w:val="FootnoteReference"/>
        </w:rPr>
        <w:footnoteReference w:id="277"/>
      </w:r>
      <w:r w:rsidR="00691A1E">
        <w:t xml:space="preserve"> </w:t>
      </w:r>
      <w:r w:rsidR="001C26AC">
        <w:t xml:space="preserve"> </w:t>
      </w:r>
    </w:p>
    <w:p w14:paraId="63084D70" w14:textId="0EB5D52A" w:rsidR="0060380A" w:rsidRDefault="0060380A" w:rsidP="0060380A">
      <w:pPr>
        <w:pStyle w:val="H23G"/>
      </w:pPr>
      <w:r>
        <w:tab/>
        <w:t>2.</w:t>
      </w:r>
      <w:r>
        <w:tab/>
        <w:t>Business donations to the Tatmadaw for the “clearance operations” following fundraising ceremonies</w:t>
      </w:r>
    </w:p>
    <w:p w14:paraId="12A76E64" w14:textId="54F8496A" w:rsidR="0060380A" w:rsidRPr="0060380A" w:rsidRDefault="0060380A" w:rsidP="00C0696C">
      <w:pPr>
        <w:pStyle w:val="SingleTxtG"/>
        <w:numPr>
          <w:ilvl w:val="0"/>
          <w:numId w:val="7"/>
        </w:numPr>
        <w:ind w:left="1134" w:firstLine="0"/>
      </w:pPr>
      <w:r w:rsidRPr="0060380A">
        <w:rPr>
          <w:lang w:val="en-AU"/>
        </w:rPr>
        <w:t>In</w:t>
      </w:r>
      <w:r w:rsidRPr="0060380A">
        <w:t xml:space="preserve"> the month following the “clearance operations” in northern Rakhine State that began on</w:t>
      </w:r>
      <w:r w:rsidRPr="0060380A" w:rsidDel="00EE673B">
        <w:t xml:space="preserve"> </w:t>
      </w:r>
      <w:r w:rsidR="00AF7941">
        <w:t>25 August 2017,</w:t>
      </w:r>
      <w:r w:rsidRPr="0060380A">
        <w:t xml:space="preserve"> the Commander-in-Chief, Senior General Min Aung Hlaing, and other high-ranking Tatmadaw leaders held three ceremonies in Nay Pyi Taw, Yangon and Sittwe to solicit donations in support of the Tatmadaw’s military and other activities in northern Rakhine against the Rohingya. This is yet another example of the Tatmadaw’s ability to acquire financial resources in support of its activities but without civilian oversight.</w:t>
      </w:r>
    </w:p>
    <w:p w14:paraId="3C42BC48" w14:textId="5E07555A" w:rsidR="0060380A" w:rsidRPr="0060380A" w:rsidRDefault="0060380A" w:rsidP="00C0696C">
      <w:pPr>
        <w:pStyle w:val="SingleTxtG"/>
        <w:numPr>
          <w:ilvl w:val="0"/>
          <w:numId w:val="7"/>
        </w:numPr>
        <w:ind w:left="1134" w:firstLine="0"/>
      </w:pPr>
      <w:r w:rsidRPr="0060380A">
        <w:t>During these meetings, Senior General Min Aung Hlaing made statements describing the conduct of the Tatmadaw in northern Rakhine, outlined the policy and military objectives of the “clearance operations”, denied the existence of the Rohingya and advanced justifications for the Tatmadaw’s acts. He framed his request for donation</w:t>
      </w:r>
      <w:r w:rsidR="00AF7941">
        <w:t>s</w:t>
      </w:r>
      <w:r w:rsidRPr="0060380A">
        <w:t xml:space="preserve"> in the false hateful narrative of the Tatmadaw having a responsibility to protect the country from the invading Rohingya people while refusing to acknowledge their identity, referring the Rohingya in a derogatory manner as “Bengali”. He said: “The Bengali problem was a long-standing one which has become an unfinished job.”</w:t>
      </w:r>
      <w:r w:rsidRPr="0000505C">
        <w:rPr>
          <w:rStyle w:val="FootnoteReference"/>
        </w:rPr>
        <w:footnoteReference w:id="278"/>
      </w:r>
      <w:r w:rsidRPr="0060380A">
        <w:t xml:space="preserve"> Senior General Min Aung Hlaing’s official website provided lengthy descriptions of the content of these ceremonies, who attended and what donations attendees provided.</w:t>
      </w:r>
    </w:p>
    <w:p w14:paraId="673DFAB5" w14:textId="20A367F1" w:rsidR="0060380A" w:rsidRPr="0060380A" w:rsidRDefault="0060380A" w:rsidP="00C0696C">
      <w:pPr>
        <w:pStyle w:val="SingleTxtG"/>
        <w:numPr>
          <w:ilvl w:val="0"/>
          <w:numId w:val="7"/>
        </w:numPr>
        <w:ind w:left="1134" w:firstLine="0"/>
        <w:rPr>
          <w:lang w:val="en-AU"/>
        </w:rPr>
      </w:pPr>
      <w:r w:rsidRPr="0060380A">
        <w:t>Tatmadaw leaders solicited donations for the construction of the border fence between Myanmar and Bangladesh; security and other personnel; and ethnic Rakhine victims of the violence.</w:t>
      </w:r>
      <w:r w:rsidRPr="0000505C">
        <w:rPr>
          <w:rStyle w:val="FootnoteReference"/>
        </w:rPr>
        <w:footnoteReference w:id="279"/>
      </w:r>
      <w:r w:rsidRPr="0060380A">
        <w:t xml:space="preserve"> Donations were collected during the ceremonies by Senior General Min Aung </w:t>
      </w:r>
      <w:r w:rsidRPr="0060380A">
        <w:lastRenderedPageBreak/>
        <w:t>Hlaing and other Tatmadaw leaders, including the Deputy Commander-in-Chief Soe Win, and the commanders-in-chief of the Air Force and Navy.</w:t>
      </w:r>
      <w:r w:rsidRPr="0060380A" w:rsidDel="0084719D">
        <w:t xml:space="preserve"> </w:t>
      </w:r>
      <w:r w:rsidRPr="0060380A">
        <w:t>In total, based on information reported on the official website of the Commander-in-Chief, the Mission has identified 45 businesses and organizations from which the Tatmadaw leadership solicited and received financial support for its</w:t>
      </w:r>
      <w:r w:rsidRPr="0060380A" w:rsidDel="000638F1">
        <w:t xml:space="preserve"> </w:t>
      </w:r>
      <w:r w:rsidRPr="0060380A">
        <w:t xml:space="preserve">“clearance operations” against the Rohingya that began in August 2017 in northern Rakhine. The three ceremonies yielded over USD </w:t>
      </w:r>
      <w:r w:rsidR="006F1137">
        <w:t>6.15</w:t>
      </w:r>
      <w:r w:rsidRPr="0060380A">
        <w:t xml:space="preserve"> million for the Tatmadaw.</w:t>
      </w:r>
      <w:r w:rsidRPr="0000505C">
        <w:rPr>
          <w:rStyle w:val="FootnoteReference"/>
        </w:rPr>
        <w:footnoteReference w:id="280"/>
      </w:r>
      <w:r w:rsidRPr="0060380A">
        <w:t xml:space="preserve"> Many of the donors had family or other forms of close links to the Tatmadaw. The donors included Tatmadaw and other government officials, the families of high-ranking Tatmadaw leaders, private businesses, the foundati</w:t>
      </w:r>
      <w:r w:rsidR="00AF7941">
        <w:t>ons of large conglomerates, MEHL, MEC</w:t>
      </w:r>
      <w:r w:rsidRPr="0060380A">
        <w:t xml:space="preserve">, as well as their subsidiaries and joint venture partners. </w:t>
      </w:r>
      <w:r w:rsidRPr="0060380A">
        <w:rPr>
          <w:lang w:val="en-AU"/>
        </w:rPr>
        <w:t xml:space="preserve">It is particularly noteworthy that among the foreign businesses </w:t>
      </w:r>
      <w:r w:rsidRPr="0060380A">
        <w:t>partnering</w:t>
      </w:r>
      <w:r w:rsidRPr="0060380A">
        <w:rPr>
          <w:lang w:val="en-AU"/>
        </w:rPr>
        <w:t xml:space="preserve"> with MEHL or MEC, Kirin Holdings Pte Ltd. provided financial support to the Tatmadaw during the first of these fundraising ceremonies</w:t>
      </w:r>
      <w:r w:rsidRPr="0060380A">
        <w:t>.</w:t>
      </w:r>
      <w:r w:rsidRPr="0000505C">
        <w:rPr>
          <w:rStyle w:val="FootnoteReference"/>
        </w:rPr>
        <w:footnoteReference w:id="281"/>
      </w:r>
      <w:r w:rsidRPr="0060380A">
        <w:t xml:space="preserve"> The Mission notes that following a public condemnation from Amnesty International,</w:t>
      </w:r>
      <w:r w:rsidRPr="0000505C">
        <w:rPr>
          <w:rStyle w:val="FootnoteReference"/>
        </w:rPr>
        <w:footnoteReference w:id="282"/>
      </w:r>
      <w:r w:rsidRPr="0060380A">
        <w:t xml:space="preserve"> Kirin </w:t>
      </w:r>
      <w:r w:rsidRPr="0060380A">
        <w:rPr>
          <w:lang w:val="en-AU"/>
        </w:rPr>
        <w:t>Holdings Pte Ltd. issued a response which demonstrated its sensitivity to external scrutiny by taking measures to influence MEHL, their joint venture partner, by announcing a 6-step action plan.</w:t>
      </w:r>
      <w:r w:rsidRPr="0000505C">
        <w:rPr>
          <w:rStyle w:val="FootnoteReference"/>
        </w:rPr>
        <w:footnoteReference w:id="283"/>
      </w:r>
    </w:p>
    <w:p w14:paraId="4FC7E8D0" w14:textId="77777777" w:rsidR="0060380A" w:rsidRPr="0060380A" w:rsidRDefault="0060380A" w:rsidP="00C0696C">
      <w:pPr>
        <w:pStyle w:val="SingleTxtG"/>
        <w:numPr>
          <w:ilvl w:val="0"/>
          <w:numId w:val="7"/>
        </w:numPr>
        <w:ind w:left="1134" w:firstLine="0"/>
      </w:pPr>
      <w:r w:rsidRPr="0060380A">
        <w:t xml:space="preserve">The first fundraising ceremony was held one week after </w:t>
      </w:r>
      <w:r w:rsidRPr="0060380A" w:rsidDel="000638F1">
        <w:t xml:space="preserve">the </w:t>
      </w:r>
      <w:r w:rsidRPr="0060380A">
        <w:t>“clearance operations” began on 25 August 2017. On 1 September 2017 Senior General Min Aung Hlaing presided over a ceremony in Nay Pyi Taw, calling for “cash donations for security personnel and State service personnel who risked their lives while shouldering national defence and security duties and ethnic natives who fled their homes due to brutal attacks of ARSA extremist Bengali terrorists”.</w:t>
      </w:r>
      <w:r w:rsidRPr="0000505C">
        <w:rPr>
          <w:rStyle w:val="FootnoteReference"/>
        </w:rPr>
        <w:footnoteReference w:id="284"/>
      </w:r>
      <w:r w:rsidRPr="0060380A">
        <w:t xml:space="preserve"> During the ceremony, Senior General Min Aung Hlaing justified the actions of the Tatmadaw in northern Rakhine through a false narrative that treated all Rohingya as murderous invaders, stating that “absolutely, our country has no Rohingya race”.</w:t>
      </w:r>
      <w:r w:rsidRPr="0000505C">
        <w:rPr>
          <w:rStyle w:val="FootnoteReference"/>
        </w:rPr>
        <w:footnoteReference w:id="285"/>
      </w:r>
      <w:r w:rsidRPr="0060380A">
        <w:t xml:space="preserve"> He stated that the “Bengali problem was a long-standing one which has become an unfinished job”.</w:t>
      </w:r>
      <w:r w:rsidRPr="0060380A">
        <w:rPr>
          <w:vertAlign w:val="superscript"/>
        </w:rPr>
        <w:t xml:space="preserve"> </w:t>
      </w:r>
      <w:r w:rsidRPr="0000505C">
        <w:rPr>
          <w:rStyle w:val="FootnoteReference"/>
        </w:rPr>
        <w:footnoteReference w:id="286"/>
      </w:r>
      <w:r w:rsidRPr="0060380A">
        <w:t xml:space="preserve"> In the presence of Deputy Commander-in-Chief of Defence Services and Commander-in-Chief (Army) Vice Senior General Soe Win, Union Ministers Lieutenant-</w:t>
      </w:r>
      <w:r w:rsidRPr="0060380A">
        <w:lastRenderedPageBreak/>
        <w:t>General Sein Win and Lieutenant-General Ye Aung, Chief of the General Staff (Army, Navy and Air) General Mya Tun Oo, Commander-in-Chief (Navy) Admiral Tin Aung San, Commander-in-Chief (Air) General Khin Aung Myint and other senior military officers, parliamentary representatives, Yangon Region Minister for Rakhine Ethnic Affairs U Zaw Aye Maung, and members of the Arakan National Party, the Commander-in-Chief and other high-ranking members of the Tatmadaw accepted donations from businesses, foundations of conglomerates, and the families of Tatmadaw leaders, including MEHL and its partner businesses.</w:t>
      </w:r>
      <w:r w:rsidRPr="0000505C">
        <w:rPr>
          <w:rStyle w:val="FootnoteReference"/>
        </w:rPr>
        <w:footnoteReference w:id="287"/>
      </w:r>
      <w:r w:rsidRPr="0060380A">
        <w:t xml:space="preserve">   </w:t>
      </w:r>
    </w:p>
    <w:p w14:paraId="433B6574" w14:textId="3E19F008" w:rsidR="0060380A" w:rsidRPr="0060380A" w:rsidRDefault="0060380A" w:rsidP="00C0696C">
      <w:pPr>
        <w:pStyle w:val="SingleTxtG"/>
        <w:numPr>
          <w:ilvl w:val="0"/>
          <w:numId w:val="7"/>
        </w:numPr>
        <w:ind w:left="1134" w:firstLine="0"/>
      </w:pPr>
      <w:r w:rsidRPr="0060380A">
        <w:t>On 10 September 2017</w:t>
      </w:r>
      <w:r w:rsidR="00AF7941">
        <w:t>,</w:t>
      </w:r>
      <w:r w:rsidRPr="0060380A">
        <w:t xml:space="preserve"> Senior General Min Aung Hlaing held a second ceremony soliciting cash donations at Command Headquarters in Yangon, where he also called for donations for border fencing.</w:t>
      </w:r>
      <w:r w:rsidRPr="0000505C">
        <w:rPr>
          <w:rStyle w:val="FootnoteReference"/>
        </w:rPr>
        <w:footnoteReference w:id="288"/>
      </w:r>
      <w:r w:rsidRPr="0060380A">
        <w:t xml:space="preserve"> He and other high-ranking members of the Tatmadaw then accepted donations from businesses, including foundations of conglomerates, the families of Tatmadaw leaders, MEHL and numerous partner businesses, as well as MEC subsidiaries and joint ventures such as Mytel Co. Ltd., Myawaddy Bank Ltd. and MEHL-NORINCO joint venture, the Monywa Letpadaung copper mine.</w:t>
      </w:r>
      <w:r w:rsidRPr="0000505C">
        <w:rPr>
          <w:rStyle w:val="FootnoteReference"/>
        </w:rPr>
        <w:footnoteReference w:id="289"/>
      </w:r>
    </w:p>
    <w:p w14:paraId="58AFF093" w14:textId="5C17547B" w:rsidR="0060380A" w:rsidRPr="0060380A" w:rsidRDefault="0060380A" w:rsidP="00C0696C">
      <w:pPr>
        <w:pStyle w:val="SingleTxtG"/>
        <w:numPr>
          <w:ilvl w:val="0"/>
          <w:numId w:val="7"/>
        </w:numPr>
        <w:ind w:left="1134" w:firstLine="0"/>
      </w:pPr>
      <w:r w:rsidRPr="0060380A">
        <w:t>On 21 September 2017</w:t>
      </w:r>
      <w:r w:rsidR="00AF7941">
        <w:t>,</w:t>
      </w:r>
      <w:r w:rsidRPr="0060380A">
        <w:t xml:space="preserve"> Senior </w:t>
      </w:r>
      <w:r w:rsidR="00AF7941">
        <w:t>General Min Aung Hlaing held a</w:t>
      </w:r>
      <w:r w:rsidRPr="0060380A">
        <w:t xml:space="preserve"> third ceremony in Sittwe, Rakhine State, with a similar purpose as the two previous ceremonies. During the ceremony, he spoke of the Tatmadaw’s “deployment of troops in advance for area clearance operations”, conduct against “extremist Bengali terrorists” and “erecting the border fence”.</w:t>
      </w:r>
      <w:r w:rsidRPr="0000505C">
        <w:rPr>
          <w:rStyle w:val="FootnoteReference"/>
        </w:rPr>
        <w:footnoteReference w:id="290"/>
      </w:r>
      <w:r w:rsidRPr="0060380A">
        <w:t xml:space="preserve"> He and other high-ranking members of the Tatmadaw then accepted donations from companies, foundations of conglomerates, the families of Tatmadaw leaders and the Race and Religion Protection Buddha Dhamma Parahita Foundation, commonly known as the MaBaTha.</w:t>
      </w:r>
      <w:r w:rsidRPr="0000505C">
        <w:rPr>
          <w:rStyle w:val="FootnoteReference"/>
        </w:rPr>
        <w:footnoteReference w:id="291"/>
      </w:r>
      <w:r w:rsidRPr="0060380A">
        <w:t xml:space="preserve"> </w:t>
      </w:r>
    </w:p>
    <w:p w14:paraId="70AD24A5" w14:textId="77777777" w:rsidR="0060380A" w:rsidRPr="0060380A" w:rsidRDefault="0060380A" w:rsidP="00C0696C">
      <w:pPr>
        <w:pStyle w:val="SingleTxtG"/>
        <w:numPr>
          <w:ilvl w:val="0"/>
          <w:numId w:val="7"/>
        </w:numPr>
        <w:ind w:left="1134" w:firstLine="0"/>
      </w:pPr>
      <w:r w:rsidRPr="0060380A">
        <w:t>In total, 30 companies, often represented by their owners or directors, donated to the Tatmadaw. Among them, the Mission has identified six owned by former or retired Tatmadaw officials or Tatmadaw leaders’ family members. One of the subsidiaries of the Aung Myin Thu Group of Companies,</w:t>
      </w:r>
      <w:r w:rsidRPr="0060380A" w:rsidDel="000466F8">
        <w:t xml:space="preserve"> </w:t>
      </w:r>
      <w:r w:rsidRPr="0060380A">
        <w:t>which donated a total of Ks 60 million (USD 42,857) on 1 and 21 September 2017, is led by Senior General Min Aung Hlaing’s daughter-in-law.</w:t>
      </w:r>
      <w:r w:rsidRPr="0000505C">
        <w:rPr>
          <w:rStyle w:val="FootnoteReference"/>
        </w:rPr>
        <w:footnoteReference w:id="292"/>
      </w:r>
      <w:r w:rsidRPr="0060380A">
        <w:t xml:space="preserve"> The Authentic Group of Companies, the family company of former Air Force Commander-</w:t>
      </w:r>
      <w:r w:rsidRPr="0060380A">
        <w:lastRenderedPageBreak/>
        <w:t>in-Chief Major General Tin Tun, donated a total of Ks 60 million (USD 42,857) on 1 and 21 September 2017.</w:t>
      </w:r>
      <w:r w:rsidRPr="0000505C">
        <w:rPr>
          <w:rStyle w:val="FootnoteReference"/>
        </w:rPr>
        <w:footnoteReference w:id="293"/>
      </w:r>
      <w:r w:rsidRPr="0060380A">
        <w:t xml:space="preserve"> </w:t>
      </w:r>
    </w:p>
    <w:p w14:paraId="3D63C7B3" w14:textId="5342ADBD" w:rsidR="0060380A" w:rsidRPr="0060380A" w:rsidRDefault="0060380A" w:rsidP="00C0696C">
      <w:pPr>
        <w:pStyle w:val="SingleTxtG"/>
        <w:numPr>
          <w:ilvl w:val="0"/>
          <w:numId w:val="7"/>
        </w:numPr>
        <w:ind w:left="1134" w:firstLine="0"/>
      </w:pPr>
      <w:r w:rsidRPr="0060380A">
        <w:t>The single largest donor to the Tatmadaw’s three fundraising ceremonies was the International Gateways Group of Company Ltd., which donated Ks 6.3 billion</w:t>
      </w:r>
      <w:r w:rsidR="00AF7941">
        <w:t xml:space="preserve"> (over USD 4.5 million)</w:t>
      </w:r>
      <w:r w:rsidRPr="0060380A">
        <w:t xml:space="preserve"> on 10 September 2017.</w:t>
      </w:r>
      <w:r w:rsidRPr="0000505C">
        <w:rPr>
          <w:rStyle w:val="FootnoteReference"/>
        </w:rPr>
        <w:footnoteReference w:id="294"/>
      </w:r>
      <w:r w:rsidRPr="0060380A">
        <w:t xml:space="preserve"> The Mission was unable to obtain detailed information on this group. However, the media has reported that its owners have previously participated in Tatmadaw fundraising events.</w:t>
      </w:r>
      <w:r w:rsidRPr="0000505C">
        <w:rPr>
          <w:rStyle w:val="FootnoteReference"/>
        </w:rPr>
        <w:footnoteReference w:id="295"/>
      </w:r>
      <w:r w:rsidRPr="0060380A" w:rsidDel="00AC1D8A">
        <w:t xml:space="preserve"> </w:t>
      </w:r>
    </w:p>
    <w:p w14:paraId="37F0FE50" w14:textId="77777777" w:rsidR="0060380A" w:rsidRPr="0060380A" w:rsidRDefault="0060380A" w:rsidP="00C0696C">
      <w:pPr>
        <w:pStyle w:val="SingleTxtG"/>
        <w:numPr>
          <w:ilvl w:val="0"/>
          <w:numId w:val="7"/>
        </w:numPr>
        <w:ind w:left="1134" w:firstLine="0"/>
        <w:rPr>
          <w:lang w:val="en-AU"/>
        </w:rPr>
      </w:pPr>
      <w:r w:rsidRPr="0060380A">
        <w:rPr>
          <w:lang w:val="en-AU"/>
        </w:rPr>
        <w:t xml:space="preserve">MEC and MEHL subsidiaries also made significant donations during the ceremonies. </w:t>
      </w:r>
      <w:r w:rsidRPr="0060380A">
        <w:t>MEHL and its partners, such as Myawaddy Trading and Myawaddy Bank, donated a total of Ks 265 million (USD 189,000) on 1 and 10 September 2017 during the Tatamadaw’s fundraising ceremonies in support of the Tatmadaw’s “clearance operations” that began on 25 August 2017 against the Rohingya in northern Rakhine.</w:t>
      </w:r>
      <w:r w:rsidRPr="0000505C">
        <w:rPr>
          <w:rStyle w:val="FootnoteReference"/>
        </w:rPr>
        <w:footnoteReference w:id="296"/>
      </w:r>
      <w:r w:rsidRPr="0060380A">
        <w:t xml:space="preserve"> As part of the same fundraising drive, MEC and its partners donated Ks 18.2 million (USD 13,000) to the Tatmadaw on 10 September 2017.</w:t>
      </w:r>
      <w:r w:rsidRPr="0000505C">
        <w:rPr>
          <w:rStyle w:val="FootnoteReference"/>
        </w:rPr>
        <w:footnoteReference w:id="297"/>
      </w:r>
      <w:r w:rsidRPr="0060380A">
        <w:t xml:space="preserve"> Other MEHL and MEC subsidiaries, such as Mytel and the Ngwe Pinlae Livestock Breeding and Fisheries Company, donated a further Ks 17.1 million (USD 12,100) to the Tatmadaw.</w:t>
      </w:r>
      <w:r w:rsidRPr="0000505C">
        <w:rPr>
          <w:rStyle w:val="FootnoteReference"/>
        </w:rPr>
        <w:footnoteReference w:id="298"/>
      </w:r>
    </w:p>
    <w:p w14:paraId="33590633" w14:textId="77777777" w:rsidR="0060380A" w:rsidRPr="0060380A" w:rsidRDefault="0060380A" w:rsidP="00C0696C">
      <w:pPr>
        <w:pStyle w:val="SingleTxtG"/>
        <w:numPr>
          <w:ilvl w:val="0"/>
          <w:numId w:val="7"/>
        </w:numPr>
        <w:ind w:left="1134" w:firstLine="0"/>
        <w:rPr>
          <w:lang w:val="en-AU"/>
        </w:rPr>
      </w:pPr>
      <w:r w:rsidRPr="0060380A">
        <w:t>IGE Group, a private Myanmar company with family links to senior Tatmadaw officials, also donated Ks 50 million (USD 35,000) to the Tatmadaw on 1 September 2017 in connection with the “clearance operations” that began on 25 August 2017 in northern Rakhine.</w:t>
      </w:r>
      <w:r w:rsidRPr="0000505C">
        <w:rPr>
          <w:rStyle w:val="FootnoteReference"/>
        </w:rPr>
        <w:footnoteReference w:id="299"/>
      </w:r>
    </w:p>
    <w:p w14:paraId="794FA2C6" w14:textId="3C15156B" w:rsidR="0060380A" w:rsidRDefault="0060380A" w:rsidP="00C0696C">
      <w:pPr>
        <w:pStyle w:val="SingleTxtG"/>
        <w:numPr>
          <w:ilvl w:val="0"/>
          <w:numId w:val="7"/>
        </w:numPr>
        <w:ind w:left="1134" w:firstLine="0"/>
      </w:pPr>
      <w:r w:rsidRPr="0060380A">
        <w:t>Many of the foundations that made donations are linked to corporate groups with operational links to the Tatmadaw’s businesses.</w:t>
      </w:r>
      <w:r w:rsidRPr="0000505C">
        <w:rPr>
          <w:rStyle w:val="FootnoteReference"/>
        </w:rPr>
        <w:footnoteReference w:id="300"/>
      </w:r>
      <w:r w:rsidRPr="0060380A">
        <w:t xml:space="preserve"> For example, the Brighter Future Foundation of the Kanbawza Group of Companies (KBZ Group) donated Ks 300 million on 1 September 2017 and Ks 3.17 billion on 10 September 2017, amounting to almost USD 2.5 million. The KBZ Group is a major conglomerate with dozens of subsidiaries across industries such as construction, garments, insurance, banking, oil, communications, cement, aviation and mining.</w:t>
      </w:r>
      <w:r w:rsidRPr="0000505C">
        <w:rPr>
          <w:rStyle w:val="FootnoteReference"/>
        </w:rPr>
        <w:footnoteReference w:id="301"/>
      </w:r>
      <w:r w:rsidRPr="0060380A">
        <w:t xml:space="preserve"> In addition to its past ties with Myanmar’s military junta and the contributions it made to UEHRD, an investigative organization found that the KBZ Group currently partners with MEC through a joint venture in Jing Hpaw Aung Jade, a company operating jade mines in Kachin State.</w:t>
      </w:r>
      <w:r w:rsidRPr="0000505C">
        <w:rPr>
          <w:rStyle w:val="FootnoteReference"/>
        </w:rPr>
        <w:footnoteReference w:id="302"/>
      </w:r>
      <w:r w:rsidRPr="0060380A">
        <w:t xml:space="preserve"> </w:t>
      </w:r>
    </w:p>
    <w:p w14:paraId="0FE387AF" w14:textId="6872F453" w:rsidR="00AF7941" w:rsidRPr="0060380A" w:rsidRDefault="00AF7941" w:rsidP="00C0696C">
      <w:pPr>
        <w:pStyle w:val="SingleTxtG"/>
        <w:numPr>
          <w:ilvl w:val="0"/>
          <w:numId w:val="7"/>
        </w:numPr>
        <w:ind w:left="1134" w:firstLine="0"/>
      </w:pPr>
      <w:r>
        <w:t xml:space="preserve">Max Myanmar’s </w:t>
      </w:r>
      <w:r w:rsidR="00671F37">
        <w:t xml:space="preserve">chairperson Zaw Zaw through the </w:t>
      </w:r>
      <w:r>
        <w:t>Ayeyarwady Foundation</w:t>
      </w:r>
      <w:r w:rsidR="00671F37">
        <w:t xml:space="preserve"> donated nearly Ks 1.37 b</w:t>
      </w:r>
      <w:r w:rsidR="00322602">
        <w:t xml:space="preserve">illion </w:t>
      </w:r>
      <w:r w:rsidR="00062DDE">
        <w:t>at the</w:t>
      </w:r>
      <w:r w:rsidR="00322602">
        <w:t xml:space="preserve"> 1 September 2017</w:t>
      </w:r>
      <w:r w:rsidR="00062DDE">
        <w:t xml:space="preserve"> </w:t>
      </w:r>
      <w:r w:rsidR="00671F37">
        <w:t>and</w:t>
      </w:r>
      <w:r w:rsidR="00691A1E" w:rsidRPr="002E79E3">
        <w:t xml:space="preserve"> 21 September 2017</w:t>
      </w:r>
      <w:r w:rsidR="00062DDE">
        <w:t xml:space="preserve"> </w:t>
      </w:r>
      <w:r w:rsidR="00671F37">
        <w:t>fundraising ceremonies (</w:t>
      </w:r>
      <w:r w:rsidR="00322602">
        <w:t xml:space="preserve">totalling </w:t>
      </w:r>
      <w:r w:rsidR="00817C15">
        <w:t xml:space="preserve">USD </w:t>
      </w:r>
      <w:r w:rsidR="00817C15" w:rsidRPr="0060380A">
        <w:t>976,857</w:t>
      </w:r>
      <w:r w:rsidR="00691A1E" w:rsidRPr="002E79E3">
        <w:t>) to the Tatmadaw to support construction of two miles of fence along the Bangladesh border.</w:t>
      </w:r>
      <w:r w:rsidR="00691A1E" w:rsidRPr="0000505C">
        <w:rPr>
          <w:rStyle w:val="FootnoteReference"/>
        </w:rPr>
        <w:footnoteReference w:id="303"/>
      </w:r>
      <w:r w:rsidR="00EB2C1B">
        <w:t xml:space="preserve"> </w:t>
      </w:r>
    </w:p>
    <w:p w14:paraId="70BF5B4F" w14:textId="74C85E1A" w:rsidR="0060380A" w:rsidRDefault="0060380A" w:rsidP="00C0696C">
      <w:pPr>
        <w:pStyle w:val="SingleTxtG"/>
        <w:numPr>
          <w:ilvl w:val="0"/>
          <w:numId w:val="7"/>
        </w:numPr>
        <w:ind w:left="1134" w:firstLine="0"/>
      </w:pPr>
      <w:r w:rsidRPr="0060380A">
        <w:lastRenderedPageBreak/>
        <w:t>The Eden Group, which donated Ks 30 million (USD 21,000) to the Tatmadaw on 1 September 2017, operates the Tigyit mine, Myanmar’s largest coal mine in Shan State, together with a mine mouth power plant.</w:t>
      </w:r>
      <w:r w:rsidRPr="0000505C">
        <w:rPr>
          <w:rStyle w:val="FootnoteReference"/>
        </w:rPr>
        <w:footnoteReference w:id="304"/>
      </w:r>
      <w:r w:rsidRPr="0060380A">
        <w:t xml:space="preserve"> MAPCO, an Eden Group subsidiary, is also part of Mytel, the mobile network partly-owned by MEC.</w:t>
      </w:r>
      <w:r w:rsidRPr="0000505C">
        <w:rPr>
          <w:rStyle w:val="FootnoteReference"/>
        </w:rPr>
        <w:footnoteReference w:id="305"/>
      </w:r>
      <w:r w:rsidRPr="0060380A">
        <w:t xml:space="preserve"> Asia World Group, which donated Ks 10 million (USD 7,142) on 10 September 2017, has a build-operate-transfer agreement with MEC for a port in Ahlone, near Yangon.</w:t>
      </w:r>
      <w:r w:rsidRPr="0000505C">
        <w:rPr>
          <w:rStyle w:val="FootnoteReference"/>
        </w:rPr>
        <w:footnoteReference w:id="306"/>
      </w:r>
      <w:r w:rsidRPr="0060380A" w:rsidDel="007E1F52">
        <w:t xml:space="preserve"> </w:t>
      </w:r>
      <w:r w:rsidRPr="0060380A">
        <w:t>Other donors, such as the Race and Religion Protection Buddha Dhamma Parahita Foundation, commonly known as the MaBaTha, which donated Ks 200 million (approximately USD 143,000)</w:t>
      </w:r>
      <w:r w:rsidRPr="0060380A">
        <w:rPr>
          <w:vertAlign w:val="superscript"/>
        </w:rPr>
        <w:t xml:space="preserve"> </w:t>
      </w:r>
      <w:r w:rsidRPr="0000505C">
        <w:rPr>
          <w:rStyle w:val="FootnoteReference"/>
        </w:rPr>
        <w:footnoteReference w:id="307"/>
      </w:r>
      <w:r w:rsidRPr="0060380A">
        <w:t xml:space="preserve"> played an important role in fuelling anti-Muslim violence in Myanmar.</w:t>
      </w:r>
      <w:r w:rsidRPr="0000505C">
        <w:rPr>
          <w:rStyle w:val="FootnoteReference"/>
        </w:rPr>
        <w:footnoteReference w:id="308"/>
      </w:r>
      <w:r w:rsidRPr="0060380A">
        <w:t xml:space="preserve"> The Mission received credible reports suggesting direct links between the leadership of MaBaTha and the Tatmadaw </w:t>
      </w:r>
      <w:proofErr w:type="gramStart"/>
      <w:r w:rsidRPr="0060380A">
        <w:t>or</w:t>
      </w:r>
      <w:proofErr w:type="gramEnd"/>
      <w:r w:rsidRPr="0060380A">
        <w:t xml:space="preserve"> some members of the Government affiliated with the Tatmadaw, suggesting that the relationship includes financial incentives.</w:t>
      </w:r>
      <w:r w:rsidRPr="0000505C">
        <w:rPr>
          <w:rStyle w:val="FootnoteReference"/>
        </w:rPr>
        <w:footnoteReference w:id="309"/>
      </w:r>
    </w:p>
    <w:p w14:paraId="45CEF4DF" w14:textId="7350BFA1" w:rsidR="0060380A" w:rsidRDefault="0060380A" w:rsidP="0060380A">
      <w:pPr>
        <w:pStyle w:val="H23G"/>
      </w:pPr>
      <w:r>
        <w:tab/>
        <w:t>3.</w:t>
      </w:r>
      <w:r>
        <w:tab/>
        <w:t>Legal Analysis and Findings</w:t>
      </w:r>
    </w:p>
    <w:p w14:paraId="2D39F8D2" w14:textId="192AB6A4" w:rsidR="0060380A" w:rsidRPr="0060380A" w:rsidRDefault="0060380A" w:rsidP="00C0696C">
      <w:pPr>
        <w:pStyle w:val="SingleTxtG"/>
        <w:numPr>
          <w:ilvl w:val="0"/>
          <w:numId w:val="7"/>
        </w:numPr>
        <w:ind w:left="1134" w:firstLine="0"/>
      </w:pPr>
      <w:r w:rsidRPr="0060380A">
        <w:t>The Mission concludes on reasonable grounds that the Tatmadaw and civilian authorities of the UEHRD have sought support from crony companies to pursue an objective of changing the demographic landscape on northern Rakhine and keeping Rohingya displaced from Myanmar in a manner that is causing them considerable inhumane suffering. The Mission also concludes on reasonable grounds that several crony companies have willingly and knowingly provided such support and that the Tatmadaw has received this support outside the purview of effective civilian oversight. With these findings, the Mission also concludes that the companies providing their financial support to the Tatma</w:t>
      </w:r>
      <w:r w:rsidR="00EB2C1B">
        <w:t>daw and UEHRD’s activities noted</w:t>
      </w:r>
      <w:r w:rsidRPr="0060380A">
        <w:t xml:space="preserve"> above are failing in their corporate responsibility to respect human rights and have also failed to effectively conduct due diligence to ensure they are not otherwise causing, contributing to or directly linked to the many international human rights and international humanitarian law violations in the area perpetrated by the Tatmadaw and the civilian government.</w:t>
      </w:r>
    </w:p>
    <w:p w14:paraId="240B6C01" w14:textId="0FA1DF11" w:rsidR="0060380A" w:rsidRPr="0060380A" w:rsidRDefault="00EB2C1B" w:rsidP="00954369">
      <w:pPr>
        <w:pStyle w:val="H4G"/>
      </w:pPr>
      <w:r>
        <w:tab/>
        <w:t>(a</w:t>
      </w:r>
      <w:r w:rsidR="0060380A">
        <w:t>)</w:t>
      </w:r>
      <w:r w:rsidR="0060380A">
        <w:tab/>
      </w:r>
      <w:r w:rsidR="0060380A" w:rsidRPr="0060380A">
        <w:t>Liability of company officials for contributing to the construction of the barrier fence</w:t>
      </w:r>
    </w:p>
    <w:p w14:paraId="653B226D" w14:textId="77777777" w:rsidR="0060380A" w:rsidRPr="0060380A" w:rsidRDefault="0060380A" w:rsidP="00C0696C">
      <w:pPr>
        <w:pStyle w:val="SingleTxtG"/>
        <w:numPr>
          <w:ilvl w:val="0"/>
          <w:numId w:val="7"/>
        </w:numPr>
        <w:ind w:left="1134" w:firstLine="0"/>
      </w:pPr>
      <w:r w:rsidRPr="0060380A">
        <w:t>In its 2018 report, the Mission concluded on reasonable grounds that crimes under international law were committed in Rakhine State, principally by the Tatmadaw.</w:t>
      </w:r>
      <w:r w:rsidRPr="0000505C">
        <w:rPr>
          <w:rStyle w:val="FootnoteReference"/>
        </w:rPr>
        <w:footnoteReference w:id="310"/>
      </w:r>
      <w:r w:rsidRPr="0060380A">
        <w:t xml:space="preserve"> The crimes included the crimes against humanity of deportation and persecution. For reasons set out below, the Mission now has reasonable grounds to also conclude that officials from KBZ Group and Max Myanmar should be criminally investigated and, if appropriate, prosecuted for making a substantial and direct contribution to the commission of the crime against humanity of “other inhumane acts” and persecution as outlined above in the applicable legal framework on business officials and criminal liability. The Mission came to this conclusion based on its finding that these company officials donated funds to the construction of a barrier fence along the Myanmar-Bangladesh border and were aware of the substantial likelihood that the fence would contribute to the prevention of the displaced Rohingya population from returning to their homeland and community, thereby causing great suffering and anguish. </w:t>
      </w:r>
      <w:r w:rsidRPr="0060380A">
        <w:lastRenderedPageBreak/>
        <w:t>Moreover, the Rohingya population was explicitly targeted and discriminated against based on their ethnicity, constituting the crime against humanity of persecution.</w:t>
      </w:r>
      <w:r w:rsidRPr="0000505C">
        <w:rPr>
          <w:rStyle w:val="FootnoteReference"/>
        </w:rPr>
        <w:footnoteReference w:id="311"/>
      </w:r>
    </w:p>
    <w:p w14:paraId="28A4950D" w14:textId="77777777" w:rsidR="0060380A" w:rsidRPr="0060380A" w:rsidRDefault="0060380A" w:rsidP="00C0696C">
      <w:pPr>
        <w:pStyle w:val="SingleTxtG"/>
        <w:numPr>
          <w:ilvl w:val="0"/>
          <w:numId w:val="7"/>
        </w:numPr>
        <w:ind w:left="1134" w:firstLine="0"/>
      </w:pPr>
      <w:r w:rsidRPr="0060380A">
        <w:t>The crime against humanity of “other inhumane acts” is seen as a residual crime</w:t>
      </w:r>
      <w:r w:rsidRPr="0000505C">
        <w:rPr>
          <w:rStyle w:val="FootnoteReference"/>
        </w:rPr>
        <w:footnoteReference w:id="312"/>
      </w:r>
      <w:r w:rsidRPr="0060380A">
        <w:t xml:space="preserve"> and envisages physical or mental suffering, namely serious or great suffering rather than severe pain or suffering.</w:t>
      </w:r>
      <w:r w:rsidRPr="0000505C">
        <w:rPr>
          <w:rStyle w:val="FootnoteReference"/>
        </w:rPr>
        <w:footnoteReference w:id="313"/>
      </w:r>
      <w:r w:rsidRPr="0060380A">
        <w:t xml:space="preserve"> The seriousness of the harm or injury must be assessed on a case-by-case basis, taking into consideration various factors including the nature of the act or omission, the context in which it occurs, its duration and/or repetition, and its physical and mental effects on the victim. The harm inflicted does not need to be permanent and irremediable; it must, however, have more than a short-term or temporary effect on the victim.</w:t>
      </w:r>
      <w:r w:rsidRPr="0000505C">
        <w:rPr>
          <w:rStyle w:val="FootnoteReference"/>
        </w:rPr>
        <w:footnoteReference w:id="314"/>
      </w:r>
      <w:r w:rsidRPr="0060380A">
        <w:t xml:space="preserve"> </w:t>
      </w:r>
    </w:p>
    <w:p w14:paraId="4CF6EB50" w14:textId="77777777" w:rsidR="0060380A" w:rsidRPr="0060380A" w:rsidRDefault="0060380A" w:rsidP="00C0696C">
      <w:pPr>
        <w:pStyle w:val="SingleTxtG"/>
        <w:numPr>
          <w:ilvl w:val="0"/>
          <w:numId w:val="7"/>
        </w:numPr>
        <w:ind w:left="1134" w:firstLine="0"/>
      </w:pPr>
      <w:r w:rsidRPr="0060380A">
        <w:t>Where international courts have found that forcible transfer amounts to a crime against humanity of “other inhumane acts”, they have explained the inherent suffering that it produces.</w:t>
      </w:r>
      <w:r w:rsidRPr="0000505C">
        <w:rPr>
          <w:rStyle w:val="FootnoteReference"/>
        </w:rPr>
        <w:footnoteReference w:id="315"/>
      </w:r>
      <w:r w:rsidRPr="0060380A">
        <w:t xml:space="preserve"> The tribunals have found consistently that the rights violated by deportation and forcible transfer are the “right of the victim to stay in his or her home and community and the right not to be deprived of his or her property by being forcibly displaced to another location”.</w:t>
      </w:r>
      <w:r w:rsidRPr="0000505C">
        <w:rPr>
          <w:rStyle w:val="FootnoteReference"/>
        </w:rPr>
        <w:footnoteReference w:id="316"/>
      </w:r>
      <w:r w:rsidRPr="0060380A">
        <w:t xml:space="preserve"> The Appeals Chamber in </w:t>
      </w:r>
      <w:r w:rsidRPr="0060380A">
        <w:rPr>
          <w:i/>
        </w:rPr>
        <w:t>Prosecutor</w:t>
      </w:r>
      <w:r w:rsidRPr="0060380A">
        <w:t xml:space="preserve"> v. </w:t>
      </w:r>
      <w:r w:rsidRPr="0060380A">
        <w:rPr>
          <w:i/>
        </w:rPr>
        <w:t>Krnojelac</w:t>
      </w:r>
      <w:r w:rsidRPr="0060380A">
        <w:t xml:space="preserve"> expanded on the underlying harms of forced displacement when it explained that it is the “forced character of displacement and the forced uprooting of the inhabitants of a territory” that entails criminal responsibility, as opposed to the destination to which these victims are sent.</w:t>
      </w:r>
      <w:r w:rsidRPr="0000505C">
        <w:rPr>
          <w:rStyle w:val="FootnoteReference"/>
        </w:rPr>
        <w:footnoteReference w:id="317"/>
      </w:r>
      <w:r w:rsidRPr="0060380A">
        <w:t xml:space="preserve"> The </w:t>
      </w:r>
      <w:r w:rsidRPr="0060380A">
        <w:rPr>
          <w:i/>
        </w:rPr>
        <w:t>Krajsnik</w:t>
      </w:r>
      <w:r w:rsidRPr="0060380A">
        <w:t xml:space="preserve"> </w:t>
      </w:r>
      <w:r w:rsidRPr="0060380A">
        <w:lastRenderedPageBreak/>
        <w:t>Appeals Chamber endorsed the Trial Chamber’s finding that “suffering serious mental harm” invariably occurs in situations of “forced departure from the residence and the community, without guarantees concerning the possibility to return in the future”.</w:t>
      </w:r>
      <w:r w:rsidRPr="0000505C">
        <w:rPr>
          <w:rStyle w:val="FootnoteReference"/>
        </w:rPr>
        <w:footnoteReference w:id="318"/>
      </w:r>
      <w:r w:rsidRPr="0060380A">
        <w:t xml:space="preserve"> </w:t>
      </w:r>
    </w:p>
    <w:p w14:paraId="37AE42DD" w14:textId="77777777" w:rsidR="0060380A" w:rsidRPr="0060380A" w:rsidRDefault="0060380A" w:rsidP="00C0696C">
      <w:pPr>
        <w:pStyle w:val="SingleTxtG"/>
        <w:numPr>
          <w:ilvl w:val="0"/>
          <w:numId w:val="7"/>
        </w:numPr>
        <w:ind w:left="1134" w:firstLine="0"/>
      </w:pPr>
      <w:r w:rsidRPr="0060380A">
        <w:t>The value of safeguarding the right and aspiration of individuals to live in their communities and homes, and the conditions of suffering outlined above apply to the Rohingya’s inability to return to their homes. Inability to access one’s property and live in one’s own home results in serious mental suffering comparable to that of forcible transfer or deportation, and therefore, under the category of “other inhumane acts”, it is as serious and grave as those classes of crimes against humanity.</w:t>
      </w:r>
      <w:r w:rsidRPr="0060380A">
        <w:rPr>
          <w:vertAlign w:val="superscript"/>
        </w:rPr>
        <w:t xml:space="preserve"> </w:t>
      </w:r>
      <w:r w:rsidRPr="0000505C">
        <w:rPr>
          <w:rStyle w:val="FootnoteReference"/>
        </w:rPr>
        <w:footnoteReference w:id="319"/>
      </w:r>
      <w:r w:rsidRPr="0060380A">
        <w:t xml:space="preserve"> </w:t>
      </w:r>
    </w:p>
    <w:p w14:paraId="3347FA38" w14:textId="3BB8C655" w:rsidR="0060380A" w:rsidRPr="0060380A" w:rsidRDefault="0060380A" w:rsidP="00C0696C">
      <w:pPr>
        <w:pStyle w:val="SingleTxtG"/>
        <w:numPr>
          <w:ilvl w:val="0"/>
          <w:numId w:val="7"/>
        </w:numPr>
        <w:ind w:left="1134" w:firstLine="0"/>
      </w:pPr>
      <w:r w:rsidRPr="0060380A">
        <w:rPr>
          <w:iCs/>
        </w:rPr>
        <w:t xml:space="preserve">The Mission recognizes the sovereign right of States to secure, manage, and maintain their borders. They must not, however, do so in a manner contrary to international law, including in a manner that constitutes or contributes to a crime under international law.  </w:t>
      </w:r>
      <w:r w:rsidRPr="0060380A">
        <w:t>In its investigation into the human rights situation of the Rohingya, based on the totality of the following circumstances, the Mission has concluded on reasonable grounds that the barrier</w:t>
      </w:r>
      <w:r w:rsidR="00EB2C1B">
        <w:t xml:space="preserve"> fence</w:t>
      </w:r>
      <w:r w:rsidRPr="0060380A">
        <w:t>, in conjunction with other measures undertaken by the Myanmar Government and the Tatmadaw, has the purpose of preventing the displaced Rohingya from accessing their homeland.</w:t>
      </w:r>
      <w:r w:rsidRPr="0000505C">
        <w:rPr>
          <w:rStyle w:val="FootnoteReference"/>
        </w:rPr>
        <w:footnoteReference w:id="320"/>
      </w:r>
      <w:r w:rsidRPr="0060380A">
        <w:t xml:space="preserve"> First, the government prioritized the reinforcement of the fence im</w:t>
      </w:r>
      <w:r w:rsidR="00EB2C1B">
        <w:t>mediately after the clearance operations</w:t>
      </w:r>
      <w:r w:rsidRPr="0060380A">
        <w:t xml:space="preserve"> began to force thousands of Rohingya out of Myanmar due to mass killings and forced displacement. Although there were earlier discussion</w:t>
      </w:r>
      <w:r w:rsidR="00EB2C1B">
        <w:t>s about securing</w:t>
      </w:r>
      <w:r w:rsidRPr="0060380A">
        <w:t xml:space="preserve"> the fence, it did not become an urgent priority for the civilian government</w:t>
      </w:r>
      <w:r w:rsidRPr="0000505C">
        <w:rPr>
          <w:rStyle w:val="FootnoteReference"/>
        </w:rPr>
        <w:footnoteReference w:id="321"/>
      </w:r>
      <w:r w:rsidR="00EB2C1B">
        <w:t xml:space="preserve"> </w:t>
      </w:r>
      <w:r w:rsidRPr="0060380A">
        <w:t>and the Tatmadaw</w:t>
      </w:r>
      <w:r w:rsidRPr="0000505C">
        <w:rPr>
          <w:rStyle w:val="FootnoteReference"/>
        </w:rPr>
        <w:footnoteReference w:id="322"/>
      </w:r>
      <w:r w:rsidRPr="0060380A">
        <w:t xml:space="preserve"> until this point. Second, the stated purpose of the donations in the Tatmadaw Commander-in-Chief Senior General Min Aung Hlaing’s speech during each of the fundraising ceremonies explicitly indicates that the aim is to prevent the Rohingya from returning to Myanmar. In speaking of the “root causes” of tension in Rakhine State, he stated: “The Bengali problem was a long-standing one which has become an unfinished job despite the efforts of the previous governments to solve it… we openly declare that “‘absolutely, our country has no Rohingya race’”.</w:t>
      </w:r>
      <w:r w:rsidRPr="0000505C">
        <w:rPr>
          <w:rStyle w:val="FootnoteReference"/>
        </w:rPr>
        <w:footnoteReference w:id="323"/>
      </w:r>
      <w:r w:rsidRPr="0060380A">
        <w:t xml:space="preserve"> Third, the situation at Konar Para is particularly revealing </w:t>
      </w:r>
      <w:r w:rsidRPr="0060380A">
        <w:lastRenderedPageBreak/>
        <w:t>concerning the purpose of the</w:t>
      </w:r>
      <w:r w:rsidR="00EB2C1B">
        <w:t xml:space="preserve"> barrier</w:t>
      </w:r>
      <w:r w:rsidRPr="0060380A">
        <w:t xml:space="preserve"> fence. There, the fence is 200 metres from the border, inside Myanmar territory, and surrounds the IDP Rohingya population, preventing </w:t>
      </w:r>
      <w:r w:rsidR="00EB2C1B">
        <w:t xml:space="preserve">them from </w:t>
      </w:r>
      <w:r w:rsidRPr="0060380A">
        <w:t>access</w:t>
      </w:r>
      <w:r w:rsidR="00EB2C1B">
        <w:t xml:space="preserve">ing </w:t>
      </w:r>
      <w:r w:rsidRPr="0060380A">
        <w:t>their villages and homes.</w:t>
      </w:r>
      <w:r w:rsidRPr="0000505C">
        <w:rPr>
          <w:rStyle w:val="FootnoteReference"/>
        </w:rPr>
        <w:footnoteReference w:id="324"/>
      </w:r>
      <w:r w:rsidRPr="0060380A">
        <w:t xml:space="preserve"> There have been daily loudspeaker announcements, directed</w:t>
      </w:r>
      <w:r w:rsidR="00EB2C1B">
        <w:t xml:space="preserve"> at</w:t>
      </w:r>
      <w:r w:rsidRPr="0060380A">
        <w:t xml:space="preserve"> the IDP Rohingya population from the Myanmar side of the fence, broadcasting calls that the Rohingya are there illegally.</w:t>
      </w:r>
      <w:r w:rsidRPr="0000505C">
        <w:rPr>
          <w:rStyle w:val="FootnoteReference"/>
        </w:rPr>
        <w:footnoteReference w:id="325"/>
      </w:r>
      <w:r w:rsidRPr="0060380A">
        <w:t xml:space="preserve"> Fourth, the re-inf</w:t>
      </w:r>
      <w:r w:rsidR="00EB2C1B">
        <w:t>orcement of the barrier fence was done</w:t>
      </w:r>
      <w:r w:rsidRPr="0060380A">
        <w:t xml:space="preserve"> in the context of a number of other projects implemented and actions taken by the Tatmadaw, including the destruction of Rohingya villages that have the effect of preventing the Rohingya from returning to their homes. These are elaborated on in the section below and reaffirm the purpose of the </w:t>
      </w:r>
      <w:r w:rsidR="00EB2C1B">
        <w:t xml:space="preserve">barrier </w:t>
      </w:r>
      <w:r w:rsidRPr="0060380A">
        <w:t xml:space="preserve">fence.  </w:t>
      </w:r>
    </w:p>
    <w:p w14:paraId="6B56F954" w14:textId="6F2F464F" w:rsidR="0060380A" w:rsidRPr="0060380A" w:rsidRDefault="0060380A" w:rsidP="00062DDE">
      <w:pPr>
        <w:pStyle w:val="SingleTxtG"/>
        <w:numPr>
          <w:ilvl w:val="0"/>
          <w:numId w:val="7"/>
        </w:numPr>
        <w:ind w:left="1134" w:firstLine="0"/>
      </w:pPr>
      <w:r w:rsidRPr="0060380A">
        <w:t>The financial assistance that KBZ Group and Max Myanmar officials provided towards the construction of the fence was substantial. KBZ Group donated USD 2.2 million through UEHRD to build a section of the fence.</w:t>
      </w:r>
      <w:r w:rsidRPr="0000505C">
        <w:rPr>
          <w:rStyle w:val="FootnoteReference"/>
        </w:rPr>
        <w:footnoteReference w:id="326"/>
      </w:r>
      <w:r w:rsidRPr="0060380A">
        <w:t xml:space="preserve"> It also donated USD 2,477,857</w:t>
      </w:r>
      <w:r w:rsidRPr="0000505C">
        <w:rPr>
          <w:rStyle w:val="FootnoteReference"/>
        </w:rPr>
        <w:footnoteReference w:id="327"/>
      </w:r>
      <w:r w:rsidRPr="0060380A">
        <w:t xml:space="preserve"> to the Tatmadaw Commander-in-Chief, Senior General Min Aung Hlaing on 1 September 2017</w:t>
      </w:r>
      <w:r w:rsidRPr="0000505C">
        <w:rPr>
          <w:rStyle w:val="FootnoteReference"/>
        </w:rPr>
        <w:footnoteReference w:id="328"/>
      </w:r>
      <w:r w:rsidRPr="0060380A">
        <w:t xml:space="preserve"> and on 10 September 2017.</w:t>
      </w:r>
      <w:r w:rsidRPr="0000505C">
        <w:rPr>
          <w:rStyle w:val="FootnoteReference"/>
        </w:rPr>
        <w:footnoteReference w:id="329"/>
      </w:r>
      <w:r w:rsidRPr="0060380A">
        <w:t xml:space="preserve"> Ma</w:t>
      </w:r>
      <w:r w:rsidR="00EB2C1B">
        <w:t xml:space="preserve">x Myanmar donated </w:t>
      </w:r>
      <w:r w:rsidR="00062DDE">
        <w:t>USD 654,000</w:t>
      </w:r>
      <w:r w:rsidR="00062DDE" w:rsidRPr="0000505C">
        <w:rPr>
          <w:rStyle w:val="FootnoteReference"/>
        </w:rPr>
        <w:footnoteReference w:id="330"/>
      </w:r>
      <w:r w:rsidR="00062DDE">
        <w:t xml:space="preserve"> to the UEHRD during a fundraising ceremony at which the </w:t>
      </w:r>
      <w:r w:rsidR="00351663">
        <w:t>State Counsellor spoke about improving the border</w:t>
      </w:r>
      <w:r w:rsidR="00954369">
        <w:t xml:space="preserve"> </w:t>
      </w:r>
      <w:r w:rsidR="00954369">
        <w:lastRenderedPageBreak/>
        <w:t>fence.</w:t>
      </w:r>
      <w:r w:rsidR="00954369" w:rsidRPr="0000505C">
        <w:rPr>
          <w:rStyle w:val="FootnoteReference"/>
        </w:rPr>
        <w:footnoteReference w:id="331"/>
      </w:r>
      <w:r w:rsidR="00954369">
        <w:t xml:space="preserve"> </w:t>
      </w:r>
      <w:r w:rsidR="00954369" w:rsidRPr="0060380A">
        <w:t>It donated USD 976,857</w:t>
      </w:r>
      <w:r w:rsidR="00954369" w:rsidRPr="0000505C">
        <w:rPr>
          <w:rStyle w:val="FootnoteReference"/>
        </w:rPr>
        <w:footnoteReference w:id="332"/>
      </w:r>
      <w:r w:rsidR="00954369" w:rsidRPr="0060380A">
        <w:t xml:space="preserve"> to Tatmadaw Commander-in-Chief Min Aung Hlaing on 1 September 2017</w:t>
      </w:r>
      <w:r w:rsidR="00954369" w:rsidRPr="0000505C">
        <w:rPr>
          <w:rStyle w:val="FootnoteReference"/>
        </w:rPr>
        <w:footnoteReference w:id="333"/>
      </w:r>
      <w:r w:rsidR="00954369" w:rsidRPr="0060380A">
        <w:t xml:space="preserve"> and following a ceremony on 21 September 2017.</w:t>
      </w:r>
      <w:r w:rsidR="00954369" w:rsidRPr="0000505C">
        <w:rPr>
          <w:rStyle w:val="FootnoteReference"/>
        </w:rPr>
        <w:footnoteReference w:id="334"/>
      </w:r>
    </w:p>
    <w:p w14:paraId="02A7F432" w14:textId="2BC9DF7D" w:rsidR="0060380A" w:rsidRPr="0060380A" w:rsidRDefault="0060380A" w:rsidP="00C0696C">
      <w:pPr>
        <w:pStyle w:val="SingleTxtG"/>
        <w:numPr>
          <w:ilvl w:val="0"/>
          <w:numId w:val="7"/>
        </w:numPr>
        <w:ind w:left="1134" w:firstLine="0"/>
      </w:pPr>
      <w:r w:rsidRPr="0060380A">
        <w:t xml:space="preserve">As noted above in the legal framework section, providing financial support to an organization directly committing crimes is sufficient for the contribution to be deemed substantial. KBZ Group and Max Myanmar, the two companies that the Mission identified as specifically funding the building of the fence, provided funds to the direct perpetrators, the Tatmadaw and civilian leaders, who needed money to build a </w:t>
      </w:r>
      <w:r w:rsidR="00945A81">
        <w:t xml:space="preserve">barrier </w:t>
      </w:r>
      <w:r w:rsidRPr="0060380A">
        <w:t>fence, which secured and consolidated the deportation of the Rohingya people from their homeland in northern Rakhine State and played an integral part in the inhu</w:t>
      </w:r>
      <w:r w:rsidR="003A7664">
        <w:t>mane act of preventing Rohingya</w:t>
      </w:r>
      <w:r w:rsidRPr="0060380A">
        <w:t xml:space="preserve"> from accessing their homeland. Therefore, they made a substantial contribution to the crime. In addition, the Mission has evidence that officials of KBZ Group and Max Myanmar were aware that the fence and other measures described in the fundraising ceremonies and in the UEHRD would contribute to the inhumane act of preventing the Rohingya from accessing their homes and property. This was evident by the repeated public hate-filled rhetoric of Tatmadaw Commander-in-Chief Senior General Min Aung Hlaing directed against the Rohingya people as a whole and </w:t>
      </w:r>
      <w:r w:rsidR="00945A81">
        <w:t>his references</w:t>
      </w:r>
      <w:r w:rsidRPr="0060380A">
        <w:t xml:space="preserve"> to the “Bengali problem”.</w:t>
      </w:r>
      <w:r w:rsidRPr="0000505C">
        <w:rPr>
          <w:rStyle w:val="FootnoteReference"/>
        </w:rPr>
        <w:footnoteReference w:id="335"/>
      </w:r>
      <w:r w:rsidRPr="0060380A">
        <w:t xml:space="preserve">  Nyo Myint, senior managing director of KBZ Group, demonstrated his awareness of the purpose of the fence when he told a journalist that his donation towards the fence was meant to contribute to preventing illegal migration.</w:t>
      </w:r>
      <w:r w:rsidRPr="0000505C">
        <w:rPr>
          <w:rStyle w:val="FootnoteReference"/>
        </w:rPr>
        <w:footnoteReference w:id="336"/>
      </w:r>
      <w:r w:rsidRPr="0060380A">
        <w:t xml:space="preserve"> As previously explained, the Mission has determined that reference to illegal migration is indicative of the </w:t>
      </w:r>
      <w:r w:rsidRPr="0060380A">
        <w:rPr>
          <w:lang w:val="en-US"/>
        </w:rPr>
        <w:t>pervasive climate of hatred and contempt toward the Rohingya and a false narrative propagated to breed hatred against the Rohingya.</w:t>
      </w:r>
      <w:r w:rsidRPr="0000505C">
        <w:rPr>
          <w:rStyle w:val="FootnoteReference"/>
        </w:rPr>
        <w:footnoteReference w:id="337"/>
      </w:r>
    </w:p>
    <w:p w14:paraId="7BD467D0" w14:textId="108CEE1F" w:rsidR="0060380A" w:rsidRDefault="0060380A" w:rsidP="00C0696C">
      <w:pPr>
        <w:pStyle w:val="SingleTxtG"/>
        <w:numPr>
          <w:ilvl w:val="0"/>
          <w:numId w:val="7"/>
        </w:numPr>
        <w:ind w:left="1134" w:firstLine="0"/>
      </w:pPr>
      <w:r w:rsidRPr="0060380A">
        <w:t xml:space="preserve">For these reasons, the Mission concludes on reasonable grounds that officials from KBZ Group and Max Myanmar aided, abetted, or otherwise assisted in the crimes against humanity of persecution and other inhumane acts. It is now the responsibility of the Myanmar Government or, failing action by the Myanmar Government, other justice systems with jurisdiction to investigate and, if there is sufficient evidence, prosecute those officials for </w:t>
      </w:r>
      <w:r w:rsidRPr="0060380A">
        <w:lastRenderedPageBreak/>
        <w:t>crimes under international law.</w:t>
      </w:r>
      <w:r w:rsidRPr="0060380A" w:rsidDel="0054467F">
        <w:t xml:space="preserve"> </w:t>
      </w:r>
      <w:r w:rsidRPr="0060380A">
        <w:t xml:space="preserve">The Mission also has reasonable grounds to conclude that a criminal investigation should be undertaken to determine if those and other company officials are responsible for crimes under international law for their involvement in the implementation of UEHRD and Tatmadaw measures other than the re-inforcement of the </w:t>
      </w:r>
      <w:r w:rsidR="00945A81">
        <w:t xml:space="preserve">barrier </w:t>
      </w:r>
      <w:r w:rsidRPr="0060380A">
        <w:t>fence that</w:t>
      </w:r>
      <w:r w:rsidR="00945A81">
        <w:t xml:space="preserve"> also</w:t>
      </w:r>
      <w:r w:rsidRPr="0060380A">
        <w:t xml:space="preserve"> caused great suffering by preventing the Rohingya from returning to their homes and communities. This includes, among others, Asia World Group and Eden Group.</w:t>
      </w:r>
    </w:p>
    <w:p w14:paraId="4116E5DB" w14:textId="75210026" w:rsidR="0060380A" w:rsidRDefault="00945A81" w:rsidP="00954369">
      <w:pPr>
        <w:pStyle w:val="H4G"/>
      </w:pPr>
      <w:r>
        <w:tab/>
        <w:t>(b</w:t>
      </w:r>
      <w:r w:rsidR="0060380A">
        <w:t>)</w:t>
      </w:r>
      <w:r w:rsidR="0060380A">
        <w:tab/>
      </w:r>
      <w:r w:rsidR="0060380A" w:rsidRPr="0060380A">
        <w:t>Liability of company officials for donations to Tatmadaw</w:t>
      </w:r>
      <w:r w:rsidR="0060380A" w:rsidRPr="0060380A" w:rsidDel="009C4899">
        <w:t xml:space="preserve"> </w:t>
      </w:r>
      <w:r w:rsidR="0060380A" w:rsidRPr="0060380A">
        <w:t>fundraising ceremonies</w:t>
      </w:r>
    </w:p>
    <w:p w14:paraId="31E45197" w14:textId="5E1A6EC3" w:rsidR="0060380A" w:rsidRPr="0060380A" w:rsidRDefault="0060380A" w:rsidP="00C0696C">
      <w:pPr>
        <w:pStyle w:val="SingleTxtG"/>
        <w:numPr>
          <w:ilvl w:val="0"/>
          <w:numId w:val="7"/>
        </w:numPr>
        <w:ind w:left="1134" w:firstLine="0"/>
      </w:pPr>
      <w:r w:rsidRPr="0060380A">
        <w:t>The Mission has reasonable grounds to conclude that a criminal investigation should be undertaken to determine if company officials additional to those from KBZ Group and Max Myanmar are responsible for crimes under international law arising from their financial contributions at the Tatmadaw’s three funding ceremonies. As stated by Senior General Min Aung Hlaing, the funds raised during these ceremonies were needed for the express purpose of continuing the “area clearance operations” and finishing the “Bengali problem”.</w:t>
      </w:r>
      <w:r w:rsidRPr="0060380A">
        <w:rPr>
          <w:vertAlign w:val="superscript"/>
        </w:rPr>
        <w:t xml:space="preserve"> </w:t>
      </w:r>
      <w:r w:rsidRPr="0000505C">
        <w:rPr>
          <w:rStyle w:val="FootnoteReference"/>
        </w:rPr>
        <w:footnoteReference w:id="338"/>
      </w:r>
      <w:r w:rsidRPr="0060380A">
        <w:t xml:space="preserve"> In addition to the construction of the barrier fence, the donations were intended to support “</w:t>
      </w:r>
      <w:r w:rsidRPr="0060380A">
        <w:rPr>
          <w:lang w:val="en-US"/>
        </w:rPr>
        <w:t>security troops and departmental personnel discharging [sic] State defence and security duties at risk of sacrifice in Rakhine State”.</w:t>
      </w:r>
      <w:r w:rsidRPr="0000505C">
        <w:rPr>
          <w:rStyle w:val="FootnoteReference"/>
        </w:rPr>
        <w:footnoteReference w:id="339"/>
      </w:r>
      <w:r w:rsidRPr="0060380A">
        <w:rPr>
          <w:lang w:val="en-US"/>
        </w:rPr>
        <w:t xml:space="preserve"> This description makes it clear that the Tatmadaw would direct the donations for </w:t>
      </w:r>
      <w:r w:rsidRPr="0060380A">
        <w:t>Tatmadaw activities in support of their “clearanc</w:t>
      </w:r>
      <w:r>
        <w:t>e operations” in northern Rakhi</w:t>
      </w:r>
      <w:r w:rsidRPr="0060380A">
        <w:t xml:space="preserve">e State.    </w:t>
      </w:r>
    </w:p>
    <w:p w14:paraId="1F1ACAED" w14:textId="77777777" w:rsidR="0060380A" w:rsidRPr="0060380A" w:rsidRDefault="0060380A" w:rsidP="00C0696C">
      <w:pPr>
        <w:pStyle w:val="SingleTxtG"/>
        <w:numPr>
          <w:ilvl w:val="0"/>
          <w:numId w:val="7"/>
        </w:numPr>
        <w:ind w:left="1134" w:firstLine="0"/>
      </w:pPr>
      <w:r w:rsidRPr="0060380A">
        <w:t>The context in which the fundraising ceremonies were taking place is crucial to understanding the purpose of the projects funded and the knowledge or awareness of the donors. Following the violence that began on 25 August 2017 and the expulsion of over 700,000 people</w:t>
      </w:r>
      <w:r w:rsidRPr="0000505C">
        <w:rPr>
          <w:rStyle w:val="FootnoteReference"/>
        </w:rPr>
        <w:footnoteReference w:id="340"/>
      </w:r>
      <w:r w:rsidRPr="0060380A">
        <w:t>, the Tatmadaw continued to engage in serious violations of international law in northern Rakhine State by destroying Rohingya villages, bulldozing partially destroyed homes, and clearing previously occupied land. Based on a review of satellite imagery, the Mission assessed that 20 per cent of the total destruction in northern Rakhine occurred after 16 September 2017, affecting more than 7,000 structures, and other destruction continued at least until March 2018.</w:t>
      </w:r>
      <w:r w:rsidRPr="0000505C">
        <w:rPr>
          <w:rStyle w:val="FootnoteReference"/>
        </w:rPr>
        <w:footnoteReference w:id="341"/>
      </w:r>
    </w:p>
    <w:p w14:paraId="61E79AFF" w14:textId="77777777" w:rsidR="0060380A" w:rsidRPr="0060380A" w:rsidRDefault="0060380A" w:rsidP="00C0696C">
      <w:pPr>
        <w:pStyle w:val="SingleTxtG"/>
        <w:numPr>
          <w:ilvl w:val="0"/>
          <w:numId w:val="7"/>
        </w:numPr>
        <w:ind w:left="1134" w:firstLine="0"/>
      </w:pPr>
      <w:r w:rsidRPr="0060380A">
        <w:t>The ceremonies took place while mass atrocities including extermination and mass displacement of the Rohingya people, were still occurring. This timing, combined with Senior General Min Aung Hlaing’s hateful rhetoric during the ceremonies directed towards the entire Rohingya population, provides reasonable grounds for the Mission to conclude that those attending and making donations at the Tatmadaw’s funding ceremonies were aware of the likelihood that their donations would substantially contribute to ensuring the Rohingya population cannot return to their villages and communities. This is especially true in the context of the extremely close relationship between the Tatmadaw and many of the donors, who included current and former Tatmadaw members and their relatives.</w:t>
      </w:r>
      <w:r w:rsidRPr="0000505C">
        <w:rPr>
          <w:rStyle w:val="FootnoteReference"/>
        </w:rPr>
        <w:footnoteReference w:id="342"/>
      </w:r>
      <w:r w:rsidRPr="0060380A">
        <w:t xml:space="preserve">     </w:t>
      </w:r>
    </w:p>
    <w:p w14:paraId="0D320B9F" w14:textId="37D73DD3" w:rsidR="0060380A" w:rsidRPr="0060380A" w:rsidRDefault="0060380A" w:rsidP="00C0696C">
      <w:pPr>
        <w:pStyle w:val="SingleTxtG"/>
        <w:numPr>
          <w:ilvl w:val="0"/>
          <w:numId w:val="7"/>
        </w:numPr>
        <w:ind w:left="1134" w:firstLine="0"/>
      </w:pPr>
      <w:r w:rsidRPr="0060380A">
        <w:t xml:space="preserve">The amount of financial support received by Senior General Min Aung Hlaing during these funding ceremonies was significant (USD </w:t>
      </w:r>
      <w:r w:rsidR="006F1137">
        <w:t>6.15</w:t>
      </w:r>
      <w:r w:rsidRPr="0060380A">
        <w:t xml:space="preserve"> million) and contributed in a meaningful way to the Tatmadaw’s continuing operations in northern Rakhine State. Through their donations, these companies and their officials, supported and facilitated the “clearance </w:t>
      </w:r>
      <w:r w:rsidRPr="0060380A">
        <w:lastRenderedPageBreak/>
        <w:t>operations” that entailed a number of crimes under international law. For these reasons, the Mission has reasonable grounds to conclude that a criminal investigation should be undertaken to determine if donors who made donations made at the Tatmadaw’s funding ceremonies incur international criminal liability. Annex IV of this report provides a list of companies and other actors known to have made donations at those ceremonies.</w:t>
      </w:r>
      <w:r w:rsidRPr="0000505C">
        <w:rPr>
          <w:rStyle w:val="FootnoteReference"/>
        </w:rPr>
        <w:footnoteReference w:id="343"/>
      </w:r>
    </w:p>
    <w:p w14:paraId="53F48437" w14:textId="3E9B07AE" w:rsidR="0060380A" w:rsidRPr="0060380A" w:rsidRDefault="0060380A" w:rsidP="00954369">
      <w:pPr>
        <w:pStyle w:val="H1G"/>
      </w:pPr>
      <w:r>
        <w:tab/>
        <w:t>B.</w:t>
      </w:r>
      <w:r>
        <w:tab/>
      </w:r>
      <w:r w:rsidRPr="0060380A">
        <w:t>MEHL and MEC joint ventures and commercial partnerships with foreign companies and foreign State-owned enterprises</w:t>
      </w:r>
    </w:p>
    <w:p w14:paraId="7F02D0B8" w14:textId="576BA71C" w:rsidR="0060380A" w:rsidRPr="0060380A" w:rsidRDefault="0060380A" w:rsidP="00C0696C">
      <w:pPr>
        <w:pStyle w:val="SingleTxtG"/>
        <w:numPr>
          <w:ilvl w:val="0"/>
          <w:numId w:val="7"/>
        </w:numPr>
        <w:ind w:left="1134" w:firstLine="0"/>
        <w:rPr>
          <w:lang w:val="en-AU"/>
        </w:rPr>
      </w:pPr>
      <w:r w:rsidRPr="0060380A">
        <w:t xml:space="preserve">Partnerships with foreign companies and foreign State-owned enterprises facilitate the Tatmadaw’s reach in diverse industries across Myanmar. </w:t>
      </w:r>
      <w:r w:rsidRPr="0060380A">
        <w:rPr>
          <w:lang w:val="en-AU"/>
        </w:rPr>
        <w:t xml:space="preserve">The Mission identified </w:t>
      </w:r>
      <w:r w:rsidR="00F209A5">
        <w:rPr>
          <w:lang w:val="en-AU"/>
        </w:rPr>
        <w:t>14</w:t>
      </w:r>
      <w:r w:rsidR="00F209A5" w:rsidRPr="0060380A">
        <w:rPr>
          <w:lang w:val="en-AU"/>
        </w:rPr>
        <w:t xml:space="preserve"> </w:t>
      </w:r>
      <w:r w:rsidRPr="0060380A">
        <w:rPr>
          <w:lang w:val="en-AU"/>
        </w:rPr>
        <w:t>foreign companies that it concluded on reasonable grounds have maintained or entered into joint ventures with MEHL, MEC or one of their subsidiaries.</w:t>
      </w:r>
      <w:r w:rsidRPr="0000505C">
        <w:rPr>
          <w:rStyle w:val="FootnoteReference"/>
        </w:rPr>
        <w:footnoteReference w:id="344"/>
      </w:r>
      <w:r w:rsidRPr="0060380A">
        <w:rPr>
          <w:lang w:val="en-AU"/>
        </w:rPr>
        <w:t xml:space="preserve"> These foreign companies are involved in</w:t>
      </w:r>
      <w:r w:rsidR="00E1584E">
        <w:rPr>
          <w:lang w:val="en-AU"/>
        </w:rPr>
        <w:t xml:space="preserve"> manufacturing,</w:t>
      </w:r>
      <w:r w:rsidRPr="0060380A">
        <w:rPr>
          <w:lang w:val="en-AU"/>
        </w:rPr>
        <w:t xml:space="preserve"> </w:t>
      </w:r>
      <w:r w:rsidR="00E1584E">
        <w:rPr>
          <w:lang w:val="en-AU"/>
        </w:rPr>
        <w:t>construction and</w:t>
      </w:r>
      <w:r w:rsidRPr="0060380A">
        <w:rPr>
          <w:lang w:val="en-AU"/>
        </w:rPr>
        <w:t xml:space="preserve"> real estate development, </w:t>
      </w:r>
      <w:r w:rsidR="00E1584E">
        <w:rPr>
          <w:lang w:val="en-AU"/>
        </w:rPr>
        <w:t>tobacco, arts, entertainment and recreation, mining and quarrying, and in the information and communication sectors</w:t>
      </w:r>
      <w:r w:rsidRPr="0060380A">
        <w:rPr>
          <w:lang w:val="en-AU"/>
        </w:rPr>
        <w:t>.</w:t>
      </w:r>
      <w:r w:rsidR="00E1584E" w:rsidRPr="0000505C">
        <w:rPr>
          <w:rStyle w:val="FootnoteReference"/>
        </w:rPr>
        <w:footnoteReference w:id="345"/>
      </w:r>
      <w:r w:rsidRPr="0060380A">
        <w:rPr>
          <w:lang w:val="en-AU"/>
        </w:rPr>
        <w:t xml:space="preserve"> The Mission identified another 44 foreign companies that it concluded on reasonable grounds have had other types of relationships with MEHL, MEC, and their subsidiaries either through contractual or other commercial ties.</w:t>
      </w:r>
      <w:r w:rsidRPr="0000505C">
        <w:rPr>
          <w:rStyle w:val="FootnoteReference"/>
        </w:rPr>
        <w:footnoteReference w:id="346"/>
      </w:r>
    </w:p>
    <w:p w14:paraId="2A0E0D52" w14:textId="77777777" w:rsidR="0060380A" w:rsidRPr="0060380A" w:rsidRDefault="0060380A" w:rsidP="00C0696C">
      <w:pPr>
        <w:pStyle w:val="SingleTxtG"/>
        <w:numPr>
          <w:ilvl w:val="0"/>
          <w:numId w:val="7"/>
        </w:numPr>
        <w:ind w:left="1134" w:firstLine="0"/>
      </w:pPr>
      <w:r w:rsidRPr="0060380A">
        <w:t>The nature of the relationships is illustrated by MEHL’s partnership with Wanbao Mining Ltd., a wholly owned subsidiary of China North Industries Corporation (NORINCO), a Chinese State-owned enterprise, in Myanmar’s two largest two copper mines in Sagaing State. Wanbao Mining Ltd. operates the Monywa Letpadaung copper mine through its wholly owned subsidiary Myanmar Wanboa Mining Copper Ltd. According to the terms of the mining concession, Myanmar’s State-owned Mining Enterprise 1 (ME1) is entitled to 51 per cent of the profits from Letpadaung, Myanmar Wanbao Mining Copper Ltd. is entitled to 30 per cent of the profits, and MEHL is entitled to 29 per cent of the profits.</w:t>
      </w:r>
      <w:r w:rsidRPr="0000505C">
        <w:rPr>
          <w:rStyle w:val="FootnoteReference"/>
        </w:rPr>
        <w:footnoteReference w:id="347"/>
      </w:r>
      <w:r w:rsidRPr="0060380A">
        <w:rPr>
          <w:b/>
        </w:rPr>
        <w:t xml:space="preserve"> </w:t>
      </w:r>
      <w:r w:rsidRPr="0060380A">
        <w:t>Wanbao Mining Ltd. also operates the Sabai Mountain and Kyay Sin Mountain (S&amp;K) Mine through its wholly owned subsidiary Myanmar Yang Tse Copper Ltd, with MEHL entitled to 51 per cent of profits and Myanmar Yang Tse Copper Ltd. entitled to 49 per cent of profits.</w:t>
      </w:r>
      <w:r w:rsidRPr="0000505C">
        <w:rPr>
          <w:rStyle w:val="FootnoteReference"/>
        </w:rPr>
        <w:footnoteReference w:id="348"/>
      </w:r>
      <w:r w:rsidRPr="0060380A">
        <w:t xml:space="preserve">  </w:t>
      </w:r>
    </w:p>
    <w:p w14:paraId="7821BA9C" w14:textId="57F6C6BF" w:rsidR="0060380A" w:rsidRPr="0060380A" w:rsidRDefault="0060380A" w:rsidP="00C0696C">
      <w:pPr>
        <w:pStyle w:val="SingleTxtG"/>
        <w:numPr>
          <w:ilvl w:val="0"/>
          <w:numId w:val="7"/>
        </w:numPr>
        <w:ind w:left="1134" w:firstLine="0"/>
      </w:pPr>
      <w:r w:rsidRPr="0060380A">
        <w:t xml:space="preserve">The Mission was able to identify </w:t>
      </w:r>
      <w:r w:rsidR="00F209A5">
        <w:t>14</w:t>
      </w:r>
      <w:r w:rsidR="00F209A5" w:rsidRPr="0060380A">
        <w:t xml:space="preserve"> </w:t>
      </w:r>
      <w:r w:rsidRPr="0060380A">
        <w:t>foreign companies that have joint ventures with Tatmadaw conglomerates. In some joint ventures, foreign companies invest in MEHL or MEC companies, in exchange for equity. In others, foreign companies and MEHL or MEC companies jointly form new business enterprises. In the extractive sector, MEHL or MEC provide a license or permit and take a share in the joint venture. The joint venture partners have provided investment capital and have been responsible for running the business.</w:t>
      </w:r>
      <w:r w:rsidRPr="0000505C">
        <w:rPr>
          <w:rStyle w:val="FootnoteReference"/>
        </w:rPr>
        <w:footnoteReference w:id="349"/>
      </w:r>
      <w:r w:rsidRPr="0060380A">
        <w:t xml:space="preserve"> Some joint ventures between foreign companies and Tatmadaw conglomerates are transparent, such as the 70 per cent stake of Posco Steel Co., Ltd., a South Korean steel company, in Myanmar Posco Steel Company Ltd., a MEHL company.</w:t>
      </w:r>
      <w:r w:rsidRPr="0000505C">
        <w:rPr>
          <w:rStyle w:val="FootnoteReference"/>
        </w:rPr>
        <w:footnoteReference w:id="350"/>
      </w:r>
      <w:r w:rsidRPr="0060380A">
        <w:t xml:space="preserve"> Other business partnerships are traceable through corporate structures and leadership. For example, the Mission has documented a </w:t>
      </w:r>
      <w:r w:rsidR="0043607C">
        <w:lastRenderedPageBreak/>
        <w:t xml:space="preserve">commercial parternship </w:t>
      </w:r>
      <w:r w:rsidRPr="0060380A">
        <w:t>between Thilawa Cement and Building Materials Ltd. and Sinminn Cement, a MEHL subsidiary.</w:t>
      </w:r>
      <w:r w:rsidRPr="0000505C">
        <w:rPr>
          <w:rStyle w:val="FootnoteReference"/>
        </w:rPr>
        <w:footnoteReference w:id="351"/>
      </w:r>
      <w:r w:rsidRPr="0060380A">
        <w:t xml:space="preserve"> Thilawa Cement and Building Materials Ltd., according to corporate filings, is listed as being owned by Lafarge,</w:t>
      </w:r>
      <w:r w:rsidRPr="0000505C">
        <w:rPr>
          <w:rStyle w:val="FootnoteReference"/>
        </w:rPr>
        <w:footnoteReference w:id="352"/>
      </w:r>
      <w:r w:rsidRPr="0060380A">
        <w:t xml:space="preserve"> which since 2015 merged into LafargeHolcim, a French-Swiss company and the world’s largest cement manufacturer.</w:t>
      </w:r>
      <w:r w:rsidRPr="0000505C">
        <w:rPr>
          <w:rStyle w:val="FootnoteReference"/>
        </w:rPr>
        <w:footnoteReference w:id="353"/>
      </w:r>
      <w:r w:rsidRPr="0060380A">
        <w:t xml:space="preserve"> According to corporate records, Thilawa Cement and Building Materials Ltd., </w:t>
      </w:r>
      <w:r w:rsidR="0043607C">
        <w:t>and</w:t>
      </w:r>
      <w:r w:rsidRPr="0060380A">
        <w:t xml:space="preserve"> SinM</w:t>
      </w:r>
      <w:r w:rsidR="0043607C">
        <w:t>inn Cement, the MEHL subsidiary, share board leadership.</w:t>
      </w:r>
      <w:r w:rsidRPr="0000505C">
        <w:rPr>
          <w:rStyle w:val="FootnoteReference"/>
        </w:rPr>
        <w:footnoteReference w:id="354"/>
      </w:r>
      <w:r w:rsidRPr="0060380A">
        <w:t xml:space="preserve"> </w:t>
      </w:r>
    </w:p>
    <w:p w14:paraId="4100D8E0" w14:textId="77777777" w:rsidR="0060380A" w:rsidRPr="0060380A" w:rsidRDefault="0060380A" w:rsidP="00C0696C">
      <w:pPr>
        <w:pStyle w:val="SingleTxtG"/>
        <w:numPr>
          <w:ilvl w:val="0"/>
          <w:numId w:val="7"/>
        </w:numPr>
        <w:ind w:left="1134" w:firstLine="0"/>
      </w:pPr>
      <w:r w:rsidRPr="0060380A">
        <w:t>Other foreign companies are engaged with MEHL, MEC and their subsidiaries more directly, paying Tatmadaw conglomerates for the use of their property. A stark example is that of Adani Group, of India, which is leasing land in Yangon from MEC for 50 years for USD 290 million for the construction of Ahlone International Port Terminal 2.</w:t>
      </w:r>
      <w:r w:rsidRPr="0000505C">
        <w:rPr>
          <w:rStyle w:val="FootnoteReference"/>
        </w:rPr>
        <w:footnoteReference w:id="355"/>
      </w:r>
      <w:r w:rsidRPr="0060380A">
        <w:t xml:space="preserve"> The Mission has been unable to establish the origin of MEC’s ownership of this land. Other examples</w:t>
      </w:r>
      <w:r w:rsidRPr="0000505C">
        <w:rPr>
          <w:rStyle w:val="FootnoteReference"/>
        </w:rPr>
        <w:footnoteReference w:id="356"/>
      </w:r>
      <w:r w:rsidRPr="0060380A">
        <w:t xml:space="preserve"> raise serious concerns that foreign companies are leasing MEHL, MEC or Tatmadaw-owned property for significant sums, without facing due scrutiny as to how their payments are benefitting the Tatmadaw. </w:t>
      </w:r>
    </w:p>
    <w:p w14:paraId="588CD9EC" w14:textId="5290B371" w:rsidR="0060380A" w:rsidRPr="0060380A" w:rsidRDefault="000B5BC6" w:rsidP="0060380A">
      <w:pPr>
        <w:pStyle w:val="H23G"/>
        <w:rPr>
          <w:lang w:val="en-AU"/>
        </w:rPr>
      </w:pPr>
      <w:r>
        <w:rPr>
          <w:lang w:val="en-AU"/>
        </w:rPr>
        <w:tab/>
      </w:r>
      <w:r>
        <w:rPr>
          <w:lang w:val="en-AU"/>
        </w:rPr>
        <w:tab/>
      </w:r>
      <w:r w:rsidR="0060380A" w:rsidRPr="0060380A">
        <w:rPr>
          <w:lang w:val="en-AU"/>
        </w:rPr>
        <w:t>Legal and policy findings</w:t>
      </w:r>
    </w:p>
    <w:p w14:paraId="2E9116B1" w14:textId="77777777" w:rsidR="0060380A" w:rsidRPr="0060380A" w:rsidRDefault="0060380A" w:rsidP="00C0696C">
      <w:pPr>
        <w:pStyle w:val="SingleTxtG"/>
        <w:numPr>
          <w:ilvl w:val="0"/>
          <w:numId w:val="7"/>
        </w:numPr>
        <w:ind w:left="1134" w:firstLine="0"/>
        <w:rPr>
          <w:lang w:val="en-AU"/>
        </w:rPr>
      </w:pPr>
      <w:r w:rsidRPr="0060380A">
        <w:rPr>
          <w:lang w:val="en-AU"/>
        </w:rPr>
        <w:t>The Mission finds that any foreign business activity involving the Tatmadaw and its conglomerates MEHL and MEC poses a high risk o</w:t>
      </w:r>
      <w:r w:rsidRPr="0060380A" w:rsidDel="00B0434B">
        <w:rPr>
          <w:lang w:val="en-AU"/>
        </w:rPr>
        <w:t>f</w:t>
      </w:r>
      <w:r w:rsidRPr="0060380A">
        <w:rPr>
          <w:lang w:val="en-AU"/>
        </w:rPr>
        <w:t xml:space="preserve"> contributing to, or being linked to, violations of human rights law and international humanitarian law. At a minimum, these foreign companies are contributing to supporting the Tatmadaw’s financial capacity.</w:t>
      </w:r>
    </w:p>
    <w:p w14:paraId="35BC8684" w14:textId="70148829" w:rsidR="0060380A" w:rsidRDefault="0060380A" w:rsidP="000B5BC6">
      <w:pPr>
        <w:pStyle w:val="SingleTxtG"/>
        <w:numPr>
          <w:ilvl w:val="0"/>
          <w:numId w:val="7"/>
        </w:numPr>
        <w:ind w:left="1134" w:firstLine="0"/>
      </w:pPr>
      <w:r w:rsidRPr="0060380A">
        <w:rPr>
          <w:lang w:val="en-AU"/>
        </w:rPr>
        <w:t>Given</w:t>
      </w:r>
      <w:r w:rsidRPr="0060380A">
        <w:t xml:space="preserve"> this situation,</w:t>
      </w:r>
      <w:r w:rsidRPr="0060380A">
        <w:rPr>
          <w:lang w:val="en-AU"/>
        </w:rPr>
        <w:t xml:space="preserve"> the absence of security sector reform and the persistent lack of accountability documented in its 2018 report, the Mission concludes on reasonable grounds that the activities of these </w:t>
      </w:r>
      <w:r w:rsidRPr="0060380A">
        <w:t>foreign companies and foreign SOEs dealing with the Tatmadaw and its conglomerates have a reasonably foreseeable adverse impact on the situation of human rights in relation to Myanmar.</w:t>
      </w:r>
      <w:r w:rsidRPr="0060380A">
        <w:rPr>
          <w:lang w:val="en-AU"/>
        </w:rPr>
        <w:t xml:space="preserve"> States hosting these </w:t>
      </w:r>
      <w:r w:rsidRPr="0060380A">
        <w:t>foreign companies and SOEs therefore have a heightened duty to take appropriate legislative and other measures to ensure that the companies’ and SOEs’ activities are consistent with the State’s human rights obligations and responsibilities.</w:t>
      </w:r>
      <w:r w:rsidRPr="0060380A">
        <w:rPr>
          <w:lang w:val="en-AU"/>
        </w:rPr>
        <w:t xml:space="preserve"> </w:t>
      </w:r>
      <w:r w:rsidRPr="0060380A">
        <w:t xml:space="preserve">The Mission similarly concludes that foreign companies and SOEs involved with the </w:t>
      </w:r>
      <w:r w:rsidRPr="0060380A">
        <w:rPr>
          <w:lang w:val="en-AU"/>
        </w:rPr>
        <w:t>Tatmadaw and its conglomerates MEHL and MEC</w:t>
      </w:r>
      <w:r w:rsidRPr="0060380A">
        <w:t xml:space="preserve"> should sever their relationships with these enterprises in light of the information presented in this report and should ensure that they are fulfilling their corporate responsibility to respect human rights. Those in commercial relationships with MEHL or MEC may find themselves complicit, in law, fact or the eyes of the broader public, in contributing to the resources available to the Tatmadaw to continue its involvement in gross violations of</w:t>
      </w:r>
      <w:r w:rsidR="0043607C">
        <w:t xml:space="preserve"> international</w:t>
      </w:r>
      <w:r w:rsidRPr="0060380A">
        <w:t xml:space="preserve"> human rights law and serious violations of international humanitarian law. This report puts companies on further and effective notice of the human rights implications that arise from maintaining business connections with the Tatmadaw.</w:t>
      </w:r>
      <w:r w:rsidR="00954369">
        <w:br w:type="page"/>
      </w:r>
    </w:p>
    <w:p w14:paraId="377F0FFE" w14:textId="2551650B" w:rsidR="003A011D" w:rsidRPr="003A011D" w:rsidRDefault="003A011D" w:rsidP="003A011D">
      <w:pPr>
        <w:pStyle w:val="SingleTxtG"/>
        <w:rPr>
          <w:b/>
        </w:rPr>
      </w:pPr>
      <w:r w:rsidRPr="003A011D">
        <w:rPr>
          <w:noProof/>
          <w:lang w:eastAsia="en-GB"/>
        </w:rPr>
        <w:lastRenderedPageBreak/>
        <w:drawing>
          <wp:anchor distT="0" distB="0" distL="114300" distR="114300" simplePos="0" relativeHeight="251664384" behindDoc="1" locked="0" layoutInCell="1" allowOverlap="1" wp14:anchorId="005645C3" wp14:editId="572CE70F">
            <wp:simplePos x="0" y="0"/>
            <wp:positionH relativeFrom="column">
              <wp:posOffset>784860</wp:posOffset>
            </wp:positionH>
            <wp:positionV relativeFrom="paragraph">
              <wp:posOffset>205105</wp:posOffset>
            </wp:positionV>
            <wp:extent cx="4171950" cy="268605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71950" cy="2686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607C">
        <w:rPr>
          <w:b/>
        </w:rPr>
        <w:t xml:space="preserve">Figure </w:t>
      </w:r>
      <w:r w:rsidR="00E1584E">
        <w:rPr>
          <w:b/>
        </w:rPr>
        <w:t>2</w:t>
      </w:r>
      <w:r w:rsidR="0043607C">
        <w:rPr>
          <w:b/>
        </w:rPr>
        <w:t>: Foreign company joint ventures with MEHL and MEC by Industry</w:t>
      </w:r>
    </w:p>
    <w:p w14:paraId="6CB2E0BE" w14:textId="084FB9FD" w:rsidR="0060380A" w:rsidRDefault="00C60B0B" w:rsidP="00C60B0B">
      <w:pPr>
        <w:pStyle w:val="H1G"/>
      </w:pPr>
      <w:r>
        <w:tab/>
        <w:t>C.</w:t>
      </w:r>
      <w:r>
        <w:tab/>
      </w:r>
      <w:r w:rsidRPr="00C60B0B">
        <w:t>Arms and military equipment supplier</w:t>
      </w:r>
      <w:r>
        <w:t>s</w:t>
      </w:r>
    </w:p>
    <w:p w14:paraId="2968F1B2" w14:textId="58FD6DD2" w:rsidR="00C60B0B" w:rsidRPr="00C60B0B" w:rsidRDefault="00C60B0B" w:rsidP="00C0696C">
      <w:pPr>
        <w:pStyle w:val="SingleTxtG"/>
        <w:numPr>
          <w:ilvl w:val="0"/>
          <w:numId w:val="7"/>
        </w:numPr>
        <w:ind w:left="1134" w:firstLine="0"/>
      </w:pPr>
      <w:r w:rsidRPr="00C60B0B">
        <w:rPr>
          <w:lang w:val="en-AU"/>
        </w:rPr>
        <w:t>As</w:t>
      </w:r>
      <w:r w:rsidRPr="00C60B0B">
        <w:t xml:space="preserve"> a result of the Mission’s findings that there are reasonable grounds to conclude that the Tatmadaw has been directly involved in gross violations of human rights law and serious violations of international humanitarian law, as well as acts of genocide, crimes against humanity and war crimes, the Mission recommended that States should not authorize the transfer of arms to Myanmar, considering States’ knowledge that they would be used to commit such crimes, or, at a minimum, the overriding risk that the arms would undermine peace and security or be used to commit or facilitate the commission of further serious crimes under international law.</w:t>
      </w:r>
      <w:r w:rsidRPr="0000505C">
        <w:rPr>
          <w:rStyle w:val="FootnoteReference"/>
        </w:rPr>
        <w:footnoteReference w:id="357"/>
      </w:r>
      <w:r w:rsidRPr="00C60B0B">
        <w:t xml:space="preserve"> </w:t>
      </w:r>
    </w:p>
    <w:p w14:paraId="3A0CF4A2" w14:textId="77777777" w:rsidR="00C60B0B" w:rsidRPr="00C60B0B" w:rsidRDefault="00C60B0B" w:rsidP="00C0696C">
      <w:pPr>
        <w:pStyle w:val="SingleTxtG"/>
        <w:numPr>
          <w:ilvl w:val="0"/>
          <w:numId w:val="7"/>
        </w:numPr>
        <w:ind w:left="1134" w:firstLine="0"/>
      </w:pPr>
      <w:r w:rsidRPr="00C60B0B">
        <w:t>A considerable number of States – including the United States,</w:t>
      </w:r>
      <w:r w:rsidRPr="0000505C">
        <w:rPr>
          <w:rStyle w:val="FootnoteReference"/>
        </w:rPr>
        <w:footnoteReference w:id="358"/>
      </w:r>
      <w:r w:rsidRPr="00C60B0B">
        <w:t xml:space="preserve"> the 28 member countries of the European Union,</w:t>
      </w:r>
      <w:r w:rsidRPr="0000505C">
        <w:rPr>
          <w:rStyle w:val="FootnoteReference"/>
        </w:rPr>
        <w:footnoteReference w:id="359"/>
      </w:r>
      <w:r w:rsidRPr="00C60B0B">
        <w:t xml:space="preserve"> Canada</w:t>
      </w:r>
      <w:r w:rsidRPr="0000505C">
        <w:rPr>
          <w:rStyle w:val="FootnoteReference"/>
        </w:rPr>
        <w:footnoteReference w:id="360"/>
      </w:r>
      <w:r w:rsidRPr="00C60B0B">
        <w:t xml:space="preserve"> and Australia</w:t>
      </w:r>
      <w:r w:rsidRPr="0000505C">
        <w:rPr>
          <w:rStyle w:val="FootnoteReference"/>
        </w:rPr>
        <w:footnoteReference w:id="361"/>
      </w:r>
      <w:r w:rsidRPr="00C60B0B">
        <w:t xml:space="preserve"> – have long-standing arms embargoes in place against Myanmar. Some have taken steps in the aftermath of the “clearance operations” that began in August 2017 to widen the scope of their restrictive measures. For instance, in February 2018, the European Union Council, expanded its arms embargo on Myanmar, which already </w:t>
      </w:r>
      <w:r w:rsidRPr="00C60B0B">
        <w:rPr>
          <w:bCs/>
        </w:rPr>
        <w:t xml:space="preserve">covered arms, munitions and military equipment, to </w:t>
      </w:r>
      <w:r w:rsidRPr="00C60B0B">
        <w:t>prohibit also the export of dual-use goods for military and Border Guard Police use, and restrict the export of equipment for monitoring communications, as well as military training and cooperation.</w:t>
      </w:r>
      <w:r w:rsidRPr="0000505C">
        <w:rPr>
          <w:rStyle w:val="FootnoteReference"/>
        </w:rPr>
        <w:footnoteReference w:id="362"/>
      </w:r>
    </w:p>
    <w:p w14:paraId="1E11C2D2" w14:textId="5449962D" w:rsidR="00C60B0B" w:rsidRDefault="00C60B0B" w:rsidP="00C0696C">
      <w:pPr>
        <w:pStyle w:val="SingleTxtG"/>
        <w:numPr>
          <w:ilvl w:val="0"/>
          <w:numId w:val="7"/>
        </w:numPr>
        <w:ind w:left="1134" w:firstLine="0"/>
      </w:pPr>
      <w:r w:rsidRPr="00C60B0B">
        <w:t xml:space="preserve">The Mission reaffirms </w:t>
      </w:r>
      <w:r w:rsidRPr="00C60B0B" w:rsidDel="00DC3CBC">
        <w:t xml:space="preserve">its </w:t>
      </w:r>
      <w:r w:rsidRPr="00C60B0B">
        <w:t xml:space="preserve">recommendation against the transfer of arms to Myanmar. The Tatmadaw has orchestrated and promoted the perpetration of violations of international law in various parts of Myanmar over many years and has done so in a climate of near total impunity. The Tatmadaw’s strong and unified military command structure, over which its most senior generals preside, is largely responsible for these violations. Given these circumstances, and the Tatmadaw’s use of weapons, military vehicles, navy vessels and </w:t>
      </w:r>
      <w:r w:rsidRPr="00C60B0B">
        <w:lastRenderedPageBreak/>
        <w:t xml:space="preserve">aircraft in the commission of these violations, the Mission has examined the sources of the Tatmadaw’s arms and other equipment. </w:t>
      </w:r>
    </w:p>
    <w:p w14:paraId="2A6BAF35" w14:textId="5595625F" w:rsidR="00C60B0B" w:rsidRDefault="00C60B0B" w:rsidP="00C0696C">
      <w:pPr>
        <w:pStyle w:val="SingleTxtG"/>
        <w:numPr>
          <w:ilvl w:val="0"/>
          <w:numId w:val="7"/>
        </w:numPr>
        <w:ind w:left="1134" w:firstLine="0"/>
      </w:pPr>
      <w:r w:rsidRPr="00C60B0B">
        <w:t>In analysing the sale of arms and related equipment to the Tatmadaw, the Mission focused its investigation on information concerning deliveries and orders since 2016.</w:t>
      </w:r>
      <w:r w:rsidR="00CF199B" w:rsidRPr="0000505C">
        <w:rPr>
          <w:rStyle w:val="FootnoteReference"/>
        </w:rPr>
        <w:footnoteReference w:id="363"/>
      </w:r>
      <w:r w:rsidRPr="00C60B0B">
        <w:t xml:space="preserve"> During this period, especially after November 2016, States and foreign companies, including foreign SOEs, knew or ought to have known that Myanmar security forces, including the Tatmadaw, were responsible for gross violations of human rights law</w:t>
      </w:r>
      <w:r w:rsidRPr="00C60B0B" w:rsidDel="00CA3FF9">
        <w:t xml:space="preserve"> </w:t>
      </w:r>
      <w:r w:rsidRPr="00C60B0B">
        <w:t>in northern Rakhine State.</w:t>
      </w:r>
      <w:r w:rsidRPr="00C60B0B" w:rsidDel="00EB71A9">
        <w:t xml:space="preserve"> </w:t>
      </w:r>
      <w:r w:rsidRPr="00C60B0B">
        <w:t>In confirmation of this, in at least one domestic jurisdiction, a petition was filed in early 2017 that successfully blocked the delivery of military equipment to the Tatmadaw on the basis of the events in October 2016 in northern Rakhine.</w:t>
      </w:r>
      <w:r w:rsidRPr="0000505C">
        <w:rPr>
          <w:rStyle w:val="FootnoteReference"/>
        </w:rPr>
        <w:footnoteReference w:id="364"/>
      </w:r>
      <w:r w:rsidRPr="00C60B0B">
        <w:t xml:space="preserve"> </w:t>
      </w:r>
    </w:p>
    <w:p w14:paraId="002D5196" w14:textId="28A754A1" w:rsidR="00C60B0B" w:rsidRPr="00C60B0B" w:rsidRDefault="00C60B0B" w:rsidP="00C0696C">
      <w:pPr>
        <w:pStyle w:val="SingleTxtG"/>
        <w:numPr>
          <w:ilvl w:val="0"/>
          <w:numId w:val="7"/>
        </w:numPr>
        <w:ind w:left="1134" w:firstLine="0"/>
      </w:pPr>
      <w:r w:rsidRPr="00C60B0B">
        <w:t>As the situation deteriorated from October 2016, it became a matter of the public record that United Nations humanitarian agencies were blocked from delivering aid.</w:t>
      </w:r>
      <w:r w:rsidRPr="0000505C">
        <w:rPr>
          <w:rStyle w:val="FootnoteReference"/>
        </w:rPr>
        <w:footnoteReference w:id="365"/>
      </w:r>
      <w:r w:rsidRPr="00C60B0B">
        <w:t xml:space="preserve"> Myanmar’s security forces were accused of undertaking a “scorched earth” policy.</w:t>
      </w:r>
      <w:r w:rsidRPr="0000505C">
        <w:rPr>
          <w:rStyle w:val="FootnoteReference"/>
        </w:rPr>
        <w:footnoteReference w:id="366"/>
      </w:r>
      <w:r w:rsidRPr="00C60B0B">
        <w:t xml:space="preserve"> In March 2017, the UN Human Rights Council adopted resolution 34/22, noting the seriousness of the allegations contained in a “flash report” released by the Office of the United Nations High Commissioner for Human Rights.</w:t>
      </w:r>
      <w:r w:rsidRPr="0000505C">
        <w:rPr>
          <w:rStyle w:val="FootnoteReference"/>
        </w:rPr>
        <w:footnoteReference w:id="367"/>
      </w:r>
      <w:r w:rsidRPr="00C60B0B">
        <w:t xml:space="preserve"> In November 2017, the Security Council issued a presidential statement calling on Myanmar to end excessive military force</w:t>
      </w:r>
      <w:r w:rsidR="00CF199B">
        <w:t xml:space="preserve"> </w:t>
      </w:r>
      <w:r w:rsidRPr="00C60B0B">
        <w:t>and intercommunal violence in Rakhine State.</w:t>
      </w:r>
      <w:r w:rsidRPr="0000505C">
        <w:rPr>
          <w:rStyle w:val="FootnoteReference"/>
        </w:rPr>
        <w:footnoteReference w:id="368"/>
      </w:r>
      <w:r w:rsidRPr="00C60B0B">
        <w:t xml:space="preserve"> The widespread public condemnation of the conduct of Myanmar’s security forces, the response in international fora and the extent of international media coverage of highly traumatized civilians cannot have escaped the attention of States. They must have had knowledge and notice that the Tatmadaw was engaging in serious violations of international human rights law and, where applicable, international humanitarian law.</w:t>
      </w:r>
      <w:r w:rsidRPr="00C60B0B" w:rsidDel="00CA5E5E">
        <w:t xml:space="preserve"> </w:t>
      </w:r>
    </w:p>
    <w:p w14:paraId="659F85FC" w14:textId="77777777" w:rsidR="00C60B0B" w:rsidRPr="00C60B0B" w:rsidRDefault="00C60B0B" w:rsidP="00C0696C">
      <w:pPr>
        <w:pStyle w:val="SingleTxtG"/>
        <w:numPr>
          <w:ilvl w:val="0"/>
          <w:numId w:val="7"/>
        </w:numPr>
        <w:ind w:left="1134" w:firstLine="0"/>
      </w:pPr>
      <w:r w:rsidRPr="00C60B0B">
        <w:t>Since August 2017, the Tatmadaw’s “clearance operations” and allegations of serious human rights violations were contemporaneously reported, almost in real-time, by the international press and known throughout the world.</w:t>
      </w:r>
      <w:r w:rsidRPr="0000505C">
        <w:rPr>
          <w:rStyle w:val="FootnoteReference"/>
        </w:rPr>
        <w:footnoteReference w:id="369"/>
      </w:r>
      <w:r w:rsidRPr="00C60B0B">
        <w:t xml:space="preserve"> The Mission’s September 2018 report also received widespread international and domestic attention. The Mission reported to the General Assembly in October 2018. It was also invited to brief the UN Security Council in October 2018, where some of those States, including the Russian Federation and China, made statements indicating their awareness of the situation in northern Rakhine State.</w:t>
      </w:r>
      <w:r w:rsidRPr="0000505C">
        <w:rPr>
          <w:rStyle w:val="FootnoteReference"/>
        </w:rPr>
        <w:footnoteReference w:id="370"/>
      </w:r>
    </w:p>
    <w:p w14:paraId="33E411FB" w14:textId="0C342962" w:rsidR="00C60B0B" w:rsidRPr="00C60B0B" w:rsidRDefault="00C60B0B" w:rsidP="00C0696C">
      <w:pPr>
        <w:pStyle w:val="SingleTxtG"/>
        <w:numPr>
          <w:ilvl w:val="0"/>
          <w:numId w:val="7"/>
        </w:numPr>
        <w:ind w:left="1134" w:firstLine="0"/>
      </w:pPr>
      <w:r w:rsidRPr="00C60B0B">
        <w:t>Additionally, public reports documenting the human rights crisis in Myanmar contain credible information about the types of weapons and related equipment that the Tatmadaw and other security forces had used in their commission of violations of international law. Myanmar security forces used helicopters, rifles, grenades, and RPGs against the Rohingya during the attacks that began in October 2016.</w:t>
      </w:r>
      <w:r w:rsidRPr="0000505C">
        <w:rPr>
          <w:rStyle w:val="FootnoteReference"/>
        </w:rPr>
        <w:footnoteReference w:id="371"/>
      </w:r>
      <w:r w:rsidRPr="00C60B0B">
        <w:t xml:space="preserve"> As reported in the Mission’s 2018 report, </w:t>
      </w:r>
      <w:r w:rsidRPr="00C60B0B">
        <w:lastRenderedPageBreak/>
        <w:t>witnesses in Dar Gyi Zar saw the arrival of two or three helicopters on 12 November 2016 from which soldiers opened fire using automatic weapons.</w:t>
      </w:r>
      <w:r w:rsidRPr="0000505C">
        <w:rPr>
          <w:rStyle w:val="FootnoteReference"/>
        </w:rPr>
        <w:footnoteReference w:id="372"/>
      </w:r>
      <w:r w:rsidRPr="00C60B0B">
        <w:rPr>
          <w:vertAlign w:val="superscript"/>
        </w:rPr>
        <w:t xml:space="preserve"> </w:t>
      </w:r>
      <w:r w:rsidRPr="00C60B0B">
        <w:t>Shooting from the helicopters continued for up to two hours. At least one woman was shot and killed inside her house and witnesses saw up to 15 other bodies of people killed by gunfire from the helicopters.</w:t>
      </w:r>
      <w:r w:rsidRPr="0000505C">
        <w:rPr>
          <w:rStyle w:val="FootnoteReference"/>
        </w:rPr>
        <w:footnoteReference w:id="373"/>
      </w:r>
      <w:r w:rsidRPr="00C60B0B">
        <w:t xml:space="preserve"> The Mission collected information reporting that on or around 14 December 2016, Nam Ha village in Muse Township, Shan State, was attacked, both by mortar shelling and airstrikes by four jet fighter planes. The village was composed of nearly a hundred households and had a population of over 500 villagers, with the Mission receiving information that no members of EAOs were present during the attacks and with no other military assets in the village.</w:t>
      </w:r>
      <w:r w:rsidRPr="0000505C">
        <w:rPr>
          <w:rStyle w:val="FootnoteReference"/>
        </w:rPr>
        <w:footnoteReference w:id="374"/>
      </w:r>
      <w:r w:rsidRPr="00C60B0B">
        <w:t xml:space="preserve"> The military units involv</w:t>
      </w:r>
      <w:r w:rsidR="00654526">
        <w:t>ed in the clearance operations</w:t>
      </w:r>
      <w:r w:rsidRPr="00C60B0B">
        <w:t xml:space="preserve"> that began on 25 August 2017 in northern Rakhine State resulting in gross violations of</w:t>
      </w:r>
      <w:r w:rsidR="00654526">
        <w:t xml:space="preserve"> international</w:t>
      </w:r>
      <w:r w:rsidRPr="00C60B0B">
        <w:t xml:space="preserve"> human rights </w:t>
      </w:r>
      <w:r w:rsidR="00654526">
        <w:t xml:space="preserve">law </w:t>
      </w:r>
      <w:r w:rsidRPr="00C60B0B">
        <w:t>and serious violations of international humanitarian law were armed with 60 tanks and armoured personnel carriers.</w:t>
      </w:r>
      <w:r w:rsidRPr="0000505C">
        <w:rPr>
          <w:rStyle w:val="FootnoteReference"/>
        </w:rPr>
        <w:footnoteReference w:id="375"/>
      </w:r>
      <w:r w:rsidRPr="00C60B0B">
        <w:t xml:space="preserve"> Victims who spoke to the Mission described attackers using a hand-held or shoulder-mounted weapon. Some also described weapons fixed to the ground using some sort of support. Victims were most likely describing a portable anti-armour weapon such as an RPG-7 (rocket propelled grenade launcher) or the M-3 Carl Gustav recoilless rifle, both of which are used by the Tatmadaw and match the description in terms of both use and results.</w:t>
      </w:r>
      <w:r w:rsidRPr="0000505C">
        <w:rPr>
          <w:rStyle w:val="FootnoteReference"/>
        </w:rPr>
        <w:footnoteReference w:id="376"/>
      </w:r>
      <w:r w:rsidRPr="00C60B0B">
        <w:t xml:space="preserve"> Eight MI-17 helicopters were also relocated to Rakhine State, and may have been among the helicopters identified as those used in the clearance operations.</w:t>
      </w:r>
      <w:r w:rsidRPr="0000505C">
        <w:rPr>
          <w:rStyle w:val="FootnoteReference"/>
        </w:rPr>
        <w:footnoteReference w:id="377"/>
      </w:r>
      <w:r w:rsidRPr="00C60B0B">
        <w:t xml:space="preserve"> At least one navy vessel fired upon a Rohingya village from the Bay of Bengal.</w:t>
      </w:r>
      <w:r w:rsidRPr="0000505C">
        <w:rPr>
          <w:rStyle w:val="FootnoteReference"/>
        </w:rPr>
        <w:footnoteReference w:id="378"/>
      </w:r>
      <w:r w:rsidRPr="00C60B0B">
        <w:t xml:space="preserve"> The Mission also reported aerial bombings and artillery fire in Tanai, Kachin State, between November 2017 and April 2018 that appeared inconsistent with the rules of international humanitarian law.</w:t>
      </w:r>
      <w:r w:rsidRPr="0000505C">
        <w:rPr>
          <w:rStyle w:val="FootnoteReference"/>
        </w:rPr>
        <w:footnoteReference w:id="379"/>
      </w:r>
    </w:p>
    <w:p w14:paraId="4F928E98" w14:textId="30247886" w:rsidR="00C60B0B" w:rsidRPr="00C60B0B" w:rsidRDefault="00C60B0B" w:rsidP="00C0696C">
      <w:pPr>
        <w:pStyle w:val="SingleTxtG"/>
        <w:numPr>
          <w:ilvl w:val="0"/>
          <w:numId w:val="7"/>
        </w:numPr>
        <w:ind w:left="1134" w:firstLine="0"/>
      </w:pPr>
      <w:r w:rsidRPr="00C60B0B">
        <w:t>The Mission has identified several companies supplying similar equipment and support, including fighter planes, maintenance and upgrades to helicopters, surface-to-surface ballistic missile systems, armoured personnel carriers and artillery systems, small arms and materiel, to the Tatmadaw. Of 1</w:t>
      </w:r>
      <w:r w:rsidR="00324A99">
        <w:t>4</w:t>
      </w:r>
      <w:r w:rsidRPr="00C60B0B">
        <w:t xml:space="preserve"> companies identified as having supplied military equipment to the Tatmadaw since 2016, 12 are foreign SOEs. The Mission identified SOEs of China, Democratic People’s Republic of Korea, India, Russia, and Ukraine involved in major arms or arms-related deals with Myanmar. Israel also exported arms to Myanmar before an order of its Supreme Court prohibited further sales.</w:t>
      </w:r>
      <w:r w:rsidRPr="0000505C">
        <w:rPr>
          <w:rStyle w:val="FootnoteReference"/>
        </w:rPr>
        <w:footnoteReference w:id="380"/>
      </w:r>
    </w:p>
    <w:p w14:paraId="447530D7" w14:textId="77777777" w:rsidR="00C60B0B" w:rsidRPr="00C60B0B" w:rsidRDefault="00C60B0B" w:rsidP="00C0696C">
      <w:pPr>
        <w:pStyle w:val="SingleTxtG"/>
        <w:numPr>
          <w:ilvl w:val="0"/>
          <w:numId w:val="7"/>
        </w:numPr>
        <w:ind w:left="1134" w:firstLine="0"/>
      </w:pPr>
      <w:r w:rsidRPr="00C60B0B">
        <w:t>Since 2016, the Myanmar Air Force has received 12 Yakovlev Yak-130 jet trainers from the Russian Federation State-owned Irkutsk Corporation, a subsidiary of the United Aircraft Corporation.</w:t>
      </w:r>
      <w:r w:rsidRPr="0000505C">
        <w:rPr>
          <w:rStyle w:val="FootnoteReference"/>
        </w:rPr>
        <w:footnoteReference w:id="381"/>
      </w:r>
      <w:r w:rsidRPr="00C60B0B">
        <w:t xml:space="preserve"> In October 2017, four of the Myanmar Air Force’s Mil Mi-24P helicopter gunships were serviced by the Russian Federation State-owned defence company Rostec, and four Mil Mi-35 helicopters were upgraded with new technology.</w:t>
      </w:r>
      <w:r w:rsidRPr="0000505C">
        <w:rPr>
          <w:rStyle w:val="FootnoteReference"/>
        </w:rPr>
        <w:footnoteReference w:id="382"/>
      </w:r>
      <w:r w:rsidRPr="00C60B0B">
        <w:t xml:space="preserve"> In January </w:t>
      </w:r>
      <w:r w:rsidRPr="00C60B0B">
        <w:lastRenderedPageBreak/>
        <w:t>2018, Myanmar and Russia agreed on the sale of six Sukhoi SU-30 multi-role fighter jets in a contract reportedly worth about USD 204 million.</w:t>
      </w:r>
      <w:r w:rsidRPr="0000505C">
        <w:rPr>
          <w:rStyle w:val="FootnoteReference"/>
        </w:rPr>
        <w:footnoteReference w:id="383"/>
      </w:r>
      <w:r w:rsidRPr="00C60B0B">
        <w:t xml:space="preserve"> The fighter planes are also produced by the State-owned Irkutsk Corporation. In January 2018, the Tatmadaw carried out airstrikes in Tanai, Kachin State, in which civilians were killed and property was destroyed, causing displacement and destruction of livelihoods.</w:t>
      </w:r>
      <w:r w:rsidRPr="0000505C">
        <w:rPr>
          <w:rStyle w:val="FootnoteReference"/>
        </w:rPr>
        <w:footnoteReference w:id="384"/>
      </w:r>
      <w:r w:rsidRPr="00C60B0B">
        <w:t xml:space="preserve"> The Mission received credible reports that the Tatmadaw used Mil Mi-35 helicopter gunships in the attack.</w:t>
      </w:r>
      <w:r w:rsidRPr="0000505C">
        <w:rPr>
          <w:rStyle w:val="FootnoteReference"/>
        </w:rPr>
        <w:footnoteReference w:id="385"/>
      </w:r>
      <w:r w:rsidRPr="00C60B0B">
        <w:t xml:space="preserve"> </w:t>
      </w:r>
    </w:p>
    <w:p w14:paraId="5EDF76DB" w14:textId="02E6AED1" w:rsidR="00C60B0B" w:rsidRPr="00C60B0B" w:rsidRDefault="00C60B0B" w:rsidP="00C0696C">
      <w:pPr>
        <w:pStyle w:val="SingleTxtG"/>
        <w:numPr>
          <w:ilvl w:val="0"/>
          <w:numId w:val="7"/>
        </w:numPr>
        <w:ind w:left="1134" w:firstLine="0"/>
      </w:pPr>
      <w:r w:rsidRPr="00C60B0B">
        <w:t xml:space="preserve">Media reports of statements from government officials provided the Mission with general and specific confirmation of several of these transfers. They also made it clear that the equipment had been or would be used in contexts—namely counter-insurgency and counterterrorism operations—in which the Tatmadaw was notorious for committing violations of </w:t>
      </w:r>
      <w:r w:rsidR="002B67BA">
        <w:t xml:space="preserve">international </w:t>
      </w:r>
      <w:r w:rsidRPr="00C60B0B">
        <w:t>human rights law and international humanitarian law. In early 2018, Russian Federation Deputy Defence Minister Alexander Fomin was publicly quoted as saying the fighter planes would “become the main fighter aircraft of Myanmar’s air force to protect the country’s territorial integrity and repel any terror threats.”</w:t>
      </w:r>
      <w:r w:rsidRPr="0000505C">
        <w:rPr>
          <w:rStyle w:val="FootnoteReference"/>
        </w:rPr>
        <w:footnoteReference w:id="386"/>
      </w:r>
      <w:r w:rsidRPr="00C60B0B">
        <w:t xml:space="preserve"> At a press conference following the 8</w:t>
      </w:r>
      <w:r w:rsidRPr="00C60B0B">
        <w:rPr>
          <w:vertAlign w:val="superscript"/>
        </w:rPr>
        <w:t>th</w:t>
      </w:r>
      <w:r w:rsidRPr="00C60B0B">
        <w:t xml:space="preserve"> Moscow Conference on International Security in April 2019, Commander-in-Chief Senior General Min Aung Hlaing said that Russia’s military hardware was “very useful” for his military in key locations in Myanmar.</w:t>
      </w:r>
      <w:r w:rsidRPr="0000505C">
        <w:rPr>
          <w:rStyle w:val="FootnoteReference"/>
        </w:rPr>
        <w:footnoteReference w:id="387"/>
      </w:r>
      <w:r w:rsidRPr="00C60B0B">
        <w:t xml:space="preserve"> The State-owned newspaper Global New Light of Myanmar also reported that a military delegation led by Commander-in-Chief Senior General Min Aung Hlaing visited the Irkutsk Aviation Plant on 23 April 2019.</w:t>
      </w:r>
      <w:r w:rsidRPr="0000505C">
        <w:rPr>
          <w:rStyle w:val="FootnoteReference"/>
        </w:rPr>
        <w:footnoteReference w:id="388"/>
      </w:r>
    </w:p>
    <w:p w14:paraId="3DDF85BA" w14:textId="499A8C3E" w:rsidR="00C60B0B" w:rsidRPr="00C60B0B" w:rsidRDefault="00C60B0B" w:rsidP="00C0696C">
      <w:pPr>
        <w:pStyle w:val="SingleTxtG"/>
        <w:numPr>
          <w:ilvl w:val="0"/>
          <w:numId w:val="7"/>
        </w:numPr>
        <w:ind w:left="1134" w:firstLine="0"/>
      </w:pPr>
      <w:r w:rsidRPr="0069386A">
        <w:t xml:space="preserve">In addition to the credible reports and high profile attention at the United Nations given to the Myanmar human rights crisis described in paragraph </w:t>
      </w:r>
      <w:r w:rsidR="0069386A" w:rsidRPr="0069386A">
        <w:t>15</w:t>
      </w:r>
      <w:r w:rsidR="00D664D5">
        <w:t>2</w:t>
      </w:r>
      <w:r w:rsidRPr="0069386A">
        <w:t xml:space="preserve"> above, Russia also knew or ought to have known from the acts of other States about the adverse</w:t>
      </w:r>
      <w:r w:rsidRPr="00C60B0B">
        <w:t xml:space="preserve"> international human right</w:t>
      </w:r>
      <w:r w:rsidR="002B67BA">
        <w:t>s</w:t>
      </w:r>
      <w:r w:rsidRPr="00C60B0B">
        <w:t xml:space="preserve"> law and international humanitarian law consequences its arms transfers would have. This includes the arms embargoes imposed by numerous other governments, many of which were maintained or widened </w:t>
      </w:r>
      <w:r w:rsidRPr="00C60B0B">
        <w:rPr>
          <w:bCs/>
        </w:rPr>
        <w:t>in reaction to widespread violence and human rights violations by the military and other security forces against minority groups in Rakhine, Kachin and Shan States</w:t>
      </w:r>
      <w:r w:rsidRPr="00C60B0B">
        <w:t>.</w:t>
      </w:r>
      <w:r w:rsidRPr="0000505C">
        <w:rPr>
          <w:rStyle w:val="FootnoteReference"/>
        </w:rPr>
        <w:footnoteReference w:id="389"/>
      </w:r>
      <w:r w:rsidRPr="00C60B0B">
        <w:t xml:space="preserve"> </w:t>
      </w:r>
    </w:p>
    <w:p w14:paraId="431A0610" w14:textId="77777777" w:rsidR="00C60B0B" w:rsidRPr="00C60B0B" w:rsidRDefault="00C60B0B" w:rsidP="00C0696C">
      <w:pPr>
        <w:pStyle w:val="SingleTxtG"/>
        <w:numPr>
          <w:ilvl w:val="0"/>
          <w:numId w:val="7"/>
        </w:numPr>
        <w:ind w:left="1134" w:firstLine="0"/>
      </w:pPr>
      <w:r w:rsidRPr="00C60B0B">
        <w:t>The Mission’s investigation also found arms transfers arriving from China. In May 2017, it was reported that the Tatmadaw was acquiring SY-400 short-range precision surface-to-surface ballistic missile systems, manufactured by the China State-owned China Aerospace Science and Industry Corporation.</w:t>
      </w:r>
      <w:r w:rsidRPr="0000505C">
        <w:rPr>
          <w:rStyle w:val="FootnoteReference"/>
        </w:rPr>
        <w:footnoteReference w:id="390"/>
      </w:r>
      <w:r w:rsidRPr="00C60B0B">
        <w:t xml:space="preserve"> In November 2018, the Tatmadaw Air Force received its first six JF-17M “Thunder” combat aircraft out of a total of 16 aircraft ordered in 2015 on a USD 560 million contract with the Chinese State-owned Aviation Industry </w:t>
      </w:r>
      <w:r w:rsidRPr="00C60B0B">
        <w:lastRenderedPageBreak/>
        <w:t>Corporation of China (AVIC).</w:t>
      </w:r>
      <w:r w:rsidRPr="0000505C">
        <w:rPr>
          <w:rStyle w:val="FootnoteReference"/>
        </w:rPr>
        <w:footnoteReference w:id="391"/>
      </w:r>
      <w:r w:rsidRPr="00C60B0B">
        <w:t xml:space="preserve"> Senior General Min Aung Hlaing confirmed Chinese weapon transfers to Myanmar in the past and indicated that the relationship continued in 2019. During a visit to Beijing on 10 April 2019, he was reported in the media as saying that the “Myanmar army is unavoidably relying on the People’s Liberation Army… for weapons procurement,” and thanking China for “its correct stance and standing against the international community over the Rakhine State issue.”</w:t>
      </w:r>
      <w:r w:rsidRPr="0000505C">
        <w:rPr>
          <w:rStyle w:val="FootnoteReference"/>
        </w:rPr>
        <w:footnoteReference w:id="392"/>
      </w:r>
    </w:p>
    <w:p w14:paraId="58677751" w14:textId="77777777" w:rsidR="00C60B0B" w:rsidRPr="00C60B0B" w:rsidRDefault="00C60B0B" w:rsidP="00C0696C">
      <w:pPr>
        <w:pStyle w:val="SingleTxtG"/>
        <w:numPr>
          <w:ilvl w:val="0"/>
          <w:numId w:val="7"/>
        </w:numPr>
        <w:ind w:left="1134" w:firstLine="0"/>
      </w:pPr>
      <w:r w:rsidRPr="00C60B0B">
        <w:t>In February 2018, the UN Panel of Experts established pursuant to resolution 1874 (2009) in relation to sanctions on the Democratic People’s Republic of Korea reported that a Member State had notified the Panel “of evidence of the receipt by Myanmar of ballistic missile systems from the Democratic People’s Republic of Korea in addition to a range of conventional weapons, including multiple rocket launchers and surface-to-air missiles” and that “personnel of the Democratic People’s Republic of Korea had been dispatched to Directorate for Defence Industries-operated facilities in Myanmar”.</w:t>
      </w:r>
      <w:r w:rsidRPr="0000505C">
        <w:rPr>
          <w:rStyle w:val="FootnoteReference"/>
        </w:rPr>
        <w:footnoteReference w:id="393"/>
      </w:r>
      <w:r w:rsidRPr="00C60B0B">
        <w:t xml:space="preserve"> This appears to have been done through Korea Mining Development Trading Corporation (KOMID).</w:t>
      </w:r>
      <w:r w:rsidRPr="0000505C">
        <w:rPr>
          <w:rStyle w:val="FootnoteReference"/>
        </w:rPr>
        <w:footnoteReference w:id="394"/>
      </w:r>
      <w:r w:rsidRPr="00C60B0B">
        <w:t xml:space="preserve"> In the context of reporting that Myanmar maintains a sophisticated global procurement network through its Directorate for Defence Industries, the Panel also noted that a Member State reported that the Directorate’s director, Tun Hlaing, “had reportedly been involved in overseas procurements and was associated with at least two Singapore-based firms, Excellence Metal Casting and STE Global Trading Pte Ltd.”</w:t>
      </w:r>
      <w:r w:rsidRPr="0000505C">
        <w:rPr>
          <w:rStyle w:val="FootnoteReference"/>
        </w:rPr>
        <w:footnoteReference w:id="395"/>
      </w:r>
      <w:r w:rsidRPr="00C60B0B">
        <w:t xml:space="preserve"> The Panel did not provide specifics on the types of items Myanmar may have procured from these companies. </w:t>
      </w:r>
    </w:p>
    <w:p w14:paraId="145940A9" w14:textId="77777777" w:rsidR="00C60B0B" w:rsidRPr="00C60B0B" w:rsidRDefault="00C60B0B" w:rsidP="00C0696C">
      <w:pPr>
        <w:pStyle w:val="SingleTxtG"/>
        <w:numPr>
          <w:ilvl w:val="0"/>
          <w:numId w:val="7"/>
        </w:numPr>
        <w:ind w:left="1134" w:firstLine="0"/>
      </w:pPr>
      <w:r w:rsidRPr="00C60B0B">
        <w:t>The Mission also found that Ukraine is supporting the Tatmadaw’s military infrastructure and production capabilities. In March 2019, it was reported that Ukraine State-owned Ukrspetsexport and Ukroboronprom had begun implementing an arms manufacturing deal to build a plant in Myanmar to manufacture armoured personnel carriers and self-propelled howitzers, notably the BTR-4U wheeled 8×8 armoured personnel carrier and the 2S1U self-propelled howitzer.</w:t>
      </w:r>
      <w:r w:rsidRPr="0000505C">
        <w:rPr>
          <w:rStyle w:val="FootnoteReference"/>
        </w:rPr>
        <w:footnoteReference w:id="396"/>
      </w:r>
      <w:r w:rsidRPr="00C60B0B">
        <w:t xml:space="preserve"> Ukrspetsexport was reported to have confirmed an initial delivery of equipment and machinery for the plant, which is scheduled to begin production by 2020.</w:t>
      </w:r>
      <w:r w:rsidRPr="0000505C">
        <w:rPr>
          <w:rStyle w:val="FootnoteReference"/>
        </w:rPr>
        <w:footnoteReference w:id="397"/>
      </w:r>
    </w:p>
    <w:p w14:paraId="3F124BE4" w14:textId="77777777" w:rsidR="00C60B0B" w:rsidRPr="00C60B0B" w:rsidRDefault="00C60B0B" w:rsidP="00C0696C">
      <w:pPr>
        <w:pStyle w:val="SingleTxtG"/>
        <w:numPr>
          <w:ilvl w:val="0"/>
          <w:numId w:val="7"/>
        </w:numPr>
        <w:ind w:left="1134" w:firstLine="0"/>
      </w:pPr>
      <w:r w:rsidRPr="00C60B0B">
        <w:t>India’s State-owned defence manufacturers have also supplied the Tatmadaw. Hindustan Aeronautics Limited (HAL) delivered second-hand trainer aircraft in 2018 as aid,</w:t>
      </w:r>
      <w:r w:rsidRPr="0000505C">
        <w:rPr>
          <w:rStyle w:val="FootnoteReference"/>
        </w:rPr>
        <w:footnoteReference w:id="398"/>
      </w:r>
      <w:r w:rsidRPr="00C60B0B">
        <w:t xml:space="preserve"> and Bharat Dynamics Limited provided anti-submarine torpedoes to the Myanmar </w:t>
      </w:r>
      <w:r w:rsidRPr="00C60B0B">
        <w:lastRenderedPageBreak/>
        <w:t>Navy following an agreement reached in March 2017, reportedly worth USD 38 million.</w:t>
      </w:r>
      <w:r w:rsidRPr="0000505C">
        <w:rPr>
          <w:rStyle w:val="FootnoteReference"/>
        </w:rPr>
        <w:footnoteReference w:id="399"/>
      </w:r>
      <w:r w:rsidRPr="00C60B0B">
        <w:t xml:space="preserve"> This agreement followed a visit by the Chief of Naval Staff of the Indian Navy to Myanmar in November 2016.</w:t>
      </w:r>
      <w:r w:rsidRPr="0000505C">
        <w:rPr>
          <w:rStyle w:val="FootnoteReference"/>
        </w:rPr>
        <w:footnoteReference w:id="400"/>
      </w:r>
      <w:r w:rsidRPr="00C60B0B">
        <w:t xml:space="preserve"> The official press release announcing the visit stated that India was providing assistance to the Myanmar Navy through military hardware and equipment, with the objective of bolstering its capacity.</w:t>
      </w:r>
      <w:r w:rsidRPr="0000505C">
        <w:rPr>
          <w:rStyle w:val="FootnoteReference"/>
        </w:rPr>
        <w:footnoteReference w:id="401"/>
      </w:r>
    </w:p>
    <w:p w14:paraId="3BF64205" w14:textId="77777777" w:rsidR="00C60B0B" w:rsidRPr="00C60B0B" w:rsidRDefault="00C60B0B" w:rsidP="00C0696C">
      <w:pPr>
        <w:pStyle w:val="SingleTxtG"/>
        <w:numPr>
          <w:ilvl w:val="0"/>
          <w:numId w:val="7"/>
        </w:numPr>
        <w:ind w:left="1134" w:firstLine="0"/>
      </w:pPr>
      <w:r w:rsidRPr="00C60B0B">
        <w:t>In April 2017, Israel Aerospace Industries, an Israeli State-owned enterprise, delivered two attack frigates to the Tatmadaw Navy.</w:t>
      </w:r>
      <w:r w:rsidRPr="0000505C">
        <w:rPr>
          <w:rStyle w:val="FootnoteReference"/>
        </w:rPr>
        <w:footnoteReference w:id="402"/>
      </w:r>
      <w:r w:rsidRPr="00C60B0B">
        <w:t xml:space="preserve"> This delivery followed the filing of a petition before the Israeli Supreme Court in early 2017 seeking a prohibition on implementation of a defence cooperation agreement signed between Israel and Myanmar on the basis of the conduct of the Tatmadaw in northern Rakhine in October 2016. As a result of a subsequent decision by the Israeli Supreme Court, military export licenses were revoked and there has been no further defence cooperation.</w:t>
      </w:r>
      <w:r w:rsidRPr="0000505C">
        <w:rPr>
          <w:rStyle w:val="FootnoteReference"/>
        </w:rPr>
        <w:footnoteReference w:id="403"/>
      </w:r>
    </w:p>
    <w:p w14:paraId="714F8BA3" w14:textId="77777777" w:rsidR="00C60B0B" w:rsidRPr="00C60B0B" w:rsidRDefault="00C60B0B" w:rsidP="00C0696C">
      <w:pPr>
        <w:pStyle w:val="SingleTxtG"/>
        <w:numPr>
          <w:ilvl w:val="0"/>
          <w:numId w:val="7"/>
        </w:numPr>
        <w:ind w:left="1134" w:firstLine="0"/>
      </w:pPr>
      <w:r w:rsidRPr="00C60B0B">
        <w:t>Privately-owned arms manufacturing companies have also sold arms and provided military training to the Tatmadaw. In October 2016, an Israeli military and police equipment and training company TAR Ideal Concepts, posted photographs on its website of its personnel training the Tatmadaw Special Operations Taskforce.</w:t>
      </w:r>
      <w:r w:rsidRPr="0000505C">
        <w:rPr>
          <w:rStyle w:val="FootnoteReference"/>
        </w:rPr>
        <w:footnoteReference w:id="404"/>
      </w:r>
      <w:r w:rsidRPr="00C60B0B">
        <w:t xml:space="preserve"> In November 2018, a media statement by an official from the Philippine-based company, Armscor International, announced that it had sold competition handguns to the Tatmadaw Shooting Team, and was exploring how to further penetrate the Myanmar defence market, noting that “there are a number of security agencies in Myanmar that are interested in new defence products.”</w:t>
      </w:r>
      <w:r w:rsidRPr="0000505C">
        <w:rPr>
          <w:rStyle w:val="FootnoteReference"/>
        </w:rPr>
        <w:footnoteReference w:id="405"/>
      </w:r>
    </w:p>
    <w:p w14:paraId="13ACD38B" w14:textId="0072B0CC" w:rsidR="00C60B0B" w:rsidRPr="00C60B0B" w:rsidRDefault="00C60B0B" w:rsidP="00C0696C">
      <w:pPr>
        <w:pStyle w:val="SingleTxtG"/>
        <w:numPr>
          <w:ilvl w:val="0"/>
          <w:numId w:val="7"/>
        </w:numPr>
        <w:ind w:left="1134" w:firstLine="0"/>
      </w:pPr>
      <w:r w:rsidRPr="00C60B0B">
        <w:t>In addition to military equipment and other support supplied by these identified sources, the Tatmadaw purchases arms and equipment through third parties that masks their origins. According to the SIPRI Arms Transfers Database, in 2016, the Tatmadaw purchased second-hand light helicopters from unknown sources.</w:t>
      </w:r>
      <w:r w:rsidRPr="0000505C">
        <w:rPr>
          <w:rStyle w:val="FootnoteReference"/>
        </w:rPr>
        <w:footnoteReference w:id="406"/>
      </w:r>
      <w:r w:rsidRPr="00C60B0B">
        <w:t xml:space="preserve"> According to an eyewitness, in the wee</w:t>
      </w:r>
      <w:r w:rsidR="0074387C">
        <w:t>ks prior to the clearance operations that began on 25 August 2017, light helicopters identified as</w:t>
      </w:r>
      <w:r w:rsidRPr="00C60B0B">
        <w:t xml:space="preserve"> Bell 206 or 212 helicopters (capacity of 8 to 10 persons) frequently flew into northern Rakhine, many to No. 1 BGP Headquarters in Kyee Kan Pyin, Maungdaw.</w:t>
      </w:r>
      <w:r w:rsidRPr="0000505C">
        <w:rPr>
          <w:rStyle w:val="FootnoteReference"/>
        </w:rPr>
        <w:footnoteReference w:id="407"/>
      </w:r>
      <w:r w:rsidR="00D521AF">
        <w:t xml:space="preserve"> </w:t>
      </w:r>
      <w:r w:rsidRPr="00C60B0B">
        <w:t>Bell 206 or 212 h</w:t>
      </w:r>
      <w:r w:rsidR="0074387C">
        <w:t xml:space="preserve">elicopters are light aircraft, which are often used to transport </w:t>
      </w:r>
      <w:r w:rsidRPr="00C60B0B">
        <w:t xml:space="preserve">troops. </w:t>
      </w:r>
    </w:p>
    <w:p w14:paraId="683C418D" w14:textId="1BA75245" w:rsidR="00C60B0B" w:rsidRPr="00C60B0B" w:rsidRDefault="00C60B0B" w:rsidP="00C0696C">
      <w:pPr>
        <w:pStyle w:val="SingleTxtG"/>
        <w:numPr>
          <w:ilvl w:val="0"/>
          <w:numId w:val="7"/>
        </w:numPr>
        <w:ind w:left="1134" w:firstLine="0"/>
      </w:pPr>
      <w:r w:rsidRPr="00C60B0B">
        <w:t xml:space="preserve">In addition to procuring arms, military equipment and arms manufacturing capacity, the Tatmadaw </w:t>
      </w:r>
      <w:r w:rsidR="00B04719">
        <w:t xml:space="preserve">procured or </w:t>
      </w:r>
      <w:r w:rsidRPr="00C60B0B">
        <w:t>sought to procure information and communications technology from at least seven foreign companies since 2016, under the official Ministry of Defence budget.</w:t>
      </w:r>
      <w:r w:rsidRPr="0000505C">
        <w:rPr>
          <w:rStyle w:val="FootnoteReference"/>
        </w:rPr>
        <w:footnoteReference w:id="408"/>
      </w:r>
      <w:r w:rsidRPr="00C60B0B">
        <w:t xml:space="preserve"> These have included unmanned aerial vehicles, military air-traffic control systems, internet and cloud-based platforms and connectivity services, telecommunications technology, cameras, radio transceivers for ground-to-air communications, and precision navigation systems.</w:t>
      </w:r>
      <w:r w:rsidRPr="0000505C">
        <w:rPr>
          <w:rStyle w:val="FootnoteReference"/>
        </w:rPr>
        <w:footnoteReference w:id="409"/>
      </w:r>
      <w:r w:rsidRPr="00C60B0B">
        <w:t xml:space="preserve"> These dual-use technologies, when exported from inside the European </w:t>
      </w:r>
      <w:r w:rsidRPr="00C60B0B">
        <w:lastRenderedPageBreak/>
        <w:t>Union, would be subject to the EU controls on the exports of military technology and equipment,</w:t>
      </w:r>
      <w:r w:rsidRPr="0000505C">
        <w:rPr>
          <w:rStyle w:val="FootnoteReference"/>
        </w:rPr>
        <w:footnoteReference w:id="410"/>
      </w:r>
      <w:r w:rsidRPr="00C60B0B">
        <w:t xml:space="preserve"> as the recipient and end-user of the goods would be the Tatmadaw, the armed forces of the recipient country.</w:t>
      </w:r>
      <w:r w:rsidRPr="0000505C">
        <w:rPr>
          <w:rStyle w:val="FootnoteReference"/>
        </w:rPr>
        <w:footnoteReference w:id="411"/>
      </w:r>
      <w:r w:rsidRPr="00C60B0B">
        <w:t xml:space="preserve"> </w:t>
      </w:r>
      <w:r w:rsidR="00B3584E">
        <w:t>These</w:t>
      </w:r>
      <w:r w:rsidRPr="00C60B0B">
        <w:t xml:space="preserve"> goods and technolog</w:t>
      </w:r>
      <w:r w:rsidR="00B3584E">
        <w:t xml:space="preserve">ies </w:t>
      </w:r>
      <w:r w:rsidRPr="00C60B0B">
        <w:t>may also be subject to other export controls, as prescribed by the Wassenaar Arrangement on Export Controls for Conventional Arms and Dual-Use Goods and Technologies.</w:t>
      </w:r>
      <w:r w:rsidRPr="0000505C">
        <w:rPr>
          <w:rStyle w:val="FootnoteReference"/>
        </w:rPr>
        <w:footnoteReference w:id="412"/>
      </w:r>
      <w:r w:rsidRPr="00C60B0B">
        <w:t xml:space="preserve"> According to the Myanmar defence budget, the Tatmadaw </w:t>
      </w:r>
      <w:r w:rsidR="00B04719">
        <w:t xml:space="preserve">procured or </w:t>
      </w:r>
      <w:r w:rsidRPr="00C60B0B">
        <w:t xml:space="preserve">sought to procure </w:t>
      </w:r>
      <w:r w:rsidR="00B3584E">
        <w:t>these</w:t>
      </w:r>
      <w:r w:rsidRPr="00C60B0B">
        <w:t xml:space="preserve"> goods and technology from companies in several Wassenaar Arrangement countries, including Austria, Canada, Jap</w:t>
      </w:r>
      <w:r w:rsidR="003E3522">
        <w:t xml:space="preserve">an, Norway, South Africa, </w:t>
      </w:r>
      <w:r w:rsidR="00E94E1F">
        <w:t xml:space="preserve">and </w:t>
      </w:r>
      <w:r w:rsidR="003E3522">
        <w:t>the United Kingdom</w:t>
      </w:r>
      <w:r w:rsidRPr="00C60B0B">
        <w:t xml:space="preserve">. </w:t>
      </w:r>
    </w:p>
    <w:p w14:paraId="6AABB80E" w14:textId="63F73174" w:rsidR="00C60B0B" w:rsidRPr="00C60B0B" w:rsidRDefault="000B5BC6" w:rsidP="00C60B0B">
      <w:pPr>
        <w:pStyle w:val="H23G"/>
      </w:pPr>
      <w:r>
        <w:tab/>
      </w:r>
      <w:r>
        <w:tab/>
      </w:r>
      <w:r w:rsidR="00C60B0B">
        <w:tab/>
      </w:r>
      <w:r w:rsidR="00C60B0B" w:rsidRPr="00C60B0B">
        <w:t>Legal findings</w:t>
      </w:r>
    </w:p>
    <w:p w14:paraId="58C0D843" w14:textId="77777777" w:rsidR="00C60B0B" w:rsidRPr="00C60B0B" w:rsidRDefault="00C60B0B" w:rsidP="00C0696C">
      <w:pPr>
        <w:pStyle w:val="SingleTxtG"/>
        <w:numPr>
          <w:ilvl w:val="0"/>
          <w:numId w:val="7"/>
        </w:numPr>
        <w:ind w:left="1134" w:firstLine="0"/>
      </w:pPr>
      <w:r w:rsidRPr="00C60B0B">
        <w:t>International law provides various legal frameworks that regulate weapons and other equipment transfers from State to State, aiming to prevent the types of violations the Mission has documented in Myanmar. Under international human rights law, State parties to the ICCPR must take appropriate legislative and other measures to ensure that all activities taking place in whole or in part within their territory or under their jurisdiction, but having a direct and reasonably foreseeable impact on the right to life of individuals outside their territory, are consistent with the right to life and with the right of victims to obtain an effective remedy.</w:t>
      </w:r>
      <w:r w:rsidRPr="0000505C">
        <w:rPr>
          <w:rStyle w:val="FootnoteReference"/>
        </w:rPr>
        <w:footnoteReference w:id="413"/>
      </w:r>
    </w:p>
    <w:p w14:paraId="793560BF" w14:textId="66A7666F" w:rsidR="00C60B0B" w:rsidRPr="00C60B0B" w:rsidRDefault="00C60B0B" w:rsidP="00C0696C">
      <w:pPr>
        <w:pStyle w:val="SingleTxtG"/>
        <w:numPr>
          <w:ilvl w:val="0"/>
          <w:numId w:val="7"/>
        </w:numPr>
        <w:ind w:left="1134" w:firstLine="0"/>
      </w:pPr>
      <w:r w:rsidRPr="00C60B0B" w:rsidDel="00B24C82">
        <w:t xml:space="preserve">The </w:t>
      </w:r>
      <w:r w:rsidRPr="00C60B0B">
        <w:t xml:space="preserve">Mission finds reasonable grounds to conclude that China, Democratic People’s Republic of Korea, India, Israel, Philippines, Russia, and Ukraine allowed the arms and arms-related transfers and assistance to Myanmar. Based on the types of items and assistance provided, China, Democratic People’s Republic of Korea, Israel, Russia, and Ukraine knew or ought to have known </w:t>
      </w:r>
      <w:r w:rsidRPr="00C60B0B">
        <w:rPr>
          <w:lang w:val="en-US"/>
        </w:rPr>
        <w:t>that doing so would have</w:t>
      </w:r>
      <w:r w:rsidRPr="00C60B0B">
        <w:t xml:space="preserve"> a direct and reasonably foreseeable adverse impact on the human rights of people in Myanmar. This is contrary to the ICCPR, to which the Democratic People’s Republic of Korea, Israel, Russia, and Ukraine are all State parties. China is a signatory. By implication, these countries also failed to effectively apply human rights due diligence to the transfers. Given the totality of the circumstances, the Mission is also of the view that India and the Philippines should not have permitted the transfer of arms and related items to the Tatmadaw. Further investigation is required with respect to the nature of arms or related items that Myanmar may have procured from two businesses based in Singapore, which is </w:t>
      </w:r>
      <w:r w:rsidR="00781F95">
        <w:t xml:space="preserve">not a party or </w:t>
      </w:r>
      <w:r w:rsidRPr="00C60B0B">
        <w:t>a signatory to the ICCPR.</w:t>
      </w:r>
    </w:p>
    <w:p w14:paraId="0FCD7A7F" w14:textId="758D56DF" w:rsidR="00C60B0B" w:rsidRPr="00C60B0B" w:rsidRDefault="00C60B0B" w:rsidP="00C0696C">
      <w:pPr>
        <w:pStyle w:val="SingleTxtG"/>
        <w:numPr>
          <w:ilvl w:val="0"/>
          <w:numId w:val="7"/>
        </w:numPr>
        <w:ind w:left="1134" w:firstLine="0"/>
      </w:pPr>
      <w:r w:rsidRPr="00C60B0B">
        <w:t>The Mission similarly concludes that China, Democratic People’s Republic of Korea, Israel, Russia, and Ukraine</w:t>
      </w:r>
      <w:r w:rsidRPr="00C60B0B" w:rsidDel="008B395C">
        <w:t xml:space="preserve"> </w:t>
      </w:r>
      <w:r w:rsidRPr="00C60B0B">
        <w:t xml:space="preserve">failed to refrain from transferring </w:t>
      </w:r>
      <w:r w:rsidRPr="00C60B0B">
        <w:rPr>
          <w:lang w:val="en-US"/>
        </w:rPr>
        <w:t>weapons</w:t>
      </w:r>
      <w:r w:rsidRPr="00C60B0B">
        <w:t xml:space="preserve"> although they expected or ought to have expected, based on the facts or their knowledge of past patterns of the Tatmadaw, that the weapons would be used in acts that violate </w:t>
      </w:r>
      <w:r w:rsidR="000B59AA">
        <w:t xml:space="preserve">international </w:t>
      </w:r>
      <w:r w:rsidRPr="00C60B0B">
        <w:t>human rights law and international humanitarian law.</w:t>
      </w:r>
      <w:r w:rsidRPr="0000505C">
        <w:rPr>
          <w:rStyle w:val="FootnoteReference"/>
        </w:rPr>
        <w:footnoteReference w:id="414"/>
      </w:r>
      <w:r w:rsidRPr="00C60B0B">
        <w:t xml:space="preserve"> </w:t>
      </w:r>
    </w:p>
    <w:p w14:paraId="58E11E65" w14:textId="0CD8EE8E" w:rsidR="00C60B0B" w:rsidRPr="00C60B0B" w:rsidRDefault="00C60B0B" w:rsidP="00C0696C">
      <w:pPr>
        <w:pStyle w:val="SingleTxtG"/>
        <w:numPr>
          <w:ilvl w:val="0"/>
          <w:numId w:val="7"/>
        </w:numPr>
        <w:ind w:left="1134" w:firstLine="0"/>
      </w:pPr>
      <w:r w:rsidRPr="00C60B0B">
        <w:t>For this reason, these States</w:t>
      </w:r>
      <w:r w:rsidRPr="00C60B0B" w:rsidDel="001A06CE">
        <w:t xml:space="preserve"> </w:t>
      </w:r>
      <w:r w:rsidRPr="00C60B0B">
        <w:t>provided arms and other related equipment in breach of their Common Article 1 obligations as a matter either of treaty law or of customary international humanitarian law. The Mission also reached the conclusion under the general rules of State responsibility that prohibit aiding or assisting another State in the commission of an internationally wrongful</w:t>
      </w:r>
      <w:r w:rsidR="000B59AA">
        <w:t xml:space="preserve"> act, that these States knew, or were</w:t>
      </w:r>
      <w:r w:rsidRPr="00C60B0B">
        <w:t xml:space="preserve"> virtually certain, that the assistance would be used for unlawful purposes. </w:t>
      </w:r>
      <w:r w:rsidR="000C579E">
        <w:t>Although the Mission did not have enough information to conclude that an unlawful act did actually occur, t</w:t>
      </w:r>
      <w:r w:rsidRPr="00C60B0B">
        <w:t xml:space="preserve">he gravity of this finding is aggravated by the fact that the Tatmadaw has engaged in “serious breaches”, which prohibits States from rendering aid or assistance in </w:t>
      </w:r>
      <w:r w:rsidRPr="00C60B0B">
        <w:rPr>
          <w:i/>
        </w:rPr>
        <w:t>maintaining</w:t>
      </w:r>
      <w:r w:rsidRPr="00C60B0B">
        <w:t xml:space="preserve"> the situation (even if the breach has ceased) that arose from those breaches. As noted above, given the totality of the circumstances, the Mission is also of the view that India and the Philippines should not have </w:t>
      </w:r>
      <w:r w:rsidRPr="00C60B0B">
        <w:lastRenderedPageBreak/>
        <w:t>permitted the transfer of arms and related items to the Tatmadaw. Further investigation is required with respect to the application of these rules to Singapore.</w:t>
      </w:r>
    </w:p>
    <w:p w14:paraId="4F57F4BD" w14:textId="77777777" w:rsidR="00C60B0B" w:rsidRPr="00C60B0B" w:rsidRDefault="00C60B0B" w:rsidP="00C0696C">
      <w:pPr>
        <w:pStyle w:val="SingleTxtG"/>
        <w:numPr>
          <w:ilvl w:val="0"/>
          <w:numId w:val="7"/>
        </w:numPr>
        <w:ind w:left="1134" w:firstLine="0"/>
      </w:pPr>
      <w:r w:rsidRPr="00C60B0B">
        <w:t>The Mission also draws legal findings from international arms trade law. Since October 2016, Israel, the Philippines, and Ukraine, all signatories to the ATT, have allowed the transfer or enabled the assembly of conventional arms and other items covered by the Arms Trade Treaty, namely armoured combat vehicles and battle tanks,</w:t>
      </w:r>
      <w:r w:rsidRPr="0000505C">
        <w:rPr>
          <w:rStyle w:val="FootnoteReference"/>
        </w:rPr>
        <w:footnoteReference w:id="415"/>
      </w:r>
      <w:r w:rsidRPr="00C60B0B">
        <w:t xml:space="preserve"> small arms and light weapons</w:t>
      </w:r>
      <w:r w:rsidRPr="0000505C">
        <w:rPr>
          <w:rStyle w:val="FootnoteReference"/>
        </w:rPr>
        <w:footnoteReference w:id="416"/>
      </w:r>
      <w:r w:rsidRPr="00C60B0B">
        <w:t>, and warships</w:t>
      </w:r>
      <w:r w:rsidRPr="0000505C">
        <w:rPr>
          <w:rStyle w:val="FootnoteReference"/>
        </w:rPr>
        <w:footnoteReference w:id="417"/>
      </w:r>
      <w:r w:rsidRPr="00C60B0B">
        <w:t>. As signatories, they are obliged to refrain from acts contrary to the object and purpose of the treaty, which include establishing the highest possible common international standards for regulating or improving the regulation of the international trade in conventional arms for the purpose of reducing human suffering. This is principally manifested in the ATT’s core obligations found in Articles 6 and 7, which aim to ensure that arms do not end up in the hands of those who would use them to commit serious violations of international human rights law or international humanitarian law.</w:t>
      </w:r>
      <w:r w:rsidRPr="0000505C">
        <w:rPr>
          <w:rStyle w:val="FootnoteReference"/>
        </w:rPr>
        <w:footnoteReference w:id="418"/>
      </w:r>
      <w:r w:rsidRPr="00C60B0B">
        <w:t xml:space="preserve"> Despite this, Israel in particular allowed the transfer of arms covered by the ATT at a time when it had knowledge, or ought to have had knowledge, </w:t>
      </w:r>
      <w:r w:rsidRPr="00C60B0B">
        <w:rPr>
          <w:lang w:val="en-US"/>
        </w:rPr>
        <w:t>that they</w:t>
      </w:r>
      <w:r w:rsidRPr="00C60B0B">
        <w:t xml:space="preserve"> would be used in the commission of serious crimes under international law. Further investigation is required with respect to the transfer and any prospective sales of small arms or other items from the Philippines as well as the nature of arms or related items that Myanmar may have procured from two businesses based in Singapore, which is a signatory to the ATT. </w:t>
      </w:r>
    </w:p>
    <w:p w14:paraId="7C54CDA6" w14:textId="19B1706E" w:rsidR="00C60B0B" w:rsidRPr="00C60B0B" w:rsidRDefault="00C60B0B" w:rsidP="00C0696C">
      <w:pPr>
        <w:pStyle w:val="SingleTxtG"/>
        <w:numPr>
          <w:ilvl w:val="0"/>
          <w:numId w:val="7"/>
        </w:numPr>
        <w:ind w:left="1134" w:firstLine="0"/>
      </w:pPr>
      <w:r w:rsidRPr="00C60B0B">
        <w:t>Ukraine as a signatory to the ATT must also not engage in acts or omissions that defeat the treaty’s object and purpose. The ATT covers “parts and components where the export is in a form that provides the capability to assemble the conventional arms”.</w:t>
      </w:r>
      <w:r w:rsidRPr="0000505C">
        <w:rPr>
          <w:rStyle w:val="FootnoteReference"/>
        </w:rPr>
        <w:footnoteReference w:id="419"/>
      </w:r>
      <w:r w:rsidRPr="00C60B0B">
        <w:t xml:space="preserve"> Despite this, the Ukraine state-owned Ukrspetsexport and Ukroboronprom factory agreed to provide the capacity to assemble conventional arms, in this case armoured personnel carriers and self-propelled howitzers, in a manner that would place those arms into the hands of the Myanmar government at a time when Ukraine had knowledge, or ought to have had knowledge, </w:t>
      </w:r>
      <w:r w:rsidRPr="00C60B0B">
        <w:rPr>
          <w:lang w:val="en-US"/>
        </w:rPr>
        <w:t>that they</w:t>
      </w:r>
      <w:r w:rsidRPr="00C60B0B">
        <w:t xml:space="preserve"> would be used in the commission of serious violations of international law. While the ATT does not specifically cover the building of arms factories in another State, a good faith interpretation of the treaty should preclude activities that circumvent the treaty’s Article 6 prohibition by building</w:t>
      </w:r>
      <w:r w:rsidR="007E3B0B">
        <w:t xml:space="preserve"> an arms factory in a State to which</w:t>
      </w:r>
      <w:r w:rsidRPr="00C60B0B">
        <w:t xml:space="preserve"> Ukraine would otherwise be proh</w:t>
      </w:r>
      <w:r w:rsidR="007E3B0B">
        <w:t>ibited from transferring arms</w:t>
      </w:r>
      <w:r w:rsidRPr="00C60B0B">
        <w:t>.</w:t>
      </w:r>
      <w:r w:rsidRPr="0000505C">
        <w:rPr>
          <w:rStyle w:val="FootnoteReference"/>
        </w:rPr>
        <w:footnoteReference w:id="420"/>
      </w:r>
      <w:r w:rsidRPr="00C60B0B">
        <w:t xml:space="preserve"> The building of an arms factory in Myanmar would provide a sustainable source of conventional arms that the treaty otherwise regulates. For these reasons, the Mission concludes on reasonable grounds and through a good faith interpretation of the ATT that the Ukrspetsexport and Ukroboronprom arms factory in Myanmar defeats the object and purpose of the ATT. </w:t>
      </w:r>
    </w:p>
    <w:p w14:paraId="5C625516" w14:textId="7A84B0A6" w:rsidR="00C60B0B" w:rsidRPr="00C60B0B" w:rsidRDefault="00C60B0B" w:rsidP="00C0696C">
      <w:pPr>
        <w:pStyle w:val="SingleTxtG"/>
        <w:numPr>
          <w:ilvl w:val="0"/>
          <w:numId w:val="7"/>
        </w:numPr>
        <w:ind w:left="1134" w:firstLine="0"/>
      </w:pPr>
      <w:r w:rsidRPr="00C60B0B">
        <w:t>Article 7, which covers due diligence and mitigation efforts, applies to the export of conventional arms and related items that are not prohibited under Article 6. Under Article 7</w:t>
      </w:r>
      <w:r w:rsidR="007E3B0B">
        <w:t>,</w:t>
      </w:r>
      <w:r w:rsidRPr="00C60B0B">
        <w:t xml:space="preserve"> signatories (due to their obligation not to defeat the object and purpose of the treaty) and States Parties (due to their binding obligations under the treaty) must assess the potential for exports to contribute to, </w:t>
      </w:r>
      <w:r w:rsidRPr="00C60B0B">
        <w:rPr>
          <w:i/>
        </w:rPr>
        <w:t>inter alia</w:t>
      </w:r>
      <w:r w:rsidRPr="00C60B0B">
        <w:t>, undermining peace and security or be used to commit or facilitate a serious violation of international human rights law</w:t>
      </w:r>
      <w:r w:rsidR="007E3B0B">
        <w:t xml:space="preserve"> or </w:t>
      </w:r>
      <w:r w:rsidR="007E3B0B" w:rsidRPr="00C60B0B">
        <w:t>i</w:t>
      </w:r>
      <w:r w:rsidR="007E3B0B">
        <w:t>nternational humanitarian law.</w:t>
      </w:r>
      <w:r w:rsidRPr="00C60B0B">
        <w:t xml:space="preserve"> The exporting signatory or State Party must also </w:t>
      </w:r>
      <w:r w:rsidRPr="00C60B0B">
        <w:rPr>
          <w:lang w:val="en-US"/>
        </w:rPr>
        <w:t>consider</w:t>
      </w:r>
      <w:r w:rsidRPr="00C60B0B">
        <w:t xml:space="preserve"> whether there are measures that could be undertaken to mitigate those risks and it must not authorize the export if there is an overriding risk of any of those negative consequences occurring. The exporting State’s </w:t>
      </w:r>
      <w:r w:rsidRPr="00C60B0B">
        <w:lastRenderedPageBreak/>
        <w:t>assessment must also take into account the risk of the covered export being used to commit or facilitate serious acts of gender-based violence or serious acts of violence against women and children, all of which have occurred in the Myanmar context.</w:t>
      </w:r>
    </w:p>
    <w:p w14:paraId="43670987" w14:textId="77777777" w:rsidR="00C60B0B" w:rsidRPr="00C60B0B" w:rsidRDefault="00C60B0B" w:rsidP="00C0696C">
      <w:pPr>
        <w:pStyle w:val="SingleTxtG"/>
        <w:numPr>
          <w:ilvl w:val="0"/>
          <w:numId w:val="7"/>
        </w:numPr>
        <w:ind w:left="1134" w:firstLine="0"/>
      </w:pPr>
      <w:r w:rsidRPr="00C60B0B">
        <w:t xml:space="preserve">Having found that Israel and Ukraine should not have transferred or enabled the assembly of conventional arms, the Mission need not evaluate whether Israel and Ukraine undertook an effective assessment equivalent to Article 7. Nonetheless, the Mission is of the view that an overriding risk existed and, for that additional reason, the items should not have been exported. </w:t>
      </w:r>
    </w:p>
    <w:p w14:paraId="62E56665" w14:textId="49DCAFA4" w:rsidR="00C60B0B" w:rsidRPr="00C60B0B" w:rsidRDefault="00C60B0B" w:rsidP="00C0696C">
      <w:pPr>
        <w:pStyle w:val="SingleTxtG"/>
        <w:numPr>
          <w:ilvl w:val="0"/>
          <w:numId w:val="7"/>
        </w:numPr>
        <w:ind w:left="1134" w:firstLine="0"/>
      </w:pPr>
      <w:r w:rsidRPr="00C60B0B">
        <w:t>In addition to the obligations on States to regulate arms transfers, the Mission has reasonable grounds to conclude that, due to wide</w:t>
      </w:r>
      <w:r w:rsidR="007E3B0B">
        <w:t>spread knowledge of the Tatmadaw</w:t>
      </w:r>
      <w:r w:rsidRPr="00C60B0B">
        <w:t xml:space="preserve">’s abhorrent human rights record, arms transferring businesses in China, Democratic People’s Republic of Korea, Israel, Russia, and Ukraine should not have permitted the transfers. The Mission reminds these businesses that they should effectively apply relevant international human rights principles in line with their corporate responsibility to respect human rights. Businesses involved in </w:t>
      </w:r>
      <w:r w:rsidR="004A1154">
        <w:t xml:space="preserve">the sale </w:t>
      </w:r>
      <w:r w:rsidR="00E17C7A">
        <w:t xml:space="preserve">of </w:t>
      </w:r>
      <w:r w:rsidRPr="00C60B0B">
        <w:t xml:space="preserve">arms </w:t>
      </w:r>
      <w:r w:rsidR="004A1154" w:rsidRPr="004A1154">
        <w:t xml:space="preserve">and dual-use goods </w:t>
      </w:r>
      <w:r w:rsidR="004A1154">
        <w:t>(see paras. 175-176 below)</w:t>
      </w:r>
      <w:r w:rsidR="004D6BD0">
        <w:t xml:space="preserve"> </w:t>
      </w:r>
      <w:r w:rsidRPr="00C60B0B">
        <w:t>should also carry out effective human rights due diligence to determine whether they can put in place preventive or mitigation measures (such as restrictions on where and how the equipment could be used) and, if not, should decline making the sale. Given the totality of the circumstances, the Mission is also of the view that India and Philippines-based businesses should not have permitted the transfer of arms and related items to the Tatmadaw. Further investigation is needed into the nature of arms or related items that Myanmar may have procured from two businesses based in Singapore</w:t>
      </w:r>
      <w:r w:rsidR="001230AF">
        <w:t>.</w:t>
      </w:r>
    </w:p>
    <w:p w14:paraId="7C47627A" w14:textId="552808C7" w:rsidR="00B32D1A" w:rsidRDefault="00C60B0B" w:rsidP="00B32D1A">
      <w:pPr>
        <w:pStyle w:val="SingleTxtG"/>
        <w:numPr>
          <w:ilvl w:val="0"/>
          <w:numId w:val="7"/>
        </w:numPr>
        <w:ind w:left="1134" w:firstLine="0"/>
      </w:pPr>
      <w:r w:rsidRPr="00C60B0B">
        <w:t xml:space="preserve">The Mission also takes note </w:t>
      </w:r>
      <w:r w:rsidR="007E3B0B">
        <w:t>of at least seven companies from which</w:t>
      </w:r>
      <w:r w:rsidRPr="00C60B0B">
        <w:t xml:space="preserve">, since 2016, the Tatmadaw </w:t>
      </w:r>
      <w:r w:rsidR="00B04719">
        <w:t xml:space="preserve">procured or </w:t>
      </w:r>
      <w:r w:rsidRPr="00C60B0B">
        <w:t>sought to procure information an</w:t>
      </w:r>
      <w:r w:rsidR="007E3B0B">
        <w:t>d communications technology</w:t>
      </w:r>
      <w:r w:rsidRPr="00C60B0B">
        <w:t>. Moreover, as the EU control of exports of military technology and equipment</w:t>
      </w:r>
      <w:r w:rsidRPr="0000505C">
        <w:rPr>
          <w:rStyle w:val="FootnoteReference"/>
        </w:rPr>
        <w:footnoteReference w:id="421"/>
      </w:r>
      <w:r w:rsidRPr="00C60B0B">
        <w:t xml:space="preserve"> makes clear, dual-use goods and technology, for which there are serious grounds for believing that their end-user will be the armed forces or internal security forces or similar entities in the recipient country, are considered, for the purposes of export control, as military technology or equipment.</w:t>
      </w:r>
      <w:r w:rsidRPr="0000505C">
        <w:rPr>
          <w:rStyle w:val="FootnoteReference"/>
        </w:rPr>
        <w:footnoteReference w:id="422"/>
      </w:r>
      <w:r w:rsidRPr="00C60B0B">
        <w:t xml:space="preserve"> The inclusion of information and communications technology from identified companies on the Myanmar Ministry of Defence military budget makes clear that the recipient and end-user of the goods and technology would be the Tatmadaw. Austria and </w:t>
      </w:r>
      <w:r w:rsidR="000B59AA">
        <w:t>the United Kingdom</w:t>
      </w:r>
      <w:r w:rsidRPr="00C60B0B">
        <w:t xml:space="preserve">, which are listed as </w:t>
      </w:r>
      <w:r w:rsidR="00662DA0">
        <w:t xml:space="preserve">confirmed or </w:t>
      </w:r>
      <w:r w:rsidRPr="00C60B0B">
        <w:t>potential sources of such goods and technologies in the Tatmadaw’s budget, are subject to EU export control rules.</w:t>
      </w:r>
      <w:r w:rsidR="000C579E">
        <w:t xml:space="preserve"> </w:t>
      </w:r>
    </w:p>
    <w:p w14:paraId="7ACFC0D4" w14:textId="3B431B03" w:rsidR="00B32D1A" w:rsidRDefault="00C60B0B" w:rsidP="000B5BC6">
      <w:pPr>
        <w:pStyle w:val="SingleTxtG"/>
        <w:numPr>
          <w:ilvl w:val="0"/>
          <w:numId w:val="7"/>
        </w:numPr>
        <w:ind w:left="1134" w:firstLine="0"/>
      </w:pPr>
      <w:r w:rsidRPr="00C60B0B">
        <w:t xml:space="preserve">In addition, the Wassenaar Arrangement on Export Controls list of dual-use goods and technologies includes information security technology; target acquisition, designation, range-finding, surveillance or tracking systems; cameras; and software, all of which the Tatmadaw </w:t>
      </w:r>
      <w:r w:rsidR="00662DA0">
        <w:t>procured or</w:t>
      </w:r>
      <w:r w:rsidRPr="00C60B0B">
        <w:t xml:space="preserve"> sought to procure since 2016 under the official Ministry of Defence budget.</w:t>
      </w:r>
      <w:r w:rsidRPr="0000505C">
        <w:rPr>
          <w:rStyle w:val="FootnoteReference"/>
        </w:rPr>
        <w:footnoteReference w:id="423"/>
      </w:r>
      <w:r w:rsidRPr="00C60B0B">
        <w:t xml:space="preserve"> Wassenaar Arrangement participating States are expected to apply export controls to all items on its list of dual-use goods and technologies.</w:t>
      </w:r>
      <w:r w:rsidRPr="0000505C">
        <w:rPr>
          <w:rStyle w:val="FootnoteReference"/>
        </w:rPr>
        <w:footnoteReference w:id="424"/>
      </w:r>
      <w:r w:rsidRPr="00C60B0B">
        <w:t xml:space="preserve"> Austria, Canada, Japan, Norway, South Africa,</w:t>
      </w:r>
      <w:r w:rsidR="00E94E1F">
        <w:t xml:space="preserve"> and</w:t>
      </w:r>
      <w:r w:rsidRPr="00C60B0B">
        <w:t xml:space="preserve"> </w:t>
      </w:r>
      <w:r w:rsidR="000B59AA">
        <w:t>the United Kingdom</w:t>
      </w:r>
      <w:r w:rsidR="00E94E1F">
        <w:t>,</w:t>
      </w:r>
      <w:r w:rsidRPr="00C60B0B">
        <w:t xml:space="preserve"> are all participating States in the Wassenaar Arrangement</w:t>
      </w:r>
      <w:r>
        <w:t>.</w:t>
      </w:r>
      <w:r w:rsidR="000C579E">
        <w:t xml:space="preserve"> </w:t>
      </w:r>
    </w:p>
    <w:p w14:paraId="57CB0362" w14:textId="77777777" w:rsidR="00B32D1A" w:rsidRDefault="00B32D1A" w:rsidP="00B32D1A">
      <w:pPr>
        <w:pStyle w:val="SingleTxtG"/>
      </w:pPr>
    </w:p>
    <w:p w14:paraId="2F093204" w14:textId="3313959A" w:rsidR="008B5A2B" w:rsidRDefault="00B32D1A" w:rsidP="00B32D1A">
      <w:pPr>
        <w:pStyle w:val="SingleTxtG"/>
      </w:pPr>
      <w:r>
        <w:rPr>
          <w:noProof/>
          <w:lang w:eastAsia="en-GB"/>
        </w:rPr>
        <w:lastRenderedPageBreak/>
        <w:drawing>
          <wp:anchor distT="0" distB="0" distL="114300" distR="114300" simplePos="0" relativeHeight="251661312" behindDoc="0" locked="0" layoutInCell="1" allowOverlap="1" wp14:anchorId="0129698A" wp14:editId="4B482033">
            <wp:simplePos x="0" y="0"/>
            <wp:positionH relativeFrom="column">
              <wp:posOffset>652145</wp:posOffset>
            </wp:positionH>
            <wp:positionV relativeFrom="paragraph">
              <wp:posOffset>325755</wp:posOffset>
            </wp:positionV>
            <wp:extent cx="4747260" cy="4493260"/>
            <wp:effectExtent l="0" t="0" r="0" b="254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47260" cy="4493260"/>
                    </a:xfrm>
                    <a:prstGeom prst="rect">
                      <a:avLst/>
                    </a:prstGeom>
                  </pic:spPr>
                </pic:pic>
              </a:graphicData>
            </a:graphic>
            <wp14:sizeRelH relativeFrom="page">
              <wp14:pctWidth>0</wp14:pctWidth>
            </wp14:sizeRelH>
            <wp14:sizeRelV relativeFrom="page">
              <wp14:pctHeight>0</wp14:pctHeight>
            </wp14:sizeRelV>
          </wp:anchor>
        </w:drawing>
      </w:r>
      <w:r w:rsidR="00454EB9" w:rsidRPr="00E41543">
        <w:rPr>
          <w:b/>
        </w:rPr>
        <w:t xml:space="preserve">Figure </w:t>
      </w:r>
      <w:r w:rsidR="00E1584E" w:rsidRPr="00E41543">
        <w:rPr>
          <w:b/>
        </w:rPr>
        <w:t>3</w:t>
      </w:r>
      <w:r w:rsidR="00454EB9" w:rsidRPr="00E41543">
        <w:rPr>
          <w:b/>
        </w:rPr>
        <w:t>: Arms and Military Equipment Suppliers to the Tatmadaw</w:t>
      </w:r>
    </w:p>
    <w:p w14:paraId="33FAA1A4" w14:textId="27A33D1D" w:rsidR="00C60B0B" w:rsidRDefault="00C60B0B" w:rsidP="00C60B0B">
      <w:pPr>
        <w:pStyle w:val="HChG"/>
      </w:pPr>
      <w:r>
        <w:tab/>
        <w:t>VI.</w:t>
      </w:r>
      <w:r>
        <w:tab/>
      </w:r>
      <w:r w:rsidRPr="00C60B0B">
        <w:t>Conclusions and recommendations</w:t>
      </w:r>
    </w:p>
    <w:p w14:paraId="41FFEF61" w14:textId="6F9BCAC7" w:rsidR="00C60B0B" w:rsidRPr="00F219E5" w:rsidRDefault="00C60B0B" w:rsidP="00C0696C">
      <w:pPr>
        <w:pStyle w:val="SingleTxtG"/>
        <w:numPr>
          <w:ilvl w:val="0"/>
          <w:numId w:val="7"/>
        </w:numPr>
        <w:ind w:left="1134" w:firstLine="0"/>
        <w:rPr>
          <w:b/>
        </w:rPr>
      </w:pPr>
      <w:r w:rsidRPr="00F219E5">
        <w:rPr>
          <w:b/>
        </w:rPr>
        <w:t>In its September 2018 report, the Mission found that the Tatmadaw and forces under its control were responsible for the majority of violations and crimes committed in Kachin, Shan and Rakhine State, as documented by the Mission.</w:t>
      </w:r>
      <w:r w:rsidRPr="0000505C">
        <w:rPr>
          <w:rStyle w:val="FootnoteReference"/>
        </w:rPr>
        <w:footnoteReference w:id="425"/>
      </w:r>
      <w:r w:rsidRPr="00F219E5">
        <w:rPr>
          <w:b/>
        </w:rPr>
        <w:t xml:space="preserve"> The Mission recommended that a political, constitutional and legislative reform process transform the place, role and power of the Tatmadaw and other security forces, including through removing military prerogatives in politics and the economy.</w:t>
      </w:r>
      <w:r w:rsidRPr="0000505C">
        <w:rPr>
          <w:rStyle w:val="FootnoteReference"/>
        </w:rPr>
        <w:footnoteReference w:id="426"/>
      </w:r>
    </w:p>
    <w:p w14:paraId="128F2406" w14:textId="565B8B6D" w:rsidR="00C60B0B" w:rsidRPr="00F219E5" w:rsidRDefault="00C60B0B" w:rsidP="00C0696C">
      <w:pPr>
        <w:pStyle w:val="SingleTxtG"/>
        <w:numPr>
          <w:ilvl w:val="0"/>
          <w:numId w:val="7"/>
        </w:numPr>
        <w:ind w:left="1134" w:firstLine="0"/>
        <w:rPr>
          <w:b/>
        </w:rPr>
      </w:pPr>
      <w:r w:rsidRPr="00F219E5">
        <w:rPr>
          <w:b/>
        </w:rPr>
        <w:t>This report, on the economic interests of the Tatmadaw, further substantiates that recommendation, illustrating how the Tatmadaw uses its web of commercial interests, established through military-linked companies and subsidiaries, relationships with State-owned enterprises and private crony companies, to secure financial resources to support its activities and personnel. In doing so, the Tatmadaw insulates itself from accountability and oversight. Through controlling its own business empire, the Tatmadaw can evade the accountability and oversight that normally arise from civilian oversight of military budgets.</w:t>
      </w:r>
    </w:p>
    <w:p w14:paraId="1865AE1C" w14:textId="2A7903D2" w:rsidR="00C60B0B" w:rsidRPr="00F219E5" w:rsidRDefault="00C60B0B" w:rsidP="00C0696C">
      <w:pPr>
        <w:pStyle w:val="SingleTxtG"/>
        <w:numPr>
          <w:ilvl w:val="0"/>
          <w:numId w:val="7"/>
        </w:numPr>
        <w:ind w:left="1134" w:firstLine="0"/>
        <w:rPr>
          <w:b/>
        </w:rPr>
      </w:pPr>
      <w:r w:rsidRPr="00F219E5">
        <w:rPr>
          <w:b/>
        </w:rPr>
        <w:t xml:space="preserve">In addition, this report has begun to illuminate the role that other corporate actors play in contributing to or benefiting from the human rights and international humanitarian law violations of the Tatmadaw. Foreign companies with joint ventures and other commercial relationships with the Tatmadaw, Myanmar business donors to the Tatmadaw’s operations, and arms suppliers are in some cases legally implicated in the conduct of the Tatmadaw, and in all cases complicit through their tacit acceptance </w:t>
      </w:r>
      <w:r w:rsidRPr="00F219E5">
        <w:rPr>
          <w:b/>
        </w:rPr>
        <w:lastRenderedPageBreak/>
        <w:t xml:space="preserve">and approval of the Tatmadaw’s actions. This conclusion is most notable in northern Rakhine, where private businesses are </w:t>
      </w:r>
      <w:r w:rsidR="007E3B0B">
        <w:rPr>
          <w:b/>
        </w:rPr>
        <w:t>assisting the</w:t>
      </w:r>
      <w:r w:rsidRPr="00F219E5">
        <w:rPr>
          <w:b/>
        </w:rPr>
        <w:t xml:space="preserve"> implement</w:t>
      </w:r>
      <w:r w:rsidR="007E3B0B">
        <w:rPr>
          <w:b/>
        </w:rPr>
        <w:t>ation of</w:t>
      </w:r>
      <w:r w:rsidRPr="00F219E5">
        <w:rPr>
          <w:b/>
        </w:rPr>
        <w:t xml:space="preserve"> the inhumane and discriminatory policies of the Tatmadaw specifically and the government as a whole under the guise of economic development and reconstruction. </w:t>
      </w:r>
    </w:p>
    <w:p w14:paraId="153A0641" w14:textId="11ED7AEF" w:rsidR="00C60B0B" w:rsidRPr="00F219E5" w:rsidRDefault="00C60B0B" w:rsidP="00C0696C">
      <w:pPr>
        <w:pStyle w:val="SingleTxtG"/>
        <w:numPr>
          <w:ilvl w:val="0"/>
          <w:numId w:val="7"/>
        </w:numPr>
        <w:ind w:left="1134" w:firstLine="0"/>
        <w:rPr>
          <w:b/>
        </w:rPr>
      </w:pPr>
      <w:r w:rsidRPr="00F219E5">
        <w:rPr>
          <w:b/>
        </w:rPr>
        <w:t>In this report, the Mission ha</w:t>
      </w:r>
      <w:r w:rsidR="00D35068">
        <w:rPr>
          <w:b/>
        </w:rPr>
        <w:t>s concluded on reasonable grounds</w:t>
      </w:r>
      <w:r w:rsidRPr="00F219E5">
        <w:rPr>
          <w:b/>
        </w:rPr>
        <w:t xml:space="preserve"> that:</w:t>
      </w:r>
    </w:p>
    <w:p w14:paraId="2B1F0CB6" w14:textId="2734D7D9" w:rsidR="00C60B0B" w:rsidRPr="00F219E5" w:rsidRDefault="00C60B0B" w:rsidP="000B5BC6">
      <w:pPr>
        <w:pStyle w:val="SingleTxtG"/>
        <w:numPr>
          <w:ilvl w:val="0"/>
          <w:numId w:val="17"/>
        </w:numPr>
        <w:ind w:left="1134" w:firstLine="567"/>
        <w:rPr>
          <w:b/>
        </w:rPr>
      </w:pPr>
      <w:r w:rsidRPr="00F219E5">
        <w:rPr>
          <w:b/>
        </w:rPr>
        <w:t xml:space="preserve">Two Tatmadaw conglomerates, Myanmar Economic Holdings Limited (MEHL) and Myanmar Economic Corporation (MEC), are owned and influenced by senior Tatmadaw leaders, including the Commander-in-Chief Senior General Min Aung Hlaing and the Deputy Commander-in-Chief Vice Senior General Soe Win, responsible for gross violations of </w:t>
      </w:r>
      <w:r w:rsidR="007E3B0B">
        <w:rPr>
          <w:b/>
        </w:rPr>
        <w:t xml:space="preserve">international </w:t>
      </w:r>
      <w:r w:rsidRPr="00F219E5">
        <w:rPr>
          <w:b/>
        </w:rPr>
        <w:t xml:space="preserve">human rights law and serious violations of international humanitarian law. The Mission identified </w:t>
      </w:r>
      <w:r w:rsidR="00F209A5">
        <w:rPr>
          <w:b/>
        </w:rPr>
        <w:t>106</w:t>
      </w:r>
      <w:r w:rsidR="00F209A5" w:rsidRPr="00F219E5">
        <w:rPr>
          <w:b/>
        </w:rPr>
        <w:t xml:space="preserve"> </w:t>
      </w:r>
      <w:r w:rsidRPr="00F219E5">
        <w:rPr>
          <w:b/>
        </w:rPr>
        <w:t xml:space="preserve">MEHL and MEC owned businesses across diverse sectors of the economy – from construction and gem extraction to </w:t>
      </w:r>
      <w:r w:rsidR="007E3B0B">
        <w:rPr>
          <w:b/>
        </w:rPr>
        <w:t>manufacturing</w:t>
      </w:r>
      <w:r w:rsidRPr="00F219E5">
        <w:rPr>
          <w:b/>
        </w:rPr>
        <w:t xml:space="preserve">, insurance, tourism and banking, and a further 27 businesses that are closely affiliated with the MEHL and MEC through corporate structures. The revenue that these military businesses generate strengthens the Tatmadaw’s autonomy from elected civilian oversight and provides financial support for the Tatmadaw’s operations with their wide array of international human rights and humanitarian law violations. </w:t>
      </w:r>
    </w:p>
    <w:p w14:paraId="61375A89" w14:textId="77777777" w:rsidR="00C60B0B" w:rsidRPr="00F219E5" w:rsidRDefault="00C60B0B" w:rsidP="000B5BC6">
      <w:pPr>
        <w:pStyle w:val="SingleTxtG"/>
        <w:ind w:firstLine="567"/>
        <w:rPr>
          <w:b/>
        </w:rPr>
      </w:pPr>
      <w:r w:rsidRPr="00F219E5">
        <w:rPr>
          <w:b/>
        </w:rPr>
        <w:t xml:space="preserve">There are strong and persistent business and familial links between the Tatmadaw, its conglomerates MEHL and MEC, and a number of private Myanmar companies and conglomerates, colloquially known as “crony companies”. </w:t>
      </w:r>
    </w:p>
    <w:p w14:paraId="2399315B" w14:textId="31496165" w:rsidR="00C60B0B" w:rsidRPr="00F219E5" w:rsidRDefault="00C60B0B" w:rsidP="000B5BC6">
      <w:pPr>
        <w:pStyle w:val="SingleTxtG"/>
        <w:numPr>
          <w:ilvl w:val="0"/>
          <w:numId w:val="17"/>
        </w:numPr>
        <w:ind w:left="1134" w:firstLine="567"/>
        <w:rPr>
          <w:b/>
        </w:rPr>
      </w:pPr>
      <w:r w:rsidRPr="00F219E5">
        <w:rPr>
          <w:b/>
        </w:rPr>
        <w:t xml:space="preserve">Human rights and international humanitarian law violations, including forced labour and sexual violence, have been perpetrated by the Tatmadaw in mining areas, particularly in Kachin State, in connection with their business activities. MEHL and MEC and </w:t>
      </w:r>
      <w:r w:rsidR="00A57AB7">
        <w:rPr>
          <w:b/>
        </w:rPr>
        <w:t>23</w:t>
      </w:r>
      <w:r w:rsidR="00A57AB7" w:rsidRPr="00F219E5">
        <w:rPr>
          <w:b/>
        </w:rPr>
        <w:t xml:space="preserve"> </w:t>
      </w:r>
      <w:r w:rsidRPr="00F219E5">
        <w:rPr>
          <w:b/>
        </w:rPr>
        <w:t>of their identified subsidiaries have numerous licenses for jade and ruby mining in Kachin and Shan States.</w:t>
      </w:r>
    </w:p>
    <w:p w14:paraId="47074600" w14:textId="672A370E" w:rsidR="00C60B0B" w:rsidRPr="00F219E5" w:rsidRDefault="00C60B0B" w:rsidP="000B5BC6">
      <w:pPr>
        <w:pStyle w:val="SingleTxtG"/>
        <w:numPr>
          <w:ilvl w:val="0"/>
          <w:numId w:val="17"/>
        </w:numPr>
        <w:ind w:left="1134" w:firstLine="567"/>
        <w:rPr>
          <w:b/>
        </w:rPr>
      </w:pPr>
      <w:r w:rsidRPr="00F219E5">
        <w:rPr>
          <w:b/>
        </w:rPr>
        <w:t xml:space="preserve">At least 45 companies and organizations provided the Tatmadaw with USD </w:t>
      </w:r>
      <w:r w:rsidR="006F1137">
        <w:rPr>
          <w:b/>
        </w:rPr>
        <w:t>6.15</w:t>
      </w:r>
      <w:r w:rsidRPr="00F219E5">
        <w:rPr>
          <w:b/>
        </w:rPr>
        <w:t xml:space="preserve"> million in financial donations that were solicited in September 2017 by senior Tatmadaw leadership in support of the “clearance operations” that began in August 2017 against the Rohingya in northern Rakhine. The Mission also found that private co</w:t>
      </w:r>
      <w:r w:rsidR="007E3B0B">
        <w:rPr>
          <w:b/>
        </w:rPr>
        <w:t>mpanies with enduring links to</w:t>
      </w:r>
      <w:r w:rsidRPr="00F219E5">
        <w:rPr>
          <w:b/>
        </w:rPr>
        <w:t xml:space="preserve"> the Tatmadaw are financing development projects in northern Rakhine in furtherance of the Tatmadaw’s objective of re-engineering the region in a way that erases evidence of Rohingya belonging in Myanmar, and preventing their return to access their homeland and communities. These projects, carried out under the Union Enterprise for Humanitarian Assistance, Resettlement and Development in Rakhine (UEHRD) consolidate the consequences of war crimes, crimes against humanity and acts of genocide.</w:t>
      </w:r>
      <w:r w:rsidRPr="0000505C">
        <w:rPr>
          <w:rStyle w:val="FootnoteReference"/>
        </w:rPr>
        <w:footnoteReference w:id="427"/>
      </w:r>
      <w:r w:rsidRPr="00F219E5">
        <w:rPr>
          <w:b/>
        </w:rPr>
        <w:t xml:space="preserve"> On the basis of these findings, the Mission has identified private companies with officials who may have made a substantial and direct contribution to the commission of crimes under international law, including the crime against humanity of “other inhumane acts” and persecution, warranting their criminal investigation. </w:t>
      </w:r>
    </w:p>
    <w:p w14:paraId="7D1554F3" w14:textId="598F0C58" w:rsidR="00C60B0B" w:rsidRPr="00F219E5" w:rsidRDefault="00F209A5" w:rsidP="000B5BC6">
      <w:pPr>
        <w:pStyle w:val="SingleTxtG"/>
        <w:numPr>
          <w:ilvl w:val="0"/>
          <w:numId w:val="17"/>
        </w:numPr>
        <w:ind w:left="1134" w:firstLine="567"/>
        <w:rPr>
          <w:rFonts w:eastAsia="Calibri"/>
          <w:b/>
          <w:lang w:val="en-AU"/>
        </w:rPr>
      </w:pPr>
      <w:r>
        <w:rPr>
          <w:b/>
        </w:rPr>
        <w:t>14</w:t>
      </w:r>
      <w:r w:rsidRPr="00F219E5">
        <w:rPr>
          <w:b/>
        </w:rPr>
        <w:t xml:space="preserve"> </w:t>
      </w:r>
      <w:r w:rsidR="00C60B0B" w:rsidRPr="00F219E5">
        <w:rPr>
          <w:b/>
        </w:rPr>
        <w:t xml:space="preserve">foreign companies have joint ventures and at least 44 foreign companies have other forms of commercial ties with Tatmadaw businesses. Through such joint venture and commercial relationships, </w:t>
      </w:r>
      <w:r w:rsidR="00C60B0B" w:rsidRPr="00F219E5">
        <w:rPr>
          <w:rFonts w:eastAsia="Calibri"/>
          <w:b/>
          <w:lang w:val="en-AU"/>
        </w:rPr>
        <w:t>the Mission finds that any foreign business activity involving the Tatmadaw and its conglomerates MEHL and MEC poses a high risk o</w:t>
      </w:r>
      <w:r w:rsidR="00C60B0B" w:rsidRPr="00F219E5" w:rsidDel="00B0434B">
        <w:rPr>
          <w:rFonts w:eastAsia="Calibri"/>
          <w:b/>
          <w:lang w:val="en-AU"/>
        </w:rPr>
        <w:t>f</w:t>
      </w:r>
      <w:r w:rsidR="00C60B0B" w:rsidRPr="00F219E5">
        <w:rPr>
          <w:rFonts w:eastAsia="Calibri"/>
          <w:b/>
          <w:lang w:val="en-AU"/>
        </w:rPr>
        <w:t xml:space="preserve"> contributing to, or being linked to, violations of </w:t>
      </w:r>
      <w:r w:rsidR="007E3B0B">
        <w:rPr>
          <w:rFonts w:eastAsia="Calibri"/>
          <w:b/>
          <w:lang w:val="en-AU"/>
        </w:rPr>
        <w:t xml:space="preserve">international </w:t>
      </w:r>
      <w:r w:rsidR="00C60B0B" w:rsidRPr="00F219E5">
        <w:rPr>
          <w:rFonts w:eastAsia="Calibri"/>
          <w:b/>
          <w:lang w:val="en-AU"/>
        </w:rPr>
        <w:t>human rights law and international humanitarian law. At a minimum, these foreign companies are contributing to supporting the Tatmadaw’s financial capacity.</w:t>
      </w:r>
    </w:p>
    <w:p w14:paraId="3668DE25" w14:textId="7BEC1315" w:rsidR="00C60B0B" w:rsidRPr="00F219E5" w:rsidRDefault="00C60B0B" w:rsidP="000B5BC6">
      <w:pPr>
        <w:pStyle w:val="SingleTxtG"/>
        <w:numPr>
          <w:ilvl w:val="0"/>
          <w:numId w:val="17"/>
        </w:numPr>
        <w:ind w:left="1134" w:firstLine="567"/>
        <w:rPr>
          <w:b/>
        </w:rPr>
      </w:pPr>
      <w:r w:rsidRPr="00F219E5">
        <w:rPr>
          <w:b/>
        </w:rPr>
        <w:t>At least 1</w:t>
      </w:r>
      <w:r w:rsidR="00864D65">
        <w:rPr>
          <w:b/>
        </w:rPr>
        <w:t>4</w:t>
      </w:r>
      <w:r w:rsidRPr="00F219E5">
        <w:rPr>
          <w:b/>
        </w:rPr>
        <w:t xml:space="preserve"> foreign companies from </w:t>
      </w:r>
      <w:r w:rsidR="00864D65">
        <w:rPr>
          <w:b/>
        </w:rPr>
        <w:t>seven</w:t>
      </w:r>
      <w:r w:rsidR="00864D65" w:rsidRPr="00F219E5">
        <w:rPr>
          <w:b/>
        </w:rPr>
        <w:t xml:space="preserve"> </w:t>
      </w:r>
      <w:r w:rsidRPr="00F219E5">
        <w:rPr>
          <w:b/>
        </w:rPr>
        <w:t xml:space="preserve">States have provided arms and related equipment to the Tatmadaw since 2016, after the Tatmadaw’s dismal human rights record was widely </w:t>
      </w:r>
      <w:r w:rsidR="007E3B0B">
        <w:rPr>
          <w:b/>
        </w:rPr>
        <w:t xml:space="preserve">and </w:t>
      </w:r>
      <w:r w:rsidRPr="00F219E5">
        <w:rPr>
          <w:b/>
        </w:rPr>
        <w:t xml:space="preserve">publicly known. Moreover, the public record made it clear </w:t>
      </w:r>
      <w:r w:rsidRPr="00F219E5">
        <w:rPr>
          <w:b/>
        </w:rPr>
        <w:lastRenderedPageBreak/>
        <w:t xml:space="preserve">that the Tatmadaw used many of the types of arms and related equipment that these entities were providing to commit gross violations of human rights and serious violations of international humanitarian law. Many of these companies and States therefore knew, or ought to have known, that their arms transfers could have a direct and reasonably foreseeable impact on the human rights situation in Myanmar. Among the arms suppliers identified by the Mission, 12 companies are State-owned enterprises. </w:t>
      </w:r>
    </w:p>
    <w:p w14:paraId="3C9A78C0" w14:textId="5FD97A43" w:rsidR="00C60B0B" w:rsidRPr="00F219E5" w:rsidRDefault="00C60B0B" w:rsidP="000B5BC6">
      <w:pPr>
        <w:pStyle w:val="SingleTxtG"/>
        <w:rPr>
          <w:b/>
        </w:rPr>
      </w:pPr>
      <w:r w:rsidRPr="00F219E5">
        <w:rPr>
          <w:b/>
        </w:rPr>
        <w:t xml:space="preserve">The Mission also received credible information regarding seven foreign private companies from which the Tatmadaw </w:t>
      </w:r>
      <w:r w:rsidR="00662DA0">
        <w:rPr>
          <w:b/>
        </w:rPr>
        <w:t xml:space="preserve">procured or </w:t>
      </w:r>
      <w:r w:rsidRPr="00F219E5">
        <w:rPr>
          <w:b/>
        </w:rPr>
        <w:t xml:space="preserve">sought to procure dual-use </w:t>
      </w:r>
      <w:r w:rsidR="00357906">
        <w:rPr>
          <w:b/>
        </w:rPr>
        <w:t>goods</w:t>
      </w:r>
      <w:r w:rsidR="00357906" w:rsidRPr="00F219E5">
        <w:rPr>
          <w:b/>
        </w:rPr>
        <w:t xml:space="preserve"> </w:t>
      </w:r>
      <w:r w:rsidRPr="00F219E5">
        <w:rPr>
          <w:b/>
        </w:rPr>
        <w:t>and technology since 2016. The technology has included telecommunications services, tracking and precision systems, unmanned aerial vehicles, and internet and data transmission technology.</w:t>
      </w:r>
      <w:r w:rsidRPr="0000505C">
        <w:rPr>
          <w:rStyle w:val="FootnoteReference"/>
        </w:rPr>
        <w:footnoteReference w:id="428"/>
      </w:r>
      <w:r w:rsidR="00F17FB5">
        <w:rPr>
          <w:b/>
        </w:rPr>
        <w:t xml:space="preserve"> </w:t>
      </w:r>
    </w:p>
    <w:p w14:paraId="09247434" w14:textId="77777777" w:rsidR="00976A76" w:rsidRPr="00F219E5" w:rsidRDefault="00976A76" w:rsidP="00C0696C">
      <w:pPr>
        <w:pStyle w:val="SingleTxtG"/>
        <w:numPr>
          <w:ilvl w:val="0"/>
          <w:numId w:val="7"/>
        </w:numPr>
        <w:ind w:left="1134" w:firstLine="0"/>
        <w:rPr>
          <w:b/>
        </w:rPr>
      </w:pPr>
      <w:r w:rsidRPr="00F219E5">
        <w:rPr>
          <w:b/>
        </w:rPr>
        <w:t xml:space="preserve">The States and companies mentioned above are listed in the annexes to this report.  </w:t>
      </w:r>
    </w:p>
    <w:p w14:paraId="568AA117" w14:textId="77777777" w:rsidR="00976A76" w:rsidRPr="00F219E5" w:rsidRDefault="00976A76" w:rsidP="00C0696C">
      <w:pPr>
        <w:pStyle w:val="SingleTxtG"/>
        <w:numPr>
          <w:ilvl w:val="0"/>
          <w:numId w:val="7"/>
        </w:numPr>
        <w:ind w:left="1134" w:firstLine="0"/>
        <w:rPr>
          <w:b/>
        </w:rPr>
      </w:pPr>
      <w:r w:rsidRPr="00F219E5">
        <w:rPr>
          <w:b/>
        </w:rPr>
        <w:t xml:space="preserve">Removing the Tatmadaw from Myanmar’s economy will entail two parallel approaches. The first is negative, and requires the economic isolation of and disengagement from Tatmadaw associated companies. This includes the above-mentioned economic interests, as outlined in the Mission’s findings. The second approach is positive, and centres on the promotion of economic ties and engagement with non-Tatmadaw companies and businesses in Myanmar as a means of building and strengthening the non-Tatmadaw sector of the economy. </w:t>
      </w:r>
    </w:p>
    <w:p w14:paraId="1F52E405" w14:textId="77777777" w:rsidR="00976A76" w:rsidRPr="00F219E5" w:rsidRDefault="00976A76" w:rsidP="00C0696C">
      <w:pPr>
        <w:pStyle w:val="SingleTxtG"/>
        <w:numPr>
          <w:ilvl w:val="0"/>
          <w:numId w:val="7"/>
        </w:numPr>
        <w:ind w:left="1134" w:firstLine="0"/>
        <w:rPr>
          <w:b/>
        </w:rPr>
      </w:pPr>
      <w:r w:rsidRPr="00F219E5">
        <w:rPr>
          <w:b/>
        </w:rPr>
        <w:t xml:space="preserve">Implementing these two parallel approaches will erode the economic base of the Tatmadaw. This will undercut its ability to obstruct the reform process. It will also impair the Tatmadaw’s ability to carry out its operations and thereby contribute to a reduction in violations of human rights and international humanitarian law. Finally, it will serve as a form of accountability in the short-term, ensuring that the Tatmadaw suffer the consequences – at least economically – of its actions. </w:t>
      </w:r>
    </w:p>
    <w:p w14:paraId="4A026689" w14:textId="77777777" w:rsidR="00976A76" w:rsidRPr="00F219E5" w:rsidRDefault="00976A76" w:rsidP="00C0696C">
      <w:pPr>
        <w:pStyle w:val="SingleTxtG"/>
        <w:numPr>
          <w:ilvl w:val="0"/>
          <w:numId w:val="7"/>
        </w:numPr>
        <w:ind w:left="1134" w:firstLine="0"/>
        <w:rPr>
          <w:b/>
        </w:rPr>
      </w:pPr>
      <w:r w:rsidRPr="00F219E5">
        <w:rPr>
          <w:b/>
        </w:rPr>
        <w:t xml:space="preserve">At the same time, pursuing these two approaches in parallel will contribute to fostering the continued liberalization of Myanmar’s economy, including its natural resource sector, albeit in an accountable way, contributing to equity and transparency, as well as greater economic growth for Myanmar’s population. </w:t>
      </w:r>
    </w:p>
    <w:p w14:paraId="6FC565DE" w14:textId="0AC4DEF9" w:rsidR="00976A76" w:rsidRPr="00F219E5" w:rsidRDefault="00976A76" w:rsidP="00C0696C">
      <w:pPr>
        <w:pStyle w:val="SingleTxtG"/>
        <w:numPr>
          <w:ilvl w:val="0"/>
          <w:numId w:val="7"/>
        </w:numPr>
        <w:ind w:left="1134" w:firstLine="0"/>
        <w:rPr>
          <w:b/>
        </w:rPr>
      </w:pPr>
      <w:r w:rsidRPr="00F219E5">
        <w:rPr>
          <w:b/>
        </w:rPr>
        <w:t>To this end, the following recommendations set out a road map for the government of Myanmar, United Nations Security Council, Member States, relevant regional and international inter-governmental organizations, investors and businesses, international financial institutions, and the United Nations, its funds, programmes and agencies.</w:t>
      </w:r>
    </w:p>
    <w:p w14:paraId="3DAABAA4" w14:textId="52B92CC7" w:rsidR="00976A76" w:rsidRPr="00F219E5" w:rsidRDefault="00976A76" w:rsidP="00C0696C">
      <w:pPr>
        <w:pStyle w:val="SingleTxtG"/>
        <w:numPr>
          <w:ilvl w:val="0"/>
          <w:numId w:val="7"/>
        </w:numPr>
        <w:ind w:left="1134" w:firstLine="0"/>
        <w:rPr>
          <w:b/>
        </w:rPr>
      </w:pPr>
      <w:r w:rsidRPr="00F219E5">
        <w:rPr>
          <w:b/>
        </w:rPr>
        <w:t>To the Government of Myanmar:</w:t>
      </w:r>
    </w:p>
    <w:p w14:paraId="0EE88F10" w14:textId="77777777" w:rsidR="00976A76" w:rsidRPr="00F219E5" w:rsidRDefault="00976A76" w:rsidP="000B5BC6">
      <w:pPr>
        <w:pStyle w:val="SingleTxtG"/>
        <w:numPr>
          <w:ilvl w:val="0"/>
          <w:numId w:val="8"/>
        </w:numPr>
        <w:ind w:left="1134" w:firstLine="567"/>
        <w:rPr>
          <w:rFonts w:eastAsia="Calibri"/>
          <w:b/>
          <w:lang w:val="en-AU"/>
        </w:rPr>
      </w:pPr>
      <w:r w:rsidRPr="00F219E5">
        <w:rPr>
          <w:rFonts w:eastAsia="Calibri"/>
          <w:b/>
          <w:lang w:val="en-AU"/>
        </w:rPr>
        <w:t>Place the Tatmadaw fully under civilian control and oversight through the adoption of necessary laws and policies, including through the amendment of  the Constitution;</w:t>
      </w:r>
    </w:p>
    <w:p w14:paraId="0AC507DF" w14:textId="77777777" w:rsidR="00976A76" w:rsidRPr="00F219E5" w:rsidRDefault="00976A76" w:rsidP="000B5BC6">
      <w:pPr>
        <w:pStyle w:val="SingleTxtG"/>
        <w:numPr>
          <w:ilvl w:val="0"/>
          <w:numId w:val="8"/>
        </w:numPr>
        <w:ind w:left="1134" w:firstLine="567"/>
        <w:rPr>
          <w:b/>
        </w:rPr>
      </w:pPr>
      <w:r w:rsidRPr="00F219E5">
        <w:rPr>
          <w:rFonts w:eastAsia="Calibri"/>
          <w:b/>
          <w:lang w:val="en-AU"/>
        </w:rPr>
        <w:t>Following a full restructuring of the Tatmadaw, as well as an amended Constitution that ensures civilian control over the military, require parliamentary approval of all funding for the Tatmadaw and prohibit any income for the Tatmadaw that is not under parliamentary control. Consequently, remove the Tatmadaw from Myanmar’s economic life, prohibiting it by law from engaging in any form of economic activity and prohibiting serving Tatmadaw officers from having a controlling interest in any economic ventures or sitting on the boards of economic enterprises;</w:t>
      </w:r>
    </w:p>
    <w:p w14:paraId="43CBAC2F" w14:textId="77777777" w:rsidR="00976A76" w:rsidRPr="00F219E5" w:rsidRDefault="00976A76" w:rsidP="000B5BC6">
      <w:pPr>
        <w:pStyle w:val="SingleTxtG"/>
        <w:numPr>
          <w:ilvl w:val="0"/>
          <w:numId w:val="8"/>
        </w:numPr>
        <w:ind w:left="1134" w:firstLine="567"/>
        <w:rPr>
          <w:b/>
        </w:rPr>
      </w:pPr>
      <w:r w:rsidRPr="00F219E5">
        <w:rPr>
          <w:rFonts w:eastAsia="Calibri"/>
          <w:b/>
          <w:lang w:val="en-AU"/>
        </w:rPr>
        <w:t>In the interim, implement measures ensuring that MEHL and MEC comply with all tax, accounting and financial rules, and fully disclose all information on their financial activities and operations, and those of their subsidiaries;</w:t>
      </w:r>
    </w:p>
    <w:p w14:paraId="77996D6C" w14:textId="77777777" w:rsidR="00976A76" w:rsidRPr="00F219E5" w:rsidRDefault="00976A76" w:rsidP="000B5BC6">
      <w:pPr>
        <w:pStyle w:val="SingleTxtG"/>
        <w:numPr>
          <w:ilvl w:val="0"/>
          <w:numId w:val="8"/>
        </w:numPr>
        <w:ind w:left="1134" w:firstLine="567"/>
        <w:rPr>
          <w:b/>
        </w:rPr>
      </w:pPr>
      <w:r w:rsidRPr="00F219E5">
        <w:rPr>
          <w:b/>
        </w:rPr>
        <w:t xml:space="preserve">Develop a robust policy and legislative framework that requires companies involved in natural resource extraction, including MEHL, MEC and their </w:t>
      </w:r>
      <w:r w:rsidRPr="00F219E5">
        <w:rPr>
          <w:b/>
        </w:rPr>
        <w:lastRenderedPageBreak/>
        <w:t>subsidiaries, to comply with financial reporting requirements and disclose details of beneficial ownership, in line with the government’s commitments under the Extractive Industries Transparency Initiative;</w:t>
      </w:r>
    </w:p>
    <w:p w14:paraId="24F79F24" w14:textId="106221B3" w:rsidR="00976A76" w:rsidRPr="00F219E5" w:rsidRDefault="00976A76" w:rsidP="000B5BC6">
      <w:pPr>
        <w:pStyle w:val="SingleTxtG"/>
        <w:numPr>
          <w:ilvl w:val="0"/>
          <w:numId w:val="8"/>
        </w:numPr>
        <w:ind w:left="1134" w:firstLine="567"/>
        <w:rPr>
          <w:b/>
        </w:rPr>
      </w:pPr>
      <w:r w:rsidRPr="00F219E5">
        <w:rPr>
          <w:rFonts w:eastAsia="Calibri"/>
          <w:b/>
          <w:lang w:val="en-AU"/>
        </w:rPr>
        <w:t xml:space="preserve">Ensure no person or entity who has cooperated with the Mission is subject to reprisals, intimidation or any other form of harassment. </w:t>
      </w:r>
      <w:r w:rsidRPr="00F219E5">
        <w:rPr>
          <w:b/>
        </w:rPr>
        <w:t>Take all appropriate steps to prevent, investigate, punish</w:t>
      </w:r>
      <w:r w:rsidR="007E3B0B">
        <w:rPr>
          <w:b/>
        </w:rPr>
        <w:t xml:space="preserve"> and redress human rights violations</w:t>
      </w:r>
      <w:r w:rsidRPr="00F219E5">
        <w:rPr>
          <w:b/>
        </w:rPr>
        <w:t xml:space="preserve"> through effective policies, legislation, regulations and adjudication of business related activities and require businesses to respect human rights, and periodically assess the adequacy of such laws and address any gaps; perform due diligence and provide effective guidance to businesses on how to respect human rights throughout their operations; and encourage and, where appropriate, require businesses to communicate how they address their human rights impacts of their operations.</w:t>
      </w:r>
    </w:p>
    <w:p w14:paraId="09B8F030" w14:textId="530D868A" w:rsidR="00976A76" w:rsidRDefault="00976A76" w:rsidP="00C0696C">
      <w:pPr>
        <w:pStyle w:val="SingleTxtG"/>
        <w:numPr>
          <w:ilvl w:val="0"/>
          <w:numId w:val="9"/>
        </w:numPr>
        <w:ind w:left="1134" w:firstLine="0"/>
      </w:pPr>
      <w:r w:rsidRPr="00F219E5">
        <w:rPr>
          <w:b/>
        </w:rPr>
        <w:t>To the Security Council:</w:t>
      </w:r>
    </w:p>
    <w:p w14:paraId="2418D8E0" w14:textId="55C91D8D" w:rsidR="00976A76" w:rsidRPr="00976A76" w:rsidRDefault="00976A76" w:rsidP="000B5BC6">
      <w:pPr>
        <w:pStyle w:val="SingleTxtG"/>
        <w:numPr>
          <w:ilvl w:val="0"/>
          <w:numId w:val="10"/>
        </w:numPr>
        <w:ind w:left="1134" w:firstLine="567"/>
        <w:rPr>
          <w:b/>
          <w:lang w:val="en-AU"/>
        </w:rPr>
      </w:pPr>
      <w:r w:rsidRPr="00976A76">
        <w:rPr>
          <w:b/>
          <w:lang w:val="en-AU"/>
        </w:rPr>
        <w:t xml:space="preserve">Impose targeted financial sanctions against senior officials </w:t>
      </w:r>
      <w:r w:rsidR="007E3B0B">
        <w:rPr>
          <w:b/>
          <w:lang w:val="en-AU"/>
        </w:rPr>
        <w:t>of the Tatmadaw responsible for</w:t>
      </w:r>
      <w:r w:rsidRPr="00976A76">
        <w:rPr>
          <w:b/>
          <w:lang w:val="en-AU"/>
        </w:rPr>
        <w:t xml:space="preserve"> violations of international human rights law and violations of international humanitarian law;</w:t>
      </w:r>
    </w:p>
    <w:p w14:paraId="6844C996" w14:textId="2EA47444" w:rsidR="00976A76" w:rsidRPr="00976A76" w:rsidRDefault="00976A76" w:rsidP="000B5BC6">
      <w:pPr>
        <w:pStyle w:val="SingleTxtG"/>
        <w:numPr>
          <w:ilvl w:val="0"/>
          <w:numId w:val="10"/>
        </w:numPr>
        <w:ind w:left="1134" w:firstLine="567"/>
        <w:rPr>
          <w:b/>
          <w:lang w:val="en-AU"/>
        </w:rPr>
      </w:pPr>
      <w:r w:rsidRPr="00976A76">
        <w:rPr>
          <w:b/>
          <w:lang w:val="en-AU"/>
        </w:rPr>
        <w:t>Impose targeted financial sanctions against all Tatmadaw-owned</w:t>
      </w:r>
      <w:r w:rsidR="007E3B0B">
        <w:rPr>
          <w:b/>
          <w:lang w:val="en-AU"/>
        </w:rPr>
        <w:t xml:space="preserve"> companies, especially MEHL, </w:t>
      </w:r>
      <w:r w:rsidRPr="00976A76">
        <w:rPr>
          <w:b/>
          <w:lang w:val="en-AU"/>
        </w:rPr>
        <w:t>MEC and their subsidiaries, while respecting human rights and significantly mitigating any adverse socio-economic impact of sanctions;</w:t>
      </w:r>
    </w:p>
    <w:p w14:paraId="31F672E2" w14:textId="77777777" w:rsidR="00976A76" w:rsidRPr="00976A76" w:rsidRDefault="00976A76" w:rsidP="000B5BC6">
      <w:pPr>
        <w:pStyle w:val="SingleTxtG"/>
        <w:numPr>
          <w:ilvl w:val="0"/>
          <w:numId w:val="10"/>
        </w:numPr>
        <w:ind w:left="1134" w:firstLine="567"/>
        <w:rPr>
          <w:b/>
          <w:lang w:val="en-AU"/>
        </w:rPr>
      </w:pPr>
      <w:r w:rsidRPr="00976A76">
        <w:rPr>
          <w:b/>
          <w:lang w:val="en-AU"/>
        </w:rPr>
        <w:t>Impose a comprehensive arms embargo on Myanmar and establish a mechanism to monitor and enforce it.</w:t>
      </w:r>
    </w:p>
    <w:p w14:paraId="56A21773" w14:textId="77777777" w:rsidR="00976A76" w:rsidRPr="00976A76" w:rsidRDefault="00976A76" w:rsidP="00C0696C">
      <w:pPr>
        <w:pStyle w:val="SingleTxtG"/>
        <w:numPr>
          <w:ilvl w:val="0"/>
          <w:numId w:val="9"/>
        </w:numPr>
        <w:ind w:left="1134" w:firstLine="0"/>
        <w:rPr>
          <w:b/>
        </w:rPr>
      </w:pPr>
      <w:r w:rsidRPr="00976A76">
        <w:rPr>
          <w:b/>
        </w:rPr>
        <w:t>To Member States, and relevant regional and international intergovernmental organisations:</w:t>
      </w:r>
    </w:p>
    <w:p w14:paraId="236A7E55" w14:textId="16D82D8A" w:rsidR="00976A76" w:rsidRPr="00976A76" w:rsidRDefault="00976A76" w:rsidP="000B5BC6">
      <w:pPr>
        <w:pStyle w:val="SingleTxtG"/>
        <w:numPr>
          <w:ilvl w:val="0"/>
          <w:numId w:val="11"/>
        </w:numPr>
        <w:ind w:left="1134" w:firstLine="567"/>
        <w:rPr>
          <w:b/>
          <w:lang w:val="en-AU"/>
        </w:rPr>
      </w:pPr>
      <w:r w:rsidRPr="00976A76">
        <w:rPr>
          <w:b/>
          <w:lang w:val="en-AU"/>
        </w:rPr>
        <w:t>Implement targeted individual sanctions, including travel bans and asset freezes, against individuals publicly identified as perpetrators of violations of international human rights law and international humanitarian law by the Mission, as well as family members and associates of identified individuals, where they may act as surrogate business owners or be used as proxies by identified individuals to evade sanctions</w:t>
      </w:r>
      <w:r w:rsidR="007E3B0B">
        <w:rPr>
          <w:b/>
          <w:lang w:val="en-AU"/>
        </w:rPr>
        <w:t>, while respecting human rights;</w:t>
      </w:r>
    </w:p>
    <w:p w14:paraId="477D3767" w14:textId="2C46E342" w:rsidR="00976A76" w:rsidRPr="00976A76" w:rsidRDefault="00976A76" w:rsidP="000B5BC6">
      <w:pPr>
        <w:pStyle w:val="SingleTxtG"/>
        <w:numPr>
          <w:ilvl w:val="0"/>
          <w:numId w:val="11"/>
        </w:numPr>
        <w:ind w:left="1134" w:firstLine="567"/>
        <w:rPr>
          <w:b/>
          <w:lang w:val="en-AU"/>
        </w:rPr>
      </w:pPr>
      <w:r w:rsidRPr="00976A76">
        <w:rPr>
          <w:b/>
          <w:lang w:val="en-AU"/>
        </w:rPr>
        <w:t>Implement targeted individual sanctions and asset freezes against the owners of Tatmadaw conglomerates, and their subsidiary companies, while respecting human rights and significantly mitigating any adverse soc</w:t>
      </w:r>
      <w:r w:rsidR="007E3B0B">
        <w:rPr>
          <w:b/>
          <w:lang w:val="en-AU"/>
        </w:rPr>
        <w:t>io-economic impact of sanctions;</w:t>
      </w:r>
    </w:p>
    <w:p w14:paraId="29C350EC" w14:textId="77777777" w:rsidR="00976A76" w:rsidRPr="00976A76" w:rsidRDefault="00976A76" w:rsidP="000B5BC6">
      <w:pPr>
        <w:pStyle w:val="SingleTxtG"/>
        <w:numPr>
          <w:ilvl w:val="0"/>
          <w:numId w:val="11"/>
        </w:numPr>
        <w:ind w:left="1134" w:firstLine="567"/>
        <w:rPr>
          <w:b/>
          <w:lang w:val="en-AU"/>
        </w:rPr>
      </w:pPr>
      <w:r w:rsidRPr="00976A76">
        <w:rPr>
          <w:b/>
          <w:lang w:val="en-AU"/>
        </w:rPr>
        <w:t xml:space="preserve">Implement targeted sanctions against legal persons, entities or bodies contributing economically to or benefitting economically from the Tatmadaw and its operations as well as family members and associates of identified individuals, where they may act as surrogate business owners or be used as proxies by </w:t>
      </w:r>
      <w:r w:rsidRPr="00B85CE4">
        <w:rPr>
          <w:b/>
        </w:rPr>
        <w:t>identified</w:t>
      </w:r>
      <w:r w:rsidRPr="00976A76">
        <w:rPr>
          <w:b/>
          <w:lang w:val="en-AU"/>
        </w:rPr>
        <w:t xml:space="preserve"> individuals to evade sanctions, while respecting human rights; </w:t>
      </w:r>
    </w:p>
    <w:p w14:paraId="450433CB" w14:textId="77777777" w:rsidR="00976A76" w:rsidRPr="00976A76" w:rsidRDefault="00976A76" w:rsidP="000B5BC6">
      <w:pPr>
        <w:pStyle w:val="SingleTxtG"/>
        <w:numPr>
          <w:ilvl w:val="0"/>
          <w:numId w:val="11"/>
        </w:numPr>
        <w:ind w:left="1134" w:firstLine="567"/>
        <w:rPr>
          <w:b/>
          <w:lang w:val="en-AU"/>
        </w:rPr>
      </w:pPr>
      <w:r w:rsidRPr="00976A76">
        <w:rPr>
          <w:b/>
          <w:lang w:val="en-AU"/>
        </w:rPr>
        <w:t xml:space="preserve">Implement </w:t>
      </w:r>
      <w:r w:rsidRPr="00976A76">
        <w:rPr>
          <w:b/>
        </w:rPr>
        <w:t>arms transfer sanctions, as an integral part of a coordinated multilateral approach to accountability, justice and ending the human rights crisis in Myanmar;</w:t>
      </w:r>
      <w:r w:rsidRPr="00976A76">
        <w:t xml:space="preserve"> </w:t>
      </w:r>
    </w:p>
    <w:p w14:paraId="4D43C637" w14:textId="77777777" w:rsidR="00976A76" w:rsidRPr="00976A76" w:rsidRDefault="00976A76" w:rsidP="000B5BC6">
      <w:pPr>
        <w:pStyle w:val="SingleTxtG"/>
        <w:numPr>
          <w:ilvl w:val="0"/>
          <w:numId w:val="11"/>
        </w:numPr>
        <w:ind w:left="1134" w:firstLine="567"/>
        <w:rPr>
          <w:b/>
          <w:lang w:val="en-AU"/>
        </w:rPr>
      </w:pPr>
      <w:r w:rsidRPr="00976A76">
        <w:rPr>
          <w:b/>
          <w:lang w:val="en-AU"/>
        </w:rPr>
        <w:t xml:space="preserve">Bring this report to the attention of any companies domiciled in their territory doing business in Myanmar; </w:t>
      </w:r>
    </w:p>
    <w:p w14:paraId="3C181328" w14:textId="1FF64096" w:rsidR="00976A76" w:rsidRPr="00976A76" w:rsidRDefault="00976A76" w:rsidP="000B5BC6">
      <w:pPr>
        <w:pStyle w:val="SingleTxtG"/>
        <w:numPr>
          <w:ilvl w:val="0"/>
          <w:numId w:val="11"/>
        </w:numPr>
        <w:ind w:left="1134" w:firstLine="567"/>
        <w:rPr>
          <w:b/>
        </w:rPr>
      </w:pPr>
      <w:r w:rsidRPr="00976A76">
        <w:rPr>
          <w:b/>
        </w:rPr>
        <w:t>Take appropriate legislative and other measures to ensure that all business activities taking place in whole or in part within their territory or under their jurisdiction, and having a direct and reasonably foreseeable impact on the human rights of individuals in the context of the Myanmar human rights crisis, are consistent with their human rights obligations, including the right of victim</w:t>
      </w:r>
      <w:r w:rsidR="007E3B0B">
        <w:rPr>
          <w:b/>
        </w:rPr>
        <w:t>s to obtain an effective remedy;</w:t>
      </w:r>
      <w:r w:rsidRPr="00976A76">
        <w:rPr>
          <w:b/>
        </w:rPr>
        <w:t xml:space="preserve"> </w:t>
      </w:r>
    </w:p>
    <w:p w14:paraId="02A3C3F2" w14:textId="420089CC" w:rsidR="00976A76" w:rsidRPr="00976A76" w:rsidRDefault="00976A76" w:rsidP="000B5BC6">
      <w:pPr>
        <w:pStyle w:val="SingleTxtG"/>
        <w:numPr>
          <w:ilvl w:val="0"/>
          <w:numId w:val="11"/>
        </w:numPr>
        <w:ind w:left="1134" w:firstLine="567"/>
        <w:rPr>
          <w:b/>
        </w:rPr>
      </w:pPr>
      <w:r w:rsidRPr="00976A76">
        <w:rPr>
          <w:b/>
          <w:lang w:val="en-AU"/>
        </w:rPr>
        <w:t xml:space="preserve">Support any individuals subjected to reprisals, or who would face the risk of reprisals, as a result of having cooperated with the Mission, especially where the State has a diplomatic presence in Myanmar or neighbouring countries; </w:t>
      </w:r>
    </w:p>
    <w:p w14:paraId="5FA0C94B" w14:textId="77777777" w:rsidR="00976A76" w:rsidRPr="00976A76" w:rsidRDefault="00976A76" w:rsidP="000B5BC6">
      <w:pPr>
        <w:pStyle w:val="SingleTxtG"/>
        <w:numPr>
          <w:ilvl w:val="0"/>
          <w:numId w:val="11"/>
        </w:numPr>
        <w:ind w:left="1134" w:firstLine="567"/>
        <w:rPr>
          <w:b/>
        </w:rPr>
      </w:pPr>
      <w:r w:rsidRPr="00976A76">
        <w:rPr>
          <w:b/>
          <w:lang w:val="en-AU"/>
        </w:rPr>
        <w:lastRenderedPageBreak/>
        <w:t xml:space="preserve">Exercise jurisdiction to extradite or investigate and, </w:t>
      </w:r>
      <w:r w:rsidRPr="00976A76">
        <w:rPr>
          <w:b/>
        </w:rPr>
        <w:t>if there is sufficient evidence</w:t>
      </w:r>
      <w:r w:rsidRPr="00976A76">
        <w:rPr>
          <w:b/>
          <w:lang w:val="en-AU"/>
        </w:rPr>
        <w:t>, prosecute officials of corporations where there are reasonable grounds to believe they participated in the commission of crimes under international law committed in relation to Myanmar’s human rights crisis;</w:t>
      </w:r>
    </w:p>
    <w:p w14:paraId="36572CCC" w14:textId="77777777" w:rsidR="00976A76" w:rsidRPr="00976A76" w:rsidRDefault="00976A76" w:rsidP="000B5BC6">
      <w:pPr>
        <w:pStyle w:val="SingleTxtG"/>
        <w:numPr>
          <w:ilvl w:val="0"/>
          <w:numId w:val="11"/>
        </w:numPr>
        <w:ind w:left="1134" w:firstLine="567"/>
        <w:rPr>
          <w:b/>
        </w:rPr>
      </w:pPr>
      <w:r w:rsidRPr="00976A76">
        <w:rPr>
          <w:b/>
          <w:lang w:val="en-AU"/>
        </w:rPr>
        <w:t>Assist consumers to avoid dealing with MEHL, MEC and their subsidiaries and any other company owned or influenced by the Tatmadaw, including by identifying whether goods exported from Myanmar are produced, sold or exported without any association, directly or indirectly, with the Tatmadaw.</w:t>
      </w:r>
    </w:p>
    <w:p w14:paraId="495E63D4" w14:textId="77777777" w:rsidR="00976A76" w:rsidRPr="00976A76" w:rsidRDefault="00976A76" w:rsidP="00C0696C">
      <w:pPr>
        <w:pStyle w:val="SingleTxtG"/>
        <w:numPr>
          <w:ilvl w:val="0"/>
          <w:numId w:val="9"/>
        </w:numPr>
        <w:ind w:left="1134" w:firstLine="0"/>
        <w:rPr>
          <w:b/>
        </w:rPr>
      </w:pPr>
      <w:r w:rsidRPr="00976A76">
        <w:rPr>
          <w:b/>
        </w:rPr>
        <w:t>To investors and businesses:</w:t>
      </w:r>
    </w:p>
    <w:p w14:paraId="45288E10" w14:textId="32705BC9" w:rsidR="00976A76" w:rsidRPr="00976A76" w:rsidRDefault="00976A76" w:rsidP="000B5BC6">
      <w:pPr>
        <w:pStyle w:val="SingleTxtG"/>
        <w:numPr>
          <w:ilvl w:val="0"/>
          <w:numId w:val="12"/>
        </w:numPr>
        <w:ind w:left="1134" w:firstLine="567"/>
        <w:rPr>
          <w:b/>
          <w:lang w:val="en-AU"/>
        </w:rPr>
      </w:pPr>
      <w:r w:rsidRPr="00976A76">
        <w:rPr>
          <w:b/>
          <w:lang w:val="en-AU"/>
        </w:rPr>
        <w:t xml:space="preserve">No business enterprise active in Myanmar or trading with or investing in businesses in Myanmar should enter into or remain in a business relationship of any kind with the security forces of Myanmar, in particular the Tatmadaw, or any enterprise owned or controlled by them (including subsidiaries) or their individual members, until and unless they are re-structured and transformed as recommended by the Mission. These enterprises include in particular MEHL and MEC and all of their subsidiaries and business relationships. Relevant business relationships include granting loans to these companies or investing capital into their operations and procuring services from Tatmadaw related companies </w:t>
      </w:r>
      <w:r w:rsidR="007E3B0B">
        <w:rPr>
          <w:b/>
          <w:lang w:val="en-AU"/>
        </w:rPr>
        <w:t>(including real estate rental).</w:t>
      </w:r>
      <w:r w:rsidRPr="00976A76">
        <w:rPr>
          <w:b/>
          <w:lang w:val="en-AU"/>
        </w:rPr>
        <w:t xml:space="preserve"> With respect to companies owned or controlled by family members of Tatmadaw leaders, business enterprises should exercise extreme caution and only enter into such relationship</w:t>
      </w:r>
      <w:r w:rsidR="007E3B0B">
        <w:rPr>
          <w:b/>
          <w:lang w:val="en-AU"/>
        </w:rPr>
        <w:t>s</w:t>
      </w:r>
      <w:r w:rsidRPr="00976A76">
        <w:rPr>
          <w:b/>
          <w:lang w:val="en-AU"/>
        </w:rPr>
        <w:t xml:space="preserve"> if they have assured themselves after heightened due diligence, that it is a legitimate business not linked</w:t>
      </w:r>
      <w:r w:rsidR="007E3B0B">
        <w:rPr>
          <w:b/>
          <w:lang w:val="en-AU"/>
        </w:rPr>
        <w:t xml:space="preserve"> to or supporting the Tatmadaw.</w:t>
      </w:r>
      <w:r w:rsidRPr="00976A76">
        <w:rPr>
          <w:b/>
          <w:lang w:val="en-AU"/>
        </w:rPr>
        <w:t xml:space="preserve"> Businesses active in Myanmar or trading with or investing in businesses in Myanmar or considering doing so should use credible information, including this report, its list of companies in the Annexes (and any updated information as it becomes available), and the Mission’s 2018 report  when carrying out their due diligence assessments;</w:t>
      </w:r>
    </w:p>
    <w:p w14:paraId="3FDED1AE" w14:textId="77777777" w:rsidR="00976A76" w:rsidRPr="00976A76" w:rsidRDefault="00976A76" w:rsidP="000B5BC6">
      <w:pPr>
        <w:pStyle w:val="SingleTxtG"/>
        <w:numPr>
          <w:ilvl w:val="0"/>
          <w:numId w:val="12"/>
        </w:numPr>
        <w:ind w:left="1134" w:firstLine="567"/>
        <w:rPr>
          <w:b/>
          <w:lang w:val="en-AU"/>
        </w:rPr>
      </w:pPr>
      <w:r w:rsidRPr="00976A76">
        <w:rPr>
          <w:b/>
          <w:lang w:val="en-AU"/>
        </w:rPr>
        <w:t>Prohibit all contributions and donations to, and other funding of the Tatmadaw directly or through business relationships with Myanmar companies;</w:t>
      </w:r>
    </w:p>
    <w:p w14:paraId="621EE031" w14:textId="77777777" w:rsidR="00976A76" w:rsidRPr="00976A76" w:rsidRDefault="00976A76" w:rsidP="000B5BC6">
      <w:pPr>
        <w:pStyle w:val="SingleTxtG"/>
        <w:numPr>
          <w:ilvl w:val="0"/>
          <w:numId w:val="12"/>
        </w:numPr>
        <w:ind w:left="1134" w:firstLine="567"/>
        <w:rPr>
          <w:b/>
          <w:lang w:val="en-AU"/>
        </w:rPr>
      </w:pPr>
      <w:r w:rsidRPr="00976A76">
        <w:rPr>
          <w:b/>
          <w:lang w:val="en-AU"/>
        </w:rPr>
        <w:t xml:space="preserve">Conduct all investment, including foreign investment, in conflict-affected areas, especially in Kachin, Shan, and Rakhine States, in line with the UN Guiding Principles for Business and Human Rights and subject all investments that are not already precluded from the recommendations above to heightened due diligence, given the Mission’s findings; </w:t>
      </w:r>
    </w:p>
    <w:p w14:paraId="558BABCA" w14:textId="77777777" w:rsidR="00976A76" w:rsidRPr="00976A76" w:rsidRDefault="00976A76" w:rsidP="000B5BC6">
      <w:pPr>
        <w:pStyle w:val="SingleTxtG"/>
        <w:numPr>
          <w:ilvl w:val="0"/>
          <w:numId w:val="12"/>
        </w:numPr>
        <w:ind w:left="1134" w:firstLine="567"/>
        <w:rPr>
          <w:b/>
          <w:lang w:val="en-AU"/>
        </w:rPr>
      </w:pPr>
      <w:r w:rsidRPr="00976A76">
        <w:rPr>
          <w:b/>
          <w:lang w:val="en-AU"/>
        </w:rPr>
        <w:t>Any business enterprise purchasing natural resources from Myanmar highlighted in this report, and in particular, jade and rubies, and timber from Kachin and Shan States, should conduct heightened due diligence to ensure that the resources were not produced or sold by enterprises owned or influenced by the Tatmadaw (including subsidiaries and joint ventures) or individual members of the Tatmadaw.  If so, they should not purchase or use, directly or indirectly, the resources.  The OECD Due Diligence Guidance for Responsible Supply Chains of Minerals from Conflict-Affected and High-Risk Areas provides useful guidance in this regard;</w:t>
      </w:r>
    </w:p>
    <w:p w14:paraId="6A4A451D" w14:textId="77777777" w:rsidR="00976A76" w:rsidRPr="00976A76" w:rsidRDefault="00976A76" w:rsidP="000B5BC6">
      <w:pPr>
        <w:pStyle w:val="SingleTxtG"/>
        <w:numPr>
          <w:ilvl w:val="0"/>
          <w:numId w:val="12"/>
        </w:numPr>
        <w:ind w:left="1134" w:firstLine="567"/>
        <w:rPr>
          <w:b/>
          <w:lang w:val="en-AU"/>
        </w:rPr>
      </w:pPr>
      <w:r w:rsidRPr="00976A76">
        <w:rPr>
          <w:b/>
          <w:lang w:val="en-AU"/>
        </w:rPr>
        <w:t xml:space="preserve">Businesses buying goods from Myanmar should apply rigorous standards of due diligence to their supply chains, to ensure that none of their products are coming from Tatmadaw-related businesses. Businesses should also make the origins of their products clear, to allow consumers to make informed choices.  </w:t>
      </w:r>
    </w:p>
    <w:p w14:paraId="3E4A567B" w14:textId="77777777" w:rsidR="00976A76" w:rsidRPr="00976A76" w:rsidRDefault="00976A76" w:rsidP="00C0696C">
      <w:pPr>
        <w:pStyle w:val="SingleTxtG"/>
        <w:numPr>
          <w:ilvl w:val="0"/>
          <w:numId w:val="9"/>
        </w:numPr>
        <w:ind w:left="1134" w:firstLine="0"/>
        <w:rPr>
          <w:b/>
          <w:lang w:val="en-AU"/>
        </w:rPr>
      </w:pPr>
      <w:r w:rsidRPr="00976A76">
        <w:rPr>
          <w:b/>
          <w:lang w:val="en-AU"/>
        </w:rPr>
        <w:t>To consumers:</w:t>
      </w:r>
    </w:p>
    <w:p w14:paraId="44E48A92" w14:textId="77777777" w:rsidR="00976A76" w:rsidRPr="00976A76" w:rsidRDefault="00976A76" w:rsidP="000B5BC6">
      <w:pPr>
        <w:pStyle w:val="SingleTxtG"/>
        <w:numPr>
          <w:ilvl w:val="0"/>
          <w:numId w:val="13"/>
        </w:numPr>
        <w:ind w:left="1134" w:firstLine="567"/>
        <w:rPr>
          <w:b/>
          <w:lang w:val="en-AU"/>
        </w:rPr>
      </w:pPr>
      <w:r w:rsidRPr="00976A76">
        <w:rPr>
          <w:b/>
          <w:lang w:val="en-AU"/>
        </w:rPr>
        <w:t>Those considering travelling to Myanmar should avoid dealing with MEHL, MEC and their subsidiaries and any other company owned or influenced by the Tatmadaw, using the list of companies in the Annexes to this report (and any updated information as it becomes available) to inform their consumer choices, given the Tatmadaw companies’ involvement in the hotel and tourism industry;</w:t>
      </w:r>
    </w:p>
    <w:p w14:paraId="0EA4CD5F" w14:textId="77777777" w:rsidR="00976A76" w:rsidRPr="00976A76" w:rsidRDefault="00976A76" w:rsidP="000B5BC6">
      <w:pPr>
        <w:pStyle w:val="SingleTxtG"/>
        <w:numPr>
          <w:ilvl w:val="0"/>
          <w:numId w:val="13"/>
        </w:numPr>
        <w:ind w:left="1134" w:firstLine="567"/>
        <w:rPr>
          <w:b/>
          <w:lang w:val="en-AU"/>
        </w:rPr>
      </w:pPr>
      <w:r w:rsidRPr="00976A76">
        <w:rPr>
          <w:b/>
          <w:lang w:val="en-AU"/>
        </w:rPr>
        <w:t xml:space="preserve">Refrain from purchasing jade or rubies produced, sold or exported by MEHL, MEC and their subsidiaries and any other company owned or influenced by the Tatmadaw or whose origin is unclear, given the high likelihood of them having </w:t>
      </w:r>
      <w:r w:rsidRPr="00976A76">
        <w:rPr>
          <w:b/>
          <w:lang w:val="en-AU"/>
        </w:rPr>
        <w:lastRenderedPageBreak/>
        <w:t>originated in Kachin and Shan States in Myanmar, the involvement of Tatmadaw businesses in the jade and ruby mining, and the close association that the mining industry has with Myanmar’s human rights crisis;</w:t>
      </w:r>
    </w:p>
    <w:p w14:paraId="6367702E" w14:textId="77777777" w:rsidR="00976A76" w:rsidRPr="00976A76" w:rsidRDefault="00976A76" w:rsidP="000B5BC6">
      <w:pPr>
        <w:pStyle w:val="SingleTxtG"/>
        <w:numPr>
          <w:ilvl w:val="0"/>
          <w:numId w:val="13"/>
        </w:numPr>
        <w:ind w:left="1134" w:firstLine="567"/>
        <w:rPr>
          <w:b/>
          <w:lang w:val="en-AU"/>
        </w:rPr>
      </w:pPr>
      <w:r w:rsidRPr="00976A76">
        <w:rPr>
          <w:b/>
          <w:lang w:val="en-AU"/>
        </w:rPr>
        <w:t>Scrutinize goods originating from Myanmar, using the list of companies in the Annexes to this report (and any updated information as it becomes available) to inform consumer choices, and support non-Tatmadaw businesses in Myanmar by purchasing goods from businesses without links to the Tatmadaw.</w:t>
      </w:r>
    </w:p>
    <w:p w14:paraId="1247772B" w14:textId="77777777" w:rsidR="00976A76" w:rsidRPr="00976A76" w:rsidRDefault="00976A76" w:rsidP="00C0696C">
      <w:pPr>
        <w:pStyle w:val="SingleTxtG"/>
        <w:numPr>
          <w:ilvl w:val="0"/>
          <w:numId w:val="9"/>
        </w:numPr>
        <w:ind w:left="1134" w:firstLine="0"/>
        <w:rPr>
          <w:b/>
          <w:lang w:val="en-AU"/>
        </w:rPr>
      </w:pPr>
      <w:r w:rsidRPr="00976A76">
        <w:rPr>
          <w:b/>
        </w:rPr>
        <w:t xml:space="preserve">To </w:t>
      </w:r>
      <w:r w:rsidRPr="00976A76">
        <w:rPr>
          <w:b/>
          <w:lang w:val="en-AU"/>
        </w:rPr>
        <w:t>international</w:t>
      </w:r>
      <w:r w:rsidRPr="00976A76">
        <w:rPr>
          <w:b/>
        </w:rPr>
        <w:t xml:space="preserve"> financial institutions</w:t>
      </w:r>
      <w:r w:rsidRPr="00976A76">
        <w:rPr>
          <w:b/>
          <w:lang w:val="en-AU"/>
        </w:rPr>
        <w:t>:</w:t>
      </w:r>
    </w:p>
    <w:p w14:paraId="5AB37A05" w14:textId="77777777" w:rsidR="00976A76" w:rsidRPr="00976A76" w:rsidRDefault="00976A76" w:rsidP="000B5BC6">
      <w:pPr>
        <w:pStyle w:val="SingleTxtG"/>
        <w:numPr>
          <w:ilvl w:val="0"/>
          <w:numId w:val="14"/>
        </w:numPr>
        <w:ind w:left="1134" w:firstLine="567"/>
        <w:rPr>
          <w:b/>
          <w:lang w:val="en-AU"/>
        </w:rPr>
      </w:pPr>
      <w:r w:rsidRPr="00976A76">
        <w:rPr>
          <w:b/>
          <w:lang w:val="en-AU"/>
        </w:rPr>
        <w:t xml:space="preserve">Support and encourage investment only in the non-Tatmadaw linked private sector to support the growth of alternative economic actors to the Tatmadaw and associated businesses; </w:t>
      </w:r>
    </w:p>
    <w:p w14:paraId="325D0402" w14:textId="77777777" w:rsidR="00976A76" w:rsidRPr="00976A76" w:rsidRDefault="00976A76" w:rsidP="000B5BC6">
      <w:pPr>
        <w:pStyle w:val="SingleTxtG"/>
        <w:numPr>
          <w:ilvl w:val="0"/>
          <w:numId w:val="14"/>
        </w:numPr>
        <w:ind w:left="1134" w:firstLine="567"/>
        <w:rPr>
          <w:b/>
          <w:lang w:val="en-AU"/>
        </w:rPr>
      </w:pPr>
      <w:r w:rsidRPr="00976A76">
        <w:rPr>
          <w:b/>
          <w:lang w:val="en-AU"/>
        </w:rPr>
        <w:t xml:space="preserve">Implement and deliver development projects in keeping with the human rights-based approach to programming, including participation, empowerment, local ownership, and sustainability; </w:t>
      </w:r>
    </w:p>
    <w:p w14:paraId="356F93AC" w14:textId="77777777" w:rsidR="00976A76" w:rsidRPr="00976A76" w:rsidRDefault="00976A76" w:rsidP="000B5BC6">
      <w:pPr>
        <w:pStyle w:val="SingleTxtG"/>
        <w:numPr>
          <w:ilvl w:val="0"/>
          <w:numId w:val="14"/>
        </w:numPr>
        <w:ind w:left="1134" w:firstLine="567"/>
        <w:rPr>
          <w:b/>
          <w:lang w:val="en-AU"/>
        </w:rPr>
      </w:pPr>
      <w:r w:rsidRPr="00976A76">
        <w:rPr>
          <w:b/>
          <w:lang w:val="en-AU"/>
        </w:rPr>
        <w:t>Support and deliver development, investment, and reconstruction in a fair, equitable, non-discriminatory, sustainable and non-politicized manner; for this reason, not undertake any economic or development activity, other than emergency humanitarian assistance, in Rakhine State until and unless all restrictions on the remaining Rohingya populations are lifted;</w:t>
      </w:r>
    </w:p>
    <w:p w14:paraId="14810A40" w14:textId="77777777" w:rsidR="00976A76" w:rsidRPr="00976A76" w:rsidRDefault="00976A76" w:rsidP="000B5BC6">
      <w:pPr>
        <w:pStyle w:val="SingleTxtG"/>
        <w:numPr>
          <w:ilvl w:val="0"/>
          <w:numId w:val="14"/>
        </w:numPr>
        <w:ind w:left="1134" w:firstLine="567"/>
        <w:rPr>
          <w:b/>
          <w:lang w:val="en-AU"/>
        </w:rPr>
      </w:pPr>
      <w:r w:rsidRPr="00976A76">
        <w:rPr>
          <w:b/>
          <w:lang w:val="en-AU"/>
        </w:rPr>
        <w:t xml:space="preserve">Follow a human rights, community and protection approach when planning and implementing development projects, especially with regard to where and how development projects and programming are carried out or assistance provided. Projects or assistance must not provide economic or other benefit to parties where there is reason to suspect they were unlawfully involved in acts that constituted crimes under international law, including war crimes, crimes against humanity, or genocide; </w:t>
      </w:r>
    </w:p>
    <w:p w14:paraId="3572E7C8" w14:textId="77777777" w:rsidR="00976A76" w:rsidRPr="00976A76" w:rsidRDefault="00976A76" w:rsidP="000B5BC6">
      <w:pPr>
        <w:pStyle w:val="SingleTxtG"/>
        <w:numPr>
          <w:ilvl w:val="0"/>
          <w:numId w:val="14"/>
        </w:numPr>
        <w:ind w:left="1134" w:firstLine="567"/>
        <w:rPr>
          <w:b/>
          <w:lang w:val="en-AU"/>
        </w:rPr>
      </w:pPr>
      <w:r w:rsidRPr="00976A76">
        <w:rPr>
          <w:b/>
          <w:lang w:val="en-AU"/>
        </w:rPr>
        <w:t>In development projects in Kachin, Shan and Rakhine States, do not support or engage in activities that destroy or contaminate crime sites or other evidence for the purposes of accountability;</w:t>
      </w:r>
    </w:p>
    <w:p w14:paraId="1432B5C8" w14:textId="77777777" w:rsidR="00976A76" w:rsidRPr="00976A76" w:rsidRDefault="00976A76" w:rsidP="000B5BC6">
      <w:pPr>
        <w:pStyle w:val="SingleTxtG"/>
        <w:numPr>
          <w:ilvl w:val="0"/>
          <w:numId w:val="14"/>
        </w:numPr>
        <w:ind w:left="1134" w:firstLine="567"/>
        <w:rPr>
          <w:b/>
        </w:rPr>
      </w:pPr>
      <w:r w:rsidRPr="00976A76">
        <w:rPr>
          <w:b/>
          <w:lang w:val="en-AU"/>
        </w:rPr>
        <w:t xml:space="preserve">Ensure that any direct budget support to the Myanmar Government contributes to the fulfilment of the Sustainable Development Goals and the economic and social rights of the entire population in Myanmar in a non-discriminatory manner, to ensure that no one is left behind. </w:t>
      </w:r>
    </w:p>
    <w:p w14:paraId="78747020" w14:textId="77777777" w:rsidR="00976A76" w:rsidRPr="00976A76" w:rsidRDefault="00976A76" w:rsidP="00C0696C">
      <w:pPr>
        <w:pStyle w:val="SingleTxtG"/>
        <w:numPr>
          <w:ilvl w:val="0"/>
          <w:numId w:val="9"/>
        </w:numPr>
        <w:ind w:left="1134" w:firstLine="0"/>
        <w:rPr>
          <w:b/>
        </w:rPr>
      </w:pPr>
      <w:r w:rsidRPr="00976A76">
        <w:rPr>
          <w:b/>
        </w:rPr>
        <w:t>To the United Nations, including its funds, programmes and agencies:</w:t>
      </w:r>
    </w:p>
    <w:p w14:paraId="25FE7DDA" w14:textId="77777777" w:rsidR="00976A76" w:rsidRPr="00976A76" w:rsidRDefault="00976A76" w:rsidP="000B5BC6">
      <w:pPr>
        <w:pStyle w:val="SingleTxtG"/>
        <w:numPr>
          <w:ilvl w:val="0"/>
          <w:numId w:val="15"/>
        </w:numPr>
        <w:ind w:left="1134" w:firstLine="567"/>
        <w:rPr>
          <w:b/>
          <w:lang w:val="en-AU"/>
        </w:rPr>
      </w:pPr>
      <w:r w:rsidRPr="00976A76">
        <w:rPr>
          <w:b/>
          <w:lang w:val="en-AU"/>
        </w:rPr>
        <w:t>Do not provide assistance and programming that may prejudice the goals of accountability for international human rights law and international humanitarian law violations in relation to Myanmar;</w:t>
      </w:r>
    </w:p>
    <w:p w14:paraId="2F2EE259" w14:textId="77777777" w:rsidR="00976A76" w:rsidRPr="00976A76" w:rsidRDefault="00976A76" w:rsidP="000B5BC6">
      <w:pPr>
        <w:pStyle w:val="SingleTxtG"/>
        <w:numPr>
          <w:ilvl w:val="0"/>
          <w:numId w:val="15"/>
        </w:numPr>
        <w:ind w:left="1134" w:firstLine="567"/>
        <w:rPr>
          <w:b/>
          <w:lang w:val="en-AU"/>
        </w:rPr>
      </w:pPr>
      <w:r w:rsidRPr="00976A76">
        <w:rPr>
          <w:b/>
          <w:lang w:val="en-AU"/>
        </w:rPr>
        <w:t xml:space="preserve"> Place the specific needs of women and children at the forefront of UN humanitarian, development and reconstruction planning and implementation;</w:t>
      </w:r>
    </w:p>
    <w:p w14:paraId="34AE351E" w14:textId="77777777" w:rsidR="00976A76" w:rsidRPr="00976A76" w:rsidRDefault="00976A76" w:rsidP="000B5BC6">
      <w:pPr>
        <w:pStyle w:val="SingleTxtG"/>
        <w:numPr>
          <w:ilvl w:val="0"/>
          <w:numId w:val="15"/>
        </w:numPr>
        <w:ind w:left="1134" w:firstLine="567"/>
        <w:rPr>
          <w:b/>
          <w:lang w:val="en-AU"/>
        </w:rPr>
      </w:pPr>
      <w:r w:rsidRPr="00976A76">
        <w:rPr>
          <w:b/>
          <w:lang w:val="en-AU"/>
        </w:rPr>
        <w:t xml:space="preserve">Undertake further investigations into the following areas: </w:t>
      </w:r>
    </w:p>
    <w:p w14:paraId="1A389000" w14:textId="77777777" w:rsidR="00976A76" w:rsidRPr="00976A76" w:rsidRDefault="00976A76" w:rsidP="000F1AD5">
      <w:pPr>
        <w:pStyle w:val="SingleTxtG"/>
        <w:numPr>
          <w:ilvl w:val="0"/>
          <w:numId w:val="16"/>
        </w:numPr>
        <w:ind w:left="2268" w:firstLine="142"/>
        <w:rPr>
          <w:b/>
          <w:lang w:val="en-AU"/>
        </w:rPr>
      </w:pPr>
      <w:r w:rsidRPr="00976A76">
        <w:rPr>
          <w:b/>
          <w:lang w:val="en-AU"/>
        </w:rPr>
        <w:t>Companies owned by the Tatmadaw directly, as well as MEHL, MEC, their subsidiaries, and Myanmar Northern Star Company;</w:t>
      </w:r>
    </w:p>
    <w:p w14:paraId="06F90A26" w14:textId="38BF7D1D" w:rsidR="00976A76" w:rsidRPr="00976A76" w:rsidRDefault="00976A76" w:rsidP="000F1AD5">
      <w:pPr>
        <w:pStyle w:val="SingleTxtG"/>
        <w:numPr>
          <w:ilvl w:val="0"/>
          <w:numId w:val="16"/>
        </w:numPr>
        <w:ind w:left="2127" w:firstLine="283"/>
        <w:rPr>
          <w:b/>
          <w:lang w:val="en-AU"/>
        </w:rPr>
      </w:pPr>
      <w:r w:rsidRPr="00976A76">
        <w:rPr>
          <w:b/>
          <w:lang w:val="en-AU"/>
        </w:rPr>
        <w:t xml:space="preserve">MEHL, MEC and other Tatmadaw companies’ past and present leadership; </w:t>
      </w:r>
    </w:p>
    <w:p w14:paraId="1B07057C" w14:textId="77777777" w:rsidR="00976A76" w:rsidRPr="00976A76" w:rsidRDefault="00976A76" w:rsidP="000F1AD5">
      <w:pPr>
        <w:pStyle w:val="SingleTxtG"/>
        <w:numPr>
          <w:ilvl w:val="0"/>
          <w:numId w:val="16"/>
        </w:numPr>
        <w:tabs>
          <w:tab w:val="left" w:pos="2127"/>
        </w:tabs>
        <w:ind w:left="1843" w:firstLine="567"/>
        <w:rPr>
          <w:b/>
          <w:lang w:val="en-AU"/>
        </w:rPr>
      </w:pPr>
      <w:r w:rsidRPr="00976A76">
        <w:rPr>
          <w:b/>
          <w:lang w:val="en-AU"/>
        </w:rPr>
        <w:t>Tatmadaw-owned real estate projects;</w:t>
      </w:r>
    </w:p>
    <w:p w14:paraId="776A29EE" w14:textId="64A4A920" w:rsidR="00976A76" w:rsidRPr="00976A76" w:rsidRDefault="00976A76" w:rsidP="000F1AD5">
      <w:pPr>
        <w:pStyle w:val="SingleTxtG"/>
        <w:numPr>
          <w:ilvl w:val="0"/>
          <w:numId w:val="16"/>
        </w:numPr>
        <w:ind w:left="2127" w:firstLine="283"/>
        <w:rPr>
          <w:b/>
          <w:lang w:val="en-AU"/>
        </w:rPr>
      </w:pPr>
      <w:r w:rsidRPr="00976A76">
        <w:rPr>
          <w:b/>
          <w:lang w:val="en-AU"/>
        </w:rPr>
        <w:t>Companies owned by Tatmadaw leadership and the immediate family members of high-ranking officials, including Tatmadaw officers linked to crimes under international law in Rakhine, Kachin and Shan States;</w:t>
      </w:r>
    </w:p>
    <w:p w14:paraId="3ED77F08" w14:textId="45E5ACC5" w:rsidR="00976A76" w:rsidRPr="00976A76" w:rsidRDefault="00976A76" w:rsidP="000F1AD5">
      <w:pPr>
        <w:pStyle w:val="SingleTxtG"/>
        <w:numPr>
          <w:ilvl w:val="0"/>
          <w:numId w:val="16"/>
        </w:numPr>
        <w:tabs>
          <w:tab w:val="left" w:pos="2127"/>
        </w:tabs>
        <w:ind w:left="1843" w:firstLine="567"/>
        <w:rPr>
          <w:b/>
          <w:lang w:val="en-AU"/>
        </w:rPr>
      </w:pPr>
      <w:r w:rsidRPr="00976A76">
        <w:rPr>
          <w:b/>
          <w:lang w:val="en-AU"/>
        </w:rPr>
        <w:t xml:space="preserve">Assets of identified perpetrators; </w:t>
      </w:r>
    </w:p>
    <w:p w14:paraId="6C311B36" w14:textId="1DC0D313" w:rsidR="00976A76" w:rsidRPr="00976A76" w:rsidRDefault="00976A76" w:rsidP="000F1AD5">
      <w:pPr>
        <w:pStyle w:val="SingleTxtG"/>
        <w:numPr>
          <w:ilvl w:val="0"/>
          <w:numId w:val="16"/>
        </w:numPr>
        <w:tabs>
          <w:tab w:val="left" w:pos="2127"/>
        </w:tabs>
        <w:ind w:left="2268" w:firstLine="284"/>
        <w:rPr>
          <w:b/>
          <w:lang w:val="en-AU"/>
        </w:rPr>
      </w:pPr>
      <w:r w:rsidRPr="00976A76">
        <w:rPr>
          <w:b/>
          <w:lang w:val="en-AU"/>
        </w:rPr>
        <w:lastRenderedPageBreak/>
        <w:t>Loans to and capital invested in Tatmadaw-owned companies</w:t>
      </w:r>
      <w:r w:rsidR="007E3B0B">
        <w:rPr>
          <w:b/>
          <w:lang w:val="en-AU"/>
        </w:rPr>
        <w:t xml:space="preserve"> and banks</w:t>
      </w:r>
      <w:r w:rsidRPr="00976A76">
        <w:rPr>
          <w:b/>
          <w:lang w:val="en-AU"/>
        </w:rPr>
        <w:t xml:space="preserve">; </w:t>
      </w:r>
    </w:p>
    <w:p w14:paraId="32EDE77F" w14:textId="59234FC7" w:rsidR="00976A76" w:rsidRPr="00976A76" w:rsidRDefault="00976A76" w:rsidP="000F1AD5">
      <w:pPr>
        <w:pStyle w:val="SingleTxtG"/>
        <w:numPr>
          <w:ilvl w:val="0"/>
          <w:numId w:val="16"/>
        </w:numPr>
        <w:ind w:left="2268" w:firstLine="284"/>
        <w:rPr>
          <w:b/>
          <w:lang w:val="en-AU"/>
        </w:rPr>
      </w:pPr>
      <w:r w:rsidRPr="00976A76">
        <w:rPr>
          <w:b/>
          <w:lang w:val="en-AU"/>
        </w:rPr>
        <w:t>Companies and States facilitating the sale and transfer of arms and related items to the Tatmadaw;</w:t>
      </w:r>
    </w:p>
    <w:p w14:paraId="6BD6B6CB" w14:textId="4FDC5DD0" w:rsidR="00976A76" w:rsidRPr="00976A76" w:rsidRDefault="00976A76" w:rsidP="000B5BC6">
      <w:pPr>
        <w:pStyle w:val="SingleTxtG"/>
        <w:numPr>
          <w:ilvl w:val="0"/>
          <w:numId w:val="16"/>
        </w:numPr>
        <w:tabs>
          <w:tab w:val="left" w:pos="2127"/>
        </w:tabs>
        <w:ind w:left="2268" w:firstLine="426"/>
        <w:rPr>
          <w:b/>
          <w:lang w:val="en-AU"/>
        </w:rPr>
      </w:pPr>
      <w:r w:rsidRPr="00976A76">
        <w:rPr>
          <w:b/>
          <w:lang w:val="en-AU"/>
        </w:rPr>
        <w:t xml:space="preserve">commercial and/or financial links between the Tatmadaw and Buddhist nationalist organizations, including the Ma Ba Tha (Patriotic Association of Myanmar), in connection with Ma Ba Tha calls to action and mobilization around the “clearance operations” that began in August 2017 in northern Rakhine, incitement to, and other involvement in, anti-Rohingya violence, endorsement of Tatmadaw crimes; and </w:t>
      </w:r>
    </w:p>
    <w:p w14:paraId="48EF39F1" w14:textId="0B5E726D" w:rsidR="00976A76" w:rsidRPr="00E94EF0" w:rsidRDefault="00976A76" w:rsidP="000B5BC6">
      <w:pPr>
        <w:pStyle w:val="SingleTxtG"/>
        <w:numPr>
          <w:ilvl w:val="0"/>
          <w:numId w:val="16"/>
        </w:numPr>
        <w:tabs>
          <w:tab w:val="left" w:pos="2127"/>
        </w:tabs>
        <w:ind w:left="2268" w:firstLine="284"/>
      </w:pPr>
      <w:r w:rsidRPr="00976A76">
        <w:rPr>
          <w:b/>
          <w:lang w:val="en-AU"/>
        </w:rPr>
        <w:t>The role of ethnic armed organizations</w:t>
      </w:r>
      <w:r w:rsidRPr="00976A76" w:rsidDel="00EC3ED6">
        <w:rPr>
          <w:b/>
          <w:lang w:val="en-AU"/>
        </w:rPr>
        <w:t xml:space="preserve"> </w:t>
      </w:r>
      <w:r w:rsidRPr="00976A76">
        <w:rPr>
          <w:b/>
          <w:lang w:val="en-AU"/>
        </w:rPr>
        <w:t>and their business interests in Myanmar in relation to the contribution they made and continue to make to Myanmar’s human rights crisis</w:t>
      </w:r>
      <w:r w:rsidR="00E94EF0">
        <w:rPr>
          <w:b/>
          <w:lang w:val="en-AU"/>
        </w:rPr>
        <w:t>.</w:t>
      </w:r>
    </w:p>
    <w:p w14:paraId="65FE042E" w14:textId="2276B097" w:rsidR="00E94EF0" w:rsidRDefault="00E94EF0" w:rsidP="00875144">
      <w:pPr>
        <w:pStyle w:val="HChG"/>
        <w:rPr>
          <w:lang w:val="en-AU"/>
        </w:rPr>
      </w:pPr>
      <w:r>
        <w:rPr>
          <w:lang w:val="en-AU"/>
        </w:rPr>
        <w:br w:type="page"/>
      </w:r>
      <w:r>
        <w:rPr>
          <w:lang w:val="en-AU"/>
        </w:rPr>
        <w:lastRenderedPageBreak/>
        <w:t>Annexes</w:t>
      </w:r>
    </w:p>
    <w:p w14:paraId="34803E1D" w14:textId="51700676" w:rsidR="00E94EF0" w:rsidRDefault="00E94EF0" w:rsidP="00C0696C">
      <w:pPr>
        <w:pStyle w:val="HChG"/>
        <w:numPr>
          <w:ilvl w:val="0"/>
          <w:numId w:val="18"/>
        </w:numPr>
        <w:rPr>
          <w:lang w:val="en-AU"/>
        </w:rPr>
      </w:pPr>
      <w:r>
        <w:rPr>
          <w:lang w:val="en-AU"/>
        </w:rPr>
        <w:t>Map of Myanmar</w:t>
      </w:r>
    </w:p>
    <w:p w14:paraId="1BE7C1F8" w14:textId="48FB817F" w:rsidR="00C0696C" w:rsidRPr="00C0696C" w:rsidRDefault="00C0696C" w:rsidP="00C0696C">
      <w:pPr>
        <w:rPr>
          <w:lang w:val="en-AU"/>
        </w:rPr>
      </w:pPr>
      <w:r>
        <w:rPr>
          <w:noProof/>
          <w:lang w:eastAsia="en-GB"/>
        </w:rPr>
        <w:drawing>
          <wp:anchor distT="0" distB="0" distL="114300" distR="114300" simplePos="0" relativeHeight="251656192" behindDoc="0" locked="0" layoutInCell="1" allowOverlap="1" wp14:anchorId="722CA5B6" wp14:editId="7F1A921D">
            <wp:simplePos x="0" y="0"/>
            <wp:positionH relativeFrom="column">
              <wp:posOffset>223301</wp:posOffset>
            </wp:positionH>
            <wp:positionV relativeFrom="paragraph">
              <wp:posOffset>184150</wp:posOffset>
            </wp:positionV>
            <wp:extent cx="5683054" cy="8038465"/>
            <wp:effectExtent l="0" t="0" r="0" b="63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anmar-Ref-A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83054" cy="8038465"/>
                    </a:xfrm>
                    <a:prstGeom prst="rect">
                      <a:avLst/>
                    </a:prstGeom>
                  </pic:spPr>
                </pic:pic>
              </a:graphicData>
            </a:graphic>
            <wp14:sizeRelH relativeFrom="page">
              <wp14:pctWidth>0</wp14:pctWidth>
            </wp14:sizeRelH>
            <wp14:sizeRelV relativeFrom="page">
              <wp14:pctHeight>0</wp14:pctHeight>
            </wp14:sizeRelV>
          </wp:anchor>
        </w:drawing>
      </w:r>
    </w:p>
    <w:p w14:paraId="6BA1D6E9" w14:textId="08C758FE" w:rsidR="00E94EF0" w:rsidRDefault="00E94EF0" w:rsidP="00E94EF0">
      <w:pPr>
        <w:pStyle w:val="HChG"/>
      </w:pPr>
      <w:r>
        <w:rPr>
          <w:lang w:val="en-AU"/>
        </w:rPr>
        <w:lastRenderedPageBreak/>
        <w:tab/>
        <w:t>II.</w:t>
      </w:r>
      <w:r>
        <w:rPr>
          <w:lang w:val="en-AU"/>
        </w:rPr>
        <w:tab/>
      </w:r>
      <w:r w:rsidRPr="00E94EF0">
        <w:t>Myanmar Economic Holdings Limited (MEHL) and Myanmar Economic Corporation (MEC</w:t>
      </w:r>
      <w:r>
        <w:t>)</w:t>
      </w:r>
    </w:p>
    <w:p w14:paraId="62ADCD5B" w14:textId="1E5828E2" w:rsidR="00E94EF0" w:rsidRDefault="00E94EF0" w:rsidP="00E94EF0">
      <w:pPr>
        <w:pStyle w:val="H1G"/>
      </w:pPr>
      <w:r>
        <w:tab/>
        <w:t>A.</w:t>
      </w:r>
      <w:r>
        <w:tab/>
      </w:r>
      <w:r w:rsidRPr="00E94EF0">
        <w:t>Governance structure of MEHL and MEC</w:t>
      </w:r>
    </w:p>
    <w:tbl>
      <w:tblPr>
        <w:tblW w:w="0" w:type="auto"/>
        <w:tblLayout w:type="fixed"/>
        <w:tblCellMar>
          <w:left w:w="0" w:type="dxa"/>
          <w:right w:w="0" w:type="dxa"/>
        </w:tblCellMar>
        <w:tblLook w:val="04A0" w:firstRow="1" w:lastRow="0" w:firstColumn="1" w:lastColumn="0" w:noHBand="0" w:noVBand="1"/>
      </w:tblPr>
      <w:tblGrid>
        <w:gridCol w:w="567"/>
        <w:gridCol w:w="1701"/>
        <w:gridCol w:w="1701"/>
        <w:gridCol w:w="1701"/>
        <w:gridCol w:w="1134"/>
        <w:gridCol w:w="1418"/>
        <w:gridCol w:w="1418"/>
      </w:tblGrid>
      <w:tr w:rsidR="00E94EF0" w:rsidRPr="00AB07B5" w14:paraId="5848FED4" w14:textId="77777777" w:rsidTr="0019299E">
        <w:trPr>
          <w:cantSplit/>
          <w:tblHeader/>
        </w:trPr>
        <w:tc>
          <w:tcPr>
            <w:tcW w:w="567" w:type="dxa"/>
            <w:tcBorders>
              <w:top w:val="single" w:sz="4" w:space="0" w:color="auto"/>
              <w:bottom w:val="single" w:sz="12" w:space="0" w:color="auto"/>
            </w:tcBorders>
            <w:shd w:val="clear" w:color="auto" w:fill="auto"/>
            <w:noWrap/>
            <w:tcMar>
              <w:top w:w="15" w:type="dxa"/>
              <w:left w:w="15" w:type="dxa"/>
              <w:bottom w:w="0" w:type="dxa"/>
              <w:right w:w="15" w:type="dxa"/>
            </w:tcMar>
            <w:vAlign w:val="bottom"/>
            <w:hideMark/>
          </w:tcPr>
          <w:p w14:paraId="3CF6915D" w14:textId="77777777" w:rsidR="00E94EF0" w:rsidRPr="00AB07B5" w:rsidRDefault="00E94EF0" w:rsidP="00AB07B5">
            <w:pPr>
              <w:spacing w:before="80" w:after="80" w:line="200" w:lineRule="exact"/>
              <w:ind w:right="113"/>
              <w:rPr>
                <w:i/>
                <w:sz w:val="16"/>
                <w:lang w:eastAsia="en-GB"/>
              </w:rPr>
            </w:pPr>
          </w:p>
        </w:tc>
        <w:tc>
          <w:tcPr>
            <w:tcW w:w="1701" w:type="dxa"/>
            <w:tcBorders>
              <w:top w:val="single" w:sz="4" w:space="0" w:color="auto"/>
              <w:bottom w:val="single" w:sz="12" w:space="0" w:color="auto"/>
            </w:tcBorders>
            <w:shd w:val="clear" w:color="auto" w:fill="auto"/>
            <w:noWrap/>
            <w:tcMar>
              <w:top w:w="15" w:type="dxa"/>
              <w:left w:w="15" w:type="dxa"/>
              <w:bottom w:w="0" w:type="dxa"/>
              <w:right w:w="15" w:type="dxa"/>
            </w:tcMar>
            <w:vAlign w:val="bottom"/>
            <w:hideMark/>
          </w:tcPr>
          <w:p w14:paraId="5A336311" w14:textId="4B557CD1" w:rsidR="00E94EF0" w:rsidRPr="00AB07B5" w:rsidRDefault="003B640E" w:rsidP="00AB07B5">
            <w:pPr>
              <w:spacing w:before="80" w:after="80" w:line="200" w:lineRule="exact"/>
              <w:ind w:right="113"/>
              <w:rPr>
                <w:i/>
                <w:sz w:val="16"/>
              </w:rPr>
            </w:pPr>
            <w:bookmarkStart w:id="1" w:name="RANGE!B1"/>
            <w:r>
              <w:rPr>
                <w:i/>
                <w:sz w:val="16"/>
              </w:rPr>
              <w:t>Rank (if known) and </w:t>
            </w:r>
            <w:r w:rsidR="00E94EF0" w:rsidRPr="00AB07B5">
              <w:rPr>
                <w:i/>
                <w:sz w:val="16"/>
              </w:rPr>
              <w:t>name</w:t>
            </w:r>
            <w:bookmarkEnd w:id="1"/>
          </w:p>
        </w:tc>
        <w:tc>
          <w:tcPr>
            <w:tcW w:w="1701" w:type="dxa"/>
            <w:tcBorders>
              <w:top w:val="single" w:sz="4" w:space="0" w:color="auto"/>
              <w:bottom w:val="single" w:sz="12" w:space="0" w:color="auto"/>
            </w:tcBorders>
            <w:shd w:val="clear" w:color="auto" w:fill="auto"/>
            <w:tcMar>
              <w:top w:w="15" w:type="dxa"/>
              <w:left w:w="15" w:type="dxa"/>
              <w:bottom w:w="0" w:type="dxa"/>
              <w:right w:w="15" w:type="dxa"/>
            </w:tcMar>
            <w:vAlign w:val="bottom"/>
            <w:hideMark/>
          </w:tcPr>
          <w:p w14:paraId="006C6B8E" w14:textId="4CE18094" w:rsidR="00E94EF0" w:rsidRPr="00AB07B5" w:rsidRDefault="00E94EF0" w:rsidP="00AB07B5">
            <w:pPr>
              <w:spacing w:before="80" w:after="80" w:line="200" w:lineRule="exact"/>
              <w:ind w:right="113"/>
              <w:rPr>
                <w:i/>
                <w:sz w:val="16"/>
              </w:rPr>
            </w:pPr>
            <w:r w:rsidRPr="00AB07B5">
              <w:rPr>
                <w:i/>
                <w:sz w:val="16"/>
              </w:rPr>
              <w:t xml:space="preserve">If known, </w:t>
            </w:r>
            <w:r w:rsidR="003B640E">
              <w:rPr>
                <w:i/>
                <w:sz w:val="16"/>
              </w:rPr>
              <w:t>active military position or (if </w:t>
            </w:r>
            <w:r w:rsidRPr="00AB07B5">
              <w:rPr>
                <w:i/>
                <w:sz w:val="16"/>
              </w:rPr>
              <w:t>retired) in other parts of government</w:t>
            </w:r>
          </w:p>
        </w:tc>
        <w:tc>
          <w:tcPr>
            <w:tcW w:w="1701" w:type="dxa"/>
            <w:tcBorders>
              <w:top w:val="single" w:sz="4" w:space="0" w:color="auto"/>
              <w:bottom w:val="single" w:sz="12" w:space="0" w:color="auto"/>
            </w:tcBorders>
            <w:shd w:val="clear" w:color="auto" w:fill="auto"/>
            <w:noWrap/>
            <w:tcMar>
              <w:top w:w="15" w:type="dxa"/>
              <w:left w:w="15" w:type="dxa"/>
              <w:bottom w:w="0" w:type="dxa"/>
              <w:right w:w="15" w:type="dxa"/>
            </w:tcMar>
            <w:vAlign w:val="bottom"/>
            <w:hideMark/>
          </w:tcPr>
          <w:p w14:paraId="5A66DB09" w14:textId="77777777" w:rsidR="00E94EF0" w:rsidRPr="00AB07B5" w:rsidRDefault="00E94EF0" w:rsidP="00AB07B5">
            <w:pPr>
              <w:spacing w:before="80" w:after="80" w:line="200" w:lineRule="exact"/>
              <w:ind w:right="113"/>
              <w:rPr>
                <w:i/>
                <w:sz w:val="16"/>
              </w:rPr>
            </w:pPr>
            <w:r w:rsidRPr="00AB07B5">
              <w:rPr>
                <w:i/>
                <w:sz w:val="16"/>
              </w:rPr>
              <w:t xml:space="preserve">Comments </w:t>
            </w:r>
          </w:p>
        </w:tc>
        <w:tc>
          <w:tcPr>
            <w:tcW w:w="1134" w:type="dxa"/>
            <w:tcBorders>
              <w:top w:val="single" w:sz="4" w:space="0" w:color="auto"/>
              <w:bottom w:val="single" w:sz="12" w:space="0" w:color="auto"/>
            </w:tcBorders>
            <w:shd w:val="clear" w:color="auto" w:fill="auto"/>
            <w:tcMar>
              <w:top w:w="15" w:type="dxa"/>
              <w:left w:w="15" w:type="dxa"/>
              <w:bottom w:w="0" w:type="dxa"/>
              <w:right w:w="15" w:type="dxa"/>
            </w:tcMar>
            <w:vAlign w:val="bottom"/>
            <w:hideMark/>
          </w:tcPr>
          <w:p w14:paraId="36EDC7CE" w14:textId="5AA8F052" w:rsidR="00E94EF0" w:rsidRPr="00AB07B5" w:rsidRDefault="00FB4FA6" w:rsidP="00AB07B5">
            <w:pPr>
              <w:spacing w:before="80" w:after="80" w:line="200" w:lineRule="exact"/>
              <w:ind w:right="113"/>
              <w:rPr>
                <w:i/>
                <w:sz w:val="16"/>
              </w:rPr>
            </w:pPr>
            <w:r>
              <w:rPr>
                <w:i/>
                <w:sz w:val="16"/>
              </w:rPr>
              <w:t xml:space="preserve">Position </w:t>
            </w:r>
            <w:r w:rsidR="00E94EF0" w:rsidRPr="00AB07B5">
              <w:rPr>
                <w:i/>
                <w:sz w:val="16"/>
              </w:rPr>
              <w:t>on MEHL Patron Group</w:t>
            </w:r>
            <w:r w:rsidR="00E94EF0" w:rsidRPr="0000505C">
              <w:rPr>
                <w:rStyle w:val="FootnoteReference"/>
              </w:rPr>
              <w:footnoteReference w:id="429"/>
            </w:r>
          </w:p>
        </w:tc>
        <w:tc>
          <w:tcPr>
            <w:tcW w:w="1418" w:type="dxa"/>
            <w:tcBorders>
              <w:top w:val="single" w:sz="4" w:space="0" w:color="auto"/>
              <w:bottom w:val="single" w:sz="12" w:space="0" w:color="auto"/>
            </w:tcBorders>
            <w:shd w:val="clear" w:color="auto" w:fill="auto"/>
            <w:noWrap/>
            <w:tcMar>
              <w:top w:w="15" w:type="dxa"/>
              <w:left w:w="15" w:type="dxa"/>
              <w:bottom w:w="0" w:type="dxa"/>
              <w:right w:w="15" w:type="dxa"/>
            </w:tcMar>
            <w:vAlign w:val="bottom"/>
            <w:hideMark/>
          </w:tcPr>
          <w:p w14:paraId="5B16FF7A" w14:textId="77777777" w:rsidR="00E94EF0" w:rsidRPr="00AB07B5" w:rsidRDefault="00E94EF0" w:rsidP="00AB07B5">
            <w:pPr>
              <w:spacing w:before="80" w:after="80" w:line="200" w:lineRule="exact"/>
              <w:ind w:right="113"/>
              <w:rPr>
                <w:i/>
                <w:sz w:val="16"/>
              </w:rPr>
            </w:pPr>
            <w:r w:rsidRPr="00AB07B5">
              <w:rPr>
                <w:i/>
                <w:sz w:val="16"/>
              </w:rPr>
              <w:t>Position in MEHL, Ltd.</w:t>
            </w:r>
          </w:p>
        </w:tc>
        <w:tc>
          <w:tcPr>
            <w:tcW w:w="1418" w:type="dxa"/>
            <w:tcBorders>
              <w:top w:val="single" w:sz="4" w:space="0" w:color="auto"/>
              <w:bottom w:val="single" w:sz="12" w:space="0" w:color="auto"/>
            </w:tcBorders>
            <w:shd w:val="clear" w:color="auto" w:fill="auto"/>
            <w:noWrap/>
            <w:tcMar>
              <w:top w:w="15" w:type="dxa"/>
              <w:left w:w="15" w:type="dxa"/>
              <w:bottom w:w="0" w:type="dxa"/>
              <w:right w:w="15" w:type="dxa"/>
            </w:tcMar>
            <w:vAlign w:val="bottom"/>
            <w:hideMark/>
          </w:tcPr>
          <w:p w14:paraId="1C53DCC4" w14:textId="77777777" w:rsidR="00E94EF0" w:rsidRPr="00AB07B5" w:rsidRDefault="00E94EF0" w:rsidP="00AB07B5">
            <w:pPr>
              <w:spacing w:before="80" w:after="80" w:line="200" w:lineRule="exact"/>
              <w:ind w:right="113"/>
              <w:rPr>
                <w:i/>
                <w:sz w:val="16"/>
              </w:rPr>
            </w:pPr>
            <w:r w:rsidRPr="00AB07B5">
              <w:rPr>
                <w:i/>
                <w:sz w:val="16"/>
              </w:rPr>
              <w:t xml:space="preserve">Position in MEC Ltd. </w:t>
            </w:r>
          </w:p>
        </w:tc>
      </w:tr>
      <w:tr w:rsidR="00AB07B5" w:rsidRPr="00AB07B5" w14:paraId="6CA69DBA" w14:textId="77777777" w:rsidTr="0019299E">
        <w:trPr>
          <w:cantSplit/>
          <w:trHeight w:hRule="exact" w:val="113"/>
          <w:tblHeader/>
        </w:trPr>
        <w:tc>
          <w:tcPr>
            <w:tcW w:w="567" w:type="dxa"/>
            <w:tcBorders>
              <w:top w:val="single" w:sz="12" w:space="0" w:color="auto"/>
            </w:tcBorders>
            <w:shd w:val="clear" w:color="auto" w:fill="auto"/>
            <w:noWrap/>
            <w:tcMar>
              <w:top w:w="15" w:type="dxa"/>
              <w:left w:w="15" w:type="dxa"/>
              <w:bottom w:w="0" w:type="dxa"/>
              <w:right w:w="15" w:type="dxa"/>
            </w:tcMar>
          </w:tcPr>
          <w:p w14:paraId="7BF281CE" w14:textId="77777777" w:rsidR="00AB07B5" w:rsidRPr="00AB07B5" w:rsidRDefault="00AB07B5" w:rsidP="00AB07B5">
            <w:pPr>
              <w:spacing w:before="40" w:after="120"/>
              <w:ind w:right="113"/>
              <w:rPr>
                <w:lang w:eastAsia="en-GB"/>
              </w:rPr>
            </w:pPr>
          </w:p>
        </w:tc>
        <w:tc>
          <w:tcPr>
            <w:tcW w:w="1701" w:type="dxa"/>
            <w:tcBorders>
              <w:top w:val="single" w:sz="12" w:space="0" w:color="auto"/>
            </w:tcBorders>
            <w:shd w:val="clear" w:color="auto" w:fill="auto"/>
            <w:noWrap/>
            <w:tcMar>
              <w:top w:w="15" w:type="dxa"/>
              <w:left w:w="15" w:type="dxa"/>
              <w:bottom w:w="0" w:type="dxa"/>
              <w:right w:w="15" w:type="dxa"/>
            </w:tcMar>
          </w:tcPr>
          <w:p w14:paraId="216AC6AE" w14:textId="77777777" w:rsidR="00AB07B5" w:rsidRPr="00AB07B5" w:rsidRDefault="00AB07B5" w:rsidP="00AB07B5">
            <w:pPr>
              <w:spacing w:before="40" w:after="120"/>
              <w:ind w:right="113"/>
            </w:pPr>
          </w:p>
        </w:tc>
        <w:tc>
          <w:tcPr>
            <w:tcW w:w="1701" w:type="dxa"/>
            <w:tcBorders>
              <w:top w:val="single" w:sz="12" w:space="0" w:color="auto"/>
            </w:tcBorders>
            <w:shd w:val="clear" w:color="auto" w:fill="auto"/>
            <w:tcMar>
              <w:top w:w="15" w:type="dxa"/>
              <w:left w:w="15" w:type="dxa"/>
              <w:bottom w:w="0" w:type="dxa"/>
              <w:right w:w="15" w:type="dxa"/>
            </w:tcMar>
          </w:tcPr>
          <w:p w14:paraId="1854D68F" w14:textId="77777777" w:rsidR="00AB07B5" w:rsidRPr="00AB07B5" w:rsidRDefault="00AB07B5" w:rsidP="00AB07B5">
            <w:pPr>
              <w:spacing w:before="40" w:after="120"/>
              <w:ind w:right="113"/>
            </w:pPr>
          </w:p>
        </w:tc>
        <w:tc>
          <w:tcPr>
            <w:tcW w:w="1701" w:type="dxa"/>
            <w:tcBorders>
              <w:top w:val="single" w:sz="12" w:space="0" w:color="auto"/>
            </w:tcBorders>
            <w:shd w:val="clear" w:color="auto" w:fill="auto"/>
            <w:noWrap/>
            <w:tcMar>
              <w:top w:w="15" w:type="dxa"/>
              <w:left w:w="15" w:type="dxa"/>
              <w:bottom w:w="0" w:type="dxa"/>
              <w:right w:w="15" w:type="dxa"/>
            </w:tcMar>
          </w:tcPr>
          <w:p w14:paraId="09B7DB28" w14:textId="77777777" w:rsidR="00AB07B5" w:rsidRPr="00AB07B5" w:rsidRDefault="00AB07B5" w:rsidP="00AB07B5">
            <w:pPr>
              <w:spacing w:before="40" w:after="120"/>
              <w:ind w:right="113"/>
            </w:pPr>
          </w:p>
        </w:tc>
        <w:tc>
          <w:tcPr>
            <w:tcW w:w="1134" w:type="dxa"/>
            <w:tcBorders>
              <w:top w:val="single" w:sz="12" w:space="0" w:color="auto"/>
            </w:tcBorders>
            <w:shd w:val="clear" w:color="auto" w:fill="auto"/>
            <w:tcMar>
              <w:top w:w="15" w:type="dxa"/>
              <w:left w:w="15" w:type="dxa"/>
              <w:bottom w:w="0" w:type="dxa"/>
              <w:right w:w="15" w:type="dxa"/>
            </w:tcMar>
          </w:tcPr>
          <w:p w14:paraId="6D5F51A3" w14:textId="77777777" w:rsidR="00AB07B5" w:rsidRPr="00AB07B5" w:rsidRDefault="00AB07B5" w:rsidP="00AB07B5">
            <w:pPr>
              <w:spacing w:before="40" w:after="120"/>
              <w:ind w:right="113"/>
            </w:pPr>
          </w:p>
        </w:tc>
        <w:tc>
          <w:tcPr>
            <w:tcW w:w="1418" w:type="dxa"/>
            <w:tcBorders>
              <w:top w:val="single" w:sz="12" w:space="0" w:color="auto"/>
            </w:tcBorders>
            <w:shd w:val="clear" w:color="auto" w:fill="auto"/>
            <w:noWrap/>
            <w:tcMar>
              <w:top w:w="15" w:type="dxa"/>
              <w:left w:w="15" w:type="dxa"/>
              <w:bottom w:w="0" w:type="dxa"/>
              <w:right w:w="15" w:type="dxa"/>
            </w:tcMar>
          </w:tcPr>
          <w:p w14:paraId="7CCBDEAF" w14:textId="77777777" w:rsidR="00AB07B5" w:rsidRPr="00AB07B5" w:rsidRDefault="00AB07B5" w:rsidP="00AB07B5">
            <w:pPr>
              <w:spacing w:before="40" w:after="120"/>
              <w:ind w:right="113"/>
            </w:pPr>
          </w:p>
        </w:tc>
        <w:tc>
          <w:tcPr>
            <w:tcW w:w="1418" w:type="dxa"/>
            <w:tcBorders>
              <w:top w:val="single" w:sz="12" w:space="0" w:color="auto"/>
            </w:tcBorders>
            <w:shd w:val="clear" w:color="auto" w:fill="auto"/>
            <w:noWrap/>
            <w:tcMar>
              <w:top w:w="15" w:type="dxa"/>
              <w:left w:w="15" w:type="dxa"/>
              <w:bottom w:w="0" w:type="dxa"/>
              <w:right w:w="15" w:type="dxa"/>
            </w:tcMar>
          </w:tcPr>
          <w:p w14:paraId="342AE52C" w14:textId="77777777" w:rsidR="00AB07B5" w:rsidRPr="00AB07B5" w:rsidRDefault="00AB07B5" w:rsidP="00AB07B5">
            <w:pPr>
              <w:spacing w:before="40" w:after="120"/>
              <w:ind w:right="113"/>
            </w:pPr>
          </w:p>
        </w:tc>
      </w:tr>
      <w:tr w:rsidR="00E94EF0" w:rsidRPr="00AB07B5" w14:paraId="580D8B73" w14:textId="77777777" w:rsidTr="0019299E">
        <w:trPr>
          <w:cantSplit/>
        </w:trPr>
        <w:tc>
          <w:tcPr>
            <w:tcW w:w="567" w:type="dxa"/>
            <w:shd w:val="clear" w:color="auto" w:fill="auto"/>
            <w:noWrap/>
            <w:tcMar>
              <w:top w:w="15" w:type="dxa"/>
              <w:left w:w="15" w:type="dxa"/>
              <w:bottom w:w="0" w:type="dxa"/>
              <w:right w:w="15" w:type="dxa"/>
            </w:tcMar>
            <w:hideMark/>
          </w:tcPr>
          <w:p w14:paraId="0364EAA1" w14:textId="77777777" w:rsidR="00E94EF0" w:rsidRPr="00AB07B5" w:rsidRDefault="00E94EF0" w:rsidP="00AB07B5">
            <w:pPr>
              <w:spacing w:before="40" w:after="120"/>
              <w:ind w:right="113"/>
            </w:pPr>
            <w:r w:rsidRPr="00AB07B5">
              <w:t>1</w:t>
            </w:r>
          </w:p>
        </w:tc>
        <w:tc>
          <w:tcPr>
            <w:tcW w:w="1701" w:type="dxa"/>
            <w:shd w:val="clear" w:color="auto" w:fill="auto"/>
            <w:tcMar>
              <w:top w:w="15" w:type="dxa"/>
              <w:left w:w="15" w:type="dxa"/>
              <w:bottom w:w="0" w:type="dxa"/>
              <w:right w:w="15" w:type="dxa"/>
            </w:tcMar>
            <w:hideMark/>
          </w:tcPr>
          <w:p w14:paraId="5189CD46" w14:textId="77777777" w:rsidR="00E94EF0" w:rsidRPr="00AB07B5" w:rsidRDefault="00E94EF0" w:rsidP="00AB07B5">
            <w:pPr>
              <w:spacing w:before="40" w:after="120"/>
              <w:ind w:right="113"/>
            </w:pPr>
            <w:r w:rsidRPr="00AB07B5">
              <w:t>Senior General Min Aung Hlaing</w:t>
            </w:r>
          </w:p>
        </w:tc>
        <w:tc>
          <w:tcPr>
            <w:tcW w:w="1701" w:type="dxa"/>
            <w:shd w:val="clear" w:color="auto" w:fill="auto"/>
            <w:tcMar>
              <w:top w:w="15" w:type="dxa"/>
              <w:left w:w="15" w:type="dxa"/>
              <w:bottom w:w="0" w:type="dxa"/>
              <w:right w:w="15" w:type="dxa"/>
            </w:tcMar>
            <w:hideMark/>
          </w:tcPr>
          <w:p w14:paraId="2E94C568" w14:textId="77777777" w:rsidR="00E94EF0" w:rsidRPr="00AB07B5" w:rsidRDefault="00E94EF0" w:rsidP="00AB07B5">
            <w:pPr>
              <w:spacing w:before="40" w:after="120"/>
              <w:ind w:right="113"/>
            </w:pPr>
            <w:r w:rsidRPr="00AB07B5">
              <w:t>Commander-in-Chief</w:t>
            </w:r>
          </w:p>
        </w:tc>
        <w:tc>
          <w:tcPr>
            <w:tcW w:w="1701" w:type="dxa"/>
            <w:shd w:val="clear" w:color="auto" w:fill="auto"/>
            <w:tcMar>
              <w:top w:w="15" w:type="dxa"/>
              <w:left w:w="15" w:type="dxa"/>
              <w:bottom w:w="0" w:type="dxa"/>
              <w:right w:w="15" w:type="dxa"/>
            </w:tcMar>
            <w:hideMark/>
          </w:tcPr>
          <w:p w14:paraId="1C65EB7E" w14:textId="18DF6E70" w:rsidR="00E94EF0" w:rsidRPr="00AB07B5" w:rsidRDefault="0053546D" w:rsidP="00AB07B5">
            <w:pPr>
              <w:spacing w:before="40" w:after="120"/>
              <w:ind w:right="113"/>
            </w:pPr>
            <w:r>
              <w:t>Named</w:t>
            </w:r>
            <w:r w:rsidR="00E94EF0" w:rsidRPr="00AB07B5">
              <w:t xml:space="preserve"> by the Mission. Sanctioned by the U.S. </w:t>
            </w:r>
          </w:p>
        </w:tc>
        <w:tc>
          <w:tcPr>
            <w:tcW w:w="1134" w:type="dxa"/>
            <w:shd w:val="clear" w:color="auto" w:fill="auto"/>
            <w:tcMar>
              <w:top w:w="15" w:type="dxa"/>
              <w:left w:w="15" w:type="dxa"/>
              <w:bottom w:w="0" w:type="dxa"/>
              <w:right w:w="15" w:type="dxa"/>
            </w:tcMar>
            <w:hideMark/>
          </w:tcPr>
          <w:p w14:paraId="0D0809E8" w14:textId="77777777" w:rsidR="00E94EF0" w:rsidRPr="00AB07B5" w:rsidRDefault="00E94EF0" w:rsidP="00AB07B5">
            <w:pPr>
              <w:spacing w:before="40" w:after="120"/>
              <w:ind w:right="113"/>
            </w:pPr>
            <w:r w:rsidRPr="00AB07B5">
              <w:t>Chairman</w:t>
            </w:r>
          </w:p>
        </w:tc>
        <w:tc>
          <w:tcPr>
            <w:tcW w:w="1418" w:type="dxa"/>
            <w:shd w:val="clear" w:color="auto" w:fill="auto"/>
            <w:tcMar>
              <w:top w:w="15" w:type="dxa"/>
              <w:left w:w="15" w:type="dxa"/>
              <w:bottom w:w="0" w:type="dxa"/>
              <w:right w:w="15" w:type="dxa"/>
            </w:tcMar>
            <w:hideMark/>
          </w:tcPr>
          <w:p w14:paraId="0870C78D" w14:textId="77777777" w:rsidR="00E94EF0" w:rsidRPr="00AB07B5" w:rsidRDefault="00E94EF0" w:rsidP="00AB07B5">
            <w:pPr>
              <w:spacing w:before="40" w:after="120"/>
              <w:ind w:right="113"/>
            </w:pPr>
            <w:r w:rsidRPr="00AB07B5">
              <w:t> </w:t>
            </w:r>
          </w:p>
        </w:tc>
        <w:tc>
          <w:tcPr>
            <w:tcW w:w="1418" w:type="dxa"/>
            <w:shd w:val="clear" w:color="auto" w:fill="auto"/>
            <w:tcMar>
              <w:top w:w="15" w:type="dxa"/>
              <w:left w:w="15" w:type="dxa"/>
              <w:bottom w:w="0" w:type="dxa"/>
              <w:right w:w="15" w:type="dxa"/>
            </w:tcMar>
            <w:hideMark/>
          </w:tcPr>
          <w:p w14:paraId="69A41D86" w14:textId="77777777" w:rsidR="00E94EF0" w:rsidRPr="00AB07B5" w:rsidRDefault="00E94EF0" w:rsidP="00AB07B5">
            <w:pPr>
              <w:spacing w:before="40" w:after="120"/>
              <w:ind w:right="113"/>
            </w:pPr>
            <w:r w:rsidRPr="00AB07B5">
              <w:t> </w:t>
            </w:r>
          </w:p>
        </w:tc>
      </w:tr>
      <w:tr w:rsidR="00E94EF0" w:rsidRPr="00AB07B5" w14:paraId="241EF8CB" w14:textId="77777777" w:rsidTr="0019299E">
        <w:trPr>
          <w:cantSplit/>
        </w:trPr>
        <w:tc>
          <w:tcPr>
            <w:tcW w:w="567" w:type="dxa"/>
            <w:shd w:val="clear" w:color="auto" w:fill="auto"/>
            <w:noWrap/>
            <w:tcMar>
              <w:top w:w="15" w:type="dxa"/>
              <w:left w:w="15" w:type="dxa"/>
              <w:bottom w:w="0" w:type="dxa"/>
              <w:right w:w="15" w:type="dxa"/>
            </w:tcMar>
            <w:hideMark/>
          </w:tcPr>
          <w:p w14:paraId="1AAB9897" w14:textId="77777777" w:rsidR="00E94EF0" w:rsidRPr="00AB07B5" w:rsidRDefault="00E94EF0" w:rsidP="00AB07B5">
            <w:pPr>
              <w:spacing w:before="40" w:after="120"/>
              <w:ind w:right="113"/>
            </w:pPr>
            <w:r w:rsidRPr="00AB07B5">
              <w:t>2</w:t>
            </w:r>
          </w:p>
        </w:tc>
        <w:tc>
          <w:tcPr>
            <w:tcW w:w="1701" w:type="dxa"/>
            <w:shd w:val="clear" w:color="auto" w:fill="auto"/>
            <w:tcMar>
              <w:top w:w="15" w:type="dxa"/>
              <w:left w:w="15" w:type="dxa"/>
              <w:bottom w:w="0" w:type="dxa"/>
              <w:right w:w="15" w:type="dxa"/>
            </w:tcMar>
            <w:hideMark/>
          </w:tcPr>
          <w:p w14:paraId="44099C37" w14:textId="77777777" w:rsidR="00E94EF0" w:rsidRPr="00AB07B5" w:rsidRDefault="00E94EF0" w:rsidP="00AB07B5">
            <w:pPr>
              <w:spacing w:before="40" w:after="120"/>
              <w:ind w:right="113"/>
            </w:pPr>
            <w:r w:rsidRPr="00AB07B5">
              <w:t>Vice Senior General Soe Win</w:t>
            </w:r>
          </w:p>
        </w:tc>
        <w:tc>
          <w:tcPr>
            <w:tcW w:w="1701" w:type="dxa"/>
            <w:shd w:val="clear" w:color="auto" w:fill="auto"/>
            <w:tcMar>
              <w:top w:w="15" w:type="dxa"/>
              <w:left w:w="15" w:type="dxa"/>
              <w:bottom w:w="0" w:type="dxa"/>
              <w:right w:w="15" w:type="dxa"/>
            </w:tcMar>
            <w:hideMark/>
          </w:tcPr>
          <w:p w14:paraId="3FBACF22" w14:textId="77777777" w:rsidR="00E94EF0" w:rsidRPr="00AB07B5" w:rsidRDefault="00E94EF0" w:rsidP="00AB07B5">
            <w:pPr>
              <w:spacing w:before="40" w:after="120"/>
              <w:ind w:right="113"/>
            </w:pPr>
            <w:r w:rsidRPr="00AB07B5">
              <w:t>Deputy Commander-in-Chief and Commander in Chief of Army</w:t>
            </w:r>
          </w:p>
        </w:tc>
        <w:tc>
          <w:tcPr>
            <w:tcW w:w="1701" w:type="dxa"/>
            <w:shd w:val="clear" w:color="auto" w:fill="auto"/>
            <w:tcMar>
              <w:top w:w="15" w:type="dxa"/>
              <w:left w:w="15" w:type="dxa"/>
              <w:bottom w:w="0" w:type="dxa"/>
              <w:right w:w="15" w:type="dxa"/>
            </w:tcMar>
            <w:hideMark/>
          </w:tcPr>
          <w:p w14:paraId="7CA92D6E" w14:textId="3D82CD65" w:rsidR="00E94EF0" w:rsidRPr="00AB07B5" w:rsidRDefault="0053546D" w:rsidP="00AB07B5">
            <w:pPr>
              <w:spacing w:before="40" w:after="120"/>
              <w:ind w:right="113"/>
            </w:pPr>
            <w:r>
              <w:t>Named</w:t>
            </w:r>
            <w:r w:rsidR="00E94EF0" w:rsidRPr="00AB07B5">
              <w:t xml:space="preserve"> by the Mission.  Sanctioned by the U.S.</w:t>
            </w:r>
          </w:p>
        </w:tc>
        <w:tc>
          <w:tcPr>
            <w:tcW w:w="1134" w:type="dxa"/>
            <w:shd w:val="clear" w:color="auto" w:fill="auto"/>
            <w:tcMar>
              <w:top w:w="15" w:type="dxa"/>
              <w:left w:w="15" w:type="dxa"/>
              <w:bottom w:w="0" w:type="dxa"/>
              <w:right w:w="15" w:type="dxa"/>
            </w:tcMar>
            <w:hideMark/>
          </w:tcPr>
          <w:p w14:paraId="0140CC40" w14:textId="77777777" w:rsidR="00E94EF0" w:rsidRPr="00AB07B5" w:rsidRDefault="00E94EF0" w:rsidP="00AB07B5">
            <w:pPr>
              <w:spacing w:before="40" w:after="120"/>
              <w:ind w:right="113"/>
            </w:pPr>
            <w:r w:rsidRPr="00AB07B5">
              <w:t>Vice Chairman</w:t>
            </w:r>
          </w:p>
        </w:tc>
        <w:tc>
          <w:tcPr>
            <w:tcW w:w="1418" w:type="dxa"/>
            <w:shd w:val="clear" w:color="auto" w:fill="auto"/>
            <w:tcMar>
              <w:top w:w="15" w:type="dxa"/>
              <w:left w:w="15" w:type="dxa"/>
              <w:bottom w:w="0" w:type="dxa"/>
              <w:right w:w="15" w:type="dxa"/>
            </w:tcMar>
            <w:hideMark/>
          </w:tcPr>
          <w:p w14:paraId="2DE86D52" w14:textId="77777777" w:rsidR="00E94EF0" w:rsidRPr="00AB07B5" w:rsidRDefault="00E94EF0" w:rsidP="00AB07B5">
            <w:pPr>
              <w:spacing w:before="40" w:after="120"/>
              <w:ind w:right="113"/>
            </w:pPr>
            <w:r w:rsidRPr="00AB07B5">
              <w:t> </w:t>
            </w:r>
          </w:p>
        </w:tc>
        <w:tc>
          <w:tcPr>
            <w:tcW w:w="1418" w:type="dxa"/>
            <w:shd w:val="clear" w:color="auto" w:fill="auto"/>
            <w:tcMar>
              <w:top w:w="15" w:type="dxa"/>
              <w:left w:w="15" w:type="dxa"/>
              <w:bottom w:w="0" w:type="dxa"/>
              <w:right w:w="15" w:type="dxa"/>
            </w:tcMar>
            <w:hideMark/>
          </w:tcPr>
          <w:p w14:paraId="48B6B3DD" w14:textId="77777777" w:rsidR="00E94EF0" w:rsidRPr="00AB07B5" w:rsidRDefault="00E94EF0" w:rsidP="00AB07B5">
            <w:pPr>
              <w:spacing w:before="40" w:after="120"/>
              <w:ind w:right="113"/>
            </w:pPr>
            <w:r w:rsidRPr="00AB07B5">
              <w:t> </w:t>
            </w:r>
          </w:p>
        </w:tc>
      </w:tr>
      <w:tr w:rsidR="00E94EF0" w:rsidRPr="00AB07B5" w14:paraId="39CA343F" w14:textId="77777777" w:rsidTr="0019299E">
        <w:trPr>
          <w:cantSplit/>
        </w:trPr>
        <w:tc>
          <w:tcPr>
            <w:tcW w:w="567" w:type="dxa"/>
            <w:shd w:val="clear" w:color="auto" w:fill="auto"/>
            <w:noWrap/>
            <w:tcMar>
              <w:top w:w="15" w:type="dxa"/>
              <w:left w:w="15" w:type="dxa"/>
              <w:bottom w:w="0" w:type="dxa"/>
              <w:right w:w="15" w:type="dxa"/>
            </w:tcMar>
            <w:hideMark/>
          </w:tcPr>
          <w:p w14:paraId="533B5B43" w14:textId="77777777" w:rsidR="00E94EF0" w:rsidRPr="00AB07B5" w:rsidRDefault="00E94EF0" w:rsidP="00AB07B5">
            <w:pPr>
              <w:spacing w:before="40" w:after="120"/>
              <w:ind w:right="113"/>
            </w:pPr>
            <w:r w:rsidRPr="00AB07B5">
              <w:t>3</w:t>
            </w:r>
          </w:p>
        </w:tc>
        <w:tc>
          <w:tcPr>
            <w:tcW w:w="1701" w:type="dxa"/>
            <w:shd w:val="clear" w:color="auto" w:fill="auto"/>
            <w:tcMar>
              <w:top w:w="15" w:type="dxa"/>
              <w:left w:w="15" w:type="dxa"/>
              <w:bottom w:w="0" w:type="dxa"/>
              <w:right w:w="15" w:type="dxa"/>
            </w:tcMar>
            <w:hideMark/>
          </w:tcPr>
          <w:p w14:paraId="2728F92D" w14:textId="77777777" w:rsidR="00E94EF0" w:rsidRPr="00AB07B5" w:rsidRDefault="00E94EF0" w:rsidP="00AB07B5">
            <w:pPr>
              <w:spacing w:before="40" w:after="120"/>
              <w:ind w:right="113"/>
            </w:pPr>
            <w:r w:rsidRPr="00AB07B5">
              <w:t>Lt. General Hsan Oo</w:t>
            </w:r>
          </w:p>
        </w:tc>
        <w:tc>
          <w:tcPr>
            <w:tcW w:w="1701" w:type="dxa"/>
            <w:shd w:val="clear" w:color="auto" w:fill="auto"/>
            <w:tcMar>
              <w:top w:w="15" w:type="dxa"/>
              <w:left w:w="15" w:type="dxa"/>
              <w:bottom w:w="0" w:type="dxa"/>
              <w:right w:w="15" w:type="dxa"/>
            </w:tcMar>
            <w:hideMark/>
          </w:tcPr>
          <w:p w14:paraId="69EBF309" w14:textId="77777777" w:rsidR="00E94EF0" w:rsidRPr="00AB07B5" w:rsidRDefault="00E94EF0" w:rsidP="00AB07B5">
            <w:pPr>
              <w:spacing w:before="40" w:after="120"/>
              <w:ind w:right="113"/>
            </w:pPr>
            <w:r w:rsidRPr="00AB07B5">
              <w:t>Adjutant-General</w:t>
            </w:r>
          </w:p>
        </w:tc>
        <w:tc>
          <w:tcPr>
            <w:tcW w:w="1701" w:type="dxa"/>
            <w:shd w:val="clear" w:color="auto" w:fill="auto"/>
            <w:tcMar>
              <w:top w:w="15" w:type="dxa"/>
              <w:left w:w="15" w:type="dxa"/>
              <w:bottom w:w="0" w:type="dxa"/>
              <w:right w:w="15" w:type="dxa"/>
            </w:tcMar>
            <w:hideMark/>
          </w:tcPr>
          <w:p w14:paraId="1BD7893F" w14:textId="77777777" w:rsidR="00E94EF0" w:rsidRPr="00AB07B5" w:rsidRDefault="00E94EF0" w:rsidP="00AB07B5">
            <w:pPr>
              <w:spacing w:before="40" w:after="120"/>
              <w:ind w:right="113"/>
            </w:pPr>
            <w:r w:rsidRPr="00AB07B5">
              <w:t> </w:t>
            </w:r>
          </w:p>
        </w:tc>
        <w:tc>
          <w:tcPr>
            <w:tcW w:w="1134" w:type="dxa"/>
            <w:shd w:val="clear" w:color="auto" w:fill="auto"/>
            <w:tcMar>
              <w:top w:w="15" w:type="dxa"/>
              <w:left w:w="15" w:type="dxa"/>
              <w:bottom w:w="0" w:type="dxa"/>
              <w:right w:w="15" w:type="dxa"/>
            </w:tcMar>
            <w:hideMark/>
          </w:tcPr>
          <w:p w14:paraId="36B8FBB9" w14:textId="77777777" w:rsidR="00E94EF0" w:rsidRPr="00AB07B5" w:rsidRDefault="00E94EF0" w:rsidP="00AB07B5">
            <w:pPr>
              <w:spacing w:before="40" w:after="120"/>
              <w:ind w:right="113"/>
            </w:pPr>
            <w:r w:rsidRPr="00AB07B5">
              <w:t>Secretary</w:t>
            </w:r>
          </w:p>
        </w:tc>
        <w:tc>
          <w:tcPr>
            <w:tcW w:w="1418" w:type="dxa"/>
            <w:shd w:val="clear" w:color="auto" w:fill="auto"/>
            <w:tcMar>
              <w:top w:w="15" w:type="dxa"/>
              <w:left w:w="15" w:type="dxa"/>
              <w:bottom w:w="0" w:type="dxa"/>
              <w:right w:w="15" w:type="dxa"/>
            </w:tcMar>
            <w:hideMark/>
          </w:tcPr>
          <w:p w14:paraId="719DA6C5" w14:textId="77777777" w:rsidR="00E94EF0" w:rsidRPr="00AB07B5" w:rsidRDefault="00E94EF0" w:rsidP="00AB07B5">
            <w:pPr>
              <w:spacing w:before="40" w:after="120"/>
              <w:ind w:right="113"/>
            </w:pPr>
            <w:r w:rsidRPr="00AB07B5">
              <w:t>Chairman – representative of Military Personnel in service</w:t>
            </w:r>
          </w:p>
        </w:tc>
        <w:tc>
          <w:tcPr>
            <w:tcW w:w="1418" w:type="dxa"/>
            <w:shd w:val="clear" w:color="auto" w:fill="auto"/>
            <w:tcMar>
              <w:top w:w="15" w:type="dxa"/>
              <w:left w:w="15" w:type="dxa"/>
              <w:bottom w:w="0" w:type="dxa"/>
              <w:right w:w="15" w:type="dxa"/>
            </w:tcMar>
            <w:hideMark/>
          </w:tcPr>
          <w:p w14:paraId="4813C71B" w14:textId="77777777" w:rsidR="00E94EF0" w:rsidRPr="00AB07B5" w:rsidRDefault="00E94EF0" w:rsidP="00AB07B5">
            <w:pPr>
              <w:spacing w:before="40" w:after="120"/>
              <w:ind w:right="113"/>
            </w:pPr>
            <w:r w:rsidRPr="00AB07B5">
              <w:t> </w:t>
            </w:r>
          </w:p>
        </w:tc>
      </w:tr>
      <w:tr w:rsidR="00E94EF0" w:rsidRPr="00AB07B5" w14:paraId="77ACD351" w14:textId="77777777" w:rsidTr="0019299E">
        <w:trPr>
          <w:cantSplit/>
        </w:trPr>
        <w:tc>
          <w:tcPr>
            <w:tcW w:w="567" w:type="dxa"/>
            <w:shd w:val="clear" w:color="auto" w:fill="auto"/>
            <w:noWrap/>
            <w:tcMar>
              <w:top w:w="15" w:type="dxa"/>
              <w:left w:w="15" w:type="dxa"/>
              <w:bottom w:w="0" w:type="dxa"/>
              <w:right w:w="15" w:type="dxa"/>
            </w:tcMar>
            <w:hideMark/>
          </w:tcPr>
          <w:p w14:paraId="1D431BC5" w14:textId="77777777" w:rsidR="00E94EF0" w:rsidRPr="00AB07B5" w:rsidRDefault="00E94EF0" w:rsidP="00AB07B5">
            <w:pPr>
              <w:spacing w:before="40" w:after="120"/>
              <w:ind w:right="113"/>
            </w:pPr>
            <w:r w:rsidRPr="00AB07B5">
              <w:t>4</w:t>
            </w:r>
          </w:p>
        </w:tc>
        <w:tc>
          <w:tcPr>
            <w:tcW w:w="1701" w:type="dxa"/>
            <w:shd w:val="clear" w:color="auto" w:fill="auto"/>
            <w:tcMar>
              <w:top w:w="15" w:type="dxa"/>
              <w:left w:w="15" w:type="dxa"/>
              <w:bottom w:w="0" w:type="dxa"/>
              <w:right w:w="15" w:type="dxa"/>
            </w:tcMar>
            <w:hideMark/>
          </w:tcPr>
          <w:p w14:paraId="328D27F6" w14:textId="77777777" w:rsidR="00E94EF0" w:rsidRPr="00AB07B5" w:rsidRDefault="00E94EF0" w:rsidP="00AB07B5">
            <w:pPr>
              <w:spacing w:before="40" w:after="120"/>
              <w:ind w:right="113"/>
            </w:pPr>
            <w:r w:rsidRPr="00AB07B5">
              <w:t>Lt. General Mya Tun Oo</w:t>
            </w:r>
          </w:p>
        </w:tc>
        <w:tc>
          <w:tcPr>
            <w:tcW w:w="1701" w:type="dxa"/>
            <w:shd w:val="clear" w:color="auto" w:fill="auto"/>
            <w:tcMar>
              <w:top w:w="15" w:type="dxa"/>
              <w:left w:w="15" w:type="dxa"/>
              <w:bottom w:w="0" w:type="dxa"/>
              <w:right w:w="15" w:type="dxa"/>
            </w:tcMar>
            <w:hideMark/>
          </w:tcPr>
          <w:p w14:paraId="6C42E893" w14:textId="77777777" w:rsidR="00E94EF0" w:rsidRPr="00AB07B5" w:rsidRDefault="00E94EF0" w:rsidP="00AB07B5">
            <w:pPr>
              <w:spacing w:before="40" w:after="120"/>
              <w:ind w:right="113"/>
            </w:pPr>
            <w:r w:rsidRPr="00AB07B5">
              <w:t>Joint Chief of Staff (Army, Navy, Airforce)</w:t>
            </w:r>
          </w:p>
        </w:tc>
        <w:tc>
          <w:tcPr>
            <w:tcW w:w="1701" w:type="dxa"/>
            <w:shd w:val="clear" w:color="auto" w:fill="auto"/>
            <w:tcMar>
              <w:top w:w="15" w:type="dxa"/>
              <w:left w:w="15" w:type="dxa"/>
              <w:bottom w:w="0" w:type="dxa"/>
              <w:right w:w="15" w:type="dxa"/>
            </w:tcMar>
            <w:hideMark/>
          </w:tcPr>
          <w:p w14:paraId="5DE131EE" w14:textId="77777777" w:rsidR="00E94EF0" w:rsidRPr="00AB07B5" w:rsidRDefault="00E94EF0" w:rsidP="00AB07B5">
            <w:pPr>
              <w:spacing w:before="40" w:after="120"/>
              <w:ind w:right="113"/>
            </w:pPr>
            <w:r w:rsidRPr="00AB07B5">
              <w:t> </w:t>
            </w:r>
          </w:p>
        </w:tc>
        <w:tc>
          <w:tcPr>
            <w:tcW w:w="1134" w:type="dxa"/>
            <w:shd w:val="clear" w:color="auto" w:fill="auto"/>
            <w:tcMar>
              <w:top w:w="15" w:type="dxa"/>
              <w:left w:w="15" w:type="dxa"/>
              <w:bottom w:w="0" w:type="dxa"/>
              <w:right w:w="15" w:type="dxa"/>
            </w:tcMar>
            <w:hideMark/>
          </w:tcPr>
          <w:p w14:paraId="23457245" w14:textId="77777777" w:rsidR="00E94EF0" w:rsidRPr="00AB07B5" w:rsidRDefault="00E94EF0" w:rsidP="00AB07B5">
            <w:pPr>
              <w:spacing w:before="40" w:after="120"/>
              <w:ind w:right="113"/>
            </w:pPr>
            <w:r w:rsidRPr="00AB07B5">
              <w:t>Member</w:t>
            </w:r>
          </w:p>
        </w:tc>
        <w:tc>
          <w:tcPr>
            <w:tcW w:w="1418" w:type="dxa"/>
            <w:shd w:val="clear" w:color="auto" w:fill="auto"/>
            <w:tcMar>
              <w:top w:w="15" w:type="dxa"/>
              <w:left w:w="15" w:type="dxa"/>
              <w:bottom w:w="0" w:type="dxa"/>
              <w:right w:w="15" w:type="dxa"/>
            </w:tcMar>
            <w:hideMark/>
          </w:tcPr>
          <w:p w14:paraId="3A3D8FBE" w14:textId="77777777" w:rsidR="00E94EF0" w:rsidRPr="00AB07B5" w:rsidRDefault="00E94EF0" w:rsidP="00AB07B5">
            <w:pPr>
              <w:spacing w:before="40" w:after="120"/>
              <w:ind w:right="113"/>
            </w:pPr>
            <w:r w:rsidRPr="00AB07B5">
              <w:t> </w:t>
            </w:r>
          </w:p>
        </w:tc>
        <w:tc>
          <w:tcPr>
            <w:tcW w:w="1418" w:type="dxa"/>
            <w:shd w:val="clear" w:color="auto" w:fill="auto"/>
            <w:tcMar>
              <w:top w:w="15" w:type="dxa"/>
              <w:left w:w="15" w:type="dxa"/>
              <w:bottom w:w="0" w:type="dxa"/>
              <w:right w:w="15" w:type="dxa"/>
            </w:tcMar>
            <w:hideMark/>
          </w:tcPr>
          <w:p w14:paraId="66C03B38" w14:textId="77777777" w:rsidR="00E94EF0" w:rsidRPr="00AB07B5" w:rsidRDefault="00E94EF0" w:rsidP="00AB07B5">
            <w:pPr>
              <w:spacing w:before="40" w:after="120"/>
              <w:ind w:right="113"/>
            </w:pPr>
            <w:r w:rsidRPr="00AB07B5">
              <w:t> </w:t>
            </w:r>
          </w:p>
        </w:tc>
      </w:tr>
      <w:tr w:rsidR="00E94EF0" w:rsidRPr="00AB07B5" w14:paraId="35E3FE3C" w14:textId="77777777" w:rsidTr="0019299E">
        <w:trPr>
          <w:cantSplit/>
        </w:trPr>
        <w:tc>
          <w:tcPr>
            <w:tcW w:w="567" w:type="dxa"/>
            <w:shd w:val="clear" w:color="auto" w:fill="auto"/>
            <w:noWrap/>
            <w:tcMar>
              <w:top w:w="15" w:type="dxa"/>
              <w:left w:w="15" w:type="dxa"/>
              <w:bottom w:w="0" w:type="dxa"/>
              <w:right w:w="15" w:type="dxa"/>
            </w:tcMar>
            <w:hideMark/>
          </w:tcPr>
          <w:p w14:paraId="3C33D3EB" w14:textId="77777777" w:rsidR="00E94EF0" w:rsidRPr="00AB07B5" w:rsidRDefault="00E94EF0" w:rsidP="00AB07B5">
            <w:pPr>
              <w:spacing w:before="40" w:after="120"/>
              <w:ind w:right="113"/>
            </w:pPr>
            <w:r w:rsidRPr="00AB07B5">
              <w:t>5</w:t>
            </w:r>
          </w:p>
        </w:tc>
        <w:tc>
          <w:tcPr>
            <w:tcW w:w="1701" w:type="dxa"/>
            <w:shd w:val="clear" w:color="auto" w:fill="auto"/>
            <w:tcMar>
              <w:top w:w="15" w:type="dxa"/>
              <w:left w:w="15" w:type="dxa"/>
              <w:bottom w:w="0" w:type="dxa"/>
              <w:right w:w="15" w:type="dxa"/>
            </w:tcMar>
            <w:hideMark/>
          </w:tcPr>
          <w:p w14:paraId="2B55C433" w14:textId="77777777" w:rsidR="00E94EF0" w:rsidRPr="00AB07B5" w:rsidRDefault="00E94EF0" w:rsidP="00AB07B5">
            <w:pPr>
              <w:spacing w:before="40" w:after="120"/>
              <w:ind w:right="113"/>
            </w:pPr>
            <w:r w:rsidRPr="00AB07B5">
              <w:t>Admiral Tin Aung San</w:t>
            </w:r>
          </w:p>
        </w:tc>
        <w:tc>
          <w:tcPr>
            <w:tcW w:w="1701" w:type="dxa"/>
            <w:shd w:val="clear" w:color="auto" w:fill="auto"/>
            <w:tcMar>
              <w:top w:w="15" w:type="dxa"/>
              <w:left w:w="15" w:type="dxa"/>
              <w:bottom w:w="0" w:type="dxa"/>
              <w:right w:w="15" w:type="dxa"/>
            </w:tcMar>
            <w:hideMark/>
          </w:tcPr>
          <w:p w14:paraId="1454AC9A" w14:textId="77777777" w:rsidR="00E94EF0" w:rsidRPr="00AB07B5" w:rsidRDefault="00E94EF0" w:rsidP="00AB07B5">
            <w:pPr>
              <w:spacing w:before="40" w:after="120"/>
              <w:ind w:right="113"/>
            </w:pPr>
            <w:r w:rsidRPr="00AB07B5">
              <w:t>Commander-in-Chief of Navy</w:t>
            </w:r>
          </w:p>
        </w:tc>
        <w:tc>
          <w:tcPr>
            <w:tcW w:w="1701" w:type="dxa"/>
            <w:shd w:val="clear" w:color="auto" w:fill="auto"/>
            <w:tcMar>
              <w:top w:w="15" w:type="dxa"/>
              <w:left w:w="15" w:type="dxa"/>
              <w:bottom w:w="0" w:type="dxa"/>
              <w:right w:w="15" w:type="dxa"/>
            </w:tcMar>
            <w:hideMark/>
          </w:tcPr>
          <w:p w14:paraId="0F6E3BC8" w14:textId="77777777" w:rsidR="00E94EF0" w:rsidRPr="00AB07B5" w:rsidRDefault="00E94EF0" w:rsidP="00AB07B5">
            <w:pPr>
              <w:spacing w:before="40" w:after="120"/>
              <w:ind w:right="113"/>
            </w:pPr>
            <w:r w:rsidRPr="00AB07B5">
              <w:t> </w:t>
            </w:r>
          </w:p>
        </w:tc>
        <w:tc>
          <w:tcPr>
            <w:tcW w:w="1134" w:type="dxa"/>
            <w:shd w:val="clear" w:color="auto" w:fill="auto"/>
            <w:tcMar>
              <w:top w:w="15" w:type="dxa"/>
              <w:left w:w="15" w:type="dxa"/>
              <w:bottom w:w="0" w:type="dxa"/>
              <w:right w:w="15" w:type="dxa"/>
            </w:tcMar>
            <w:hideMark/>
          </w:tcPr>
          <w:p w14:paraId="12F8251A" w14:textId="77777777" w:rsidR="00E94EF0" w:rsidRPr="00AB07B5" w:rsidRDefault="00E94EF0" w:rsidP="00AB07B5">
            <w:pPr>
              <w:spacing w:before="40" w:after="120"/>
              <w:ind w:right="113"/>
            </w:pPr>
            <w:r w:rsidRPr="00AB07B5">
              <w:t>Member</w:t>
            </w:r>
          </w:p>
        </w:tc>
        <w:tc>
          <w:tcPr>
            <w:tcW w:w="1418" w:type="dxa"/>
            <w:shd w:val="clear" w:color="auto" w:fill="auto"/>
            <w:tcMar>
              <w:top w:w="15" w:type="dxa"/>
              <w:left w:w="15" w:type="dxa"/>
              <w:bottom w:w="0" w:type="dxa"/>
              <w:right w:w="15" w:type="dxa"/>
            </w:tcMar>
            <w:hideMark/>
          </w:tcPr>
          <w:p w14:paraId="54B407D2" w14:textId="77777777" w:rsidR="00E94EF0" w:rsidRPr="00AB07B5" w:rsidRDefault="00E94EF0" w:rsidP="00AB07B5">
            <w:pPr>
              <w:spacing w:before="40" w:after="120"/>
              <w:ind w:right="113"/>
            </w:pPr>
            <w:r w:rsidRPr="00AB07B5">
              <w:t> </w:t>
            </w:r>
          </w:p>
        </w:tc>
        <w:tc>
          <w:tcPr>
            <w:tcW w:w="1418" w:type="dxa"/>
            <w:shd w:val="clear" w:color="auto" w:fill="auto"/>
            <w:tcMar>
              <w:top w:w="15" w:type="dxa"/>
              <w:left w:w="15" w:type="dxa"/>
              <w:bottom w:w="0" w:type="dxa"/>
              <w:right w:w="15" w:type="dxa"/>
            </w:tcMar>
            <w:hideMark/>
          </w:tcPr>
          <w:p w14:paraId="199CF808" w14:textId="77777777" w:rsidR="00E94EF0" w:rsidRPr="00AB07B5" w:rsidRDefault="00E94EF0" w:rsidP="00AB07B5">
            <w:pPr>
              <w:spacing w:before="40" w:after="120"/>
              <w:ind w:right="113"/>
            </w:pPr>
            <w:r w:rsidRPr="00AB07B5">
              <w:t> </w:t>
            </w:r>
          </w:p>
        </w:tc>
      </w:tr>
      <w:tr w:rsidR="00E94EF0" w:rsidRPr="00AB07B5" w14:paraId="4E68A49C" w14:textId="77777777" w:rsidTr="0019299E">
        <w:trPr>
          <w:cantSplit/>
        </w:trPr>
        <w:tc>
          <w:tcPr>
            <w:tcW w:w="567" w:type="dxa"/>
            <w:shd w:val="clear" w:color="auto" w:fill="auto"/>
            <w:noWrap/>
            <w:tcMar>
              <w:top w:w="15" w:type="dxa"/>
              <w:left w:w="15" w:type="dxa"/>
              <w:bottom w:w="0" w:type="dxa"/>
              <w:right w:w="15" w:type="dxa"/>
            </w:tcMar>
            <w:hideMark/>
          </w:tcPr>
          <w:p w14:paraId="069D0789" w14:textId="77777777" w:rsidR="00E94EF0" w:rsidRPr="00AB07B5" w:rsidRDefault="00E94EF0" w:rsidP="00AB07B5">
            <w:pPr>
              <w:spacing w:before="40" w:after="120"/>
              <w:ind w:right="113"/>
            </w:pPr>
            <w:r w:rsidRPr="00AB07B5">
              <w:t>6</w:t>
            </w:r>
          </w:p>
        </w:tc>
        <w:tc>
          <w:tcPr>
            <w:tcW w:w="1701" w:type="dxa"/>
            <w:shd w:val="clear" w:color="auto" w:fill="auto"/>
            <w:tcMar>
              <w:top w:w="15" w:type="dxa"/>
              <w:left w:w="15" w:type="dxa"/>
              <w:bottom w:w="0" w:type="dxa"/>
              <w:right w:w="15" w:type="dxa"/>
            </w:tcMar>
            <w:hideMark/>
          </w:tcPr>
          <w:p w14:paraId="5136CE09" w14:textId="77777777" w:rsidR="00E94EF0" w:rsidRPr="00AB07B5" w:rsidRDefault="00E94EF0" w:rsidP="00AB07B5">
            <w:pPr>
              <w:spacing w:before="40" w:after="120"/>
              <w:ind w:right="113"/>
            </w:pPr>
            <w:r w:rsidRPr="00AB07B5">
              <w:t>General Maung Maung Kyaw</w:t>
            </w:r>
          </w:p>
        </w:tc>
        <w:tc>
          <w:tcPr>
            <w:tcW w:w="1701" w:type="dxa"/>
            <w:shd w:val="clear" w:color="auto" w:fill="auto"/>
            <w:tcMar>
              <w:top w:w="15" w:type="dxa"/>
              <w:left w:w="15" w:type="dxa"/>
              <w:bottom w:w="0" w:type="dxa"/>
              <w:right w:w="15" w:type="dxa"/>
            </w:tcMar>
            <w:hideMark/>
          </w:tcPr>
          <w:p w14:paraId="3E8B231C" w14:textId="77777777" w:rsidR="00E94EF0" w:rsidRPr="00AB07B5" w:rsidRDefault="00E94EF0" w:rsidP="00AB07B5">
            <w:pPr>
              <w:spacing w:before="40" w:after="120"/>
              <w:ind w:right="113"/>
            </w:pPr>
            <w:r w:rsidRPr="00AB07B5">
              <w:t>Commander-in-Chief of Air Force</w:t>
            </w:r>
          </w:p>
        </w:tc>
        <w:tc>
          <w:tcPr>
            <w:tcW w:w="1701" w:type="dxa"/>
            <w:shd w:val="clear" w:color="auto" w:fill="auto"/>
            <w:tcMar>
              <w:top w:w="15" w:type="dxa"/>
              <w:left w:w="15" w:type="dxa"/>
              <w:bottom w:w="0" w:type="dxa"/>
              <w:right w:w="15" w:type="dxa"/>
            </w:tcMar>
            <w:hideMark/>
          </w:tcPr>
          <w:p w14:paraId="7ACEBBF7" w14:textId="77777777" w:rsidR="00E94EF0" w:rsidRPr="00AB07B5" w:rsidRDefault="00E94EF0" w:rsidP="00AB07B5">
            <w:pPr>
              <w:spacing w:before="40" w:after="120"/>
              <w:ind w:right="113"/>
            </w:pPr>
            <w:r w:rsidRPr="00AB07B5">
              <w:t> </w:t>
            </w:r>
          </w:p>
        </w:tc>
        <w:tc>
          <w:tcPr>
            <w:tcW w:w="1134" w:type="dxa"/>
            <w:shd w:val="clear" w:color="auto" w:fill="auto"/>
            <w:tcMar>
              <w:top w:w="15" w:type="dxa"/>
              <w:left w:w="15" w:type="dxa"/>
              <w:bottom w:w="0" w:type="dxa"/>
              <w:right w:w="15" w:type="dxa"/>
            </w:tcMar>
            <w:hideMark/>
          </w:tcPr>
          <w:p w14:paraId="680DE7EB" w14:textId="77777777" w:rsidR="00E94EF0" w:rsidRPr="00AB07B5" w:rsidRDefault="00E94EF0" w:rsidP="00AB07B5">
            <w:pPr>
              <w:spacing w:before="40" w:after="120"/>
              <w:ind w:right="113"/>
            </w:pPr>
            <w:r w:rsidRPr="00AB07B5">
              <w:t>Member</w:t>
            </w:r>
          </w:p>
        </w:tc>
        <w:tc>
          <w:tcPr>
            <w:tcW w:w="1418" w:type="dxa"/>
            <w:shd w:val="clear" w:color="auto" w:fill="auto"/>
            <w:tcMar>
              <w:top w:w="15" w:type="dxa"/>
              <w:left w:w="15" w:type="dxa"/>
              <w:bottom w:w="0" w:type="dxa"/>
              <w:right w:w="15" w:type="dxa"/>
            </w:tcMar>
            <w:hideMark/>
          </w:tcPr>
          <w:p w14:paraId="7886FF81" w14:textId="77777777" w:rsidR="00E94EF0" w:rsidRPr="00AB07B5" w:rsidRDefault="00E94EF0" w:rsidP="00AB07B5">
            <w:pPr>
              <w:spacing w:before="40" w:after="120"/>
              <w:ind w:right="113"/>
            </w:pPr>
            <w:r w:rsidRPr="00AB07B5">
              <w:t> </w:t>
            </w:r>
          </w:p>
        </w:tc>
        <w:tc>
          <w:tcPr>
            <w:tcW w:w="1418" w:type="dxa"/>
            <w:shd w:val="clear" w:color="auto" w:fill="auto"/>
            <w:tcMar>
              <w:top w:w="15" w:type="dxa"/>
              <w:left w:w="15" w:type="dxa"/>
              <w:bottom w:w="0" w:type="dxa"/>
              <w:right w:w="15" w:type="dxa"/>
            </w:tcMar>
            <w:hideMark/>
          </w:tcPr>
          <w:p w14:paraId="6E04EF99" w14:textId="77777777" w:rsidR="00E94EF0" w:rsidRPr="00AB07B5" w:rsidRDefault="00E94EF0" w:rsidP="00AB07B5">
            <w:pPr>
              <w:spacing w:before="40" w:after="120"/>
              <w:ind w:right="113"/>
            </w:pPr>
            <w:r w:rsidRPr="00AB07B5">
              <w:t> </w:t>
            </w:r>
          </w:p>
        </w:tc>
      </w:tr>
      <w:tr w:rsidR="00E94EF0" w:rsidRPr="00AB07B5" w14:paraId="0014C3C7" w14:textId="77777777" w:rsidTr="0019299E">
        <w:trPr>
          <w:cantSplit/>
        </w:trPr>
        <w:tc>
          <w:tcPr>
            <w:tcW w:w="567" w:type="dxa"/>
            <w:shd w:val="clear" w:color="auto" w:fill="auto"/>
            <w:noWrap/>
            <w:tcMar>
              <w:top w:w="15" w:type="dxa"/>
              <w:left w:w="15" w:type="dxa"/>
              <w:bottom w:w="0" w:type="dxa"/>
              <w:right w:w="15" w:type="dxa"/>
            </w:tcMar>
            <w:hideMark/>
          </w:tcPr>
          <w:p w14:paraId="1F7FE165" w14:textId="77777777" w:rsidR="00E94EF0" w:rsidRPr="00AB07B5" w:rsidRDefault="00E94EF0" w:rsidP="00AB07B5">
            <w:pPr>
              <w:spacing w:before="40" w:after="120"/>
              <w:ind w:right="113"/>
            </w:pPr>
            <w:r w:rsidRPr="00AB07B5">
              <w:t>7</w:t>
            </w:r>
          </w:p>
        </w:tc>
        <w:tc>
          <w:tcPr>
            <w:tcW w:w="1701" w:type="dxa"/>
            <w:shd w:val="clear" w:color="auto" w:fill="auto"/>
            <w:tcMar>
              <w:top w:w="15" w:type="dxa"/>
              <w:left w:w="15" w:type="dxa"/>
              <w:bottom w:w="0" w:type="dxa"/>
              <w:right w:w="15" w:type="dxa"/>
            </w:tcMar>
            <w:hideMark/>
          </w:tcPr>
          <w:p w14:paraId="07F6A8AD" w14:textId="77777777" w:rsidR="00E94EF0" w:rsidRPr="00AB07B5" w:rsidRDefault="00E94EF0" w:rsidP="00AB07B5">
            <w:pPr>
              <w:spacing w:before="40" w:after="120"/>
              <w:ind w:right="113"/>
            </w:pPr>
            <w:r w:rsidRPr="00AB07B5">
              <w:t>Lt. General Nyo Saw</w:t>
            </w:r>
          </w:p>
        </w:tc>
        <w:tc>
          <w:tcPr>
            <w:tcW w:w="1701" w:type="dxa"/>
            <w:shd w:val="clear" w:color="auto" w:fill="auto"/>
            <w:tcMar>
              <w:top w:w="15" w:type="dxa"/>
              <w:left w:w="15" w:type="dxa"/>
              <w:bottom w:w="0" w:type="dxa"/>
              <w:right w:w="15" w:type="dxa"/>
            </w:tcMar>
            <w:hideMark/>
          </w:tcPr>
          <w:p w14:paraId="1CB1A52E" w14:textId="77777777" w:rsidR="00E94EF0" w:rsidRPr="00AB07B5" w:rsidRDefault="00E94EF0" w:rsidP="00AB07B5">
            <w:pPr>
              <w:spacing w:before="40" w:after="120"/>
              <w:ind w:right="113"/>
            </w:pPr>
            <w:r w:rsidRPr="00AB07B5">
              <w:t>Quartermaster General</w:t>
            </w:r>
          </w:p>
        </w:tc>
        <w:tc>
          <w:tcPr>
            <w:tcW w:w="1701" w:type="dxa"/>
            <w:shd w:val="clear" w:color="auto" w:fill="auto"/>
            <w:tcMar>
              <w:top w:w="15" w:type="dxa"/>
              <w:left w:w="15" w:type="dxa"/>
              <w:bottom w:w="0" w:type="dxa"/>
              <w:right w:w="15" w:type="dxa"/>
            </w:tcMar>
            <w:hideMark/>
          </w:tcPr>
          <w:p w14:paraId="661A8F41" w14:textId="77777777" w:rsidR="00E94EF0" w:rsidRPr="00AB07B5" w:rsidRDefault="00E94EF0" w:rsidP="00AB07B5">
            <w:pPr>
              <w:spacing w:before="40" w:after="120"/>
              <w:ind w:right="113"/>
            </w:pPr>
            <w:r w:rsidRPr="00AB07B5">
              <w:t> </w:t>
            </w:r>
          </w:p>
        </w:tc>
        <w:tc>
          <w:tcPr>
            <w:tcW w:w="1134" w:type="dxa"/>
            <w:shd w:val="clear" w:color="auto" w:fill="auto"/>
            <w:tcMar>
              <w:top w:w="15" w:type="dxa"/>
              <w:left w:w="15" w:type="dxa"/>
              <w:bottom w:w="0" w:type="dxa"/>
              <w:right w:w="15" w:type="dxa"/>
            </w:tcMar>
            <w:hideMark/>
          </w:tcPr>
          <w:p w14:paraId="23F69DA3" w14:textId="77777777" w:rsidR="00E94EF0" w:rsidRPr="00AB07B5" w:rsidRDefault="00E94EF0" w:rsidP="00AB07B5">
            <w:pPr>
              <w:spacing w:before="40" w:after="120"/>
              <w:ind w:right="113"/>
            </w:pPr>
            <w:r w:rsidRPr="00AB07B5">
              <w:t>Member</w:t>
            </w:r>
          </w:p>
        </w:tc>
        <w:tc>
          <w:tcPr>
            <w:tcW w:w="1418" w:type="dxa"/>
            <w:shd w:val="clear" w:color="auto" w:fill="auto"/>
            <w:tcMar>
              <w:top w:w="15" w:type="dxa"/>
              <w:left w:w="15" w:type="dxa"/>
              <w:bottom w:w="0" w:type="dxa"/>
              <w:right w:w="15" w:type="dxa"/>
            </w:tcMar>
            <w:hideMark/>
          </w:tcPr>
          <w:p w14:paraId="470A34B4" w14:textId="77777777" w:rsidR="00E94EF0" w:rsidRPr="00AB07B5" w:rsidRDefault="00E94EF0" w:rsidP="00AB07B5">
            <w:pPr>
              <w:spacing w:before="40" w:after="120"/>
              <w:ind w:right="113"/>
            </w:pPr>
            <w:r w:rsidRPr="00AB07B5">
              <w:t> </w:t>
            </w:r>
          </w:p>
        </w:tc>
        <w:tc>
          <w:tcPr>
            <w:tcW w:w="1418" w:type="dxa"/>
            <w:shd w:val="clear" w:color="auto" w:fill="auto"/>
            <w:tcMar>
              <w:top w:w="15" w:type="dxa"/>
              <w:left w:w="15" w:type="dxa"/>
              <w:bottom w:w="0" w:type="dxa"/>
              <w:right w:w="15" w:type="dxa"/>
            </w:tcMar>
            <w:hideMark/>
          </w:tcPr>
          <w:p w14:paraId="6D94C9F6" w14:textId="77777777" w:rsidR="00E94EF0" w:rsidRPr="00AB07B5" w:rsidRDefault="00E94EF0" w:rsidP="00AB07B5">
            <w:pPr>
              <w:spacing w:before="40" w:after="120"/>
              <w:ind w:right="113"/>
            </w:pPr>
            <w:r w:rsidRPr="00AB07B5">
              <w:t>Director</w:t>
            </w:r>
          </w:p>
        </w:tc>
      </w:tr>
      <w:tr w:rsidR="00E94EF0" w:rsidRPr="00AB07B5" w14:paraId="6F41CBB7" w14:textId="77777777" w:rsidTr="0019299E">
        <w:trPr>
          <w:cantSplit/>
        </w:trPr>
        <w:tc>
          <w:tcPr>
            <w:tcW w:w="567" w:type="dxa"/>
            <w:shd w:val="clear" w:color="auto" w:fill="auto"/>
            <w:noWrap/>
            <w:tcMar>
              <w:top w:w="15" w:type="dxa"/>
              <w:left w:w="15" w:type="dxa"/>
              <w:bottom w:w="0" w:type="dxa"/>
              <w:right w:w="15" w:type="dxa"/>
            </w:tcMar>
            <w:hideMark/>
          </w:tcPr>
          <w:p w14:paraId="37A761DD" w14:textId="77777777" w:rsidR="00E94EF0" w:rsidRPr="00AB07B5" w:rsidRDefault="00E94EF0" w:rsidP="00AB07B5">
            <w:pPr>
              <w:spacing w:before="40" w:after="120"/>
              <w:ind w:right="113"/>
            </w:pPr>
            <w:r w:rsidRPr="00AB07B5">
              <w:t>8</w:t>
            </w:r>
          </w:p>
        </w:tc>
        <w:tc>
          <w:tcPr>
            <w:tcW w:w="1701" w:type="dxa"/>
            <w:shd w:val="clear" w:color="auto" w:fill="auto"/>
            <w:tcMar>
              <w:top w:w="15" w:type="dxa"/>
              <w:left w:w="15" w:type="dxa"/>
              <w:bottom w:w="0" w:type="dxa"/>
              <w:right w:w="15" w:type="dxa"/>
            </w:tcMar>
            <w:hideMark/>
          </w:tcPr>
          <w:p w14:paraId="2B623A72" w14:textId="77777777" w:rsidR="00E94EF0" w:rsidRPr="00AB07B5" w:rsidRDefault="00E94EF0" w:rsidP="00AB07B5">
            <w:pPr>
              <w:spacing w:before="40" w:after="120"/>
              <w:ind w:right="113"/>
            </w:pPr>
            <w:r w:rsidRPr="00AB07B5">
              <w:t>Major General Khin Maung Than</w:t>
            </w:r>
          </w:p>
        </w:tc>
        <w:tc>
          <w:tcPr>
            <w:tcW w:w="1701" w:type="dxa"/>
            <w:shd w:val="clear" w:color="auto" w:fill="auto"/>
            <w:tcMar>
              <w:top w:w="15" w:type="dxa"/>
              <w:left w:w="15" w:type="dxa"/>
              <w:bottom w:w="0" w:type="dxa"/>
              <w:right w:w="15" w:type="dxa"/>
            </w:tcMar>
            <w:hideMark/>
          </w:tcPr>
          <w:p w14:paraId="726902C0" w14:textId="77777777" w:rsidR="00E94EF0" w:rsidRPr="00AB07B5" w:rsidRDefault="00E94EF0" w:rsidP="00AB07B5">
            <w:pPr>
              <w:spacing w:before="40" w:after="120"/>
              <w:ind w:right="113"/>
            </w:pPr>
            <w:r w:rsidRPr="00AB07B5">
              <w:t>Director for Military Procurement</w:t>
            </w:r>
          </w:p>
        </w:tc>
        <w:tc>
          <w:tcPr>
            <w:tcW w:w="1701" w:type="dxa"/>
            <w:shd w:val="clear" w:color="auto" w:fill="auto"/>
            <w:tcMar>
              <w:top w:w="15" w:type="dxa"/>
              <w:left w:w="15" w:type="dxa"/>
              <w:bottom w:w="0" w:type="dxa"/>
              <w:right w:w="15" w:type="dxa"/>
            </w:tcMar>
            <w:hideMark/>
          </w:tcPr>
          <w:p w14:paraId="419B69B3" w14:textId="77777777" w:rsidR="00E94EF0" w:rsidRPr="00AB07B5" w:rsidRDefault="00E94EF0" w:rsidP="00AB07B5">
            <w:pPr>
              <w:spacing w:before="40" w:after="120"/>
              <w:ind w:right="113"/>
            </w:pPr>
            <w:r w:rsidRPr="00AB07B5">
              <w:t> </w:t>
            </w:r>
          </w:p>
        </w:tc>
        <w:tc>
          <w:tcPr>
            <w:tcW w:w="1134" w:type="dxa"/>
            <w:shd w:val="clear" w:color="auto" w:fill="auto"/>
            <w:tcMar>
              <w:top w:w="15" w:type="dxa"/>
              <w:left w:w="15" w:type="dxa"/>
              <w:bottom w:w="0" w:type="dxa"/>
              <w:right w:w="15" w:type="dxa"/>
            </w:tcMar>
            <w:hideMark/>
          </w:tcPr>
          <w:p w14:paraId="0232CBE0" w14:textId="77777777" w:rsidR="00E94EF0" w:rsidRPr="00AB07B5" w:rsidRDefault="00E94EF0" w:rsidP="00AB07B5">
            <w:pPr>
              <w:spacing w:before="40" w:after="120"/>
              <w:ind w:right="113"/>
            </w:pPr>
            <w:r w:rsidRPr="00AB07B5">
              <w:t> </w:t>
            </w:r>
          </w:p>
        </w:tc>
        <w:tc>
          <w:tcPr>
            <w:tcW w:w="1418" w:type="dxa"/>
            <w:shd w:val="clear" w:color="auto" w:fill="auto"/>
            <w:tcMar>
              <w:top w:w="15" w:type="dxa"/>
              <w:left w:w="15" w:type="dxa"/>
              <w:bottom w:w="0" w:type="dxa"/>
              <w:right w:w="15" w:type="dxa"/>
            </w:tcMar>
            <w:hideMark/>
          </w:tcPr>
          <w:p w14:paraId="71C40DAA" w14:textId="77777777" w:rsidR="00E94EF0" w:rsidRPr="00AB07B5" w:rsidRDefault="00E94EF0" w:rsidP="00AB07B5">
            <w:pPr>
              <w:spacing w:before="40" w:after="120"/>
              <w:ind w:right="113"/>
            </w:pPr>
            <w:r w:rsidRPr="00AB07B5">
              <w:t>Managing Director – representative of Defence Services Branches</w:t>
            </w:r>
          </w:p>
        </w:tc>
        <w:tc>
          <w:tcPr>
            <w:tcW w:w="1418" w:type="dxa"/>
            <w:shd w:val="clear" w:color="auto" w:fill="auto"/>
            <w:tcMar>
              <w:top w:w="15" w:type="dxa"/>
              <w:left w:w="15" w:type="dxa"/>
              <w:bottom w:w="0" w:type="dxa"/>
              <w:right w:w="15" w:type="dxa"/>
            </w:tcMar>
            <w:hideMark/>
          </w:tcPr>
          <w:p w14:paraId="094D22EE" w14:textId="77777777" w:rsidR="00E94EF0" w:rsidRPr="00AB07B5" w:rsidRDefault="00E94EF0" w:rsidP="00AB07B5">
            <w:pPr>
              <w:spacing w:before="40" w:after="120"/>
              <w:ind w:right="113"/>
            </w:pPr>
            <w:r w:rsidRPr="00AB07B5">
              <w:t> </w:t>
            </w:r>
          </w:p>
        </w:tc>
      </w:tr>
      <w:tr w:rsidR="00E94EF0" w:rsidRPr="00AB07B5" w14:paraId="71F86D4B" w14:textId="77777777" w:rsidTr="0019299E">
        <w:trPr>
          <w:cantSplit/>
        </w:trPr>
        <w:tc>
          <w:tcPr>
            <w:tcW w:w="567" w:type="dxa"/>
            <w:shd w:val="clear" w:color="auto" w:fill="auto"/>
            <w:noWrap/>
            <w:tcMar>
              <w:top w:w="15" w:type="dxa"/>
              <w:left w:w="15" w:type="dxa"/>
              <w:bottom w:w="0" w:type="dxa"/>
              <w:right w:w="15" w:type="dxa"/>
            </w:tcMar>
            <w:hideMark/>
          </w:tcPr>
          <w:p w14:paraId="4A3121B8" w14:textId="77777777" w:rsidR="00E94EF0" w:rsidRPr="00AB07B5" w:rsidRDefault="00E94EF0" w:rsidP="00AB07B5">
            <w:pPr>
              <w:spacing w:before="40" w:after="120"/>
              <w:ind w:right="113"/>
            </w:pPr>
            <w:r w:rsidRPr="00AB07B5">
              <w:t>9</w:t>
            </w:r>
          </w:p>
        </w:tc>
        <w:tc>
          <w:tcPr>
            <w:tcW w:w="1701" w:type="dxa"/>
            <w:shd w:val="clear" w:color="auto" w:fill="auto"/>
            <w:tcMar>
              <w:top w:w="15" w:type="dxa"/>
              <w:left w:w="15" w:type="dxa"/>
              <w:bottom w:w="0" w:type="dxa"/>
              <w:right w:w="15" w:type="dxa"/>
            </w:tcMar>
            <w:hideMark/>
          </w:tcPr>
          <w:p w14:paraId="59E75B98" w14:textId="77777777" w:rsidR="00E94EF0" w:rsidRPr="00AB07B5" w:rsidRDefault="00E94EF0" w:rsidP="00AB07B5">
            <w:pPr>
              <w:spacing w:before="40" w:after="120"/>
              <w:ind w:right="113"/>
            </w:pPr>
            <w:r w:rsidRPr="00AB07B5">
              <w:t>Major Gen. Moe Myint Htun (Tun)</w:t>
            </w:r>
          </w:p>
        </w:tc>
        <w:tc>
          <w:tcPr>
            <w:tcW w:w="1701" w:type="dxa"/>
            <w:shd w:val="clear" w:color="auto" w:fill="auto"/>
            <w:tcMar>
              <w:top w:w="15" w:type="dxa"/>
              <w:left w:w="15" w:type="dxa"/>
              <w:bottom w:w="0" w:type="dxa"/>
              <w:right w:w="15" w:type="dxa"/>
            </w:tcMar>
            <w:hideMark/>
          </w:tcPr>
          <w:p w14:paraId="1BB1C890" w14:textId="77777777" w:rsidR="00E94EF0" w:rsidRPr="00AB07B5" w:rsidRDefault="00E94EF0" w:rsidP="00AB07B5">
            <w:pPr>
              <w:spacing w:before="40" w:after="120"/>
              <w:ind w:right="113"/>
            </w:pPr>
            <w:r w:rsidRPr="00AB07B5">
              <w:t>Army Chief of Staff</w:t>
            </w:r>
          </w:p>
        </w:tc>
        <w:tc>
          <w:tcPr>
            <w:tcW w:w="1701" w:type="dxa"/>
            <w:shd w:val="clear" w:color="auto" w:fill="auto"/>
            <w:tcMar>
              <w:top w:w="15" w:type="dxa"/>
              <w:left w:w="15" w:type="dxa"/>
              <w:bottom w:w="0" w:type="dxa"/>
              <w:right w:w="15" w:type="dxa"/>
            </w:tcMar>
            <w:hideMark/>
          </w:tcPr>
          <w:p w14:paraId="0E67F6D6" w14:textId="77777777" w:rsidR="00E94EF0" w:rsidRPr="00AB07B5" w:rsidRDefault="00E94EF0" w:rsidP="00AB07B5">
            <w:pPr>
              <w:spacing w:before="40" w:after="120"/>
              <w:ind w:right="113"/>
            </w:pPr>
            <w:bookmarkStart w:id="2" w:name="RANGE!D10"/>
            <w:r w:rsidRPr="00AB07B5">
              <w:t> </w:t>
            </w:r>
            <w:bookmarkEnd w:id="2"/>
          </w:p>
        </w:tc>
        <w:tc>
          <w:tcPr>
            <w:tcW w:w="1134" w:type="dxa"/>
            <w:shd w:val="clear" w:color="auto" w:fill="auto"/>
            <w:tcMar>
              <w:top w:w="15" w:type="dxa"/>
              <w:left w:w="15" w:type="dxa"/>
              <w:bottom w:w="0" w:type="dxa"/>
              <w:right w:w="15" w:type="dxa"/>
            </w:tcMar>
            <w:hideMark/>
          </w:tcPr>
          <w:p w14:paraId="45751DE6" w14:textId="77777777" w:rsidR="00E94EF0" w:rsidRPr="00AB07B5" w:rsidRDefault="00E94EF0" w:rsidP="00AB07B5">
            <w:pPr>
              <w:spacing w:before="40" w:after="120"/>
              <w:ind w:right="113"/>
            </w:pPr>
            <w:r w:rsidRPr="00AB07B5">
              <w:t> </w:t>
            </w:r>
          </w:p>
        </w:tc>
        <w:tc>
          <w:tcPr>
            <w:tcW w:w="1418" w:type="dxa"/>
            <w:shd w:val="clear" w:color="auto" w:fill="auto"/>
            <w:tcMar>
              <w:top w:w="15" w:type="dxa"/>
              <w:left w:w="15" w:type="dxa"/>
              <w:bottom w:w="0" w:type="dxa"/>
              <w:right w:w="15" w:type="dxa"/>
            </w:tcMar>
            <w:hideMark/>
          </w:tcPr>
          <w:p w14:paraId="3908D633" w14:textId="77777777" w:rsidR="00E94EF0" w:rsidRPr="00AB07B5" w:rsidRDefault="00E94EF0" w:rsidP="00AB07B5">
            <w:pPr>
              <w:spacing w:before="40" w:after="120"/>
              <w:ind w:right="113"/>
            </w:pPr>
            <w:r w:rsidRPr="00AB07B5">
              <w:t xml:space="preserve">Director - representative of Defence Services Branches </w:t>
            </w:r>
          </w:p>
        </w:tc>
        <w:tc>
          <w:tcPr>
            <w:tcW w:w="1418" w:type="dxa"/>
            <w:shd w:val="clear" w:color="auto" w:fill="auto"/>
            <w:tcMar>
              <w:top w:w="15" w:type="dxa"/>
              <w:left w:w="15" w:type="dxa"/>
              <w:bottom w:w="0" w:type="dxa"/>
              <w:right w:w="15" w:type="dxa"/>
            </w:tcMar>
            <w:hideMark/>
          </w:tcPr>
          <w:p w14:paraId="230E2D9C" w14:textId="77777777" w:rsidR="00E94EF0" w:rsidRPr="00AB07B5" w:rsidRDefault="00E94EF0" w:rsidP="00AB07B5">
            <w:pPr>
              <w:spacing w:before="40" w:after="120"/>
              <w:ind w:right="113"/>
            </w:pPr>
            <w:r w:rsidRPr="00AB07B5">
              <w:t>Director</w:t>
            </w:r>
          </w:p>
        </w:tc>
      </w:tr>
      <w:tr w:rsidR="00E94EF0" w:rsidRPr="00AB07B5" w14:paraId="744F44EA" w14:textId="77777777" w:rsidTr="0019299E">
        <w:trPr>
          <w:cantSplit/>
        </w:trPr>
        <w:tc>
          <w:tcPr>
            <w:tcW w:w="567" w:type="dxa"/>
            <w:shd w:val="clear" w:color="auto" w:fill="auto"/>
            <w:noWrap/>
            <w:tcMar>
              <w:top w:w="15" w:type="dxa"/>
              <w:left w:w="15" w:type="dxa"/>
              <w:bottom w:w="0" w:type="dxa"/>
              <w:right w:w="15" w:type="dxa"/>
            </w:tcMar>
            <w:hideMark/>
          </w:tcPr>
          <w:p w14:paraId="6285DC37" w14:textId="77777777" w:rsidR="00E94EF0" w:rsidRPr="00AB07B5" w:rsidRDefault="00E94EF0" w:rsidP="00AB07B5">
            <w:pPr>
              <w:spacing w:before="40" w:after="120"/>
              <w:ind w:right="113"/>
            </w:pPr>
            <w:r w:rsidRPr="00AB07B5">
              <w:t>10</w:t>
            </w:r>
          </w:p>
        </w:tc>
        <w:tc>
          <w:tcPr>
            <w:tcW w:w="1701" w:type="dxa"/>
            <w:shd w:val="clear" w:color="auto" w:fill="auto"/>
            <w:tcMar>
              <w:top w:w="15" w:type="dxa"/>
              <w:left w:w="15" w:type="dxa"/>
              <w:bottom w:w="0" w:type="dxa"/>
              <w:right w:w="15" w:type="dxa"/>
            </w:tcMar>
            <w:hideMark/>
          </w:tcPr>
          <w:p w14:paraId="445E217E" w14:textId="77777777" w:rsidR="00E94EF0" w:rsidRPr="00AB07B5" w:rsidRDefault="00E94EF0" w:rsidP="00AB07B5">
            <w:pPr>
              <w:spacing w:before="40" w:after="120"/>
              <w:ind w:right="113"/>
            </w:pPr>
            <w:r w:rsidRPr="00AB07B5">
              <w:t>Rear Admiral Moe Aung</w:t>
            </w:r>
          </w:p>
        </w:tc>
        <w:tc>
          <w:tcPr>
            <w:tcW w:w="1701" w:type="dxa"/>
            <w:shd w:val="clear" w:color="auto" w:fill="auto"/>
            <w:tcMar>
              <w:top w:w="15" w:type="dxa"/>
              <w:left w:w="15" w:type="dxa"/>
              <w:bottom w:w="0" w:type="dxa"/>
              <w:right w:w="15" w:type="dxa"/>
            </w:tcMar>
            <w:hideMark/>
          </w:tcPr>
          <w:p w14:paraId="6A37ADBF" w14:textId="77777777" w:rsidR="00E94EF0" w:rsidRPr="00AB07B5" w:rsidRDefault="00E94EF0" w:rsidP="00AB07B5">
            <w:pPr>
              <w:spacing w:before="40" w:after="120"/>
              <w:ind w:right="113"/>
            </w:pPr>
            <w:r w:rsidRPr="00AB07B5">
              <w:t>Navy Chief of Staff</w:t>
            </w:r>
          </w:p>
        </w:tc>
        <w:tc>
          <w:tcPr>
            <w:tcW w:w="1701" w:type="dxa"/>
            <w:shd w:val="clear" w:color="auto" w:fill="auto"/>
            <w:tcMar>
              <w:top w:w="15" w:type="dxa"/>
              <w:left w:w="15" w:type="dxa"/>
              <w:bottom w:w="0" w:type="dxa"/>
              <w:right w:w="15" w:type="dxa"/>
            </w:tcMar>
            <w:hideMark/>
          </w:tcPr>
          <w:p w14:paraId="75116375" w14:textId="77777777" w:rsidR="00E94EF0" w:rsidRPr="00AB07B5" w:rsidRDefault="00E94EF0" w:rsidP="00AB07B5">
            <w:pPr>
              <w:spacing w:before="40" w:after="120"/>
              <w:ind w:right="113"/>
            </w:pPr>
            <w:r w:rsidRPr="00AB07B5">
              <w:t> </w:t>
            </w:r>
          </w:p>
        </w:tc>
        <w:tc>
          <w:tcPr>
            <w:tcW w:w="1134" w:type="dxa"/>
            <w:shd w:val="clear" w:color="auto" w:fill="auto"/>
            <w:tcMar>
              <w:top w:w="15" w:type="dxa"/>
              <w:left w:w="15" w:type="dxa"/>
              <w:bottom w:w="0" w:type="dxa"/>
              <w:right w:w="15" w:type="dxa"/>
            </w:tcMar>
            <w:hideMark/>
          </w:tcPr>
          <w:p w14:paraId="37216F00" w14:textId="77777777" w:rsidR="00E94EF0" w:rsidRPr="00AB07B5" w:rsidRDefault="00E94EF0" w:rsidP="00AB07B5">
            <w:pPr>
              <w:spacing w:before="40" w:after="120"/>
              <w:ind w:right="113"/>
            </w:pPr>
            <w:r w:rsidRPr="00AB07B5">
              <w:t> </w:t>
            </w:r>
          </w:p>
        </w:tc>
        <w:tc>
          <w:tcPr>
            <w:tcW w:w="1418" w:type="dxa"/>
            <w:shd w:val="clear" w:color="auto" w:fill="auto"/>
            <w:tcMar>
              <w:top w:w="15" w:type="dxa"/>
              <w:left w:w="15" w:type="dxa"/>
              <w:bottom w:w="0" w:type="dxa"/>
              <w:right w:w="15" w:type="dxa"/>
            </w:tcMar>
            <w:hideMark/>
          </w:tcPr>
          <w:p w14:paraId="18AC1145" w14:textId="77777777" w:rsidR="00E94EF0" w:rsidRPr="00AB07B5" w:rsidRDefault="00E94EF0" w:rsidP="00AB07B5">
            <w:pPr>
              <w:spacing w:before="40" w:after="120"/>
              <w:ind w:right="113"/>
            </w:pPr>
            <w:r w:rsidRPr="00AB07B5">
              <w:t>Director</w:t>
            </w:r>
          </w:p>
        </w:tc>
        <w:tc>
          <w:tcPr>
            <w:tcW w:w="1418" w:type="dxa"/>
            <w:shd w:val="clear" w:color="auto" w:fill="auto"/>
            <w:tcMar>
              <w:top w:w="15" w:type="dxa"/>
              <w:left w:w="15" w:type="dxa"/>
              <w:bottom w:w="0" w:type="dxa"/>
              <w:right w:w="15" w:type="dxa"/>
            </w:tcMar>
            <w:hideMark/>
          </w:tcPr>
          <w:p w14:paraId="1C1F355F" w14:textId="77777777" w:rsidR="00E94EF0" w:rsidRPr="00AB07B5" w:rsidRDefault="00E94EF0" w:rsidP="00AB07B5">
            <w:pPr>
              <w:spacing w:before="40" w:after="120"/>
              <w:ind w:right="113"/>
            </w:pPr>
            <w:r w:rsidRPr="00AB07B5">
              <w:t>Director</w:t>
            </w:r>
          </w:p>
        </w:tc>
      </w:tr>
      <w:tr w:rsidR="00E94EF0" w:rsidRPr="00AB07B5" w14:paraId="60ACB1A1" w14:textId="77777777" w:rsidTr="0019299E">
        <w:trPr>
          <w:cantSplit/>
        </w:trPr>
        <w:tc>
          <w:tcPr>
            <w:tcW w:w="567" w:type="dxa"/>
            <w:shd w:val="clear" w:color="auto" w:fill="auto"/>
            <w:noWrap/>
            <w:tcMar>
              <w:top w:w="15" w:type="dxa"/>
              <w:left w:w="15" w:type="dxa"/>
              <w:bottom w:w="0" w:type="dxa"/>
              <w:right w:w="15" w:type="dxa"/>
            </w:tcMar>
            <w:hideMark/>
          </w:tcPr>
          <w:p w14:paraId="2013C92F" w14:textId="77777777" w:rsidR="00E94EF0" w:rsidRPr="00AB07B5" w:rsidRDefault="00E94EF0" w:rsidP="00AB07B5">
            <w:pPr>
              <w:spacing w:before="40" w:after="120"/>
              <w:ind w:right="113"/>
            </w:pPr>
            <w:r w:rsidRPr="00AB07B5">
              <w:lastRenderedPageBreak/>
              <w:t>11</w:t>
            </w:r>
          </w:p>
        </w:tc>
        <w:tc>
          <w:tcPr>
            <w:tcW w:w="1701" w:type="dxa"/>
            <w:shd w:val="clear" w:color="auto" w:fill="auto"/>
            <w:tcMar>
              <w:top w:w="15" w:type="dxa"/>
              <w:left w:w="15" w:type="dxa"/>
              <w:bottom w:w="0" w:type="dxa"/>
              <w:right w:w="15" w:type="dxa"/>
            </w:tcMar>
            <w:hideMark/>
          </w:tcPr>
          <w:p w14:paraId="3219D370" w14:textId="77777777" w:rsidR="00E94EF0" w:rsidRPr="00AB07B5" w:rsidRDefault="00E94EF0" w:rsidP="00AB07B5">
            <w:pPr>
              <w:spacing w:before="40" w:after="120"/>
              <w:ind w:right="113"/>
            </w:pPr>
            <w:r w:rsidRPr="00AB07B5">
              <w:t>Lt. General (Tun) Htun Aung</w:t>
            </w:r>
          </w:p>
        </w:tc>
        <w:tc>
          <w:tcPr>
            <w:tcW w:w="1701" w:type="dxa"/>
            <w:shd w:val="clear" w:color="auto" w:fill="auto"/>
            <w:tcMar>
              <w:top w:w="15" w:type="dxa"/>
              <w:left w:w="15" w:type="dxa"/>
              <w:bottom w:w="0" w:type="dxa"/>
              <w:right w:w="15" w:type="dxa"/>
            </w:tcMar>
            <w:hideMark/>
          </w:tcPr>
          <w:p w14:paraId="23D12E7B" w14:textId="77777777" w:rsidR="00E94EF0" w:rsidRPr="00AB07B5" w:rsidRDefault="00E94EF0" w:rsidP="00AB07B5">
            <w:pPr>
              <w:spacing w:before="40" w:after="120"/>
              <w:ind w:right="113"/>
            </w:pPr>
            <w:r w:rsidRPr="00AB07B5">
              <w:t>Air Force Chief of Staff</w:t>
            </w:r>
          </w:p>
        </w:tc>
        <w:tc>
          <w:tcPr>
            <w:tcW w:w="1701" w:type="dxa"/>
            <w:shd w:val="clear" w:color="auto" w:fill="auto"/>
            <w:tcMar>
              <w:top w:w="15" w:type="dxa"/>
              <w:left w:w="15" w:type="dxa"/>
              <w:bottom w:w="0" w:type="dxa"/>
              <w:right w:w="15" w:type="dxa"/>
            </w:tcMar>
            <w:hideMark/>
          </w:tcPr>
          <w:p w14:paraId="2AF0E067" w14:textId="77777777" w:rsidR="00E94EF0" w:rsidRPr="00AB07B5" w:rsidRDefault="00E94EF0" w:rsidP="00AB07B5">
            <w:pPr>
              <w:spacing w:before="40" w:after="120"/>
              <w:ind w:right="113"/>
            </w:pPr>
            <w:bookmarkStart w:id="3" w:name="RANGE!D12"/>
            <w:r w:rsidRPr="00AB07B5">
              <w:t> </w:t>
            </w:r>
            <w:bookmarkEnd w:id="3"/>
          </w:p>
        </w:tc>
        <w:tc>
          <w:tcPr>
            <w:tcW w:w="1134" w:type="dxa"/>
            <w:shd w:val="clear" w:color="auto" w:fill="auto"/>
            <w:tcMar>
              <w:top w:w="15" w:type="dxa"/>
              <w:left w:w="15" w:type="dxa"/>
              <w:bottom w:w="0" w:type="dxa"/>
              <w:right w:w="15" w:type="dxa"/>
            </w:tcMar>
            <w:hideMark/>
          </w:tcPr>
          <w:p w14:paraId="75DDA056" w14:textId="77777777" w:rsidR="00E94EF0" w:rsidRPr="00AB07B5" w:rsidRDefault="00E94EF0" w:rsidP="00AB07B5">
            <w:pPr>
              <w:spacing w:before="40" w:after="120"/>
              <w:ind w:right="113"/>
            </w:pPr>
            <w:r w:rsidRPr="00AB07B5">
              <w:t> </w:t>
            </w:r>
          </w:p>
        </w:tc>
        <w:tc>
          <w:tcPr>
            <w:tcW w:w="1418" w:type="dxa"/>
            <w:shd w:val="clear" w:color="auto" w:fill="auto"/>
            <w:tcMar>
              <w:top w:w="15" w:type="dxa"/>
              <w:left w:w="15" w:type="dxa"/>
              <w:bottom w:w="0" w:type="dxa"/>
              <w:right w:w="15" w:type="dxa"/>
            </w:tcMar>
            <w:hideMark/>
          </w:tcPr>
          <w:p w14:paraId="525D0A0A" w14:textId="77777777" w:rsidR="00E94EF0" w:rsidRPr="00AB07B5" w:rsidRDefault="00E94EF0" w:rsidP="00AB07B5">
            <w:pPr>
              <w:spacing w:before="40" w:after="120"/>
              <w:ind w:right="113"/>
            </w:pPr>
            <w:r w:rsidRPr="00AB07B5">
              <w:t>Director - representative of Defence Services Branches</w:t>
            </w:r>
          </w:p>
        </w:tc>
        <w:tc>
          <w:tcPr>
            <w:tcW w:w="1418" w:type="dxa"/>
            <w:shd w:val="clear" w:color="auto" w:fill="auto"/>
            <w:tcMar>
              <w:top w:w="15" w:type="dxa"/>
              <w:left w:w="15" w:type="dxa"/>
              <w:bottom w:w="0" w:type="dxa"/>
              <w:right w:w="15" w:type="dxa"/>
            </w:tcMar>
            <w:hideMark/>
          </w:tcPr>
          <w:p w14:paraId="5656F2C7" w14:textId="77777777" w:rsidR="00E94EF0" w:rsidRPr="00AB07B5" w:rsidRDefault="00E94EF0" w:rsidP="00AB07B5">
            <w:pPr>
              <w:spacing w:before="40" w:after="120"/>
              <w:ind w:right="113"/>
            </w:pPr>
            <w:r w:rsidRPr="00AB07B5">
              <w:t>Director</w:t>
            </w:r>
          </w:p>
        </w:tc>
      </w:tr>
      <w:tr w:rsidR="00E94EF0" w:rsidRPr="00AB07B5" w14:paraId="1CE226FB" w14:textId="77777777" w:rsidTr="0019299E">
        <w:trPr>
          <w:cantSplit/>
        </w:trPr>
        <w:tc>
          <w:tcPr>
            <w:tcW w:w="567" w:type="dxa"/>
            <w:shd w:val="clear" w:color="auto" w:fill="auto"/>
            <w:noWrap/>
            <w:tcMar>
              <w:top w:w="15" w:type="dxa"/>
              <w:left w:w="15" w:type="dxa"/>
              <w:bottom w:w="0" w:type="dxa"/>
              <w:right w:w="15" w:type="dxa"/>
            </w:tcMar>
            <w:hideMark/>
          </w:tcPr>
          <w:p w14:paraId="5C27588F" w14:textId="77777777" w:rsidR="00E94EF0" w:rsidRPr="00AB07B5" w:rsidRDefault="00E94EF0" w:rsidP="00AB07B5">
            <w:pPr>
              <w:spacing w:before="40" w:after="120"/>
              <w:ind w:right="113"/>
            </w:pPr>
            <w:r w:rsidRPr="00AB07B5">
              <w:t>12</w:t>
            </w:r>
          </w:p>
        </w:tc>
        <w:tc>
          <w:tcPr>
            <w:tcW w:w="1701" w:type="dxa"/>
            <w:shd w:val="clear" w:color="auto" w:fill="auto"/>
            <w:tcMar>
              <w:top w:w="15" w:type="dxa"/>
              <w:left w:w="15" w:type="dxa"/>
              <w:bottom w:w="0" w:type="dxa"/>
              <w:right w:w="15" w:type="dxa"/>
            </w:tcMar>
            <w:hideMark/>
          </w:tcPr>
          <w:p w14:paraId="6C7D5571" w14:textId="77777777" w:rsidR="00E94EF0" w:rsidRPr="00AB07B5" w:rsidRDefault="00E94EF0" w:rsidP="00AB07B5">
            <w:pPr>
              <w:spacing w:before="40" w:after="120"/>
              <w:ind w:right="113"/>
            </w:pPr>
            <w:r w:rsidRPr="00AB07B5">
              <w:t>Lt. General Min Naung</w:t>
            </w:r>
          </w:p>
        </w:tc>
        <w:tc>
          <w:tcPr>
            <w:tcW w:w="1701" w:type="dxa"/>
            <w:shd w:val="clear" w:color="auto" w:fill="auto"/>
            <w:tcMar>
              <w:top w:w="15" w:type="dxa"/>
              <w:left w:w="15" w:type="dxa"/>
              <w:bottom w:w="0" w:type="dxa"/>
              <w:right w:w="15" w:type="dxa"/>
            </w:tcMar>
            <w:hideMark/>
          </w:tcPr>
          <w:p w14:paraId="1F43B4AF" w14:textId="77777777" w:rsidR="00E94EF0" w:rsidRPr="00AB07B5" w:rsidRDefault="00E94EF0" w:rsidP="00AB07B5">
            <w:pPr>
              <w:spacing w:before="40" w:after="120"/>
              <w:ind w:right="113"/>
            </w:pPr>
            <w:r w:rsidRPr="00AB07B5">
              <w:t>Inspector General</w:t>
            </w:r>
          </w:p>
        </w:tc>
        <w:tc>
          <w:tcPr>
            <w:tcW w:w="1701" w:type="dxa"/>
            <w:shd w:val="clear" w:color="auto" w:fill="auto"/>
            <w:tcMar>
              <w:top w:w="15" w:type="dxa"/>
              <w:left w:w="15" w:type="dxa"/>
              <w:bottom w:w="0" w:type="dxa"/>
              <w:right w:w="15" w:type="dxa"/>
            </w:tcMar>
            <w:hideMark/>
          </w:tcPr>
          <w:p w14:paraId="03774EF5" w14:textId="77777777" w:rsidR="00E94EF0" w:rsidRPr="00AB07B5" w:rsidRDefault="00E94EF0" w:rsidP="00AB07B5">
            <w:pPr>
              <w:spacing w:before="40" w:after="120"/>
              <w:ind w:right="113"/>
            </w:pPr>
            <w:r w:rsidRPr="00AB07B5">
              <w:t> </w:t>
            </w:r>
          </w:p>
        </w:tc>
        <w:tc>
          <w:tcPr>
            <w:tcW w:w="1134" w:type="dxa"/>
            <w:shd w:val="clear" w:color="auto" w:fill="auto"/>
            <w:tcMar>
              <w:top w:w="15" w:type="dxa"/>
              <w:left w:w="15" w:type="dxa"/>
              <w:bottom w:w="0" w:type="dxa"/>
              <w:right w:w="15" w:type="dxa"/>
            </w:tcMar>
            <w:hideMark/>
          </w:tcPr>
          <w:p w14:paraId="131CB505" w14:textId="77777777" w:rsidR="00E94EF0" w:rsidRPr="00AB07B5" w:rsidRDefault="00E94EF0" w:rsidP="00AB07B5">
            <w:pPr>
              <w:spacing w:before="40" w:after="120"/>
              <w:ind w:right="113"/>
            </w:pPr>
            <w:r w:rsidRPr="00AB07B5">
              <w:t> </w:t>
            </w:r>
          </w:p>
        </w:tc>
        <w:tc>
          <w:tcPr>
            <w:tcW w:w="1418" w:type="dxa"/>
            <w:shd w:val="clear" w:color="auto" w:fill="auto"/>
            <w:tcMar>
              <w:top w:w="15" w:type="dxa"/>
              <w:left w:w="15" w:type="dxa"/>
              <w:bottom w:w="0" w:type="dxa"/>
              <w:right w:w="15" w:type="dxa"/>
            </w:tcMar>
            <w:hideMark/>
          </w:tcPr>
          <w:p w14:paraId="4F593424" w14:textId="77777777" w:rsidR="00E94EF0" w:rsidRPr="00AB07B5" w:rsidRDefault="00E94EF0" w:rsidP="00AB07B5">
            <w:pPr>
              <w:spacing w:before="40" w:after="120"/>
              <w:ind w:right="113"/>
            </w:pPr>
            <w:r w:rsidRPr="00AB07B5">
              <w:t>Director - representative of Military Personnel in service</w:t>
            </w:r>
          </w:p>
        </w:tc>
        <w:tc>
          <w:tcPr>
            <w:tcW w:w="1418" w:type="dxa"/>
            <w:shd w:val="clear" w:color="auto" w:fill="auto"/>
            <w:tcMar>
              <w:top w:w="15" w:type="dxa"/>
              <w:left w:w="15" w:type="dxa"/>
              <w:bottom w:w="0" w:type="dxa"/>
              <w:right w:w="15" w:type="dxa"/>
            </w:tcMar>
            <w:hideMark/>
          </w:tcPr>
          <w:p w14:paraId="2C32332E" w14:textId="77777777" w:rsidR="00E94EF0" w:rsidRPr="00AB07B5" w:rsidRDefault="00E94EF0" w:rsidP="00AB07B5">
            <w:pPr>
              <w:spacing w:before="40" w:after="120"/>
              <w:ind w:right="113"/>
            </w:pPr>
            <w:r w:rsidRPr="00AB07B5">
              <w:t> </w:t>
            </w:r>
          </w:p>
        </w:tc>
      </w:tr>
      <w:tr w:rsidR="00E94EF0" w:rsidRPr="00AB07B5" w14:paraId="70011C74" w14:textId="77777777" w:rsidTr="0019299E">
        <w:trPr>
          <w:cantSplit/>
        </w:trPr>
        <w:tc>
          <w:tcPr>
            <w:tcW w:w="567" w:type="dxa"/>
            <w:shd w:val="clear" w:color="auto" w:fill="auto"/>
            <w:noWrap/>
            <w:tcMar>
              <w:top w:w="15" w:type="dxa"/>
              <w:left w:w="15" w:type="dxa"/>
              <w:bottom w:w="0" w:type="dxa"/>
              <w:right w:w="15" w:type="dxa"/>
            </w:tcMar>
            <w:hideMark/>
          </w:tcPr>
          <w:p w14:paraId="2AFE38A9" w14:textId="77777777" w:rsidR="00E94EF0" w:rsidRPr="00AB07B5" w:rsidRDefault="00E94EF0" w:rsidP="00AB07B5">
            <w:pPr>
              <w:spacing w:before="40" w:after="120"/>
              <w:ind w:right="113"/>
            </w:pPr>
            <w:r w:rsidRPr="00AB07B5">
              <w:t>13</w:t>
            </w:r>
          </w:p>
        </w:tc>
        <w:tc>
          <w:tcPr>
            <w:tcW w:w="1701" w:type="dxa"/>
            <w:shd w:val="clear" w:color="auto" w:fill="auto"/>
            <w:tcMar>
              <w:top w:w="15" w:type="dxa"/>
              <w:left w:w="15" w:type="dxa"/>
              <w:bottom w:w="0" w:type="dxa"/>
              <w:right w:w="15" w:type="dxa"/>
            </w:tcMar>
            <w:hideMark/>
          </w:tcPr>
          <w:p w14:paraId="75D07E30" w14:textId="77777777" w:rsidR="00E94EF0" w:rsidRPr="00AB07B5" w:rsidRDefault="00E94EF0" w:rsidP="00AB07B5">
            <w:pPr>
              <w:spacing w:before="40" w:after="120"/>
              <w:ind w:right="113"/>
            </w:pPr>
            <w:r w:rsidRPr="00AB07B5">
              <w:t>Lt. General Aung Lin Dwe</w:t>
            </w:r>
          </w:p>
        </w:tc>
        <w:tc>
          <w:tcPr>
            <w:tcW w:w="1701" w:type="dxa"/>
            <w:shd w:val="clear" w:color="auto" w:fill="auto"/>
            <w:tcMar>
              <w:top w:w="15" w:type="dxa"/>
              <w:left w:w="15" w:type="dxa"/>
              <w:bottom w:w="0" w:type="dxa"/>
              <w:right w:w="15" w:type="dxa"/>
            </w:tcMar>
            <w:hideMark/>
          </w:tcPr>
          <w:p w14:paraId="5A85ECA0" w14:textId="77777777" w:rsidR="00E94EF0" w:rsidRPr="00AB07B5" w:rsidRDefault="00E94EF0" w:rsidP="00AB07B5">
            <w:pPr>
              <w:spacing w:before="40" w:after="120"/>
              <w:ind w:right="113"/>
            </w:pPr>
            <w:r w:rsidRPr="00AB07B5">
              <w:t>Judge Advocate General and Former Western Commander (2015)</w:t>
            </w:r>
          </w:p>
        </w:tc>
        <w:tc>
          <w:tcPr>
            <w:tcW w:w="1701" w:type="dxa"/>
            <w:shd w:val="clear" w:color="auto" w:fill="auto"/>
            <w:tcMar>
              <w:top w:w="15" w:type="dxa"/>
              <w:left w:w="15" w:type="dxa"/>
              <w:bottom w:w="0" w:type="dxa"/>
              <w:right w:w="15" w:type="dxa"/>
            </w:tcMar>
            <w:hideMark/>
          </w:tcPr>
          <w:p w14:paraId="5ED39342" w14:textId="77777777" w:rsidR="00E94EF0" w:rsidRPr="00AB07B5" w:rsidRDefault="00E94EF0" w:rsidP="00AB07B5">
            <w:pPr>
              <w:spacing w:before="40" w:after="120"/>
              <w:ind w:right="113"/>
            </w:pPr>
            <w:r w:rsidRPr="00AB07B5">
              <w:t> </w:t>
            </w:r>
          </w:p>
        </w:tc>
        <w:tc>
          <w:tcPr>
            <w:tcW w:w="1134" w:type="dxa"/>
            <w:shd w:val="clear" w:color="auto" w:fill="auto"/>
            <w:tcMar>
              <w:top w:w="15" w:type="dxa"/>
              <w:left w:w="15" w:type="dxa"/>
              <w:bottom w:w="0" w:type="dxa"/>
              <w:right w:w="15" w:type="dxa"/>
            </w:tcMar>
            <w:hideMark/>
          </w:tcPr>
          <w:p w14:paraId="75C542B6" w14:textId="77777777" w:rsidR="00E94EF0" w:rsidRPr="00AB07B5" w:rsidRDefault="00E94EF0" w:rsidP="00AB07B5">
            <w:pPr>
              <w:spacing w:before="40" w:after="120"/>
              <w:ind w:right="113"/>
            </w:pPr>
            <w:r w:rsidRPr="00AB07B5">
              <w:t> </w:t>
            </w:r>
          </w:p>
        </w:tc>
        <w:tc>
          <w:tcPr>
            <w:tcW w:w="1418" w:type="dxa"/>
            <w:shd w:val="clear" w:color="auto" w:fill="auto"/>
            <w:tcMar>
              <w:top w:w="15" w:type="dxa"/>
              <w:left w:w="15" w:type="dxa"/>
              <w:bottom w:w="0" w:type="dxa"/>
              <w:right w:w="15" w:type="dxa"/>
            </w:tcMar>
            <w:hideMark/>
          </w:tcPr>
          <w:p w14:paraId="2B9D2400" w14:textId="77777777" w:rsidR="00E94EF0" w:rsidRPr="00AB07B5" w:rsidRDefault="00E94EF0" w:rsidP="00AB07B5">
            <w:pPr>
              <w:spacing w:before="40" w:after="120"/>
              <w:ind w:right="113"/>
            </w:pPr>
            <w:r w:rsidRPr="00AB07B5">
              <w:t>Director - representative of Military Personnel in service</w:t>
            </w:r>
          </w:p>
        </w:tc>
        <w:tc>
          <w:tcPr>
            <w:tcW w:w="1418" w:type="dxa"/>
            <w:shd w:val="clear" w:color="auto" w:fill="auto"/>
            <w:tcMar>
              <w:top w:w="15" w:type="dxa"/>
              <w:left w:w="15" w:type="dxa"/>
              <w:bottom w:w="0" w:type="dxa"/>
              <w:right w:w="15" w:type="dxa"/>
            </w:tcMar>
            <w:hideMark/>
          </w:tcPr>
          <w:p w14:paraId="467ACC6C" w14:textId="77777777" w:rsidR="00E94EF0" w:rsidRPr="00AB07B5" w:rsidRDefault="00E94EF0" w:rsidP="00AB07B5">
            <w:pPr>
              <w:spacing w:before="40" w:after="120"/>
              <w:ind w:right="113"/>
            </w:pPr>
            <w:r w:rsidRPr="00AB07B5">
              <w:t xml:space="preserve"> </w:t>
            </w:r>
          </w:p>
        </w:tc>
      </w:tr>
      <w:tr w:rsidR="00E94EF0" w:rsidRPr="00AB07B5" w14:paraId="46AC4F93" w14:textId="77777777" w:rsidTr="0019299E">
        <w:trPr>
          <w:cantSplit/>
        </w:trPr>
        <w:tc>
          <w:tcPr>
            <w:tcW w:w="567" w:type="dxa"/>
            <w:shd w:val="clear" w:color="auto" w:fill="auto"/>
            <w:noWrap/>
            <w:tcMar>
              <w:top w:w="15" w:type="dxa"/>
              <w:left w:w="15" w:type="dxa"/>
              <w:bottom w:w="0" w:type="dxa"/>
              <w:right w:w="15" w:type="dxa"/>
            </w:tcMar>
            <w:hideMark/>
          </w:tcPr>
          <w:p w14:paraId="75AD8A72" w14:textId="77777777" w:rsidR="00E94EF0" w:rsidRPr="00AB07B5" w:rsidRDefault="00E94EF0" w:rsidP="00AB07B5">
            <w:pPr>
              <w:spacing w:before="40" w:after="120"/>
              <w:ind w:right="113"/>
            </w:pPr>
            <w:r w:rsidRPr="00AB07B5">
              <w:t>14</w:t>
            </w:r>
          </w:p>
        </w:tc>
        <w:tc>
          <w:tcPr>
            <w:tcW w:w="1701" w:type="dxa"/>
            <w:shd w:val="clear" w:color="auto" w:fill="auto"/>
            <w:tcMar>
              <w:top w:w="15" w:type="dxa"/>
              <w:left w:w="15" w:type="dxa"/>
              <w:bottom w:w="0" w:type="dxa"/>
              <w:right w:w="15" w:type="dxa"/>
            </w:tcMar>
            <w:hideMark/>
          </w:tcPr>
          <w:p w14:paraId="1DA51E71" w14:textId="77777777" w:rsidR="00E94EF0" w:rsidRPr="00AB07B5" w:rsidRDefault="00E94EF0" w:rsidP="00AB07B5">
            <w:pPr>
              <w:spacing w:before="40" w:after="120"/>
              <w:ind w:right="113"/>
            </w:pPr>
            <w:r w:rsidRPr="00AB07B5">
              <w:t>Brig. General Kyaw Tin (Ret) /Kyaw Htin</w:t>
            </w:r>
          </w:p>
        </w:tc>
        <w:tc>
          <w:tcPr>
            <w:tcW w:w="1701" w:type="dxa"/>
            <w:shd w:val="clear" w:color="auto" w:fill="auto"/>
            <w:tcMar>
              <w:top w:w="15" w:type="dxa"/>
              <w:left w:w="15" w:type="dxa"/>
              <w:bottom w:w="0" w:type="dxa"/>
              <w:right w:w="15" w:type="dxa"/>
            </w:tcMar>
            <w:hideMark/>
          </w:tcPr>
          <w:p w14:paraId="628DA599" w14:textId="77777777" w:rsidR="00E94EF0" w:rsidRPr="00AB07B5" w:rsidRDefault="00E94EF0" w:rsidP="00AB07B5">
            <w:pPr>
              <w:spacing w:before="40" w:after="120"/>
              <w:ind w:right="113"/>
            </w:pPr>
            <w:r w:rsidRPr="00AB07B5">
              <w:t>Director General of Customs Department</w:t>
            </w:r>
          </w:p>
        </w:tc>
        <w:tc>
          <w:tcPr>
            <w:tcW w:w="1701" w:type="dxa"/>
            <w:shd w:val="clear" w:color="auto" w:fill="auto"/>
            <w:tcMar>
              <w:top w:w="15" w:type="dxa"/>
              <w:left w:w="15" w:type="dxa"/>
              <w:bottom w:w="0" w:type="dxa"/>
              <w:right w:w="15" w:type="dxa"/>
            </w:tcMar>
            <w:hideMark/>
          </w:tcPr>
          <w:p w14:paraId="6F16C289" w14:textId="77777777" w:rsidR="00E94EF0" w:rsidRPr="00AB07B5" w:rsidRDefault="00E94EF0" w:rsidP="00AB07B5">
            <w:pPr>
              <w:spacing w:before="40" w:after="120"/>
              <w:ind w:right="113"/>
            </w:pPr>
            <w:r w:rsidRPr="00AB07B5">
              <w:t> </w:t>
            </w:r>
          </w:p>
        </w:tc>
        <w:tc>
          <w:tcPr>
            <w:tcW w:w="1134" w:type="dxa"/>
            <w:shd w:val="clear" w:color="auto" w:fill="auto"/>
            <w:tcMar>
              <w:top w:w="15" w:type="dxa"/>
              <w:left w:w="15" w:type="dxa"/>
              <w:bottom w:w="0" w:type="dxa"/>
              <w:right w:w="15" w:type="dxa"/>
            </w:tcMar>
            <w:hideMark/>
          </w:tcPr>
          <w:p w14:paraId="5731E772" w14:textId="77777777" w:rsidR="00E94EF0" w:rsidRPr="00AB07B5" w:rsidRDefault="00E94EF0" w:rsidP="00AB07B5">
            <w:pPr>
              <w:spacing w:before="40" w:after="120"/>
              <w:ind w:right="113"/>
            </w:pPr>
            <w:r w:rsidRPr="00AB07B5">
              <w:t> </w:t>
            </w:r>
          </w:p>
        </w:tc>
        <w:tc>
          <w:tcPr>
            <w:tcW w:w="1418" w:type="dxa"/>
            <w:shd w:val="clear" w:color="auto" w:fill="auto"/>
            <w:tcMar>
              <w:top w:w="15" w:type="dxa"/>
              <w:left w:w="15" w:type="dxa"/>
              <w:bottom w:w="0" w:type="dxa"/>
              <w:right w:w="15" w:type="dxa"/>
            </w:tcMar>
            <w:hideMark/>
          </w:tcPr>
          <w:p w14:paraId="3088ECFD" w14:textId="77777777" w:rsidR="00E94EF0" w:rsidRPr="00AB07B5" w:rsidRDefault="00E94EF0" w:rsidP="00AB07B5">
            <w:pPr>
              <w:spacing w:before="40" w:after="120"/>
              <w:ind w:right="113"/>
            </w:pPr>
            <w:r w:rsidRPr="00AB07B5">
              <w:t>Director - War Veterans’ Organization representative</w:t>
            </w:r>
          </w:p>
        </w:tc>
        <w:tc>
          <w:tcPr>
            <w:tcW w:w="1418" w:type="dxa"/>
            <w:shd w:val="clear" w:color="auto" w:fill="auto"/>
            <w:tcMar>
              <w:top w:w="15" w:type="dxa"/>
              <w:left w:w="15" w:type="dxa"/>
              <w:bottom w:w="0" w:type="dxa"/>
              <w:right w:w="15" w:type="dxa"/>
            </w:tcMar>
            <w:hideMark/>
          </w:tcPr>
          <w:p w14:paraId="0FF860F5" w14:textId="77777777" w:rsidR="00E94EF0" w:rsidRPr="00AB07B5" w:rsidRDefault="00E94EF0" w:rsidP="00AB07B5">
            <w:pPr>
              <w:spacing w:before="40" w:after="120"/>
              <w:ind w:right="113"/>
            </w:pPr>
            <w:r w:rsidRPr="00AB07B5">
              <w:t> </w:t>
            </w:r>
          </w:p>
        </w:tc>
      </w:tr>
      <w:tr w:rsidR="00E94EF0" w:rsidRPr="00AB07B5" w14:paraId="5E3A41F6" w14:textId="77777777" w:rsidTr="0019299E">
        <w:trPr>
          <w:cantSplit/>
        </w:trPr>
        <w:tc>
          <w:tcPr>
            <w:tcW w:w="567" w:type="dxa"/>
            <w:shd w:val="clear" w:color="auto" w:fill="auto"/>
            <w:noWrap/>
            <w:tcMar>
              <w:top w:w="15" w:type="dxa"/>
              <w:left w:w="15" w:type="dxa"/>
              <w:bottom w:w="0" w:type="dxa"/>
              <w:right w:w="15" w:type="dxa"/>
            </w:tcMar>
            <w:hideMark/>
          </w:tcPr>
          <w:p w14:paraId="5B75998F" w14:textId="77777777" w:rsidR="00E94EF0" w:rsidRPr="00AB07B5" w:rsidRDefault="00E94EF0" w:rsidP="00AB07B5">
            <w:pPr>
              <w:spacing w:before="40" w:after="120"/>
              <w:ind w:right="113"/>
            </w:pPr>
            <w:r w:rsidRPr="00AB07B5">
              <w:t>15</w:t>
            </w:r>
          </w:p>
        </w:tc>
        <w:tc>
          <w:tcPr>
            <w:tcW w:w="1701" w:type="dxa"/>
            <w:shd w:val="clear" w:color="auto" w:fill="auto"/>
            <w:tcMar>
              <w:top w:w="15" w:type="dxa"/>
              <w:left w:w="15" w:type="dxa"/>
              <w:bottom w:w="0" w:type="dxa"/>
              <w:right w:w="15" w:type="dxa"/>
            </w:tcMar>
            <w:hideMark/>
          </w:tcPr>
          <w:p w14:paraId="4990F703" w14:textId="77777777" w:rsidR="00E94EF0" w:rsidRPr="00AB07B5" w:rsidRDefault="00E94EF0" w:rsidP="00AB07B5">
            <w:pPr>
              <w:spacing w:before="40" w:after="120"/>
              <w:ind w:right="113"/>
            </w:pPr>
            <w:r w:rsidRPr="00AB07B5">
              <w:t>Major Ni Aung (Ret)</w:t>
            </w:r>
          </w:p>
        </w:tc>
        <w:tc>
          <w:tcPr>
            <w:tcW w:w="1701" w:type="dxa"/>
            <w:shd w:val="clear" w:color="auto" w:fill="auto"/>
            <w:tcMar>
              <w:top w:w="15" w:type="dxa"/>
              <w:left w:w="15" w:type="dxa"/>
              <w:bottom w:w="0" w:type="dxa"/>
              <w:right w:w="15" w:type="dxa"/>
            </w:tcMar>
            <w:hideMark/>
          </w:tcPr>
          <w:p w14:paraId="596115CA" w14:textId="77777777" w:rsidR="00E94EF0" w:rsidRPr="00AB07B5" w:rsidRDefault="00E94EF0" w:rsidP="00AB07B5">
            <w:pPr>
              <w:spacing w:before="40" w:after="120"/>
              <w:ind w:right="113"/>
            </w:pPr>
            <w:r w:rsidRPr="00AB07B5">
              <w:t>Managing Director of Myanmar Port Authority</w:t>
            </w:r>
          </w:p>
        </w:tc>
        <w:tc>
          <w:tcPr>
            <w:tcW w:w="1701" w:type="dxa"/>
            <w:shd w:val="clear" w:color="auto" w:fill="auto"/>
            <w:tcMar>
              <w:top w:w="15" w:type="dxa"/>
              <w:left w:w="15" w:type="dxa"/>
              <w:bottom w:w="0" w:type="dxa"/>
              <w:right w:w="15" w:type="dxa"/>
            </w:tcMar>
            <w:hideMark/>
          </w:tcPr>
          <w:p w14:paraId="7C8DCF34" w14:textId="77777777" w:rsidR="00E94EF0" w:rsidRPr="00AB07B5" w:rsidRDefault="00E94EF0" w:rsidP="00AB07B5">
            <w:pPr>
              <w:spacing w:before="40" w:after="120"/>
              <w:ind w:right="113"/>
            </w:pPr>
            <w:r w:rsidRPr="00AB07B5">
              <w:t> </w:t>
            </w:r>
          </w:p>
        </w:tc>
        <w:tc>
          <w:tcPr>
            <w:tcW w:w="1134" w:type="dxa"/>
            <w:shd w:val="clear" w:color="auto" w:fill="auto"/>
            <w:tcMar>
              <w:top w:w="15" w:type="dxa"/>
              <w:left w:w="15" w:type="dxa"/>
              <w:bottom w:w="0" w:type="dxa"/>
              <w:right w:w="15" w:type="dxa"/>
            </w:tcMar>
            <w:hideMark/>
          </w:tcPr>
          <w:p w14:paraId="67530283" w14:textId="77777777" w:rsidR="00E94EF0" w:rsidRPr="00AB07B5" w:rsidRDefault="00E94EF0" w:rsidP="00AB07B5">
            <w:pPr>
              <w:spacing w:before="40" w:after="120"/>
              <w:ind w:right="113"/>
            </w:pPr>
            <w:r w:rsidRPr="00AB07B5">
              <w:t> </w:t>
            </w:r>
          </w:p>
        </w:tc>
        <w:tc>
          <w:tcPr>
            <w:tcW w:w="1418" w:type="dxa"/>
            <w:shd w:val="clear" w:color="auto" w:fill="auto"/>
            <w:tcMar>
              <w:top w:w="15" w:type="dxa"/>
              <w:left w:w="15" w:type="dxa"/>
              <w:bottom w:w="0" w:type="dxa"/>
              <w:right w:w="15" w:type="dxa"/>
            </w:tcMar>
            <w:hideMark/>
          </w:tcPr>
          <w:p w14:paraId="769448E8" w14:textId="77777777" w:rsidR="00E94EF0" w:rsidRPr="00AB07B5" w:rsidRDefault="00E94EF0" w:rsidP="00AB07B5">
            <w:pPr>
              <w:spacing w:before="40" w:after="120"/>
              <w:ind w:right="113"/>
            </w:pPr>
            <w:r w:rsidRPr="00AB07B5">
              <w:t>Director - War Veterans’ Organization representative</w:t>
            </w:r>
          </w:p>
        </w:tc>
        <w:tc>
          <w:tcPr>
            <w:tcW w:w="1418" w:type="dxa"/>
            <w:shd w:val="clear" w:color="auto" w:fill="auto"/>
            <w:tcMar>
              <w:top w:w="15" w:type="dxa"/>
              <w:left w:w="15" w:type="dxa"/>
              <w:bottom w:w="0" w:type="dxa"/>
              <w:right w:w="15" w:type="dxa"/>
            </w:tcMar>
            <w:hideMark/>
          </w:tcPr>
          <w:p w14:paraId="31BDED02" w14:textId="77777777" w:rsidR="00E94EF0" w:rsidRPr="00AB07B5" w:rsidRDefault="00E94EF0" w:rsidP="00AB07B5">
            <w:pPr>
              <w:spacing w:before="40" w:after="120"/>
              <w:ind w:right="113"/>
            </w:pPr>
            <w:r w:rsidRPr="00AB07B5">
              <w:t> </w:t>
            </w:r>
          </w:p>
        </w:tc>
      </w:tr>
      <w:tr w:rsidR="00E94EF0" w:rsidRPr="00AB07B5" w14:paraId="52BB130D" w14:textId="77777777" w:rsidTr="0019299E">
        <w:trPr>
          <w:cantSplit/>
        </w:trPr>
        <w:tc>
          <w:tcPr>
            <w:tcW w:w="567" w:type="dxa"/>
            <w:shd w:val="clear" w:color="auto" w:fill="auto"/>
            <w:noWrap/>
            <w:tcMar>
              <w:top w:w="15" w:type="dxa"/>
              <w:left w:w="15" w:type="dxa"/>
              <w:bottom w:w="0" w:type="dxa"/>
              <w:right w:w="15" w:type="dxa"/>
            </w:tcMar>
            <w:hideMark/>
          </w:tcPr>
          <w:p w14:paraId="7C016B35" w14:textId="77777777" w:rsidR="00E94EF0" w:rsidRPr="00AB07B5" w:rsidRDefault="00E94EF0" w:rsidP="00AB07B5">
            <w:pPr>
              <w:spacing w:before="40" w:after="120"/>
              <w:ind w:right="113"/>
            </w:pPr>
            <w:r w:rsidRPr="00AB07B5">
              <w:t>16</w:t>
            </w:r>
          </w:p>
        </w:tc>
        <w:tc>
          <w:tcPr>
            <w:tcW w:w="1701" w:type="dxa"/>
            <w:shd w:val="clear" w:color="auto" w:fill="auto"/>
            <w:tcMar>
              <w:top w:w="15" w:type="dxa"/>
              <w:left w:w="15" w:type="dxa"/>
              <w:bottom w:w="0" w:type="dxa"/>
              <w:right w:w="15" w:type="dxa"/>
            </w:tcMar>
            <w:hideMark/>
          </w:tcPr>
          <w:p w14:paraId="5D7ABF39" w14:textId="77777777" w:rsidR="00E94EF0" w:rsidRPr="00AB07B5" w:rsidRDefault="00E94EF0" w:rsidP="00AB07B5">
            <w:pPr>
              <w:spacing w:before="40" w:after="120"/>
              <w:ind w:right="113"/>
            </w:pPr>
            <w:r w:rsidRPr="00AB07B5">
              <w:t>Brig. General Kyaw Myo Win (Ret)</w:t>
            </w:r>
          </w:p>
        </w:tc>
        <w:tc>
          <w:tcPr>
            <w:tcW w:w="1701" w:type="dxa"/>
            <w:shd w:val="clear" w:color="auto" w:fill="auto"/>
            <w:tcMar>
              <w:top w:w="15" w:type="dxa"/>
              <w:left w:w="15" w:type="dxa"/>
              <w:bottom w:w="0" w:type="dxa"/>
              <w:right w:w="15" w:type="dxa"/>
            </w:tcMar>
            <w:hideMark/>
          </w:tcPr>
          <w:p w14:paraId="4906C7FF" w14:textId="77777777" w:rsidR="00E94EF0" w:rsidRPr="00AB07B5" w:rsidRDefault="00E94EF0" w:rsidP="00AB07B5">
            <w:pPr>
              <w:spacing w:before="40" w:after="120"/>
              <w:ind w:right="113"/>
            </w:pPr>
            <w:r w:rsidRPr="00AB07B5">
              <w:t>N/A</w:t>
            </w:r>
          </w:p>
        </w:tc>
        <w:tc>
          <w:tcPr>
            <w:tcW w:w="1701" w:type="dxa"/>
            <w:shd w:val="clear" w:color="auto" w:fill="auto"/>
            <w:tcMar>
              <w:top w:w="15" w:type="dxa"/>
              <w:left w:w="15" w:type="dxa"/>
              <w:bottom w:w="0" w:type="dxa"/>
              <w:right w:w="15" w:type="dxa"/>
            </w:tcMar>
            <w:hideMark/>
          </w:tcPr>
          <w:p w14:paraId="243356C2" w14:textId="77777777" w:rsidR="00E94EF0" w:rsidRPr="00AB07B5" w:rsidRDefault="00E94EF0" w:rsidP="00AB07B5">
            <w:pPr>
              <w:spacing w:before="40" w:after="120"/>
              <w:ind w:right="113"/>
            </w:pPr>
            <w:r w:rsidRPr="00AB07B5">
              <w:t> </w:t>
            </w:r>
          </w:p>
        </w:tc>
        <w:tc>
          <w:tcPr>
            <w:tcW w:w="1134" w:type="dxa"/>
            <w:shd w:val="clear" w:color="auto" w:fill="auto"/>
            <w:tcMar>
              <w:top w:w="15" w:type="dxa"/>
              <w:left w:w="15" w:type="dxa"/>
              <w:bottom w:w="0" w:type="dxa"/>
              <w:right w:w="15" w:type="dxa"/>
            </w:tcMar>
            <w:hideMark/>
          </w:tcPr>
          <w:p w14:paraId="60941123" w14:textId="77777777" w:rsidR="00E94EF0" w:rsidRPr="00AB07B5" w:rsidRDefault="00E94EF0" w:rsidP="00AB07B5">
            <w:pPr>
              <w:spacing w:before="40" w:after="120"/>
              <w:ind w:right="113"/>
            </w:pPr>
            <w:r w:rsidRPr="00AB07B5">
              <w:t> </w:t>
            </w:r>
          </w:p>
        </w:tc>
        <w:tc>
          <w:tcPr>
            <w:tcW w:w="1418" w:type="dxa"/>
            <w:shd w:val="clear" w:color="auto" w:fill="auto"/>
            <w:tcMar>
              <w:top w:w="15" w:type="dxa"/>
              <w:left w:w="15" w:type="dxa"/>
              <w:bottom w:w="0" w:type="dxa"/>
              <w:right w:w="15" w:type="dxa"/>
            </w:tcMar>
            <w:hideMark/>
          </w:tcPr>
          <w:p w14:paraId="2B62628D" w14:textId="77777777" w:rsidR="00E94EF0" w:rsidRPr="00AB07B5" w:rsidRDefault="00E94EF0" w:rsidP="00AB07B5">
            <w:pPr>
              <w:spacing w:before="40" w:after="120"/>
              <w:ind w:right="113"/>
            </w:pPr>
            <w:r w:rsidRPr="00AB07B5">
              <w:t>Director - War Veterans’ Organization representative</w:t>
            </w:r>
          </w:p>
        </w:tc>
        <w:tc>
          <w:tcPr>
            <w:tcW w:w="1418" w:type="dxa"/>
            <w:shd w:val="clear" w:color="auto" w:fill="auto"/>
            <w:tcMar>
              <w:top w:w="15" w:type="dxa"/>
              <w:left w:w="15" w:type="dxa"/>
              <w:bottom w:w="0" w:type="dxa"/>
              <w:right w:w="15" w:type="dxa"/>
            </w:tcMar>
            <w:hideMark/>
          </w:tcPr>
          <w:p w14:paraId="786B9835" w14:textId="77777777" w:rsidR="00E94EF0" w:rsidRPr="00AB07B5" w:rsidRDefault="00E94EF0" w:rsidP="00AB07B5">
            <w:pPr>
              <w:spacing w:before="40" w:after="120"/>
              <w:ind w:right="113"/>
            </w:pPr>
            <w:r w:rsidRPr="00AB07B5">
              <w:t> </w:t>
            </w:r>
          </w:p>
        </w:tc>
      </w:tr>
      <w:tr w:rsidR="00E94EF0" w:rsidRPr="00AB07B5" w14:paraId="184C4FAD" w14:textId="77777777" w:rsidTr="0019299E">
        <w:trPr>
          <w:cantSplit/>
        </w:trPr>
        <w:tc>
          <w:tcPr>
            <w:tcW w:w="567" w:type="dxa"/>
            <w:shd w:val="clear" w:color="auto" w:fill="auto"/>
            <w:noWrap/>
            <w:tcMar>
              <w:top w:w="15" w:type="dxa"/>
              <w:left w:w="15" w:type="dxa"/>
              <w:bottom w:w="0" w:type="dxa"/>
              <w:right w:w="15" w:type="dxa"/>
            </w:tcMar>
            <w:hideMark/>
          </w:tcPr>
          <w:p w14:paraId="6DD6C5D7" w14:textId="77777777" w:rsidR="00E94EF0" w:rsidRPr="00AB07B5" w:rsidRDefault="00E94EF0" w:rsidP="00AB07B5">
            <w:pPr>
              <w:spacing w:before="40" w:after="120"/>
              <w:ind w:right="113"/>
            </w:pPr>
            <w:r w:rsidRPr="00AB07B5">
              <w:t>17</w:t>
            </w:r>
          </w:p>
        </w:tc>
        <w:tc>
          <w:tcPr>
            <w:tcW w:w="1701" w:type="dxa"/>
            <w:shd w:val="clear" w:color="auto" w:fill="auto"/>
            <w:tcMar>
              <w:top w:w="15" w:type="dxa"/>
              <w:left w:w="15" w:type="dxa"/>
              <w:bottom w:w="0" w:type="dxa"/>
              <w:right w:w="15" w:type="dxa"/>
            </w:tcMar>
            <w:hideMark/>
          </w:tcPr>
          <w:p w14:paraId="6370CD6D" w14:textId="77777777" w:rsidR="00E94EF0" w:rsidRPr="00AB07B5" w:rsidRDefault="00E94EF0" w:rsidP="00AB07B5">
            <w:pPr>
              <w:spacing w:before="40" w:after="120"/>
              <w:ind w:right="113"/>
            </w:pPr>
            <w:r w:rsidRPr="00AB07B5">
              <w:t>Major Ming Khine (Ret)</w:t>
            </w:r>
          </w:p>
        </w:tc>
        <w:tc>
          <w:tcPr>
            <w:tcW w:w="1701" w:type="dxa"/>
            <w:shd w:val="clear" w:color="auto" w:fill="auto"/>
            <w:tcMar>
              <w:top w:w="15" w:type="dxa"/>
              <w:left w:w="15" w:type="dxa"/>
              <w:bottom w:w="0" w:type="dxa"/>
              <w:right w:w="15" w:type="dxa"/>
            </w:tcMar>
            <w:hideMark/>
          </w:tcPr>
          <w:p w14:paraId="7985C668" w14:textId="77777777" w:rsidR="00E94EF0" w:rsidRPr="00AB07B5" w:rsidRDefault="00E94EF0" w:rsidP="00AB07B5">
            <w:pPr>
              <w:spacing w:before="40" w:after="120"/>
              <w:ind w:right="113"/>
            </w:pPr>
            <w:r w:rsidRPr="00AB07B5">
              <w:t>N/A</w:t>
            </w:r>
          </w:p>
        </w:tc>
        <w:tc>
          <w:tcPr>
            <w:tcW w:w="1701" w:type="dxa"/>
            <w:shd w:val="clear" w:color="auto" w:fill="auto"/>
            <w:tcMar>
              <w:top w:w="15" w:type="dxa"/>
              <w:left w:w="15" w:type="dxa"/>
              <w:bottom w:w="0" w:type="dxa"/>
              <w:right w:w="15" w:type="dxa"/>
            </w:tcMar>
            <w:hideMark/>
          </w:tcPr>
          <w:p w14:paraId="1C196EA2" w14:textId="77777777" w:rsidR="00E94EF0" w:rsidRPr="00AB07B5" w:rsidRDefault="00E94EF0" w:rsidP="00AB07B5">
            <w:pPr>
              <w:spacing w:before="40" w:after="120"/>
              <w:ind w:right="113"/>
            </w:pPr>
            <w:r w:rsidRPr="00AB07B5">
              <w:t> </w:t>
            </w:r>
          </w:p>
        </w:tc>
        <w:tc>
          <w:tcPr>
            <w:tcW w:w="1134" w:type="dxa"/>
            <w:shd w:val="clear" w:color="auto" w:fill="auto"/>
            <w:tcMar>
              <w:top w:w="15" w:type="dxa"/>
              <w:left w:w="15" w:type="dxa"/>
              <w:bottom w:w="0" w:type="dxa"/>
              <w:right w:w="15" w:type="dxa"/>
            </w:tcMar>
            <w:hideMark/>
          </w:tcPr>
          <w:p w14:paraId="16B5F13B" w14:textId="77777777" w:rsidR="00E94EF0" w:rsidRPr="00AB07B5" w:rsidRDefault="00E94EF0" w:rsidP="00AB07B5">
            <w:pPr>
              <w:spacing w:before="40" w:after="120"/>
              <w:ind w:right="113"/>
            </w:pPr>
            <w:r w:rsidRPr="00AB07B5">
              <w:t> </w:t>
            </w:r>
          </w:p>
        </w:tc>
        <w:tc>
          <w:tcPr>
            <w:tcW w:w="1418" w:type="dxa"/>
            <w:shd w:val="clear" w:color="auto" w:fill="auto"/>
            <w:tcMar>
              <w:top w:w="15" w:type="dxa"/>
              <w:left w:w="15" w:type="dxa"/>
              <w:bottom w:w="0" w:type="dxa"/>
              <w:right w:w="15" w:type="dxa"/>
            </w:tcMar>
            <w:hideMark/>
          </w:tcPr>
          <w:p w14:paraId="5CF416A2" w14:textId="77777777" w:rsidR="00E94EF0" w:rsidRPr="00AB07B5" w:rsidRDefault="00E94EF0" w:rsidP="00AB07B5">
            <w:pPr>
              <w:spacing w:before="40" w:after="120"/>
              <w:ind w:right="113"/>
            </w:pPr>
            <w:r w:rsidRPr="00AB07B5">
              <w:t>Director - War Veterans’ Organization representative</w:t>
            </w:r>
          </w:p>
        </w:tc>
        <w:tc>
          <w:tcPr>
            <w:tcW w:w="1418" w:type="dxa"/>
            <w:shd w:val="clear" w:color="auto" w:fill="auto"/>
            <w:tcMar>
              <w:top w:w="15" w:type="dxa"/>
              <w:left w:w="15" w:type="dxa"/>
              <w:bottom w:w="0" w:type="dxa"/>
              <w:right w:w="15" w:type="dxa"/>
            </w:tcMar>
            <w:hideMark/>
          </w:tcPr>
          <w:p w14:paraId="1B153984" w14:textId="77777777" w:rsidR="00E94EF0" w:rsidRPr="00AB07B5" w:rsidRDefault="00E94EF0" w:rsidP="00AB07B5">
            <w:pPr>
              <w:spacing w:before="40" w:after="120"/>
              <w:ind w:right="113"/>
            </w:pPr>
            <w:r w:rsidRPr="00AB07B5">
              <w:t> </w:t>
            </w:r>
          </w:p>
        </w:tc>
      </w:tr>
      <w:tr w:rsidR="00E94EF0" w:rsidRPr="00AB07B5" w14:paraId="44A8C530" w14:textId="77777777" w:rsidTr="0019299E">
        <w:trPr>
          <w:cantSplit/>
        </w:trPr>
        <w:tc>
          <w:tcPr>
            <w:tcW w:w="567" w:type="dxa"/>
            <w:shd w:val="clear" w:color="auto" w:fill="auto"/>
            <w:noWrap/>
            <w:tcMar>
              <w:top w:w="15" w:type="dxa"/>
              <w:left w:w="15" w:type="dxa"/>
              <w:bottom w:w="0" w:type="dxa"/>
              <w:right w:w="15" w:type="dxa"/>
            </w:tcMar>
            <w:hideMark/>
          </w:tcPr>
          <w:p w14:paraId="429967B4" w14:textId="77777777" w:rsidR="00E94EF0" w:rsidRPr="00AB07B5" w:rsidRDefault="00E94EF0" w:rsidP="00AB07B5">
            <w:pPr>
              <w:spacing w:before="40" w:after="120"/>
              <w:ind w:right="113"/>
            </w:pPr>
            <w:r w:rsidRPr="00AB07B5">
              <w:t>18</w:t>
            </w:r>
          </w:p>
        </w:tc>
        <w:tc>
          <w:tcPr>
            <w:tcW w:w="1701" w:type="dxa"/>
            <w:shd w:val="clear" w:color="auto" w:fill="auto"/>
            <w:tcMar>
              <w:top w:w="15" w:type="dxa"/>
              <w:left w:w="15" w:type="dxa"/>
              <w:bottom w:w="0" w:type="dxa"/>
              <w:right w:w="15" w:type="dxa"/>
            </w:tcMar>
            <w:hideMark/>
          </w:tcPr>
          <w:p w14:paraId="122C45A7" w14:textId="77777777" w:rsidR="00E94EF0" w:rsidRPr="00AB07B5" w:rsidRDefault="00E94EF0" w:rsidP="00AB07B5">
            <w:pPr>
              <w:spacing w:before="40" w:after="120"/>
              <w:ind w:right="113"/>
            </w:pPr>
            <w:r w:rsidRPr="00AB07B5">
              <w:t>Colonel Myint Swe</w:t>
            </w:r>
          </w:p>
        </w:tc>
        <w:tc>
          <w:tcPr>
            <w:tcW w:w="1701" w:type="dxa"/>
            <w:shd w:val="clear" w:color="auto" w:fill="auto"/>
            <w:tcMar>
              <w:top w:w="15" w:type="dxa"/>
              <w:left w:w="15" w:type="dxa"/>
              <w:bottom w:w="0" w:type="dxa"/>
              <w:right w:w="15" w:type="dxa"/>
            </w:tcMar>
            <w:hideMark/>
          </w:tcPr>
          <w:p w14:paraId="4778C24D" w14:textId="77777777" w:rsidR="00E94EF0" w:rsidRPr="00AB07B5" w:rsidRDefault="00E94EF0" w:rsidP="00AB07B5">
            <w:pPr>
              <w:spacing w:before="40" w:after="120"/>
              <w:ind w:right="113"/>
            </w:pPr>
            <w:r w:rsidRPr="00AB07B5">
              <w:t>Chief of Myanmar War Veterans’ Organization’s Headquarters</w:t>
            </w:r>
          </w:p>
        </w:tc>
        <w:tc>
          <w:tcPr>
            <w:tcW w:w="1701" w:type="dxa"/>
            <w:shd w:val="clear" w:color="auto" w:fill="auto"/>
            <w:tcMar>
              <w:top w:w="15" w:type="dxa"/>
              <w:left w:w="15" w:type="dxa"/>
              <w:bottom w:w="0" w:type="dxa"/>
              <w:right w:w="15" w:type="dxa"/>
            </w:tcMar>
            <w:hideMark/>
          </w:tcPr>
          <w:p w14:paraId="7EC2EB5F" w14:textId="77777777" w:rsidR="00E94EF0" w:rsidRPr="00AB07B5" w:rsidRDefault="00E94EF0" w:rsidP="00AB07B5">
            <w:pPr>
              <w:spacing w:before="40" w:after="120"/>
              <w:ind w:right="113"/>
            </w:pPr>
            <w:r w:rsidRPr="00AB07B5">
              <w:t> </w:t>
            </w:r>
          </w:p>
        </w:tc>
        <w:tc>
          <w:tcPr>
            <w:tcW w:w="1134" w:type="dxa"/>
            <w:shd w:val="clear" w:color="auto" w:fill="auto"/>
            <w:tcMar>
              <w:top w:w="15" w:type="dxa"/>
              <w:left w:w="15" w:type="dxa"/>
              <w:bottom w:w="0" w:type="dxa"/>
              <w:right w:w="15" w:type="dxa"/>
            </w:tcMar>
            <w:hideMark/>
          </w:tcPr>
          <w:p w14:paraId="16CC8ED4" w14:textId="77777777" w:rsidR="00E94EF0" w:rsidRPr="00AB07B5" w:rsidRDefault="00E94EF0" w:rsidP="00AB07B5">
            <w:pPr>
              <w:spacing w:before="40" w:after="120"/>
              <w:ind w:right="113"/>
            </w:pPr>
            <w:r w:rsidRPr="00AB07B5">
              <w:t> </w:t>
            </w:r>
          </w:p>
        </w:tc>
        <w:tc>
          <w:tcPr>
            <w:tcW w:w="1418" w:type="dxa"/>
            <w:shd w:val="clear" w:color="auto" w:fill="auto"/>
            <w:tcMar>
              <w:top w:w="15" w:type="dxa"/>
              <w:left w:w="15" w:type="dxa"/>
              <w:bottom w:w="0" w:type="dxa"/>
              <w:right w:w="15" w:type="dxa"/>
            </w:tcMar>
            <w:hideMark/>
          </w:tcPr>
          <w:p w14:paraId="40902379" w14:textId="77777777" w:rsidR="00E94EF0" w:rsidRPr="00AB07B5" w:rsidRDefault="00E94EF0" w:rsidP="00AB07B5">
            <w:pPr>
              <w:spacing w:before="40" w:after="120"/>
              <w:ind w:right="113"/>
            </w:pPr>
            <w:r w:rsidRPr="00AB07B5">
              <w:t>Director - War Veterans’ Organization representative</w:t>
            </w:r>
          </w:p>
        </w:tc>
        <w:tc>
          <w:tcPr>
            <w:tcW w:w="1418" w:type="dxa"/>
            <w:shd w:val="clear" w:color="auto" w:fill="auto"/>
            <w:tcMar>
              <w:top w:w="15" w:type="dxa"/>
              <w:left w:w="15" w:type="dxa"/>
              <w:bottom w:w="0" w:type="dxa"/>
              <w:right w:w="15" w:type="dxa"/>
            </w:tcMar>
            <w:hideMark/>
          </w:tcPr>
          <w:p w14:paraId="74ADA53B" w14:textId="77777777" w:rsidR="00E94EF0" w:rsidRPr="00AB07B5" w:rsidRDefault="00E94EF0" w:rsidP="00AB07B5">
            <w:pPr>
              <w:spacing w:before="40" w:after="120"/>
              <w:ind w:right="113"/>
            </w:pPr>
            <w:r w:rsidRPr="00AB07B5">
              <w:t> </w:t>
            </w:r>
          </w:p>
        </w:tc>
      </w:tr>
      <w:tr w:rsidR="00E94EF0" w:rsidRPr="00AB07B5" w14:paraId="6D83DD28" w14:textId="77777777" w:rsidTr="0019299E">
        <w:trPr>
          <w:cantSplit/>
        </w:trPr>
        <w:tc>
          <w:tcPr>
            <w:tcW w:w="567" w:type="dxa"/>
            <w:shd w:val="clear" w:color="auto" w:fill="auto"/>
            <w:noWrap/>
            <w:tcMar>
              <w:top w:w="15" w:type="dxa"/>
              <w:left w:w="15" w:type="dxa"/>
              <w:bottom w:w="0" w:type="dxa"/>
              <w:right w:w="15" w:type="dxa"/>
            </w:tcMar>
            <w:hideMark/>
          </w:tcPr>
          <w:p w14:paraId="19A1ACEA" w14:textId="77777777" w:rsidR="00E94EF0" w:rsidRPr="00AB07B5" w:rsidRDefault="00E94EF0" w:rsidP="00AB07B5">
            <w:pPr>
              <w:spacing w:before="40" w:after="120"/>
              <w:ind w:right="113"/>
            </w:pPr>
            <w:r w:rsidRPr="00AB07B5">
              <w:t>19</w:t>
            </w:r>
          </w:p>
        </w:tc>
        <w:tc>
          <w:tcPr>
            <w:tcW w:w="1701" w:type="dxa"/>
            <w:shd w:val="clear" w:color="auto" w:fill="auto"/>
            <w:tcMar>
              <w:top w:w="15" w:type="dxa"/>
              <w:left w:w="15" w:type="dxa"/>
              <w:bottom w:w="0" w:type="dxa"/>
              <w:right w:w="15" w:type="dxa"/>
            </w:tcMar>
            <w:hideMark/>
          </w:tcPr>
          <w:p w14:paraId="6A7344C1" w14:textId="77777777" w:rsidR="00E94EF0" w:rsidRPr="00AB07B5" w:rsidRDefault="00E94EF0" w:rsidP="00AB07B5">
            <w:pPr>
              <w:spacing w:before="40" w:after="120"/>
              <w:ind w:right="113"/>
            </w:pPr>
            <w:r w:rsidRPr="00AB07B5">
              <w:t>Brig. General Aung Kyaw Hoe</w:t>
            </w:r>
          </w:p>
        </w:tc>
        <w:tc>
          <w:tcPr>
            <w:tcW w:w="1701" w:type="dxa"/>
            <w:shd w:val="clear" w:color="auto" w:fill="auto"/>
            <w:tcMar>
              <w:top w:w="15" w:type="dxa"/>
              <w:left w:w="15" w:type="dxa"/>
              <w:bottom w:w="0" w:type="dxa"/>
              <w:right w:w="15" w:type="dxa"/>
            </w:tcMar>
            <w:hideMark/>
          </w:tcPr>
          <w:p w14:paraId="63217F58" w14:textId="77777777" w:rsidR="00E94EF0" w:rsidRPr="00AB07B5" w:rsidRDefault="00E94EF0" w:rsidP="00AB07B5">
            <w:pPr>
              <w:spacing w:before="40" w:after="120"/>
              <w:ind w:right="113"/>
            </w:pPr>
            <w:r w:rsidRPr="00AB07B5">
              <w:t>Defence Permanent Secretary</w:t>
            </w:r>
          </w:p>
        </w:tc>
        <w:tc>
          <w:tcPr>
            <w:tcW w:w="1701" w:type="dxa"/>
            <w:shd w:val="clear" w:color="auto" w:fill="auto"/>
            <w:tcMar>
              <w:top w:w="15" w:type="dxa"/>
              <w:left w:w="15" w:type="dxa"/>
              <w:bottom w:w="0" w:type="dxa"/>
              <w:right w:w="15" w:type="dxa"/>
            </w:tcMar>
            <w:hideMark/>
          </w:tcPr>
          <w:p w14:paraId="171F4E01" w14:textId="77777777" w:rsidR="00E94EF0" w:rsidRPr="00AB07B5" w:rsidRDefault="00E94EF0" w:rsidP="00AB07B5">
            <w:pPr>
              <w:spacing w:before="40" w:after="120"/>
              <w:ind w:right="113"/>
            </w:pPr>
            <w:r w:rsidRPr="00AB07B5">
              <w:t> </w:t>
            </w:r>
          </w:p>
        </w:tc>
        <w:tc>
          <w:tcPr>
            <w:tcW w:w="1134" w:type="dxa"/>
            <w:shd w:val="clear" w:color="auto" w:fill="auto"/>
            <w:tcMar>
              <w:top w:w="15" w:type="dxa"/>
              <w:left w:w="15" w:type="dxa"/>
              <w:bottom w:w="0" w:type="dxa"/>
              <w:right w:w="15" w:type="dxa"/>
            </w:tcMar>
            <w:hideMark/>
          </w:tcPr>
          <w:p w14:paraId="27003995" w14:textId="77777777" w:rsidR="00E94EF0" w:rsidRPr="00AB07B5" w:rsidRDefault="00E94EF0" w:rsidP="00AB07B5">
            <w:pPr>
              <w:spacing w:before="40" w:after="120"/>
              <w:ind w:right="113"/>
            </w:pPr>
            <w:r w:rsidRPr="00AB07B5">
              <w:t> </w:t>
            </w:r>
          </w:p>
        </w:tc>
        <w:tc>
          <w:tcPr>
            <w:tcW w:w="1418" w:type="dxa"/>
            <w:shd w:val="clear" w:color="auto" w:fill="auto"/>
            <w:tcMar>
              <w:top w:w="15" w:type="dxa"/>
              <w:left w:w="15" w:type="dxa"/>
              <w:bottom w:w="0" w:type="dxa"/>
              <w:right w:w="15" w:type="dxa"/>
            </w:tcMar>
            <w:hideMark/>
          </w:tcPr>
          <w:p w14:paraId="4EADCBF7" w14:textId="77777777" w:rsidR="00E94EF0" w:rsidRPr="00AB07B5" w:rsidRDefault="00E94EF0" w:rsidP="00AB07B5">
            <w:pPr>
              <w:spacing w:before="40" w:after="120"/>
              <w:ind w:right="113"/>
            </w:pPr>
            <w:r w:rsidRPr="00AB07B5">
              <w:t> </w:t>
            </w:r>
          </w:p>
        </w:tc>
        <w:tc>
          <w:tcPr>
            <w:tcW w:w="1418" w:type="dxa"/>
            <w:shd w:val="clear" w:color="auto" w:fill="auto"/>
            <w:tcMar>
              <w:top w:w="15" w:type="dxa"/>
              <w:left w:w="15" w:type="dxa"/>
              <w:bottom w:w="0" w:type="dxa"/>
              <w:right w:w="15" w:type="dxa"/>
            </w:tcMar>
            <w:hideMark/>
          </w:tcPr>
          <w:p w14:paraId="7C769D77" w14:textId="77777777" w:rsidR="00E94EF0" w:rsidRPr="00AB07B5" w:rsidRDefault="00E94EF0" w:rsidP="00AB07B5">
            <w:pPr>
              <w:spacing w:before="40" w:after="120"/>
              <w:ind w:right="113"/>
            </w:pPr>
            <w:r w:rsidRPr="00AB07B5">
              <w:t>Director</w:t>
            </w:r>
          </w:p>
        </w:tc>
      </w:tr>
      <w:tr w:rsidR="00E94EF0" w:rsidRPr="00AB07B5" w14:paraId="194E41F3" w14:textId="77777777" w:rsidTr="0019299E">
        <w:trPr>
          <w:cantSplit/>
        </w:trPr>
        <w:tc>
          <w:tcPr>
            <w:tcW w:w="567" w:type="dxa"/>
            <w:shd w:val="clear" w:color="auto" w:fill="auto"/>
            <w:noWrap/>
            <w:tcMar>
              <w:top w:w="15" w:type="dxa"/>
              <w:left w:w="15" w:type="dxa"/>
              <w:bottom w:w="0" w:type="dxa"/>
              <w:right w:w="15" w:type="dxa"/>
            </w:tcMar>
            <w:hideMark/>
          </w:tcPr>
          <w:p w14:paraId="76C83C57" w14:textId="77777777" w:rsidR="00E94EF0" w:rsidRPr="00AB07B5" w:rsidRDefault="00E94EF0" w:rsidP="00AB07B5">
            <w:pPr>
              <w:spacing w:before="40" w:after="120"/>
              <w:ind w:right="113"/>
            </w:pPr>
            <w:r w:rsidRPr="00AB07B5">
              <w:t>20</w:t>
            </w:r>
          </w:p>
        </w:tc>
        <w:tc>
          <w:tcPr>
            <w:tcW w:w="1701" w:type="dxa"/>
            <w:shd w:val="clear" w:color="auto" w:fill="auto"/>
            <w:tcMar>
              <w:top w:w="15" w:type="dxa"/>
              <w:left w:w="15" w:type="dxa"/>
              <w:bottom w:w="0" w:type="dxa"/>
              <w:right w:w="15" w:type="dxa"/>
            </w:tcMar>
            <w:hideMark/>
          </w:tcPr>
          <w:p w14:paraId="7ABFDCB3" w14:textId="77777777" w:rsidR="00E94EF0" w:rsidRPr="00AB07B5" w:rsidRDefault="00E94EF0" w:rsidP="00AB07B5">
            <w:pPr>
              <w:spacing w:before="40" w:after="120"/>
              <w:ind w:right="113"/>
            </w:pPr>
            <w:r w:rsidRPr="00AB07B5">
              <w:t>Aung Lin Htun</w:t>
            </w:r>
          </w:p>
        </w:tc>
        <w:tc>
          <w:tcPr>
            <w:tcW w:w="1701" w:type="dxa"/>
            <w:shd w:val="clear" w:color="auto" w:fill="auto"/>
            <w:tcMar>
              <w:top w:w="15" w:type="dxa"/>
              <w:left w:w="15" w:type="dxa"/>
              <w:bottom w:w="0" w:type="dxa"/>
              <w:right w:w="15" w:type="dxa"/>
            </w:tcMar>
            <w:hideMark/>
          </w:tcPr>
          <w:p w14:paraId="2D82AC0D" w14:textId="77777777" w:rsidR="00E94EF0" w:rsidRPr="00AB07B5" w:rsidRDefault="00E94EF0" w:rsidP="00AB07B5">
            <w:pPr>
              <w:spacing w:before="40" w:after="120"/>
              <w:ind w:right="113"/>
            </w:pPr>
            <w:r w:rsidRPr="00AB07B5">
              <w:t>N/A</w:t>
            </w:r>
          </w:p>
        </w:tc>
        <w:tc>
          <w:tcPr>
            <w:tcW w:w="1701" w:type="dxa"/>
            <w:shd w:val="clear" w:color="auto" w:fill="auto"/>
            <w:tcMar>
              <w:top w:w="15" w:type="dxa"/>
              <w:left w:w="15" w:type="dxa"/>
              <w:bottom w:w="0" w:type="dxa"/>
              <w:right w:w="15" w:type="dxa"/>
            </w:tcMar>
            <w:hideMark/>
          </w:tcPr>
          <w:p w14:paraId="090F2D4B" w14:textId="77777777" w:rsidR="00E94EF0" w:rsidRPr="00AB07B5" w:rsidRDefault="00E94EF0" w:rsidP="00AB07B5">
            <w:pPr>
              <w:spacing w:before="40" w:after="120"/>
              <w:ind w:right="113"/>
            </w:pPr>
            <w:r w:rsidRPr="00AB07B5">
              <w:t> </w:t>
            </w:r>
          </w:p>
        </w:tc>
        <w:tc>
          <w:tcPr>
            <w:tcW w:w="1134" w:type="dxa"/>
            <w:shd w:val="clear" w:color="auto" w:fill="auto"/>
            <w:tcMar>
              <w:top w:w="15" w:type="dxa"/>
              <w:left w:w="15" w:type="dxa"/>
              <w:bottom w:w="0" w:type="dxa"/>
              <w:right w:w="15" w:type="dxa"/>
            </w:tcMar>
            <w:hideMark/>
          </w:tcPr>
          <w:p w14:paraId="26493D10" w14:textId="77777777" w:rsidR="00E94EF0" w:rsidRPr="00AB07B5" w:rsidRDefault="00E94EF0" w:rsidP="00AB07B5">
            <w:pPr>
              <w:spacing w:before="40" w:after="120"/>
              <w:ind w:right="113"/>
            </w:pPr>
            <w:r w:rsidRPr="00AB07B5">
              <w:t> </w:t>
            </w:r>
          </w:p>
        </w:tc>
        <w:tc>
          <w:tcPr>
            <w:tcW w:w="1418" w:type="dxa"/>
            <w:shd w:val="clear" w:color="auto" w:fill="auto"/>
            <w:tcMar>
              <w:top w:w="15" w:type="dxa"/>
              <w:left w:w="15" w:type="dxa"/>
              <w:bottom w:w="0" w:type="dxa"/>
              <w:right w:w="15" w:type="dxa"/>
            </w:tcMar>
            <w:hideMark/>
          </w:tcPr>
          <w:p w14:paraId="62B845BC" w14:textId="77777777" w:rsidR="00E94EF0" w:rsidRPr="00AB07B5" w:rsidRDefault="00E94EF0" w:rsidP="00AB07B5">
            <w:pPr>
              <w:spacing w:before="40" w:after="120"/>
              <w:ind w:right="113"/>
            </w:pPr>
            <w:r w:rsidRPr="00AB07B5">
              <w:t> </w:t>
            </w:r>
          </w:p>
        </w:tc>
        <w:tc>
          <w:tcPr>
            <w:tcW w:w="1418" w:type="dxa"/>
            <w:shd w:val="clear" w:color="auto" w:fill="auto"/>
            <w:tcMar>
              <w:top w:w="15" w:type="dxa"/>
              <w:left w:w="15" w:type="dxa"/>
              <w:bottom w:w="0" w:type="dxa"/>
              <w:right w:w="15" w:type="dxa"/>
            </w:tcMar>
            <w:hideMark/>
          </w:tcPr>
          <w:p w14:paraId="52581C9B" w14:textId="77777777" w:rsidR="00E94EF0" w:rsidRPr="00AB07B5" w:rsidRDefault="00E94EF0" w:rsidP="00AB07B5">
            <w:pPr>
              <w:spacing w:before="40" w:after="120"/>
              <w:ind w:right="113"/>
            </w:pPr>
            <w:r w:rsidRPr="00AB07B5">
              <w:t>Director</w:t>
            </w:r>
          </w:p>
        </w:tc>
      </w:tr>
      <w:tr w:rsidR="00E94EF0" w:rsidRPr="00AB07B5" w14:paraId="119907AD" w14:textId="77777777" w:rsidTr="0019299E">
        <w:trPr>
          <w:cantSplit/>
        </w:trPr>
        <w:tc>
          <w:tcPr>
            <w:tcW w:w="567" w:type="dxa"/>
            <w:shd w:val="clear" w:color="auto" w:fill="auto"/>
            <w:noWrap/>
            <w:tcMar>
              <w:top w:w="15" w:type="dxa"/>
              <w:left w:w="15" w:type="dxa"/>
              <w:bottom w:w="0" w:type="dxa"/>
              <w:right w:w="15" w:type="dxa"/>
            </w:tcMar>
            <w:hideMark/>
          </w:tcPr>
          <w:p w14:paraId="6A44C05F" w14:textId="77777777" w:rsidR="00E94EF0" w:rsidRPr="00AB07B5" w:rsidRDefault="00E94EF0" w:rsidP="00AB07B5">
            <w:pPr>
              <w:spacing w:before="40" w:after="120"/>
              <w:ind w:right="113"/>
            </w:pPr>
            <w:r w:rsidRPr="00AB07B5">
              <w:t>21</w:t>
            </w:r>
          </w:p>
        </w:tc>
        <w:tc>
          <w:tcPr>
            <w:tcW w:w="1701" w:type="dxa"/>
            <w:shd w:val="clear" w:color="auto" w:fill="auto"/>
            <w:tcMar>
              <w:top w:w="15" w:type="dxa"/>
              <w:left w:w="15" w:type="dxa"/>
              <w:bottom w:w="0" w:type="dxa"/>
              <w:right w:w="15" w:type="dxa"/>
            </w:tcMar>
            <w:hideMark/>
          </w:tcPr>
          <w:p w14:paraId="6A94E615" w14:textId="77777777" w:rsidR="00E94EF0" w:rsidRPr="00AB07B5" w:rsidRDefault="00E94EF0" w:rsidP="00AB07B5">
            <w:pPr>
              <w:spacing w:before="40" w:after="120"/>
              <w:ind w:right="113"/>
            </w:pPr>
            <w:r w:rsidRPr="00AB07B5">
              <w:t>Major General Aung Zay Ya</w:t>
            </w:r>
          </w:p>
        </w:tc>
        <w:tc>
          <w:tcPr>
            <w:tcW w:w="1701" w:type="dxa"/>
            <w:shd w:val="clear" w:color="auto" w:fill="auto"/>
            <w:tcMar>
              <w:top w:w="15" w:type="dxa"/>
              <w:left w:w="15" w:type="dxa"/>
              <w:bottom w:w="0" w:type="dxa"/>
              <w:right w:w="15" w:type="dxa"/>
            </w:tcMar>
            <w:hideMark/>
          </w:tcPr>
          <w:p w14:paraId="6D4BB135" w14:textId="77777777" w:rsidR="00E94EF0" w:rsidRPr="00AB07B5" w:rsidRDefault="00E94EF0" w:rsidP="00AB07B5">
            <w:pPr>
              <w:spacing w:before="40" w:after="120"/>
              <w:ind w:right="113"/>
            </w:pPr>
            <w:r w:rsidRPr="00AB07B5">
              <w:t>Director of Military Electrical and Mechanical Engineers</w:t>
            </w:r>
          </w:p>
        </w:tc>
        <w:tc>
          <w:tcPr>
            <w:tcW w:w="1701" w:type="dxa"/>
            <w:shd w:val="clear" w:color="auto" w:fill="auto"/>
            <w:tcMar>
              <w:top w:w="15" w:type="dxa"/>
              <w:left w:w="15" w:type="dxa"/>
              <w:bottom w:w="0" w:type="dxa"/>
              <w:right w:w="15" w:type="dxa"/>
            </w:tcMar>
            <w:hideMark/>
          </w:tcPr>
          <w:p w14:paraId="0BDA2895" w14:textId="77777777" w:rsidR="00E94EF0" w:rsidRPr="00AB07B5" w:rsidRDefault="00E94EF0" w:rsidP="00AB07B5">
            <w:pPr>
              <w:spacing w:before="40" w:after="120"/>
              <w:ind w:right="113"/>
            </w:pPr>
            <w:bookmarkStart w:id="4" w:name="RANGE!D22"/>
            <w:r w:rsidRPr="00AB07B5">
              <w:t> </w:t>
            </w:r>
            <w:bookmarkEnd w:id="4"/>
          </w:p>
        </w:tc>
        <w:tc>
          <w:tcPr>
            <w:tcW w:w="1134" w:type="dxa"/>
            <w:shd w:val="clear" w:color="auto" w:fill="auto"/>
            <w:tcMar>
              <w:top w:w="15" w:type="dxa"/>
              <w:left w:w="15" w:type="dxa"/>
              <w:bottom w:w="0" w:type="dxa"/>
              <w:right w:w="15" w:type="dxa"/>
            </w:tcMar>
            <w:hideMark/>
          </w:tcPr>
          <w:p w14:paraId="4B538603" w14:textId="77777777" w:rsidR="00E94EF0" w:rsidRPr="00AB07B5" w:rsidRDefault="00E94EF0" w:rsidP="00AB07B5">
            <w:pPr>
              <w:spacing w:before="40" w:after="120"/>
              <w:ind w:right="113"/>
            </w:pPr>
            <w:r w:rsidRPr="00AB07B5">
              <w:t> </w:t>
            </w:r>
          </w:p>
        </w:tc>
        <w:tc>
          <w:tcPr>
            <w:tcW w:w="1418" w:type="dxa"/>
            <w:shd w:val="clear" w:color="auto" w:fill="auto"/>
            <w:tcMar>
              <w:top w:w="15" w:type="dxa"/>
              <w:left w:w="15" w:type="dxa"/>
              <w:bottom w:w="0" w:type="dxa"/>
              <w:right w:w="15" w:type="dxa"/>
            </w:tcMar>
            <w:hideMark/>
          </w:tcPr>
          <w:p w14:paraId="5E490F88" w14:textId="77777777" w:rsidR="00E94EF0" w:rsidRPr="00AB07B5" w:rsidRDefault="00E94EF0" w:rsidP="00AB07B5">
            <w:pPr>
              <w:spacing w:before="40" w:after="120"/>
              <w:ind w:right="113"/>
            </w:pPr>
            <w:r w:rsidRPr="00AB07B5">
              <w:t> </w:t>
            </w:r>
          </w:p>
        </w:tc>
        <w:tc>
          <w:tcPr>
            <w:tcW w:w="1418" w:type="dxa"/>
            <w:shd w:val="clear" w:color="auto" w:fill="auto"/>
            <w:tcMar>
              <w:top w:w="15" w:type="dxa"/>
              <w:left w:w="15" w:type="dxa"/>
              <w:bottom w:w="0" w:type="dxa"/>
              <w:right w:w="15" w:type="dxa"/>
            </w:tcMar>
            <w:hideMark/>
          </w:tcPr>
          <w:p w14:paraId="33E5CA92" w14:textId="77777777" w:rsidR="00E94EF0" w:rsidRPr="00AB07B5" w:rsidRDefault="00E94EF0" w:rsidP="00AB07B5">
            <w:pPr>
              <w:spacing w:before="40" w:after="120"/>
              <w:ind w:right="113"/>
            </w:pPr>
            <w:r w:rsidRPr="00AB07B5">
              <w:t>Director</w:t>
            </w:r>
          </w:p>
        </w:tc>
      </w:tr>
      <w:tr w:rsidR="00E94EF0" w:rsidRPr="00AB07B5" w14:paraId="72500669" w14:textId="77777777" w:rsidTr="0019299E">
        <w:trPr>
          <w:cantSplit/>
        </w:trPr>
        <w:tc>
          <w:tcPr>
            <w:tcW w:w="567" w:type="dxa"/>
            <w:shd w:val="clear" w:color="auto" w:fill="auto"/>
            <w:noWrap/>
            <w:tcMar>
              <w:top w:w="15" w:type="dxa"/>
              <w:left w:w="15" w:type="dxa"/>
              <w:bottom w:w="0" w:type="dxa"/>
              <w:right w:w="15" w:type="dxa"/>
            </w:tcMar>
            <w:hideMark/>
          </w:tcPr>
          <w:p w14:paraId="36C83A03" w14:textId="77777777" w:rsidR="00E94EF0" w:rsidRPr="00AB07B5" w:rsidRDefault="00E94EF0" w:rsidP="00AB07B5">
            <w:pPr>
              <w:spacing w:before="40" w:after="120"/>
              <w:ind w:right="113"/>
            </w:pPr>
            <w:r w:rsidRPr="00AB07B5">
              <w:t>22</w:t>
            </w:r>
          </w:p>
        </w:tc>
        <w:tc>
          <w:tcPr>
            <w:tcW w:w="1701" w:type="dxa"/>
            <w:shd w:val="clear" w:color="auto" w:fill="auto"/>
            <w:tcMar>
              <w:top w:w="15" w:type="dxa"/>
              <w:left w:w="15" w:type="dxa"/>
              <w:bottom w:w="0" w:type="dxa"/>
              <w:right w:w="15" w:type="dxa"/>
            </w:tcMar>
            <w:hideMark/>
          </w:tcPr>
          <w:p w14:paraId="3A66477A" w14:textId="77777777" w:rsidR="00E94EF0" w:rsidRPr="00AB07B5" w:rsidRDefault="00E94EF0" w:rsidP="00AB07B5">
            <w:pPr>
              <w:spacing w:before="40" w:after="120"/>
              <w:ind w:right="113"/>
            </w:pPr>
            <w:r w:rsidRPr="00AB07B5">
              <w:t>Khin Maung Soe</w:t>
            </w:r>
          </w:p>
        </w:tc>
        <w:tc>
          <w:tcPr>
            <w:tcW w:w="1701" w:type="dxa"/>
            <w:shd w:val="clear" w:color="auto" w:fill="auto"/>
            <w:tcMar>
              <w:top w:w="15" w:type="dxa"/>
              <w:left w:w="15" w:type="dxa"/>
              <w:bottom w:w="0" w:type="dxa"/>
              <w:right w:w="15" w:type="dxa"/>
            </w:tcMar>
            <w:hideMark/>
          </w:tcPr>
          <w:p w14:paraId="00D0EA9E" w14:textId="2EF47800" w:rsidR="00E94EF0" w:rsidRPr="00AB07B5" w:rsidRDefault="00E94EF0" w:rsidP="00AB07B5">
            <w:pPr>
              <w:spacing w:before="40" w:after="120"/>
              <w:ind w:right="113"/>
            </w:pPr>
          </w:p>
        </w:tc>
        <w:tc>
          <w:tcPr>
            <w:tcW w:w="1701" w:type="dxa"/>
            <w:shd w:val="clear" w:color="auto" w:fill="auto"/>
            <w:tcMar>
              <w:top w:w="15" w:type="dxa"/>
              <w:left w:w="15" w:type="dxa"/>
              <w:bottom w:w="0" w:type="dxa"/>
              <w:right w:w="15" w:type="dxa"/>
            </w:tcMar>
            <w:hideMark/>
          </w:tcPr>
          <w:p w14:paraId="69C553F6" w14:textId="73AC616D" w:rsidR="00E94EF0" w:rsidRPr="00AB07B5" w:rsidRDefault="00E94EF0" w:rsidP="00AB07B5">
            <w:pPr>
              <w:spacing w:before="40" w:after="120"/>
              <w:ind w:right="113"/>
            </w:pPr>
          </w:p>
        </w:tc>
        <w:tc>
          <w:tcPr>
            <w:tcW w:w="1134" w:type="dxa"/>
            <w:shd w:val="clear" w:color="auto" w:fill="auto"/>
            <w:tcMar>
              <w:top w:w="15" w:type="dxa"/>
              <w:left w:w="15" w:type="dxa"/>
              <w:bottom w:w="0" w:type="dxa"/>
              <w:right w:w="15" w:type="dxa"/>
            </w:tcMar>
            <w:hideMark/>
          </w:tcPr>
          <w:p w14:paraId="5232F6C8" w14:textId="77777777" w:rsidR="00E94EF0" w:rsidRPr="00AB07B5" w:rsidRDefault="00E94EF0" w:rsidP="00AB07B5">
            <w:pPr>
              <w:spacing w:before="40" w:after="120"/>
              <w:ind w:right="113"/>
            </w:pPr>
            <w:r w:rsidRPr="00AB07B5">
              <w:t> </w:t>
            </w:r>
          </w:p>
        </w:tc>
        <w:tc>
          <w:tcPr>
            <w:tcW w:w="1418" w:type="dxa"/>
            <w:shd w:val="clear" w:color="auto" w:fill="auto"/>
            <w:tcMar>
              <w:top w:w="15" w:type="dxa"/>
              <w:left w:w="15" w:type="dxa"/>
              <w:bottom w:w="0" w:type="dxa"/>
              <w:right w:w="15" w:type="dxa"/>
            </w:tcMar>
            <w:hideMark/>
          </w:tcPr>
          <w:p w14:paraId="083249FA" w14:textId="77777777" w:rsidR="00E94EF0" w:rsidRPr="00AB07B5" w:rsidRDefault="00E94EF0" w:rsidP="00AB07B5">
            <w:pPr>
              <w:spacing w:before="40" w:after="120"/>
              <w:ind w:right="113"/>
            </w:pPr>
            <w:r w:rsidRPr="00AB07B5">
              <w:t> </w:t>
            </w:r>
          </w:p>
        </w:tc>
        <w:tc>
          <w:tcPr>
            <w:tcW w:w="1418" w:type="dxa"/>
            <w:shd w:val="clear" w:color="auto" w:fill="auto"/>
            <w:tcMar>
              <w:top w:w="15" w:type="dxa"/>
              <w:left w:w="15" w:type="dxa"/>
              <w:bottom w:w="0" w:type="dxa"/>
              <w:right w:w="15" w:type="dxa"/>
            </w:tcMar>
            <w:hideMark/>
          </w:tcPr>
          <w:p w14:paraId="0C4C9DD7" w14:textId="77777777" w:rsidR="00E94EF0" w:rsidRPr="00AB07B5" w:rsidRDefault="00E94EF0" w:rsidP="00AB07B5">
            <w:pPr>
              <w:spacing w:before="40" w:after="120"/>
              <w:ind w:right="113"/>
            </w:pPr>
            <w:r w:rsidRPr="00AB07B5">
              <w:t>Director</w:t>
            </w:r>
          </w:p>
        </w:tc>
      </w:tr>
      <w:tr w:rsidR="00E94EF0" w:rsidRPr="00AB07B5" w14:paraId="64551755" w14:textId="77777777" w:rsidTr="0019299E">
        <w:trPr>
          <w:cantSplit/>
        </w:trPr>
        <w:tc>
          <w:tcPr>
            <w:tcW w:w="567" w:type="dxa"/>
            <w:shd w:val="clear" w:color="auto" w:fill="auto"/>
            <w:noWrap/>
            <w:tcMar>
              <w:top w:w="15" w:type="dxa"/>
              <w:left w:w="15" w:type="dxa"/>
              <w:bottom w:w="0" w:type="dxa"/>
              <w:right w:w="15" w:type="dxa"/>
            </w:tcMar>
            <w:hideMark/>
          </w:tcPr>
          <w:p w14:paraId="0312EB06" w14:textId="77777777" w:rsidR="00E94EF0" w:rsidRPr="00AB07B5" w:rsidRDefault="00E94EF0" w:rsidP="00AB07B5">
            <w:pPr>
              <w:spacing w:before="40" w:after="120"/>
              <w:ind w:right="113"/>
            </w:pPr>
            <w:r w:rsidRPr="00AB07B5">
              <w:lastRenderedPageBreak/>
              <w:t>23</w:t>
            </w:r>
          </w:p>
        </w:tc>
        <w:tc>
          <w:tcPr>
            <w:tcW w:w="1701" w:type="dxa"/>
            <w:shd w:val="clear" w:color="auto" w:fill="auto"/>
            <w:tcMar>
              <w:top w:w="15" w:type="dxa"/>
              <w:left w:w="15" w:type="dxa"/>
              <w:bottom w:w="0" w:type="dxa"/>
              <w:right w:w="15" w:type="dxa"/>
            </w:tcMar>
            <w:hideMark/>
          </w:tcPr>
          <w:p w14:paraId="07CF08D8" w14:textId="77777777" w:rsidR="00E94EF0" w:rsidRPr="00AB07B5" w:rsidRDefault="00E94EF0" w:rsidP="00AB07B5">
            <w:pPr>
              <w:spacing w:before="40" w:after="120"/>
              <w:ind w:right="113"/>
            </w:pPr>
            <w:r w:rsidRPr="00AB07B5">
              <w:t>Maj. Gen. Maung Maung Myint</w:t>
            </w:r>
          </w:p>
        </w:tc>
        <w:tc>
          <w:tcPr>
            <w:tcW w:w="1701" w:type="dxa"/>
            <w:shd w:val="clear" w:color="auto" w:fill="auto"/>
            <w:tcMar>
              <w:top w:w="15" w:type="dxa"/>
              <w:left w:w="15" w:type="dxa"/>
              <w:bottom w:w="0" w:type="dxa"/>
              <w:right w:w="15" w:type="dxa"/>
            </w:tcMar>
            <w:hideMark/>
          </w:tcPr>
          <w:p w14:paraId="2C92FAC6" w14:textId="77777777" w:rsidR="00E94EF0" w:rsidRPr="00AB07B5" w:rsidRDefault="00E94EF0" w:rsidP="00AB07B5">
            <w:pPr>
              <w:spacing w:before="40" w:after="120"/>
              <w:ind w:right="113"/>
            </w:pPr>
            <w:r w:rsidRPr="00AB07B5">
              <w:t>Director of Military Engineers</w:t>
            </w:r>
          </w:p>
        </w:tc>
        <w:tc>
          <w:tcPr>
            <w:tcW w:w="1701" w:type="dxa"/>
            <w:shd w:val="clear" w:color="auto" w:fill="auto"/>
            <w:tcMar>
              <w:top w:w="15" w:type="dxa"/>
              <w:left w:w="15" w:type="dxa"/>
              <w:bottom w:w="0" w:type="dxa"/>
              <w:right w:w="15" w:type="dxa"/>
            </w:tcMar>
            <w:hideMark/>
          </w:tcPr>
          <w:p w14:paraId="1DAB4029" w14:textId="77777777" w:rsidR="00E94EF0" w:rsidRPr="00AB07B5" w:rsidRDefault="00E94EF0" w:rsidP="00AB07B5">
            <w:pPr>
              <w:spacing w:before="40" w:after="120"/>
              <w:ind w:right="113"/>
            </w:pPr>
            <w:r w:rsidRPr="00AB07B5">
              <w:t> </w:t>
            </w:r>
          </w:p>
        </w:tc>
        <w:tc>
          <w:tcPr>
            <w:tcW w:w="1134" w:type="dxa"/>
            <w:shd w:val="clear" w:color="auto" w:fill="auto"/>
            <w:tcMar>
              <w:top w:w="15" w:type="dxa"/>
              <w:left w:w="15" w:type="dxa"/>
              <w:bottom w:w="0" w:type="dxa"/>
              <w:right w:w="15" w:type="dxa"/>
            </w:tcMar>
            <w:hideMark/>
          </w:tcPr>
          <w:p w14:paraId="4DC91F00" w14:textId="77777777" w:rsidR="00E94EF0" w:rsidRPr="00AB07B5" w:rsidRDefault="00E94EF0" w:rsidP="00AB07B5">
            <w:pPr>
              <w:spacing w:before="40" w:after="120"/>
              <w:ind w:right="113"/>
            </w:pPr>
            <w:r w:rsidRPr="00AB07B5">
              <w:t> </w:t>
            </w:r>
          </w:p>
        </w:tc>
        <w:tc>
          <w:tcPr>
            <w:tcW w:w="1418" w:type="dxa"/>
            <w:shd w:val="clear" w:color="auto" w:fill="auto"/>
            <w:tcMar>
              <w:top w:w="15" w:type="dxa"/>
              <w:left w:w="15" w:type="dxa"/>
              <w:bottom w:w="0" w:type="dxa"/>
              <w:right w:w="15" w:type="dxa"/>
            </w:tcMar>
            <w:hideMark/>
          </w:tcPr>
          <w:p w14:paraId="37B72ABD" w14:textId="77777777" w:rsidR="00E94EF0" w:rsidRPr="00AB07B5" w:rsidRDefault="00E94EF0" w:rsidP="00AB07B5">
            <w:pPr>
              <w:spacing w:before="40" w:after="120"/>
              <w:ind w:right="113"/>
            </w:pPr>
            <w:r w:rsidRPr="00AB07B5">
              <w:t> </w:t>
            </w:r>
          </w:p>
        </w:tc>
        <w:tc>
          <w:tcPr>
            <w:tcW w:w="1418" w:type="dxa"/>
            <w:shd w:val="clear" w:color="auto" w:fill="auto"/>
            <w:tcMar>
              <w:top w:w="15" w:type="dxa"/>
              <w:left w:w="15" w:type="dxa"/>
              <w:bottom w:w="0" w:type="dxa"/>
              <w:right w:w="15" w:type="dxa"/>
            </w:tcMar>
            <w:hideMark/>
          </w:tcPr>
          <w:p w14:paraId="08EF6DD4" w14:textId="77777777" w:rsidR="00E94EF0" w:rsidRPr="00AB07B5" w:rsidRDefault="00E94EF0" w:rsidP="00AB07B5">
            <w:pPr>
              <w:spacing w:before="40" w:after="120"/>
              <w:ind w:right="113"/>
            </w:pPr>
            <w:r w:rsidRPr="00AB07B5">
              <w:t>Director</w:t>
            </w:r>
          </w:p>
        </w:tc>
      </w:tr>
      <w:tr w:rsidR="00E94EF0" w:rsidRPr="00AB07B5" w14:paraId="116918E6" w14:textId="77777777" w:rsidTr="0019299E">
        <w:trPr>
          <w:cantSplit/>
        </w:trPr>
        <w:tc>
          <w:tcPr>
            <w:tcW w:w="567" w:type="dxa"/>
            <w:shd w:val="clear" w:color="auto" w:fill="auto"/>
            <w:noWrap/>
            <w:tcMar>
              <w:top w:w="15" w:type="dxa"/>
              <w:left w:w="15" w:type="dxa"/>
              <w:bottom w:w="0" w:type="dxa"/>
              <w:right w:w="15" w:type="dxa"/>
            </w:tcMar>
            <w:hideMark/>
          </w:tcPr>
          <w:p w14:paraId="2F6D165C" w14:textId="77777777" w:rsidR="00E94EF0" w:rsidRPr="00AB07B5" w:rsidRDefault="00E94EF0" w:rsidP="00AB07B5">
            <w:pPr>
              <w:spacing w:before="40" w:after="120"/>
              <w:ind w:right="113"/>
            </w:pPr>
            <w:r w:rsidRPr="00AB07B5">
              <w:t>24</w:t>
            </w:r>
          </w:p>
        </w:tc>
        <w:tc>
          <w:tcPr>
            <w:tcW w:w="1701" w:type="dxa"/>
            <w:shd w:val="clear" w:color="auto" w:fill="auto"/>
            <w:tcMar>
              <w:top w:w="15" w:type="dxa"/>
              <w:left w:w="15" w:type="dxa"/>
              <w:bottom w:w="0" w:type="dxa"/>
              <w:right w:w="15" w:type="dxa"/>
            </w:tcMar>
            <w:hideMark/>
          </w:tcPr>
          <w:p w14:paraId="06FF9247" w14:textId="77777777" w:rsidR="00E94EF0" w:rsidRPr="00AB07B5" w:rsidRDefault="00E94EF0" w:rsidP="00AB07B5">
            <w:pPr>
              <w:spacing w:before="40" w:after="120"/>
              <w:ind w:right="113"/>
            </w:pPr>
            <w:r w:rsidRPr="00AB07B5">
              <w:t>Brig. Gen. Thaik Soe</w:t>
            </w:r>
          </w:p>
        </w:tc>
        <w:tc>
          <w:tcPr>
            <w:tcW w:w="1701" w:type="dxa"/>
            <w:shd w:val="clear" w:color="auto" w:fill="auto"/>
            <w:tcMar>
              <w:top w:w="15" w:type="dxa"/>
              <w:left w:w="15" w:type="dxa"/>
              <w:bottom w:w="0" w:type="dxa"/>
              <w:right w:w="15" w:type="dxa"/>
            </w:tcMar>
            <w:hideMark/>
          </w:tcPr>
          <w:p w14:paraId="159B72E1" w14:textId="77777777" w:rsidR="00E94EF0" w:rsidRPr="00AB07B5" w:rsidRDefault="00E94EF0" w:rsidP="00AB07B5">
            <w:pPr>
              <w:spacing w:before="40" w:after="120"/>
              <w:ind w:right="113"/>
            </w:pPr>
            <w:r w:rsidRPr="00AB07B5">
              <w:t>Vice Quartermaster</w:t>
            </w:r>
          </w:p>
        </w:tc>
        <w:tc>
          <w:tcPr>
            <w:tcW w:w="1701" w:type="dxa"/>
            <w:shd w:val="clear" w:color="auto" w:fill="auto"/>
            <w:tcMar>
              <w:top w:w="15" w:type="dxa"/>
              <w:left w:w="15" w:type="dxa"/>
              <w:bottom w:w="0" w:type="dxa"/>
              <w:right w:w="15" w:type="dxa"/>
            </w:tcMar>
            <w:hideMark/>
          </w:tcPr>
          <w:p w14:paraId="0792E75A" w14:textId="77777777" w:rsidR="00E94EF0" w:rsidRPr="00AB07B5" w:rsidRDefault="00E94EF0" w:rsidP="00AB07B5">
            <w:pPr>
              <w:spacing w:before="40" w:after="120"/>
              <w:ind w:right="113"/>
            </w:pPr>
            <w:r w:rsidRPr="00AB07B5">
              <w:t> </w:t>
            </w:r>
          </w:p>
        </w:tc>
        <w:tc>
          <w:tcPr>
            <w:tcW w:w="1134" w:type="dxa"/>
            <w:shd w:val="clear" w:color="auto" w:fill="auto"/>
            <w:tcMar>
              <w:top w:w="15" w:type="dxa"/>
              <w:left w:w="15" w:type="dxa"/>
              <w:bottom w:w="0" w:type="dxa"/>
              <w:right w:w="15" w:type="dxa"/>
            </w:tcMar>
            <w:hideMark/>
          </w:tcPr>
          <w:p w14:paraId="29C2115B" w14:textId="77777777" w:rsidR="00E94EF0" w:rsidRPr="00AB07B5" w:rsidRDefault="00E94EF0" w:rsidP="00AB07B5">
            <w:pPr>
              <w:spacing w:before="40" w:after="120"/>
              <w:ind w:right="113"/>
            </w:pPr>
            <w:r w:rsidRPr="00AB07B5">
              <w:t> </w:t>
            </w:r>
          </w:p>
        </w:tc>
        <w:tc>
          <w:tcPr>
            <w:tcW w:w="1418" w:type="dxa"/>
            <w:shd w:val="clear" w:color="auto" w:fill="auto"/>
            <w:tcMar>
              <w:top w:w="15" w:type="dxa"/>
              <w:left w:w="15" w:type="dxa"/>
              <w:bottom w:w="0" w:type="dxa"/>
              <w:right w:w="15" w:type="dxa"/>
            </w:tcMar>
            <w:hideMark/>
          </w:tcPr>
          <w:p w14:paraId="1520A99A" w14:textId="77777777" w:rsidR="00E94EF0" w:rsidRPr="00AB07B5" w:rsidRDefault="00E94EF0" w:rsidP="00AB07B5">
            <w:pPr>
              <w:spacing w:before="40" w:after="120"/>
              <w:ind w:right="113"/>
            </w:pPr>
            <w:r w:rsidRPr="00AB07B5">
              <w:t> </w:t>
            </w:r>
          </w:p>
        </w:tc>
        <w:tc>
          <w:tcPr>
            <w:tcW w:w="1418" w:type="dxa"/>
            <w:shd w:val="clear" w:color="auto" w:fill="auto"/>
            <w:tcMar>
              <w:top w:w="15" w:type="dxa"/>
              <w:left w:w="15" w:type="dxa"/>
              <w:bottom w:w="0" w:type="dxa"/>
              <w:right w:w="15" w:type="dxa"/>
            </w:tcMar>
            <w:hideMark/>
          </w:tcPr>
          <w:p w14:paraId="21172EBF" w14:textId="77777777" w:rsidR="00E94EF0" w:rsidRPr="00AB07B5" w:rsidRDefault="00E94EF0" w:rsidP="00AB07B5">
            <w:pPr>
              <w:spacing w:before="40" w:after="120"/>
              <w:ind w:right="113"/>
            </w:pPr>
            <w:r w:rsidRPr="00AB07B5">
              <w:t>Director</w:t>
            </w:r>
          </w:p>
        </w:tc>
      </w:tr>
      <w:tr w:rsidR="00E94EF0" w:rsidRPr="00AB07B5" w14:paraId="3610E826" w14:textId="77777777" w:rsidTr="0019299E">
        <w:trPr>
          <w:cantSplit/>
        </w:trPr>
        <w:tc>
          <w:tcPr>
            <w:tcW w:w="567" w:type="dxa"/>
            <w:shd w:val="clear" w:color="auto" w:fill="auto"/>
            <w:noWrap/>
            <w:tcMar>
              <w:top w:w="15" w:type="dxa"/>
              <w:left w:w="15" w:type="dxa"/>
              <w:bottom w:w="0" w:type="dxa"/>
              <w:right w:w="15" w:type="dxa"/>
            </w:tcMar>
            <w:hideMark/>
          </w:tcPr>
          <w:p w14:paraId="07ECFC49" w14:textId="77777777" w:rsidR="00E94EF0" w:rsidRPr="00AB07B5" w:rsidRDefault="00E94EF0" w:rsidP="00AB07B5">
            <w:pPr>
              <w:spacing w:before="40" w:after="120"/>
              <w:ind w:right="113"/>
            </w:pPr>
            <w:r w:rsidRPr="00AB07B5">
              <w:t>25</w:t>
            </w:r>
          </w:p>
        </w:tc>
        <w:tc>
          <w:tcPr>
            <w:tcW w:w="1701" w:type="dxa"/>
            <w:shd w:val="clear" w:color="auto" w:fill="auto"/>
            <w:tcMar>
              <w:top w:w="15" w:type="dxa"/>
              <w:left w:w="15" w:type="dxa"/>
              <w:bottom w:w="0" w:type="dxa"/>
              <w:right w:w="15" w:type="dxa"/>
            </w:tcMar>
            <w:hideMark/>
          </w:tcPr>
          <w:p w14:paraId="29972FFF" w14:textId="77777777" w:rsidR="00E94EF0" w:rsidRPr="00AB07B5" w:rsidRDefault="00E94EF0" w:rsidP="00AB07B5">
            <w:pPr>
              <w:spacing w:before="40" w:after="120"/>
              <w:ind w:right="113"/>
            </w:pPr>
            <w:r w:rsidRPr="00AB07B5">
              <w:t>Thant Swe</w:t>
            </w:r>
          </w:p>
        </w:tc>
        <w:tc>
          <w:tcPr>
            <w:tcW w:w="1701" w:type="dxa"/>
            <w:shd w:val="clear" w:color="auto" w:fill="auto"/>
            <w:tcMar>
              <w:top w:w="15" w:type="dxa"/>
              <w:left w:w="15" w:type="dxa"/>
              <w:bottom w:w="0" w:type="dxa"/>
              <w:right w:w="15" w:type="dxa"/>
            </w:tcMar>
            <w:hideMark/>
          </w:tcPr>
          <w:p w14:paraId="28191B4F" w14:textId="77777777" w:rsidR="00E94EF0" w:rsidRPr="00AB07B5" w:rsidRDefault="00E94EF0" w:rsidP="00AB07B5">
            <w:pPr>
              <w:spacing w:before="40" w:after="120"/>
              <w:ind w:right="113"/>
            </w:pPr>
            <w:r w:rsidRPr="00AB07B5">
              <w:t>N/A</w:t>
            </w:r>
          </w:p>
        </w:tc>
        <w:tc>
          <w:tcPr>
            <w:tcW w:w="1701" w:type="dxa"/>
            <w:shd w:val="clear" w:color="auto" w:fill="auto"/>
            <w:tcMar>
              <w:top w:w="15" w:type="dxa"/>
              <w:left w:w="15" w:type="dxa"/>
              <w:bottom w:w="0" w:type="dxa"/>
              <w:right w:w="15" w:type="dxa"/>
            </w:tcMar>
            <w:hideMark/>
          </w:tcPr>
          <w:p w14:paraId="66397F16" w14:textId="77777777" w:rsidR="00E94EF0" w:rsidRPr="00AB07B5" w:rsidRDefault="00E94EF0" w:rsidP="00AB07B5">
            <w:pPr>
              <w:spacing w:before="40" w:after="120"/>
              <w:ind w:right="113"/>
            </w:pPr>
            <w:r w:rsidRPr="00AB07B5">
              <w:t> </w:t>
            </w:r>
          </w:p>
        </w:tc>
        <w:tc>
          <w:tcPr>
            <w:tcW w:w="1134" w:type="dxa"/>
            <w:shd w:val="clear" w:color="auto" w:fill="auto"/>
            <w:tcMar>
              <w:top w:w="15" w:type="dxa"/>
              <w:left w:w="15" w:type="dxa"/>
              <w:bottom w:w="0" w:type="dxa"/>
              <w:right w:w="15" w:type="dxa"/>
            </w:tcMar>
            <w:hideMark/>
          </w:tcPr>
          <w:p w14:paraId="46CD6395" w14:textId="77777777" w:rsidR="00E94EF0" w:rsidRPr="00AB07B5" w:rsidRDefault="00E94EF0" w:rsidP="00AB07B5">
            <w:pPr>
              <w:spacing w:before="40" w:after="120"/>
              <w:ind w:right="113"/>
            </w:pPr>
            <w:r w:rsidRPr="00AB07B5">
              <w:t> </w:t>
            </w:r>
          </w:p>
        </w:tc>
        <w:tc>
          <w:tcPr>
            <w:tcW w:w="1418" w:type="dxa"/>
            <w:shd w:val="clear" w:color="auto" w:fill="auto"/>
            <w:tcMar>
              <w:top w:w="15" w:type="dxa"/>
              <w:left w:w="15" w:type="dxa"/>
              <w:bottom w:w="0" w:type="dxa"/>
              <w:right w:w="15" w:type="dxa"/>
            </w:tcMar>
            <w:hideMark/>
          </w:tcPr>
          <w:p w14:paraId="507216E1" w14:textId="77777777" w:rsidR="00E94EF0" w:rsidRPr="00AB07B5" w:rsidRDefault="00E94EF0" w:rsidP="00AB07B5">
            <w:pPr>
              <w:spacing w:before="40" w:after="120"/>
              <w:ind w:right="113"/>
            </w:pPr>
            <w:r w:rsidRPr="00AB07B5">
              <w:t> </w:t>
            </w:r>
          </w:p>
        </w:tc>
        <w:tc>
          <w:tcPr>
            <w:tcW w:w="1418" w:type="dxa"/>
            <w:shd w:val="clear" w:color="auto" w:fill="auto"/>
            <w:tcMar>
              <w:top w:w="15" w:type="dxa"/>
              <w:left w:w="15" w:type="dxa"/>
              <w:bottom w:w="0" w:type="dxa"/>
              <w:right w:w="15" w:type="dxa"/>
            </w:tcMar>
            <w:hideMark/>
          </w:tcPr>
          <w:p w14:paraId="43E4A814" w14:textId="77777777" w:rsidR="00E94EF0" w:rsidRPr="00AB07B5" w:rsidRDefault="00E94EF0" w:rsidP="00AB07B5">
            <w:pPr>
              <w:spacing w:before="40" w:after="120"/>
              <w:ind w:right="113"/>
            </w:pPr>
            <w:r w:rsidRPr="00AB07B5">
              <w:t>Managing Director</w:t>
            </w:r>
          </w:p>
        </w:tc>
      </w:tr>
      <w:tr w:rsidR="00E94EF0" w:rsidRPr="00AB07B5" w14:paraId="26167F67" w14:textId="77777777" w:rsidTr="0019299E">
        <w:trPr>
          <w:cantSplit/>
        </w:trPr>
        <w:tc>
          <w:tcPr>
            <w:tcW w:w="567" w:type="dxa"/>
            <w:shd w:val="clear" w:color="auto" w:fill="auto"/>
            <w:noWrap/>
            <w:tcMar>
              <w:top w:w="15" w:type="dxa"/>
              <w:left w:w="15" w:type="dxa"/>
              <w:bottom w:w="0" w:type="dxa"/>
              <w:right w:w="15" w:type="dxa"/>
            </w:tcMar>
            <w:hideMark/>
          </w:tcPr>
          <w:p w14:paraId="41A6CE53" w14:textId="77777777" w:rsidR="00E94EF0" w:rsidRPr="00AB07B5" w:rsidRDefault="00E94EF0" w:rsidP="00AB07B5">
            <w:pPr>
              <w:spacing w:before="40" w:after="120"/>
              <w:ind w:right="113"/>
            </w:pPr>
            <w:r w:rsidRPr="00AB07B5">
              <w:t>26</w:t>
            </w:r>
          </w:p>
        </w:tc>
        <w:tc>
          <w:tcPr>
            <w:tcW w:w="1701" w:type="dxa"/>
            <w:shd w:val="clear" w:color="auto" w:fill="auto"/>
            <w:tcMar>
              <w:top w:w="15" w:type="dxa"/>
              <w:left w:w="15" w:type="dxa"/>
              <w:bottom w:w="0" w:type="dxa"/>
              <w:right w:w="15" w:type="dxa"/>
            </w:tcMar>
            <w:hideMark/>
          </w:tcPr>
          <w:p w14:paraId="37461BCC" w14:textId="77777777" w:rsidR="00E94EF0" w:rsidRPr="00AB07B5" w:rsidRDefault="00E94EF0" w:rsidP="00AB07B5">
            <w:pPr>
              <w:spacing w:before="40" w:after="120"/>
              <w:ind w:right="113"/>
            </w:pPr>
            <w:r w:rsidRPr="00AB07B5">
              <w:t>Thant Zin</w:t>
            </w:r>
          </w:p>
        </w:tc>
        <w:tc>
          <w:tcPr>
            <w:tcW w:w="1701" w:type="dxa"/>
            <w:shd w:val="clear" w:color="auto" w:fill="auto"/>
            <w:tcMar>
              <w:top w:w="15" w:type="dxa"/>
              <w:left w:w="15" w:type="dxa"/>
              <w:bottom w:w="0" w:type="dxa"/>
              <w:right w:w="15" w:type="dxa"/>
            </w:tcMar>
            <w:hideMark/>
          </w:tcPr>
          <w:p w14:paraId="17A52C31" w14:textId="77777777" w:rsidR="00E94EF0" w:rsidRPr="00AB07B5" w:rsidRDefault="00E94EF0" w:rsidP="00AB07B5">
            <w:pPr>
              <w:spacing w:before="40" w:after="120"/>
              <w:ind w:right="113"/>
            </w:pPr>
            <w:r w:rsidRPr="00AB07B5">
              <w:t>N/A</w:t>
            </w:r>
          </w:p>
        </w:tc>
        <w:tc>
          <w:tcPr>
            <w:tcW w:w="1701" w:type="dxa"/>
            <w:shd w:val="clear" w:color="auto" w:fill="auto"/>
            <w:tcMar>
              <w:top w:w="15" w:type="dxa"/>
              <w:left w:w="15" w:type="dxa"/>
              <w:bottom w:w="0" w:type="dxa"/>
              <w:right w:w="15" w:type="dxa"/>
            </w:tcMar>
            <w:hideMark/>
          </w:tcPr>
          <w:p w14:paraId="369D076D" w14:textId="77777777" w:rsidR="00E94EF0" w:rsidRPr="00AB07B5" w:rsidRDefault="00E94EF0" w:rsidP="00AB07B5">
            <w:pPr>
              <w:spacing w:before="40" w:after="120"/>
              <w:ind w:right="113"/>
            </w:pPr>
            <w:r w:rsidRPr="00AB07B5">
              <w:t> </w:t>
            </w:r>
          </w:p>
        </w:tc>
        <w:tc>
          <w:tcPr>
            <w:tcW w:w="1134" w:type="dxa"/>
            <w:shd w:val="clear" w:color="auto" w:fill="auto"/>
            <w:tcMar>
              <w:top w:w="15" w:type="dxa"/>
              <w:left w:w="15" w:type="dxa"/>
              <w:bottom w:w="0" w:type="dxa"/>
              <w:right w:w="15" w:type="dxa"/>
            </w:tcMar>
            <w:hideMark/>
          </w:tcPr>
          <w:p w14:paraId="4132C035" w14:textId="77777777" w:rsidR="00E94EF0" w:rsidRPr="00AB07B5" w:rsidRDefault="00E94EF0" w:rsidP="00AB07B5">
            <w:pPr>
              <w:spacing w:before="40" w:after="120"/>
              <w:ind w:right="113"/>
            </w:pPr>
            <w:r w:rsidRPr="00AB07B5">
              <w:t> </w:t>
            </w:r>
          </w:p>
        </w:tc>
        <w:tc>
          <w:tcPr>
            <w:tcW w:w="1418" w:type="dxa"/>
            <w:shd w:val="clear" w:color="auto" w:fill="auto"/>
            <w:tcMar>
              <w:top w:w="15" w:type="dxa"/>
              <w:left w:w="15" w:type="dxa"/>
              <w:bottom w:w="0" w:type="dxa"/>
              <w:right w:w="15" w:type="dxa"/>
            </w:tcMar>
            <w:hideMark/>
          </w:tcPr>
          <w:p w14:paraId="53048267" w14:textId="77777777" w:rsidR="00E94EF0" w:rsidRPr="00AB07B5" w:rsidRDefault="00E94EF0" w:rsidP="00AB07B5">
            <w:pPr>
              <w:spacing w:before="40" w:after="120"/>
              <w:ind w:right="113"/>
            </w:pPr>
            <w:r w:rsidRPr="00AB07B5">
              <w:t> </w:t>
            </w:r>
          </w:p>
        </w:tc>
        <w:tc>
          <w:tcPr>
            <w:tcW w:w="1418" w:type="dxa"/>
            <w:shd w:val="clear" w:color="auto" w:fill="auto"/>
            <w:tcMar>
              <w:top w:w="15" w:type="dxa"/>
              <w:left w:w="15" w:type="dxa"/>
              <w:bottom w:w="0" w:type="dxa"/>
              <w:right w:w="15" w:type="dxa"/>
            </w:tcMar>
            <w:hideMark/>
          </w:tcPr>
          <w:p w14:paraId="6F0B7864" w14:textId="77777777" w:rsidR="00E94EF0" w:rsidRPr="00AB07B5" w:rsidRDefault="00E94EF0" w:rsidP="00AB07B5">
            <w:pPr>
              <w:spacing w:before="40" w:after="120"/>
              <w:ind w:right="113"/>
            </w:pPr>
            <w:r w:rsidRPr="00AB07B5">
              <w:t>Director</w:t>
            </w:r>
          </w:p>
        </w:tc>
      </w:tr>
      <w:tr w:rsidR="00E94EF0" w:rsidRPr="00AB07B5" w14:paraId="7F9377F6" w14:textId="77777777" w:rsidTr="0019299E">
        <w:trPr>
          <w:cantSplit/>
        </w:trPr>
        <w:tc>
          <w:tcPr>
            <w:tcW w:w="567" w:type="dxa"/>
            <w:shd w:val="clear" w:color="auto" w:fill="auto"/>
            <w:noWrap/>
            <w:tcMar>
              <w:top w:w="15" w:type="dxa"/>
              <w:left w:w="15" w:type="dxa"/>
              <w:bottom w:w="0" w:type="dxa"/>
              <w:right w:w="15" w:type="dxa"/>
            </w:tcMar>
            <w:hideMark/>
          </w:tcPr>
          <w:p w14:paraId="48225B9F" w14:textId="77777777" w:rsidR="00E94EF0" w:rsidRPr="00AB07B5" w:rsidRDefault="00E94EF0" w:rsidP="00AB07B5">
            <w:pPr>
              <w:spacing w:before="40" w:after="120"/>
              <w:ind w:right="113"/>
            </w:pPr>
            <w:r w:rsidRPr="00AB07B5">
              <w:t>27</w:t>
            </w:r>
          </w:p>
        </w:tc>
        <w:tc>
          <w:tcPr>
            <w:tcW w:w="1701" w:type="dxa"/>
            <w:shd w:val="clear" w:color="auto" w:fill="auto"/>
            <w:tcMar>
              <w:top w:w="15" w:type="dxa"/>
              <w:left w:w="15" w:type="dxa"/>
              <w:bottom w:w="0" w:type="dxa"/>
              <w:right w:w="15" w:type="dxa"/>
            </w:tcMar>
            <w:hideMark/>
          </w:tcPr>
          <w:p w14:paraId="6921CE5B" w14:textId="77777777" w:rsidR="00E94EF0" w:rsidRPr="00AB07B5" w:rsidRDefault="00E94EF0" w:rsidP="00AB07B5">
            <w:pPr>
              <w:spacing w:before="40" w:after="120"/>
              <w:ind w:right="113"/>
            </w:pPr>
            <w:r w:rsidRPr="00AB07B5">
              <w:t>Major General Thaw Lwin</w:t>
            </w:r>
          </w:p>
        </w:tc>
        <w:tc>
          <w:tcPr>
            <w:tcW w:w="1701" w:type="dxa"/>
            <w:shd w:val="clear" w:color="auto" w:fill="auto"/>
            <w:tcMar>
              <w:top w:w="15" w:type="dxa"/>
              <w:left w:w="15" w:type="dxa"/>
              <w:bottom w:w="0" w:type="dxa"/>
              <w:right w:w="15" w:type="dxa"/>
            </w:tcMar>
            <w:hideMark/>
          </w:tcPr>
          <w:p w14:paraId="50F672F7" w14:textId="77777777" w:rsidR="00E94EF0" w:rsidRPr="00AB07B5" w:rsidRDefault="00E94EF0" w:rsidP="00AB07B5">
            <w:pPr>
              <w:spacing w:before="40" w:after="120"/>
              <w:ind w:right="113"/>
            </w:pPr>
            <w:r w:rsidRPr="00AB07B5">
              <w:t>Director of Signals Intelligence</w:t>
            </w:r>
          </w:p>
        </w:tc>
        <w:tc>
          <w:tcPr>
            <w:tcW w:w="1701" w:type="dxa"/>
            <w:shd w:val="clear" w:color="auto" w:fill="auto"/>
            <w:tcMar>
              <w:top w:w="15" w:type="dxa"/>
              <w:left w:w="15" w:type="dxa"/>
              <w:bottom w:w="0" w:type="dxa"/>
              <w:right w:w="15" w:type="dxa"/>
            </w:tcMar>
            <w:hideMark/>
          </w:tcPr>
          <w:p w14:paraId="19A55BE1" w14:textId="77777777" w:rsidR="00E94EF0" w:rsidRPr="00AB07B5" w:rsidRDefault="00E94EF0" w:rsidP="00AB07B5">
            <w:pPr>
              <w:spacing w:before="40" w:after="120"/>
              <w:ind w:right="113"/>
            </w:pPr>
            <w:bookmarkStart w:id="5" w:name="RANGE!D28"/>
            <w:r w:rsidRPr="00AB07B5">
              <w:t> </w:t>
            </w:r>
            <w:bookmarkEnd w:id="5"/>
          </w:p>
        </w:tc>
        <w:tc>
          <w:tcPr>
            <w:tcW w:w="1134" w:type="dxa"/>
            <w:shd w:val="clear" w:color="auto" w:fill="auto"/>
            <w:tcMar>
              <w:top w:w="15" w:type="dxa"/>
              <w:left w:w="15" w:type="dxa"/>
              <w:bottom w:w="0" w:type="dxa"/>
              <w:right w:w="15" w:type="dxa"/>
            </w:tcMar>
            <w:hideMark/>
          </w:tcPr>
          <w:p w14:paraId="77C27AA9" w14:textId="77777777" w:rsidR="00E94EF0" w:rsidRPr="00AB07B5" w:rsidRDefault="00E94EF0" w:rsidP="00AB07B5">
            <w:pPr>
              <w:spacing w:before="40" w:after="120"/>
              <w:ind w:right="113"/>
            </w:pPr>
            <w:r w:rsidRPr="00AB07B5">
              <w:t> </w:t>
            </w:r>
          </w:p>
        </w:tc>
        <w:tc>
          <w:tcPr>
            <w:tcW w:w="1418" w:type="dxa"/>
            <w:shd w:val="clear" w:color="auto" w:fill="auto"/>
            <w:tcMar>
              <w:top w:w="15" w:type="dxa"/>
              <w:left w:w="15" w:type="dxa"/>
              <w:bottom w:w="0" w:type="dxa"/>
              <w:right w:w="15" w:type="dxa"/>
            </w:tcMar>
            <w:hideMark/>
          </w:tcPr>
          <w:p w14:paraId="7AE8A0E0" w14:textId="77777777" w:rsidR="00E94EF0" w:rsidRPr="00AB07B5" w:rsidRDefault="00E94EF0" w:rsidP="00AB07B5">
            <w:pPr>
              <w:spacing w:before="40" w:after="120"/>
              <w:ind w:right="113"/>
            </w:pPr>
            <w:r w:rsidRPr="00AB07B5">
              <w:t> </w:t>
            </w:r>
          </w:p>
        </w:tc>
        <w:tc>
          <w:tcPr>
            <w:tcW w:w="1418" w:type="dxa"/>
            <w:shd w:val="clear" w:color="auto" w:fill="auto"/>
            <w:tcMar>
              <w:top w:w="15" w:type="dxa"/>
              <w:left w:w="15" w:type="dxa"/>
              <w:bottom w:w="0" w:type="dxa"/>
              <w:right w:w="15" w:type="dxa"/>
            </w:tcMar>
            <w:hideMark/>
          </w:tcPr>
          <w:p w14:paraId="49709867" w14:textId="77777777" w:rsidR="00E94EF0" w:rsidRPr="00AB07B5" w:rsidRDefault="00E94EF0" w:rsidP="00AB07B5">
            <w:pPr>
              <w:spacing w:before="40" w:after="120"/>
              <w:ind w:right="113"/>
            </w:pPr>
            <w:r w:rsidRPr="00AB07B5">
              <w:t>Director</w:t>
            </w:r>
          </w:p>
        </w:tc>
      </w:tr>
      <w:tr w:rsidR="00E94EF0" w:rsidRPr="00AB07B5" w14:paraId="35FAF050" w14:textId="77777777" w:rsidTr="0019299E">
        <w:trPr>
          <w:cantSplit/>
        </w:trPr>
        <w:tc>
          <w:tcPr>
            <w:tcW w:w="567" w:type="dxa"/>
            <w:shd w:val="clear" w:color="auto" w:fill="auto"/>
            <w:noWrap/>
            <w:tcMar>
              <w:top w:w="15" w:type="dxa"/>
              <w:left w:w="15" w:type="dxa"/>
              <w:bottom w:w="0" w:type="dxa"/>
              <w:right w:w="15" w:type="dxa"/>
            </w:tcMar>
            <w:hideMark/>
          </w:tcPr>
          <w:p w14:paraId="576E22AF" w14:textId="77777777" w:rsidR="00E94EF0" w:rsidRPr="00AB07B5" w:rsidRDefault="00E94EF0" w:rsidP="00AB07B5">
            <w:pPr>
              <w:spacing w:before="40" w:after="120"/>
              <w:ind w:right="113"/>
            </w:pPr>
            <w:r w:rsidRPr="00AB07B5">
              <w:t>28</w:t>
            </w:r>
          </w:p>
        </w:tc>
        <w:tc>
          <w:tcPr>
            <w:tcW w:w="1701" w:type="dxa"/>
            <w:shd w:val="clear" w:color="auto" w:fill="auto"/>
            <w:tcMar>
              <w:top w:w="15" w:type="dxa"/>
              <w:left w:w="15" w:type="dxa"/>
              <w:bottom w:w="0" w:type="dxa"/>
              <w:right w:w="15" w:type="dxa"/>
            </w:tcMar>
            <w:hideMark/>
          </w:tcPr>
          <w:p w14:paraId="37357967" w14:textId="77777777" w:rsidR="00E94EF0" w:rsidRPr="00AB07B5" w:rsidRDefault="00E94EF0" w:rsidP="00AB07B5">
            <w:pPr>
              <w:spacing w:before="40" w:after="120"/>
              <w:ind w:right="113"/>
            </w:pPr>
            <w:r w:rsidRPr="00AB07B5">
              <w:t>Thein Toe</w:t>
            </w:r>
          </w:p>
        </w:tc>
        <w:tc>
          <w:tcPr>
            <w:tcW w:w="1701" w:type="dxa"/>
            <w:shd w:val="clear" w:color="auto" w:fill="auto"/>
            <w:tcMar>
              <w:top w:w="15" w:type="dxa"/>
              <w:left w:w="15" w:type="dxa"/>
              <w:bottom w:w="0" w:type="dxa"/>
              <w:right w:w="15" w:type="dxa"/>
            </w:tcMar>
            <w:hideMark/>
          </w:tcPr>
          <w:p w14:paraId="197F387D" w14:textId="77777777" w:rsidR="00E94EF0" w:rsidRPr="00AB07B5" w:rsidRDefault="00E94EF0" w:rsidP="00AB07B5">
            <w:pPr>
              <w:spacing w:before="40" w:after="120"/>
              <w:ind w:right="113"/>
            </w:pPr>
            <w:r w:rsidRPr="00AB07B5">
              <w:t>N/A</w:t>
            </w:r>
          </w:p>
        </w:tc>
        <w:tc>
          <w:tcPr>
            <w:tcW w:w="1701" w:type="dxa"/>
            <w:shd w:val="clear" w:color="auto" w:fill="auto"/>
            <w:tcMar>
              <w:top w:w="15" w:type="dxa"/>
              <w:left w:w="15" w:type="dxa"/>
              <w:bottom w:w="0" w:type="dxa"/>
              <w:right w:w="15" w:type="dxa"/>
            </w:tcMar>
            <w:hideMark/>
          </w:tcPr>
          <w:p w14:paraId="40A6E59B" w14:textId="77777777" w:rsidR="00E94EF0" w:rsidRPr="00AB07B5" w:rsidRDefault="00E94EF0" w:rsidP="00AB07B5">
            <w:pPr>
              <w:spacing w:before="40" w:after="120"/>
              <w:ind w:right="113"/>
            </w:pPr>
            <w:bookmarkStart w:id="6" w:name="RANGE!D29"/>
            <w:r w:rsidRPr="00AB07B5">
              <w:t> </w:t>
            </w:r>
            <w:bookmarkEnd w:id="6"/>
          </w:p>
        </w:tc>
        <w:tc>
          <w:tcPr>
            <w:tcW w:w="1134" w:type="dxa"/>
            <w:shd w:val="clear" w:color="auto" w:fill="auto"/>
            <w:tcMar>
              <w:top w:w="15" w:type="dxa"/>
              <w:left w:w="15" w:type="dxa"/>
              <w:bottom w:w="0" w:type="dxa"/>
              <w:right w:w="15" w:type="dxa"/>
            </w:tcMar>
            <w:hideMark/>
          </w:tcPr>
          <w:p w14:paraId="5DC34F1D" w14:textId="77777777" w:rsidR="00E94EF0" w:rsidRPr="00AB07B5" w:rsidRDefault="00E94EF0" w:rsidP="00AB07B5">
            <w:pPr>
              <w:spacing w:before="40" w:after="120"/>
              <w:ind w:right="113"/>
            </w:pPr>
            <w:r w:rsidRPr="00AB07B5">
              <w:t> </w:t>
            </w:r>
          </w:p>
        </w:tc>
        <w:tc>
          <w:tcPr>
            <w:tcW w:w="1418" w:type="dxa"/>
            <w:shd w:val="clear" w:color="auto" w:fill="auto"/>
            <w:tcMar>
              <w:top w:w="15" w:type="dxa"/>
              <w:left w:w="15" w:type="dxa"/>
              <w:bottom w:w="0" w:type="dxa"/>
              <w:right w:w="15" w:type="dxa"/>
            </w:tcMar>
            <w:hideMark/>
          </w:tcPr>
          <w:p w14:paraId="28BEE347" w14:textId="77777777" w:rsidR="00E94EF0" w:rsidRPr="00AB07B5" w:rsidRDefault="00E94EF0" w:rsidP="00AB07B5">
            <w:pPr>
              <w:spacing w:before="40" w:after="120"/>
              <w:ind w:right="113"/>
            </w:pPr>
            <w:r w:rsidRPr="00AB07B5">
              <w:t> </w:t>
            </w:r>
          </w:p>
        </w:tc>
        <w:tc>
          <w:tcPr>
            <w:tcW w:w="1418" w:type="dxa"/>
            <w:shd w:val="clear" w:color="auto" w:fill="auto"/>
            <w:tcMar>
              <w:top w:w="15" w:type="dxa"/>
              <w:left w:w="15" w:type="dxa"/>
              <w:bottom w:w="0" w:type="dxa"/>
              <w:right w:w="15" w:type="dxa"/>
            </w:tcMar>
            <w:hideMark/>
          </w:tcPr>
          <w:p w14:paraId="3E21E92B" w14:textId="77777777" w:rsidR="00E94EF0" w:rsidRPr="00AB07B5" w:rsidRDefault="00E94EF0" w:rsidP="00AB07B5">
            <w:pPr>
              <w:spacing w:before="40" w:after="120"/>
              <w:ind w:right="113"/>
            </w:pPr>
            <w:r w:rsidRPr="00AB07B5">
              <w:t>Director</w:t>
            </w:r>
          </w:p>
        </w:tc>
      </w:tr>
      <w:tr w:rsidR="00E94EF0" w:rsidRPr="00AB07B5" w14:paraId="04B86FD7" w14:textId="77777777" w:rsidTr="0019299E">
        <w:trPr>
          <w:cantSplit/>
        </w:trPr>
        <w:tc>
          <w:tcPr>
            <w:tcW w:w="567" w:type="dxa"/>
            <w:shd w:val="clear" w:color="auto" w:fill="auto"/>
            <w:noWrap/>
            <w:tcMar>
              <w:top w:w="15" w:type="dxa"/>
              <w:left w:w="15" w:type="dxa"/>
              <w:bottom w:w="0" w:type="dxa"/>
              <w:right w:w="15" w:type="dxa"/>
            </w:tcMar>
            <w:hideMark/>
          </w:tcPr>
          <w:p w14:paraId="76E1F0CB" w14:textId="77777777" w:rsidR="00E94EF0" w:rsidRPr="00AB07B5" w:rsidRDefault="00E94EF0" w:rsidP="00AB07B5">
            <w:pPr>
              <w:spacing w:before="40" w:after="120"/>
              <w:ind w:right="113"/>
            </w:pPr>
            <w:r w:rsidRPr="00AB07B5">
              <w:t>29</w:t>
            </w:r>
          </w:p>
        </w:tc>
        <w:tc>
          <w:tcPr>
            <w:tcW w:w="1701" w:type="dxa"/>
            <w:shd w:val="clear" w:color="auto" w:fill="auto"/>
            <w:tcMar>
              <w:top w:w="15" w:type="dxa"/>
              <w:left w:w="15" w:type="dxa"/>
              <w:bottom w:w="0" w:type="dxa"/>
              <w:right w:w="15" w:type="dxa"/>
            </w:tcMar>
            <w:hideMark/>
          </w:tcPr>
          <w:p w14:paraId="54DFA3BD" w14:textId="77777777" w:rsidR="00E94EF0" w:rsidRPr="00AB07B5" w:rsidRDefault="00E94EF0" w:rsidP="00AB07B5">
            <w:pPr>
              <w:spacing w:before="40" w:after="120"/>
              <w:ind w:right="113"/>
            </w:pPr>
            <w:r w:rsidRPr="00AB07B5">
              <w:t>Major General Zaw Lwin Oo</w:t>
            </w:r>
          </w:p>
        </w:tc>
        <w:tc>
          <w:tcPr>
            <w:tcW w:w="1701" w:type="dxa"/>
            <w:shd w:val="clear" w:color="auto" w:fill="auto"/>
            <w:tcMar>
              <w:top w:w="15" w:type="dxa"/>
              <w:left w:w="15" w:type="dxa"/>
              <w:bottom w:w="0" w:type="dxa"/>
              <w:right w:w="15" w:type="dxa"/>
            </w:tcMar>
            <w:hideMark/>
          </w:tcPr>
          <w:p w14:paraId="22997D94" w14:textId="77777777" w:rsidR="00E94EF0" w:rsidRPr="00AB07B5" w:rsidRDefault="00E94EF0" w:rsidP="00AB07B5">
            <w:pPr>
              <w:spacing w:before="40" w:after="120"/>
              <w:ind w:right="113"/>
            </w:pPr>
            <w:r w:rsidRPr="00AB07B5">
              <w:t>Director of Supply and Transport</w:t>
            </w:r>
          </w:p>
        </w:tc>
        <w:tc>
          <w:tcPr>
            <w:tcW w:w="1701" w:type="dxa"/>
            <w:shd w:val="clear" w:color="auto" w:fill="auto"/>
            <w:tcMar>
              <w:top w:w="15" w:type="dxa"/>
              <w:left w:w="15" w:type="dxa"/>
              <w:bottom w:w="0" w:type="dxa"/>
              <w:right w:w="15" w:type="dxa"/>
            </w:tcMar>
            <w:hideMark/>
          </w:tcPr>
          <w:p w14:paraId="75734A2A" w14:textId="77777777" w:rsidR="00E94EF0" w:rsidRPr="00AB07B5" w:rsidRDefault="00E94EF0" w:rsidP="00AB07B5">
            <w:pPr>
              <w:spacing w:before="40" w:after="120"/>
              <w:ind w:right="113"/>
            </w:pPr>
            <w:r w:rsidRPr="00AB07B5">
              <w:t> </w:t>
            </w:r>
          </w:p>
        </w:tc>
        <w:tc>
          <w:tcPr>
            <w:tcW w:w="1134" w:type="dxa"/>
            <w:shd w:val="clear" w:color="auto" w:fill="auto"/>
            <w:tcMar>
              <w:top w:w="15" w:type="dxa"/>
              <w:left w:w="15" w:type="dxa"/>
              <w:bottom w:w="0" w:type="dxa"/>
              <w:right w:w="15" w:type="dxa"/>
            </w:tcMar>
            <w:hideMark/>
          </w:tcPr>
          <w:p w14:paraId="62F11E53" w14:textId="77777777" w:rsidR="00E94EF0" w:rsidRPr="00AB07B5" w:rsidRDefault="00E94EF0" w:rsidP="00AB07B5">
            <w:pPr>
              <w:spacing w:before="40" w:after="120"/>
              <w:ind w:right="113"/>
            </w:pPr>
            <w:r w:rsidRPr="00AB07B5">
              <w:t> </w:t>
            </w:r>
          </w:p>
        </w:tc>
        <w:tc>
          <w:tcPr>
            <w:tcW w:w="1418" w:type="dxa"/>
            <w:shd w:val="clear" w:color="auto" w:fill="auto"/>
            <w:tcMar>
              <w:top w:w="15" w:type="dxa"/>
              <w:left w:w="15" w:type="dxa"/>
              <w:bottom w:w="0" w:type="dxa"/>
              <w:right w:w="15" w:type="dxa"/>
            </w:tcMar>
            <w:hideMark/>
          </w:tcPr>
          <w:p w14:paraId="572533BD" w14:textId="77777777" w:rsidR="00E94EF0" w:rsidRPr="00AB07B5" w:rsidRDefault="00E94EF0" w:rsidP="00AB07B5">
            <w:pPr>
              <w:spacing w:before="40" w:after="120"/>
              <w:ind w:right="113"/>
            </w:pPr>
            <w:r w:rsidRPr="00AB07B5">
              <w:t> </w:t>
            </w:r>
          </w:p>
        </w:tc>
        <w:tc>
          <w:tcPr>
            <w:tcW w:w="1418" w:type="dxa"/>
            <w:shd w:val="clear" w:color="auto" w:fill="auto"/>
            <w:tcMar>
              <w:top w:w="15" w:type="dxa"/>
              <w:left w:w="15" w:type="dxa"/>
              <w:bottom w:w="0" w:type="dxa"/>
              <w:right w:w="15" w:type="dxa"/>
            </w:tcMar>
            <w:hideMark/>
          </w:tcPr>
          <w:p w14:paraId="493EAE7B" w14:textId="77777777" w:rsidR="00E94EF0" w:rsidRPr="00AB07B5" w:rsidRDefault="00E94EF0" w:rsidP="00AB07B5">
            <w:pPr>
              <w:spacing w:before="40" w:after="120"/>
              <w:ind w:right="113"/>
            </w:pPr>
            <w:r w:rsidRPr="00AB07B5">
              <w:t>Director</w:t>
            </w:r>
          </w:p>
        </w:tc>
      </w:tr>
      <w:tr w:rsidR="00E94EF0" w:rsidRPr="00AB07B5" w14:paraId="20497653" w14:textId="77777777" w:rsidTr="0019299E">
        <w:trPr>
          <w:cantSplit/>
        </w:trPr>
        <w:tc>
          <w:tcPr>
            <w:tcW w:w="567" w:type="dxa"/>
            <w:tcBorders>
              <w:bottom w:val="single" w:sz="12" w:space="0" w:color="auto"/>
            </w:tcBorders>
            <w:shd w:val="clear" w:color="auto" w:fill="auto"/>
            <w:noWrap/>
            <w:tcMar>
              <w:top w:w="15" w:type="dxa"/>
              <w:left w:w="15" w:type="dxa"/>
              <w:bottom w:w="0" w:type="dxa"/>
              <w:right w:w="15" w:type="dxa"/>
            </w:tcMar>
            <w:hideMark/>
          </w:tcPr>
          <w:p w14:paraId="32A745B3" w14:textId="77777777" w:rsidR="00E94EF0" w:rsidRPr="00AB07B5" w:rsidRDefault="00E94EF0" w:rsidP="00AB07B5">
            <w:pPr>
              <w:spacing w:before="40" w:after="120"/>
              <w:ind w:right="113"/>
            </w:pPr>
            <w:r w:rsidRPr="00AB07B5">
              <w:t>30</w:t>
            </w:r>
          </w:p>
        </w:tc>
        <w:tc>
          <w:tcPr>
            <w:tcW w:w="1701" w:type="dxa"/>
            <w:tcBorders>
              <w:bottom w:val="single" w:sz="12" w:space="0" w:color="auto"/>
            </w:tcBorders>
            <w:shd w:val="clear" w:color="auto" w:fill="auto"/>
            <w:tcMar>
              <w:top w:w="15" w:type="dxa"/>
              <w:left w:w="15" w:type="dxa"/>
              <w:bottom w:w="0" w:type="dxa"/>
              <w:right w:w="15" w:type="dxa"/>
            </w:tcMar>
            <w:hideMark/>
          </w:tcPr>
          <w:p w14:paraId="5629BF84" w14:textId="77777777" w:rsidR="00E94EF0" w:rsidRPr="00AB07B5" w:rsidRDefault="00E94EF0" w:rsidP="00AB07B5">
            <w:pPr>
              <w:spacing w:before="40" w:after="120"/>
              <w:ind w:right="113"/>
            </w:pPr>
            <w:r w:rsidRPr="00AB07B5">
              <w:t>Zin Min Htet</w:t>
            </w:r>
          </w:p>
        </w:tc>
        <w:tc>
          <w:tcPr>
            <w:tcW w:w="1701" w:type="dxa"/>
            <w:tcBorders>
              <w:bottom w:val="single" w:sz="12" w:space="0" w:color="auto"/>
            </w:tcBorders>
            <w:shd w:val="clear" w:color="auto" w:fill="auto"/>
            <w:tcMar>
              <w:top w:w="15" w:type="dxa"/>
              <w:left w:w="15" w:type="dxa"/>
              <w:bottom w:w="0" w:type="dxa"/>
              <w:right w:w="15" w:type="dxa"/>
            </w:tcMar>
            <w:hideMark/>
          </w:tcPr>
          <w:p w14:paraId="1AA4FC7A" w14:textId="77777777" w:rsidR="00E94EF0" w:rsidRPr="00AB07B5" w:rsidRDefault="00E94EF0" w:rsidP="00AB07B5">
            <w:pPr>
              <w:spacing w:before="40" w:after="120"/>
              <w:ind w:right="113"/>
            </w:pPr>
            <w:r w:rsidRPr="00AB07B5">
              <w:t>N/A</w:t>
            </w:r>
          </w:p>
        </w:tc>
        <w:tc>
          <w:tcPr>
            <w:tcW w:w="1701" w:type="dxa"/>
            <w:tcBorders>
              <w:bottom w:val="single" w:sz="12" w:space="0" w:color="auto"/>
            </w:tcBorders>
            <w:shd w:val="clear" w:color="auto" w:fill="auto"/>
            <w:tcMar>
              <w:top w:w="15" w:type="dxa"/>
              <w:left w:w="15" w:type="dxa"/>
              <w:bottom w:w="0" w:type="dxa"/>
              <w:right w:w="15" w:type="dxa"/>
            </w:tcMar>
            <w:hideMark/>
          </w:tcPr>
          <w:p w14:paraId="46769FC6" w14:textId="77777777" w:rsidR="00E94EF0" w:rsidRPr="00AB07B5" w:rsidRDefault="00E94EF0" w:rsidP="00AB07B5">
            <w:pPr>
              <w:spacing w:before="40" w:after="120"/>
              <w:ind w:right="113"/>
            </w:pPr>
            <w:r w:rsidRPr="00AB07B5">
              <w:t> </w:t>
            </w:r>
          </w:p>
        </w:tc>
        <w:tc>
          <w:tcPr>
            <w:tcW w:w="1134" w:type="dxa"/>
            <w:tcBorders>
              <w:bottom w:val="single" w:sz="12" w:space="0" w:color="auto"/>
            </w:tcBorders>
            <w:shd w:val="clear" w:color="auto" w:fill="auto"/>
            <w:tcMar>
              <w:top w:w="15" w:type="dxa"/>
              <w:left w:w="15" w:type="dxa"/>
              <w:bottom w:w="0" w:type="dxa"/>
              <w:right w:w="15" w:type="dxa"/>
            </w:tcMar>
            <w:hideMark/>
          </w:tcPr>
          <w:p w14:paraId="4FDC4565" w14:textId="77777777" w:rsidR="00E94EF0" w:rsidRPr="00AB07B5" w:rsidRDefault="00E94EF0" w:rsidP="00AB07B5">
            <w:pPr>
              <w:spacing w:before="40" w:after="120"/>
              <w:ind w:right="113"/>
            </w:pPr>
            <w:r w:rsidRPr="00AB07B5">
              <w:t> </w:t>
            </w:r>
          </w:p>
        </w:tc>
        <w:tc>
          <w:tcPr>
            <w:tcW w:w="1418" w:type="dxa"/>
            <w:tcBorders>
              <w:bottom w:val="single" w:sz="12" w:space="0" w:color="auto"/>
            </w:tcBorders>
            <w:shd w:val="clear" w:color="auto" w:fill="auto"/>
            <w:tcMar>
              <w:top w:w="15" w:type="dxa"/>
              <w:left w:w="15" w:type="dxa"/>
              <w:bottom w:w="0" w:type="dxa"/>
              <w:right w:w="15" w:type="dxa"/>
            </w:tcMar>
            <w:hideMark/>
          </w:tcPr>
          <w:p w14:paraId="505F250F" w14:textId="77777777" w:rsidR="00E94EF0" w:rsidRPr="00AB07B5" w:rsidRDefault="00E94EF0" w:rsidP="00AB07B5">
            <w:pPr>
              <w:spacing w:before="40" w:after="120"/>
              <w:ind w:right="113"/>
            </w:pPr>
            <w:r w:rsidRPr="00AB07B5">
              <w:t> </w:t>
            </w:r>
          </w:p>
        </w:tc>
        <w:tc>
          <w:tcPr>
            <w:tcW w:w="1418" w:type="dxa"/>
            <w:tcBorders>
              <w:bottom w:val="single" w:sz="12" w:space="0" w:color="auto"/>
            </w:tcBorders>
            <w:shd w:val="clear" w:color="auto" w:fill="auto"/>
            <w:tcMar>
              <w:top w:w="15" w:type="dxa"/>
              <w:left w:w="15" w:type="dxa"/>
              <w:bottom w:w="0" w:type="dxa"/>
              <w:right w:w="15" w:type="dxa"/>
            </w:tcMar>
            <w:hideMark/>
          </w:tcPr>
          <w:p w14:paraId="6D1D8378" w14:textId="77777777" w:rsidR="00E94EF0" w:rsidRPr="00AB07B5" w:rsidRDefault="00E94EF0" w:rsidP="00AB07B5">
            <w:pPr>
              <w:spacing w:before="40" w:after="120"/>
              <w:ind w:right="113"/>
            </w:pPr>
            <w:r w:rsidRPr="00AB07B5">
              <w:t>Director</w:t>
            </w:r>
          </w:p>
        </w:tc>
      </w:tr>
    </w:tbl>
    <w:p w14:paraId="37252B09" w14:textId="32AC4EBD" w:rsidR="00DB1D89" w:rsidRDefault="00DB1D89" w:rsidP="00E94EF0"/>
    <w:p w14:paraId="1C598E14" w14:textId="1EA75EA3" w:rsidR="00E94EF0" w:rsidRDefault="00DB1D89" w:rsidP="00DB1D89">
      <w:pPr>
        <w:pStyle w:val="H1G"/>
      </w:pPr>
      <w:r>
        <w:br w:type="page"/>
      </w:r>
      <w:r>
        <w:lastRenderedPageBreak/>
        <w:tab/>
        <w:t>B.</w:t>
      </w:r>
      <w:r>
        <w:tab/>
      </w:r>
      <w:r w:rsidRPr="00DB1D89">
        <w:t>Alleged subsidiaries and affiliate compani</w:t>
      </w:r>
      <w:r>
        <w:t>es</w:t>
      </w:r>
    </w:p>
    <w:p w14:paraId="15E662F1" w14:textId="5C25101B" w:rsidR="00DB1D89" w:rsidRDefault="00DB1D89" w:rsidP="00DB1D89">
      <w:pPr>
        <w:pStyle w:val="H23G"/>
      </w:pPr>
      <w:r>
        <w:tab/>
        <w:t>(i)</w:t>
      </w:r>
      <w:r>
        <w:tab/>
      </w:r>
      <w:r w:rsidR="00AA5A49">
        <w:t>Alleged subsidiaries of MEHL</w:t>
      </w:r>
      <w:r w:rsidRPr="0000505C">
        <w:rPr>
          <w:rStyle w:val="FootnoteReference"/>
        </w:rPr>
        <w:footnoteReference w:id="430"/>
      </w:r>
    </w:p>
    <w:tbl>
      <w:tblPr>
        <w:tblW w:w="0" w:type="auto"/>
        <w:tblLayout w:type="fixed"/>
        <w:tblCellMar>
          <w:left w:w="0" w:type="dxa"/>
          <w:right w:w="0" w:type="dxa"/>
        </w:tblCellMar>
        <w:tblLook w:val="04A0" w:firstRow="1" w:lastRow="0" w:firstColumn="1" w:lastColumn="0" w:noHBand="0" w:noVBand="1"/>
      </w:tblPr>
      <w:tblGrid>
        <w:gridCol w:w="567"/>
        <w:gridCol w:w="3969"/>
        <w:gridCol w:w="2835"/>
        <w:gridCol w:w="2268"/>
      </w:tblGrid>
      <w:tr w:rsidR="00DB1D89" w:rsidRPr="00DB1D89" w14:paraId="41A38362" w14:textId="77777777" w:rsidTr="00811564">
        <w:trPr>
          <w:tblHeader/>
        </w:trPr>
        <w:tc>
          <w:tcPr>
            <w:tcW w:w="567" w:type="dxa"/>
            <w:tcBorders>
              <w:top w:val="single" w:sz="4" w:space="0" w:color="auto"/>
              <w:bottom w:val="single" w:sz="12" w:space="0" w:color="auto"/>
            </w:tcBorders>
            <w:shd w:val="clear" w:color="auto" w:fill="auto"/>
            <w:vAlign w:val="bottom"/>
            <w:hideMark/>
          </w:tcPr>
          <w:p w14:paraId="2BE88BB8" w14:textId="77777777" w:rsidR="00DB1D89" w:rsidRPr="00DB1D89" w:rsidRDefault="00DB1D89" w:rsidP="00DB1D89">
            <w:pPr>
              <w:spacing w:before="80" w:after="80" w:line="200" w:lineRule="exact"/>
              <w:ind w:right="113"/>
              <w:rPr>
                <w:i/>
                <w:sz w:val="16"/>
                <w:lang w:eastAsia="en-GB"/>
              </w:rPr>
            </w:pPr>
            <w:r w:rsidRPr="00DB1D89">
              <w:rPr>
                <w:i/>
                <w:sz w:val="16"/>
                <w:lang w:eastAsia="en-GB"/>
              </w:rPr>
              <w:t>No.</w:t>
            </w:r>
          </w:p>
        </w:tc>
        <w:tc>
          <w:tcPr>
            <w:tcW w:w="3969" w:type="dxa"/>
            <w:tcBorders>
              <w:top w:val="single" w:sz="4" w:space="0" w:color="auto"/>
              <w:bottom w:val="single" w:sz="12" w:space="0" w:color="auto"/>
            </w:tcBorders>
            <w:shd w:val="clear" w:color="auto" w:fill="auto"/>
            <w:noWrap/>
            <w:vAlign w:val="bottom"/>
            <w:hideMark/>
          </w:tcPr>
          <w:p w14:paraId="1344CA31" w14:textId="77777777" w:rsidR="00DB1D89" w:rsidRPr="00DB1D89" w:rsidRDefault="00DB1D89" w:rsidP="00DB1D89">
            <w:pPr>
              <w:spacing w:before="80" w:after="80" w:line="200" w:lineRule="exact"/>
              <w:ind w:right="113"/>
              <w:rPr>
                <w:i/>
                <w:sz w:val="16"/>
                <w:lang w:eastAsia="en-GB"/>
              </w:rPr>
            </w:pPr>
            <w:r w:rsidRPr="00DB1D89">
              <w:rPr>
                <w:i/>
                <w:sz w:val="16"/>
                <w:lang w:eastAsia="en-GB"/>
              </w:rPr>
              <w:t>Name of company</w:t>
            </w:r>
          </w:p>
        </w:tc>
        <w:tc>
          <w:tcPr>
            <w:tcW w:w="2835" w:type="dxa"/>
            <w:tcBorders>
              <w:top w:val="single" w:sz="4" w:space="0" w:color="auto"/>
              <w:bottom w:val="single" w:sz="12" w:space="0" w:color="auto"/>
            </w:tcBorders>
            <w:shd w:val="clear" w:color="auto" w:fill="auto"/>
            <w:vAlign w:val="bottom"/>
            <w:hideMark/>
          </w:tcPr>
          <w:p w14:paraId="510D840E" w14:textId="380B889A" w:rsidR="00DB1D89" w:rsidRPr="00DB1D89" w:rsidRDefault="00EF4DAE" w:rsidP="00DB1D89">
            <w:pPr>
              <w:spacing w:before="80" w:after="80" w:line="200" w:lineRule="exact"/>
              <w:ind w:right="113"/>
              <w:rPr>
                <w:i/>
                <w:sz w:val="16"/>
                <w:lang w:eastAsia="en-GB"/>
              </w:rPr>
            </w:pPr>
            <w:r>
              <w:rPr>
                <w:i/>
                <w:sz w:val="16"/>
                <w:lang w:eastAsia="en-GB"/>
              </w:rPr>
              <w:t>Sector (if </w:t>
            </w:r>
            <w:r w:rsidR="00DB1D89" w:rsidRPr="00DB1D89">
              <w:rPr>
                <w:i/>
                <w:sz w:val="16"/>
                <w:lang w:eastAsia="en-GB"/>
              </w:rPr>
              <w:t>known)</w:t>
            </w:r>
          </w:p>
        </w:tc>
        <w:tc>
          <w:tcPr>
            <w:tcW w:w="2268" w:type="dxa"/>
            <w:tcBorders>
              <w:top w:val="single" w:sz="4" w:space="0" w:color="auto"/>
              <w:bottom w:val="single" w:sz="12" w:space="0" w:color="auto"/>
            </w:tcBorders>
            <w:shd w:val="clear" w:color="auto" w:fill="auto"/>
            <w:vAlign w:val="bottom"/>
            <w:hideMark/>
          </w:tcPr>
          <w:p w14:paraId="0E8FE727" w14:textId="77777777" w:rsidR="00DB1D89" w:rsidRPr="00DB1D89" w:rsidRDefault="00DB1D89" w:rsidP="00DB1D89">
            <w:pPr>
              <w:spacing w:before="80" w:after="80" w:line="200" w:lineRule="exact"/>
              <w:ind w:right="113"/>
              <w:rPr>
                <w:i/>
                <w:sz w:val="16"/>
                <w:lang w:eastAsia="en-GB"/>
              </w:rPr>
            </w:pPr>
            <w:r w:rsidRPr="00DB1D89">
              <w:rPr>
                <w:i/>
                <w:sz w:val="16"/>
                <w:lang w:eastAsia="en-GB"/>
              </w:rPr>
              <w:t>Source</w:t>
            </w:r>
          </w:p>
        </w:tc>
      </w:tr>
      <w:tr w:rsidR="00DB1D89" w:rsidRPr="00DB1D89" w14:paraId="60974A78" w14:textId="77777777" w:rsidTr="00811564">
        <w:trPr>
          <w:trHeight w:hRule="exact" w:val="113"/>
        </w:trPr>
        <w:tc>
          <w:tcPr>
            <w:tcW w:w="567" w:type="dxa"/>
            <w:tcBorders>
              <w:top w:val="single" w:sz="12" w:space="0" w:color="auto"/>
            </w:tcBorders>
            <w:shd w:val="clear" w:color="auto" w:fill="auto"/>
          </w:tcPr>
          <w:p w14:paraId="7F538FA6" w14:textId="77777777" w:rsidR="00DB1D89" w:rsidRPr="00DB1D89" w:rsidRDefault="00DB1D89" w:rsidP="00DB1D89">
            <w:pPr>
              <w:spacing w:before="40" w:after="120"/>
              <w:ind w:right="113"/>
              <w:rPr>
                <w:lang w:eastAsia="en-GB"/>
              </w:rPr>
            </w:pPr>
          </w:p>
        </w:tc>
        <w:tc>
          <w:tcPr>
            <w:tcW w:w="3969" w:type="dxa"/>
            <w:tcBorders>
              <w:top w:val="single" w:sz="12" w:space="0" w:color="auto"/>
            </w:tcBorders>
            <w:shd w:val="clear" w:color="auto" w:fill="auto"/>
            <w:noWrap/>
          </w:tcPr>
          <w:p w14:paraId="43BAD861" w14:textId="77777777" w:rsidR="00DB1D89" w:rsidRPr="00DB1D89" w:rsidRDefault="00DB1D89" w:rsidP="00DB1D89">
            <w:pPr>
              <w:spacing w:before="40" w:after="120"/>
              <w:ind w:right="113"/>
              <w:rPr>
                <w:lang w:eastAsia="en-GB"/>
              </w:rPr>
            </w:pPr>
          </w:p>
        </w:tc>
        <w:tc>
          <w:tcPr>
            <w:tcW w:w="2835" w:type="dxa"/>
            <w:tcBorders>
              <w:top w:val="single" w:sz="12" w:space="0" w:color="auto"/>
            </w:tcBorders>
            <w:shd w:val="clear" w:color="auto" w:fill="auto"/>
          </w:tcPr>
          <w:p w14:paraId="720BCB7D" w14:textId="77777777" w:rsidR="00DB1D89" w:rsidRPr="00DB1D89" w:rsidRDefault="00DB1D89" w:rsidP="00DB1D89">
            <w:pPr>
              <w:spacing w:before="40" w:after="120"/>
              <w:ind w:right="113"/>
              <w:rPr>
                <w:lang w:eastAsia="en-GB"/>
              </w:rPr>
            </w:pPr>
          </w:p>
        </w:tc>
        <w:tc>
          <w:tcPr>
            <w:tcW w:w="2268" w:type="dxa"/>
            <w:tcBorders>
              <w:top w:val="single" w:sz="12" w:space="0" w:color="auto"/>
            </w:tcBorders>
            <w:shd w:val="clear" w:color="auto" w:fill="auto"/>
          </w:tcPr>
          <w:p w14:paraId="498A7AD6" w14:textId="77777777" w:rsidR="00DB1D89" w:rsidRPr="00DB1D89" w:rsidRDefault="00DB1D89" w:rsidP="00DB1D89">
            <w:pPr>
              <w:spacing w:before="40" w:after="120"/>
              <w:ind w:right="113"/>
              <w:rPr>
                <w:lang w:eastAsia="en-GB"/>
              </w:rPr>
            </w:pPr>
          </w:p>
        </w:tc>
      </w:tr>
      <w:tr w:rsidR="00DB1D89" w:rsidRPr="00DB1D89" w14:paraId="49E065DA" w14:textId="77777777" w:rsidTr="00811564">
        <w:tc>
          <w:tcPr>
            <w:tcW w:w="567" w:type="dxa"/>
            <w:shd w:val="clear" w:color="auto" w:fill="auto"/>
            <w:hideMark/>
          </w:tcPr>
          <w:p w14:paraId="38F413A1" w14:textId="77777777" w:rsidR="00DB1D89" w:rsidRPr="00DB1D89" w:rsidRDefault="00DB1D89" w:rsidP="00DB1D89">
            <w:pPr>
              <w:spacing w:before="40" w:after="120"/>
              <w:ind w:right="113"/>
              <w:rPr>
                <w:lang w:eastAsia="en-GB"/>
              </w:rPr>
            </w:pPr>
            <w:r w:rsidRPr="00DB1D89">
              <w:rPr>
                <w:lang w:eastAsia="en-GB"/>
              </w:rPr>
              <w:t>1</w:t>
            </w:r>
          </w:p>
        </w:tc>
        <w:tc>
          <w:tcPr>
            <w:tcW w:w="3969" w:type="dxa"/>
            <w:shd w:val="clear" w:color="auto" w:fill="auto"/>
            <w:noWrap/>
            <w:hideMark/>
          </w:tcPr>
          <w:p w14:paraId="06A1D6D7" w14:textId="77777777" w:rsidR="00DB1D89" w:rsidRPr="00DB1D89" w:rsidRDefault="00DB1D89" w:rsidP="00DB1D89">
            <w:pPr>
              <w:spacing w:before="40" w:after="120"/>
              <w:ind w:right="113"/>
              <w:rPr>
                <w:lang w:eastAsia="en-GB"/>
              </w:rPr>
            </w:pPr>
            <w:r w:rsidRPr="00DB1D89">
              <w:rPr>
                <w:lang w:eastAsia="en-GB"/>
              </w:rPr>
              <w:t>Adipati Agricultural Produce Trading Ltd*</w:t>
            </w:r>
          </w:p>
        </w:tc>
        <w:tc>
          <w:tcPr>
            <w:tcW w:w="2835" w:type="dxa"/>
            <w:shd w:val="clear" w:color="auto" w:fill="auto"/>
            <w:hideMark/>
          </w:tcPr>
          <w:p w14:paraId="09BBB74C" w14:textId="77777777" w:rsidR="00DB1D89" w:rsidRPr="00DB1D89" w:rsidRDefault="00DB1D89" w:rsidP="00DB1D89">
            <w:pPr>
              <w:spacing w:before="40" w:after="120"/>
              <w:ind w:right="113"/>
              <w:rPr>
                <w:lang w:eastAsia="en-GB"/>
              </w:rPr>
            </w:pPr>
            <w:r w:rsidRPr="00DB1D89">
              <w:rPr>
                <w:lang w:eastAsia="en-GB"/>
              </w:rPr>
              <w:t>Trade</w:t>
            </w:r>
          </w:p>
        </w:tc>
        <w:tc>
          <w:tcPr>
            <w:tcW w:w="2268" w:type="dxa"/>
            <w:shd w:val="clear" w:color="auto" w:fill="auto"/>
            <w:hideMark/>
          </w:tcPr>
          <w:p w14:paraId="01739323" w14:textId="77777777" w:rsidR="00DB1D89" w:rsidRPr="00DB1D89" w:rsidRDefault="00DB1D89" w:rsidP="00DB1D89">
            <w:pPr>
              <w:spacing w:before="40" w:after="120"/>
              <w:ind w:right="113"/>
              <w:rPr>
                <w:lang w:eastAsia="en-GB"/>
              </w:rPr>
            </w:pPr>
            <w:r w:rsidRPr="00DB1D89">
              <w:rPr>
                <w:lang w:eastAsia="en-GB"/>
              </w:rPr>
              <w:t>DICA 109896691</w:t>
            </w:r>
          </w:p>
        </w:tc>
      </w:tr>
      <w:tr w:rsidR="00DB1D89" w:rsidRPr="00DB1D89" w14:paraId="0AD47C0B" w14:textId="77777777" w:rsidTr="00811564">
        <w:tc>
          <w:tcPr>
            <w:tcW w:w="567" w:type="dxa"/>
            <w:shd w:val="clear" w:color="auto" w:fill="auto"/>
            <w:hideMark/>
          </w:tcPr>
          <w:p w14:paraId="447C1F97" w14:textId="3722931A" w:rsidR="00DB1D89" w:rsidRPr="00DB1D89" w:rsidRDefault="007D41B2" w:rsidP="00DB1D89">
            <w:pPr>
              <w:spacing w:before="40" w:after="120"/>
              <w:ind w:right="113"/>
              <w:rPr>
                <w:lang w:eastAsia="en-GB"/>
              </w:rPr>
            </w:pPr>
            <w:r>
              <w:rPr>
                <w:lang w:eastAsia="en-GB"/>
              </w:rPr>
              <w:t>2</w:t>
            </w:r>
          </w:p>
        </w:tc>
        <w:tc>
          <w:tcPr>
            <w:tcW w:w="3969" w:type="dxa"/>
            <w:shd w:val="clear" w:color="auto" w:fill="auto"/>
            <w:hideMark/>
          </w:tcPr>
          <w:p w14:paraId="68D4C21D" w14:textId="1DCAF8A1" w:rsidR="00DB1D89" w:rsidRPr="00DB1D89" w:rsidRDefault="00DB1D89" w:rsidP="00DB1D89">
            <w:pPr>
              <w:spacing w:before="40" w:after="120"/>
              <w:ind w:right="113"/>
              <w:rPr>
                <w:lang w:eastAsia="en-GB"/>
              </w:rPr>
            </w:pPr>
            <w:r w:rsidRPr="00DB1D89">
              <w:rPr>
                <w:lang w:eastAsia="en-GB"/>
              </w:rPr>
              <w:t>ASHOK (Gems and Jewellery) Co., Ltd.</w:t>
            </w:r>
            <w:r w:rsidR="004D662B">
              <w:rPr>
                <w:lang w:eastAsia="en-GB"/>
              </w:rPr>
              <w:t xml:space="preserve"> (alternate spelling: </w:t>
            </w:r>
            <w:r w:rsidR="004D662B" w:rsidRPr="00DB1D89">
              <w:rPr>
                <w:lang w:eastAsia="en-GB"/>
              </w:rPr>
              <w:t>Thawka</w:t>
            </w:r>
            <w:r w:rsidR="004D662B">
              <w:rPr>
                <w:lang w:eastAsia="en-GB"/>
              </w:rPr>
              <w:t>)</w:t>
            </w:r>
          </w:p>
        </w:tc>
        <w:tc>
          <w:tcPr>
            <w:tcW w:w="2835" w:type="dxa"/>
            <w:shd w:val="clear" w:color="auto" w:fill="auto"/>
            <w:hideMark/>
          </w:tcPr>
          <w:p w14:paraId="4527BFB5" w14:textId="77777777" w:rsidR="00DB1D89" w:rsidRPr="00DB1D89" w:rsidRDefault="00DB1D89" w:rsidP="00DB1D89">
            <w:pPr>
              <w:spacing w:before="40" w:after="120"/>
              <w:ind w:right="113"/>
              <w:rPr>
                <w:lang w:eastAsia="en-GB"/>
              </w:rPr>
            </w:pPr>
            <w:r w:rsidRPr="00DB1D89">
              <w:rPr>
                <w:lang w:eastAsia="en-GB"/>
              </w:rPr>
              <w:t>Mining and quarrying - gems</w:t>
            </w:r>
          </w:p>
        </w:tc>
        <w:tc>
          <w:tcPr>
            <w:tcW w:w="2268" w:type="dxa"/>
            <w:shd w:val="clear" w:color="auto" w:fill="auto"/>
            <w:noWrap/>
            <w:hideMark/>
          </w:tcPr>
          <w:p w14:paraId="20F24F2F" w14:textId="1ADE5A94" w:rsidR="00DB1D89" w:rsidRPr="00DB1D89" w:rsidRDefault="00DB1D89" w:rsidP="00DB1D89">
            <w:pPr>
              <w:spacing w:before="40" w:after="120"/>
              <w:ind w:right="113"/>
              <w:rPr>
                <w:lang w:eastAsia="en-GB"/>
              </w:rPr>
            </w:pPr>
            <w:r w:rsidRPr="00DB1D89">
              <w:t>MEHL</w:t>
            </w:r>
            <w:r w:rsidRPr="0000505C">
              <w:rPr>
                <w:rStyle w:val="FootnoteReference"/>
              </w:rPr>
              <w:footnoteReference w:id="431"/>
            </w:r>
            <w:r w:rsidR="004D662B">
              <w:t>, DICA 113100125</w:t>
            </w:r>
          </w:p>
        </w:tc>
      </w:tr>
      <w:tr w:rsidR="00DB1D89" w:rsidRPr="00DB1D89" w14:paraId="7A2F3770" w14:textId="77777777" w:rsidTr="00811564">
        <w:tc>
          <w:tcPr>
            <w:tcW w:w="567" w:type="dxa"/>
            <w:shd w:val="clear" w:color="auto" w:fill="auto"/>
            <w:hideMark/>
          </w:tcPr>
          <w:p w14:paraId="14A76DCB" w14:textId="447213B4" w:rsidR="00DB1D89" w:rsidRPr="00DB1D89" w:rsidRDefault="007D41B2" w:rsidP="00DB1D89">
            <w:pPr>
              <w:spacing w:before="40" w:after="120"/>
              <w:ind w:right="113"/>
              <w:rPr>
                <w:lang w:eastAsia="en-GB"/>
              </w:rPr>
            </w:pPr>
            <w:r>
              <w:rPr>
                <w:lang w:eastAsia="en-GB"/>
              </w:rPr>
              <w:t>3</w:t>
            </w:r>
          </w:p>
        </w:tc>
        <w:tc>
          <w:tcPr>
            <w:tcW w:w="3969" w:type="dxa"/>
            <w:shd w:val="clear" w:color="auto" w:fill="auto"/>
            <w:noWrap/>
            <w:hideMark/>
          </w:tcPr>
          <w:p w14:paraId="762BB645" w14:textId="77777777" w:rsidR="00DB1D89" w:rsidRPr="00DB1D89" w:rsidRDefault="00DB1D89" w:rsidP="00DB1D89">
            <w:pPr>
              <w:spacing w:before="40" w:after="120"/>
              <w:ind w:right="113"/>
              <w:rPr>
                <w:lang w:eastAsia="en-GB"/>
              </w:rPr>
            </w:pPr>
            <w:r w:rsidRPr="00DB1D89">
              <w:rPr>
                <w:lang w:eastAsia="en-GB"/>
              </w:rPr>
              <w:t>Aung Thitsa Oo Insurance*</w:t>
            </w:r>
          </w:p>
        </w:tc>
        <w:tc>
          <w:tcPr>
            <w:tcW w:w="2835" w:type="dxa"/>
            <w:shd w:val="clear" w:color="auto" w:fill="auto"/>
            <w:hideMark/>
          </w:tcPr>
          <w:p w14:paraId="05FC77BF" w14:textId="77777777" w:rsidR="00DB1D89" w:rsidRPr="00DB1D89" w:rsidRDefault="00DB1D89" w:rsidP="00DB1D89">
            <w:pPr>
              <w:spacing w:before="40" w:after="120"/>
              <w:ind w:right="113"/>
              <w:rPr>
                <w:lang w:eastAsia="en-GB"/>
              </w:rPr>
            </w:pPr>
            <w:r w:rsidRPr="00DB1D89">
              <w:rPr>
                <w:lang w:eastAsia="en-GB"/>
              </w:rPr>
              <w:t>Finance and insurance</w:t>
            </w:r>
          </w:p>
        </w:tc>
        <w:tc>
          <w:tcPr>
            <w:tcW w:w="2268" w:type="dxa"/>
            <w:shd w:val="clear" w:color="auto" w:fill="auto"/>
            <w:hideMark/>
          </w:tcPr>
          <w:p w14:paraId="418A8579" w14:textId="77777777" w:rsidR="00DB1D89" w:rsidRPr="00DB1D89" w:rsidRDefault="00DB1D89" w:rsidP="00DB1D89">
            <w:pPr>
              <w:spacing w:before="40" w:after="120"/>
              <w:ind w:right="113"/>
              <w:rPr>
                <w:lang w:eastAsia="en-GB"/>
              </w:rPr>
            </w:pPr>
            <w:r w:rsidRPr="00DB1D89">
              <w:rPr>
                <w:lang w:eastAsia="en-GB"/>
              </w:rPr>
              <w:t>DICA 188668933</w:t>
            </w:r>
          </w:p>
        </w:tc>
      </w:tr>
      <w:tr w:rsidR="00DB1D89" w:rsidRPr="00DB1D89" w14:paraId="2160EDEB" w14:textId="77777777" w:rsidTr="00811564">
        <w:tc>
          <w:tcPr>
            <w:tcW w:w="567" w:type="dxa"/>
            <w:shd w:val="clear" w:color="auto" w:fill="auto"/>
            <w:hideMark/>
          </w:tcPr>
          <w:p w14:paraId="006EC4A5" w14:textId="676AB043" w:rsidR="00DB1D89" w:rsidRPr="00DB1D89" w:rsidRDefault="007D41B2" w:rsidP="00DB1D89">
            <w:pPr>
              <w:spacing w:before="40" w:after="120"/>
              <w:ind w:right="113"/>
              <w:rPr>
                <w:lang w:eastAsia="en-GB"/>
              </w:rPr>
            </w:pPr>
            <w:r>
              <w:rPr>
                <w:lang w:eastAsia="en-GB"/>
              </w:rPr>
              <w:t>4</w:t>
            </w:r>
          </w:p>
        </w:tc>
        <w:tc>
          <w:tcPr>
            <w:tcW w:w="3969" w:type="dxa"/>
            <w:shd w:val="clear" w:color="auto" w:fill="auto"/>
            <w:noWrap/>
            <w:hideMark/>
          </w:tcPr>
          <w:p w14:paraId="347A9248" w14:textId="77777777" w:rsidR="00DB1D89" w:rsidRPr="00DB1D89" w:rsidRDefault="00DB1D89" w:rsidP="00DB1D89">
            <w:pPr>
              <w:spacing w:before="40" w:after="120"/>
              <w:ind w:right="113"/>
              <w:rPr>
                <w:lang w:eastAsia="en-GB"/>
              </w:rPr>
            </w:pPr>
            <w:r w:rsidRPr="00DB1D89">
              <w:rPr>
                <w:lang w:eastAsia="en-GB"/>
              </w:rPr>
              <w:t>Aung Thitsa Oo Life Insurance*</w:t>
            </w:r>
          </w:p>
        </w:tc>
        <w:tc>
          <w:tcPr>
            <w:tcW w:w="2835" w:type="dxa"/>
            <w:shd w:val="clear" w:color="auto" w:fill="auto"/>
            <w:hideMark/>
          </w:tcPr>
          <w:p w14:paraId="5D4AB1AB" w14:textId="77777777" w:rsidR="00DB1D89" w:rsidRPr="00DB1D89" w:rsidRDefault="00DB1D89" w:rsidP="00DB1D89">
            <w:pPr>
              <w:spacing w:before="40" w:after="120"/>
              <w:ind w:right="113"/>
              <w:rPr>
                <w:lang w:eastAsia="en-GB"/>
              </w:rPr>
            </w:pPr>
            <w:r w:rsidRPr="00DB1D89">
              <w:rPr>
                <w:lang w:eastAsia="en-GB"/>
              </w:rPr>
              <w:t>Finance and insurance</w:t>
            </w:r>
          </w:p>
        </w:tc>
        <w:tc>
          <w:tcPr>
            <w:tcW w:w="2268" w:type="dxa"/>
            <w:shd w:val="clear" w:color="auto" w:fill="auto"/>
            <w:hideMark/>
          </w:tcPr>
          <w:p w14:paraId="158EC67A" w14:textId="77777777" w:rsidR="00DB1D89" w:rsidRPr="00DB1D89" w:rsidRDefault="00DB1D89" w:rsidP="00DB1D89">
            <w:pPr>
              <w:spacing w:before="40" w:after="120"/>
              <w:ind w:right="113"/>
              <w:rPr>
                <w:lang w:eastAsia="en-GB"/>
              </w:rPr>
            </w:pPr>
            <w:r w:rsidRPr="00DB1D89">
              <w:rPr>
                <w:lang w:eastAsia="en-GB"/>
              </w:rPr>
              <w:t>DICA 119880386</w:t>
            </w:r>
          </w:p>
        </w:tc>
      </w:tr>
      <w:tr w:rsidR="00DB1D89" w:rsidRPr="00DB1D89" w14:paraId="326696B8" w14:textId="77777777" w:rsidTr="00811564">
        <w:tc>
          <w:tcPr>
            <w:tcW w:w="567" w:type="dxa"/>
            <w:shd w:val="clear" w:color="auto" w:fill="auto"/>
            <w:hideMark/>
          </w:tcPr>
          <w:p w14:paraId="1E9421AC" w14:textId="02F8EC4F" w:rsidR="00DB1D89" w:rsidRPr="00DB1D89" w:rsidRDefault="007D41B2" w:rsidP="00DB1D89">
            <w:pPr>
              <w:spacing w:before="40" w:after="120"/>
              <w:ind w:right="113"/>
              <w:rPr>
                <w:lang w:eastAsia="en-GB"/>
              </w:rPr>
            </w:pPr>
            <w:r>
              <w:rPr>
                <w:lang w:eastAsia="en-GB"/>
              </w:rPr>
              <w:t>5</w:t>
            </w:r>
          </w:p>
        </w:tc>
        <w:tc>
          <w:tcPr>
            <w:tcW w:w="3969" w:type="dxa"/>
            <w:shd w:val="clear" w:color="auto" w:fill="auto"/>
            <w:noWrap/>
            <w:hideMark/>
          </w:tcPr>
          <w:p w14:paraId="33DC7A09" w14:textId="77777777" w:rsidR="00DB1D89" w:rsidRPr="00DB1D89" w:rsidRDefault="00DB1D89" w:rsidP="00DB1D89">
            <w:pPr>
              <w:spacing w:before="40" w:after="120"/>
              <w:ind w:right="113"/>
              <w:rPr>
                <w:lang w:eastAsia="en-GB"/>
              </w:rPr>
            </w:pPr>
            <w:r w:rsidRPr="00DB1D89">
              <w:rPr>
                <w:lang w:eastAsia="en-GB"/>
              </w:rPr>
              <w:t>Bandoola Transportation Company Inc*</w:t>
            </w:r>
          </w:p>
        </w:tc>
        <w:tc>
          <w:tcPr>
            <w:tcW w:w="2835" w:type="dxa"/>
            <w:shd w:val="clear" w:color="auto" w:fill="auto"/>
            <w:hideMark/>
          </w:tcPr>
          <w:p w14:paraId="2C4267BD" w14:textId="77777777" w:rsidR="00DB1D89" w:rsidRPr="00DB1D89" w:rsidRDefault="00DB1D89" w:rsidP="00DB1D89">
            <w:pPr>
              <w:spacing w:before="40" w:after="120"/>
              <w:ind w:right="113"/>
              <w:rPr>
                <w:lang w:eastAsia="en-GB"/>
              </w:rPr>
            </w:pPr>
            <w:r w:rsidRPr="00DB1D89">
              <w:rPr>
                <w:lang w:eastAsia="en-GB"/>
              </w:rPr>
              <w:t>Transportation and storage</w:t>
            </w:r>
          </w:p>
        </w:tc>
        <w:tc>
          <w:tcPr>
            <w:tcW w:w="2268" w:type="dxa"/>
            <w:shd w:val="clear" w:color="auto" w:fill="auto"/>
            <w:noWrap/>
            <w:hideMark/>
          </w:tcPr>
          <w:p w14:paraId="0A92878B" w14:textId="77777777" w:rsidR="00DB1D89" w:rsidRPr="00DB1D89" w:rsidRDefault="00DB1D89" w:rsidP="00DB1D89">
            <w:pPr>
              <w:spacing w:before="40" w:after="120"/>
              <w:ind w:right="113"/>
              <w:rPr>
                <w:lang w:eastAsia="en-GB"/>
              </w:rPr>
            </w:pPr>
            <w:r w:rsidRPr="00DB1D89">
              <w:rPr>
                <w:lang w:eastAsia="en-GB"/>
              </w:rPr>
              <w:t>DICA 110156200</w:t>
            </w:r>
          </w:p>
        </w:tc>
      </w:tr>
      <w:tr w:rsidR="00DB1D89" w:rsidRPr="00DB1D89" w14:paraId="1C77F2D9" w14:textId="77777777" w:rsidTr="00811564">
        <w:tc>
          <w:tcPr>
            <w:tcW w:w="567" w:type="dxa"/>
            <w:shd w:val="clear" w:color="auto" w:fill="auto"/>
            <w:hideMark/>
          </w:tcPr>
          <w:p w14:paraId="24B0E5AA" w14:textId="228E50BE" w:rsidR="00DB1D89" w:rsidRPr="00DB1D89" w:rsidRDefault="007D41B2" w:rsidP="00DB1D89">
            <w:pPr>
              <w:spacing w:before="40" w:after="120"/>
              <w:ind w:right="113"/>
              <w:rPr>
                <w:lang w:eastAsia="en-GB"/>
              </w:rPr>
            </w:pPr>
            <w:r>
              <w:rPr>
                <w:lang w:eastAsia="en-GB"/>
              </w:rPr>
              <w:t>6</w:t>
            </w:r>
          </w:p>
        </w:tc>
        <w:tc>
          <w:tcPr>
            <w:tcW w:w="3969" w:type="dxa"/>
            <w:shd w:val="clear" w:color="auto" w:fill="auto"/>
            <w:noWrap/>
            <w:hideMark/>
          </w:tcPr>
          <w:p w14:paraId="316775E9" w14:textId="77777777" w:rsidR="00DB1D89" w:rsidRPr="00DB1D89" w:rsidRDefault="00DB1D89" w:rsidP="00DB1D89">
            <w:pPr>
              <w:spacing w:before="40" w:after="120"/>
              <w:ind w:right="113"/>
              <w:rPr>
                <w:lang w:eastAsia="en-GB"/>
              </w:rPr>
            </w:pPr>
            <w:r w:rsidRPr="00DB1D89">
              <w:rPr>
                <w:lang w:eastAsia="en-GB"/>
              </w:rPr>
              <w:t>Berger Paints Manufacturing Limited*</w:t>
            </w:r>
          </w:p>
        </w:tc>
        <w:tc>
          <w:tcPr>
            <w:tcW w:w="2835" w:type="dxa"/>
            <w:shd w:val="clear" w:color="auto" w:fill="auto"/>
            <w:hideMark/>
          </w:tcPr>
          <w:p w14:paraId="69234C99" w14:textId="77777777" w:rsidR="00DB1D89" w:rsidRPr="00DB1D89" w:rsidRDefault="00DB1D89" w:rsidP="00DB1D89">
            <w:pPr>
              <w:spacing w:before="40" w:after="120"/>
              <w:ind w:right="113"/>
              <w:rPr>
                <w:lang w:eastAsia="en-GB"/>
              </w:rPr>
            </w:pPr>
            <w:r w:rsidRPr="00DB1D89">
              <w:rPr>
                <w:lang w:eastAsia="en-GB"/>
              </w:rPr>
              <w:t>Manufacturing</w:t>
            </w:r>
          </w:p>
        </w:tc>
        <w:tc>
          <w:tcPr>
            <w:tcW w:w="2268" w:type="dxa"/>
            <w:shd w:val="clear" w:color="auto" w:fill="auto"/>
            <w:noWrap/>
            <w:hideMark/>
          </w:tcPr>
          <w:p w14:paraId="0A3E8B70" w14:textId="77777777" w:rsidR="00DB1D89" w:rsidRPr="00DB1D89" w:rsidRDefault="00DB1D89" w:rsidP="00DB1D89">
            <w:pPr>
              <w:spacing w:before="40" w:after="120"/>
              <w:ind w:right="113"/>
              <w:rPr>
                <w:lang w:eastAsia="en-GB"/>
              </w:rPr>
            </w:pPr>
            <w:r w:rsidRPr="00DB1D89">
              <w:rPr>
                <w:lang w:eastAsia="en-GB"/>
              </w:rPr>
              <w:t>DICA 111266581</w:t>
            </w:r>
          </w:p>
        </w:tc>
      </w:tr>
      <w:tr w:rsidR="00DB1D89" w:rsidRPr="00DB1D89" w14:paraId="51175046" w14:textId="77777777" w:rsidTr="00811564">
        <w:tc>
          <w:tcPr>
            <w:tcW w:w="567" w:type="dxa"/>
            <w:shd w:val="clear" w:color="auto" w:fill="auto"/>
            <w:hideMark/>
          </w:tcPr>
          <w:p w14:paraId="40AC3A49" w14:textId="48BC4BC9" w:rsidR="00DB1D89" w:rsidRPr="00DB1D89" w:rsidRDefault="007D41B2" w:rsidP="00DB1D89">
            <w:pPr>
              <w:spacing w:before="40" w:after="120"/>
              <w:ind w:right="113"/>
              <w:rPr>
                <w:lang w:eastAsia="en-GB"/>
              </w:rPr>
            </w:pPr>
            <w:r>
              <w:rPr>
                <w:lang w:eastAsia="en-GB"/>
              </w:rPr>
              <w:t>7</w:t>
            </w:r>
          </w:p>
        </w:tc>
        <w:tc>
          <w:tcPr>
            <w:tcW w:w="3969" w:type="dxa"/>
            <w:shd w:val="clear" w:color="auto" w:fill="auto"/>
            <w:noWrap/>
            <w:hideMark/>
          </w:tcPr>
          <w:p w14:paraId="2A44D8FD" w14:textId="77777777" w:rsidR="00DB1D89" w:rsidRPr="00DB1D89" w:rsidRDefault="00DB1D89" w:rsidP="00DB1D89">
            <w:pPr>
              <w:spacing w:before="40" w:after="120"/>
              <w:ind w:right="113"/>
              <w:rPr>
                <w:lang w:eastAsia="en-GB"/>
              </w:rPr>
            </w:pPr>
            <w:r w:rsidRPr="00DB1D89">
              <w:rPr>
                <w:lang w:eastAsia="en-GB"/>
              </w:rPr>
              <w:t>Bo Aung Kyaw Terminal</w:t>
            </w:r>
          </w:p>
        </w:tc>
        <w:tc>
          <w:tcPr>
            <w:tcW w:w="2835" w:type="dxa"/>
            <w:shd w:val="clear" w:color="auto" w:fill="auto"/>
            <w:hideMark/>
          </w:tcPr>
          <w:p w14:paraId="2E452CEA" w14:textId="77777777" w:rsidR="00DB1D89" w:rsidRPr="00DB1D89" w:rsidRDefault="00DB1D89" w:rsidP="00DB1D89">
            <w:pPr>
              <w:spacing w:before="40" w:after="120"/>
              <w:ind w:right="113"/>
              <w:rPr>
                <w:lang w:eastAsia="en-GB"/>
              </w:rPr>
            </w:pPr>
            <w:r w:rsidRPr="00DB1D89">
              <w:rPr>
                <w:lang w:eastAsia="en-GB"/>
              </w:rPr>
              <w:t>Trade</w:t>
            </w:r>
          </w:p>
        </w:tc>
        <w:tc>
          <w:tcPr>
            <w:tcW w:w="2268" w:type="dxa"/>
            <w:shd w:val="clear" w:color="auto" w:fill="auto"/>
            <w:noWrap/>
            <w:hideMark/>
          </w:tcPr>
          <w:p w14:paraId="2ED8E008" w14:textId="77777777" w:rsidR="00DB1D89" w:rsidRPr="00DB1D89" w:rsidRDefault="00DB1D89" w:rsidP="00DB1D89">
            <w:pPr>
              <w:spacing w:before="40" w:after="120"/>
              <w:ind w:right="113"/>
              <w:rPr>
                <w:lang w:eastAsia="en-GB"/>
              </w:rPr>
            </w:pPr>
            <w:r w:rsidRPr="00DB1D89">
              <w:rPr>
                <w:lang w:eastAsia="en-GB"/>
              </w:rPr>
              <w:t>Lann Pyi Marine</w:t>
            </w:r>
            <w:r w:rsidRPr="0000505C">
              <w:rPr>
                <w:rStyle w:val="FootnoteReference"/>
              </w:rPr>
              <w:footnoteReference w:id="432"/>
            </w:r>
            <w:r w:rsidRPr="00874252">
              <w:t>;</w:t>
            </w:r>
            <w:r w:rsidRPr="00DB1D89">
              <w:rPr>
                <w:lang w:eastAsia="en-GB"/>
              </w:rPr>
              <w:t xml:space="preserve"> JICA</w:t>
            </w:r>
            <w:r w:rsidRPr="0000505C">
              <w:rPr>
                <w:rStyle w:val="FootnoteReference"/>
              </w:rPr>
              <w:footnoteReference w:id="433"/>
            </w:r>
          </w:p>
        </w:tc>
      </w:tr>
      <w:tr w:rsidR="00DB1D89" w:rsidRPr="00DB1D89" w14:paraId="14EE9562" w14:textId="77777777" w:rsidTr="00811564">
        <w:tc>
          <w:tcPr>
            <w:tcW w:w="567" w:type="dxa"/>
            <w:shd w:val="clear" w:color="auto" w:fill="auto"/>
            <w:hideMark/>
          </w:tcPr>
          <w:p w14:paraId="066F5E35" w14:textId="7AB448CA" w:rsidR="00DB1D89" w:rsidRPr="00DB1D89" w:rsidRDefault="007D41B2" w:rsidP="00DB1D89">
            <w:pPr>
              <w:spacing w:before="40" w:after="120"/>
              <w:ind w:right="113"/>
              <w:rPr>
                <w:lang w:eastAsia="en-GB"/>
              </w:rPr>
            </w:pPr>
            <w:r>
              <w:rPr>
                <w:lang w:eastAsia="en-GB"/>
              </w:rPr>
              <w:t>8</w:t>
            </w:r>
          </w:p>
        </w:tc>
        <w:tc>
          <w:tcPr>
            <w:tcW w:w="3969" w:type="dxa"/>
            <w:shd w:val="clear" w:color="auto" w:fill="auto"/>
            <w:hideMark/>
          </w:tcPr>
          <w:p w14:paraId="797DC362" w14:textId="2DD47A61" w:rsidR="00DB1D89" w:rsidRPr="00DB1D89" w:rsidRDefault="00DB1D89" w:rsidP="00DB1D89">
            <w:pPr>
              <w:spacing w:before="40" w:after="120"/>
              <w:ind w:right="113"/>
              <w:rPr>
                <w:lang w:eastAsia="en-GB"/>
              </w:rPr>
            </w:pPr>
            <w:r w:rsidRPr="00DB1D89">
              <w:rPr>
                <w:lang w:eastAsia="en-GB"/>
              </w:rPr>
              <w:t>Cancri (Gems and Jewellery) Co., Ltd.</w:t>
            </w:r>
            <w:r w:rsidR="004D662B">
              <w:rPr>
                <w:lang w:eastAsia="en-GB"/>
              </w:rPr>
              <w:t xml:space="preserve"> (alternate spelling: </w:t>
            </w:r>
            <w:r w:rsidR="004D662B" w:rsidRPr="00DB1D89">
              <w:rPr>
                <w:lang w:eastAsia="en-GB"/>
              </w:rPr>
              <w:t>Phu Sha Star</w:t>
            </w:r>
            <w:r w:rsidR="004D662B">
              <w:rPr>
                <w:lang w:eastAsia="en-GB"/>
              </w:rPr>
              <w:t>)</w:t>
            </w:r>
          </w:p>
        </w:tc>
        <w:tc>
          <w:tcPr>
            <w:tcW w:w="2835" w:type="dxa"/>
            <w:shd w:val="clear" w:color="auto" w:fill="auto"/>
            <w:hideMark/>
          </w:tcPr>
          <w:p w14:paraId="68BD8647" w14:textId="77777777" w:rsidR="00DB1D89" w:rsidRPr="00DB1D89" w:rsidRDefault="00DB1D89" w:rsidP="00DB1D89">
            <w:pPr>
              <w:spacing w:before="40" w:after="120"/>
              <w:ind w:right="113"/>
              <w:rPr>
                <w:lang w:eastAsia="en-GB"/>
              </w:rPr>
            </w:pPr>
            <w:r w:rsidRPr="00DB1D89">
              <w:rPr>
                <w:lang w:eastAsia="en-GB"/>
              </w:rPr>
              <w:t>Mining and quarrying - gems</w:t>
            </w:r>
          </w:p>
        </w:tc>
        <w:tc>
          <w:tcPr>
            <w:tcW w:w="2268" w:type="dxa"/>
            <w:shd w:val="clear" w:color="auto" w:fill="auto"/>
            <w:noWrap/>
            <w:hideMark/>
          </w:tcPr>
          <w:p w14:paraId="49D53F6A" w14:textId="0C340898" w:rsidR="00DB1D89" w:rsidRPr="00DB1D89" w:rsidRDefault="00DB1D89" w:rsidP="00DB1D89">
            <w:pPr>
              <w:spacing w:before="40" w:after="120"/>
              <w:ind w:right="113"/>
              <w:rPr>
                <w:lang w:eastAsia="en-GB"/>
              </w:rPr>
            </w:pPr>
            <w:r w:rsidRPr="00DB1D89">
              <w:rPr>
                <w:lang w:eastAsia="en-GB"/>
              </w:rPr>
              <w:t>MEHL</w:t>
            </w:r>
            <w:r w:rsidR="004D662B">
              <w:rPr>
                <w:lang w:eastAsia="en-GB"/>
              </w:rPr>
              <w:t>, DICA 113099127</w:t>
            </w:r>
          </w:p>
        </w:tc>
      </w:tr>
      <w:tr w:rsidR="00DB1D89" w:rsidRPr="00DB1D89" w14:paraId="45A813FE" w14:textId="77777777" w:rsidTr="00811564">
        <w:tc>
          <w:tcPr>
            <w:tcW w:w="567" w:type="dxa"/>
            <w:shd w:val="clear" w:color="auto" w:fill="auto"/>
            <w:hideMark/>
          </w:tcPr>
          <w:p w14:paraId="1FE59C35" w14:textId="7159675D" w:rsidR="00DB1D89" w:rsidRPr="00DB1D89" w:rsidRDefault="007D41B2" w:rsidP="00DB1D89">
            <w:pPr>
              <w:spacing w:before="40" w:after="120"/>
              <w:ind w:right="113"/>
              <w:rPr>
                <w:lang w:eastAsia="en-GB"/>
              </w:rPr>
            </w:pPr>
            <w:r>
              <w:rPr>
                <w:lang w:eastAsia="en-GB"/>
              </w:rPr>
              <w:t>9</w:t>
            </w:r>
          </w:p>
        </w:tc>
        <w:tc>
          <w:tcPr>
            <w:tcW w:w="3969" w:type="dxa"/>
            <w:shd w:val="clear" w:color="auto" w:fill="auto"/>
            <w:hideMark/>
          </w:tcPr>
          <w:p w14:paraId="46A65B4B" w14:textId="31C2F812" w:rsidR="00DB1D89" w:rsidRPr="00DB1D89" w:rsidRDefault="00DB1D89" w:rsidP="00DB1D89">
            <w:pPr>
              <w:spacing w:before="40" w:after="120"/>
              <w:ind w:right="113"/>
              <w:rPr>
                <w:lang w:eastAsia="en-GB"/>
              </w:rPr>
            </w:pPr>
            <w:r w:rsidRPr="00DB1D89">
              <w:rPr>
                <w:lang w:eastAsia="en-GB"/>
              </w:rPr>
              <w:t>Da Na Theiddi Kyal (Jewellery) Co., Ltd.</w:t>
            </w:r>
            <w:r w:rsidR="00AE4088">
              <w:rPr>
                <w:lang w:eastAsia="en-GB"/>
              </w:rPr>
              <w:t xml:space="preserve"> (alternate spelling: Da Na Theiddihi Star and </w:t>
            </w:r>
            <w:r w:rsidR="00AE4088">
              <w:rPr>
                <w:lang w:val="en-US"/>
              </w:rPr>
              <w:t>Danatheidi Star (Gems and Jewellery) Co., Ltd</w:t>
            </w:r>
            <w:r w:rsidR="00AE4088">
              <w:rPr>
                <w:lang w:eastAsia="en-GB"/>
              </w:rPr>
              <w:t>)</w:t>
            </w:r>
          </w:p>
        </w:tc>
        <w:tc>
          <w:tcPr>
            <w:tcW w:w="2835" w:type="dxa"/>
            <w:shd w:val="clear" w:color="auto" w:fill="auto"/>
            <w:hideMark/>
          </w:tcPr>
          <w:p w14:paraId="7709355E" w14:textId="77777777" w:rsidR="00DB1D89" w:rsidRPr="00DB1D89" w:rsidRDefault="00DB1D89" w:rsidP="00DB1D89">
            <w:pPr>
              <w:spacing w:before="40" w:after="120"/>
              <w:ind w:right="113"/>
              <w:rPr>
                <w:lang w:eastAsia="en-GB"/>
              </w:rPr>
            </w:pPr>
            <w:r w:rsidRPr="00DB1D89">
              <w:rPr>
                <w:lang w:eastAsia="en-GB"/>
              </w:rPr>
              <w:t>Mining and quarrying - gems</w:t>
            </w:r>
          </w:p>
        </w:tc>
        <w:tc>
          <w:tcPr>
            <w:tcW w:w="2268" w:type="dxa"/>
            <w:shd w:val="clear" w:color="auto" w:fill="auto"/>
            <w:noWrap/>
            <w:hideMark/>
          </w:tcPr>
          <w:p w14:paraId="37515148" w14:textId="2BD328BD" w:rsidR="00DB1D89" w:rsidRPr="00DB1D89" w:rsidRDefault="00DB1D89" w:rsidP="00DB1D89">
            <w:pPr>
              <w:spacing w:before="40" w:after="120"/>
              <w:ind w:right="113"/>
              <w:rPr>
                <w:lang w:eastAsia="en-GB"/>
              </w:rPr>
            </w:pPr>
            <w:r w:rsidRPr="00DB1D89">
              <w:rPr>
                <w:lang w:eastAsia="en-GB"/>
              </w:rPr>
              <w:t>MEHL</w:t>
            </w:r>
            <w:r w:rsidR="004D662B">
              <w:rPr>
                <w:lang w:eastAsia="en-GB"/>
              </w:rPr>
              <w:t>, DICA 113627115</w:t>
            </w:r>
          </w:p>
        </w:tc>
      </w:tr>
      <w:tr w:rsidR="00DB1D89" w:rsidRPr="00DB1D89" w14:paraId="3F887B94" w14:textId="77777777" w:rsidTr="00811564">
        <w:tc>
          <w:tcPr>
            <w:tcW w:w="567" w:type="dxa"/>
            <w:shd w:val="clear" w:color="auto" w:fill="auto"/>
            <w:hideMark/>
          </w:tcPr>
          <w:p w14:paraId="4AC7C732" w14:textId="0DDF4FE7" w:rsidR="00DB1D89" w:rsidRPr="00DB1D89" w:rsidRDefault="007D41B2" w:rsidP="00DB1D89">
            <w:pPr>
              <w:spacing w:before="40" w:after="120"/>
              <w:ind w:right="113"/>
              <w:rPr>
                <w:lang w:eastAsia="en-GB"/>
              </w:rPr>
            </w:pPr>
            <w:r>
              <w:rPr>
                <w:lang w:eastAsia="en-GB"/>
              </w:rPr>
              <w:t>10</w:t>
            </w:r>
          </w:p>
        </w:tc>
        <w:tc>
          <w:tcPr>
            <w:tcW w:w="3969" w:type="dxa"/>
            <w:shd w:val="clear" w:color="auto" w:fill="auto"/>
            <w:hideMark/>
          </w:tcPr>
          <w:p w14:paraId="6D31B223" w14:textId="13AED271" w:rsidR="00DB1D89" w:rsidRPr="00DB1D89" w:rsidRDefault="00DB1D89" w:rsidP="00AE4088">
            <w:pPr>
              <w:spacing w:before="40" w:after="120"/>
              <w:ind w:right="113"/>
              <w:rPr>
                <w:lang w:eastAsia="en-GB"/>
              </w:rPr>
            </w:pPr>
            <w:r w:rsidRPr="00DB1D89">
              <w:rPr>
                <w:lang w:eastAsia="en-GB"/>
              </w:rPr>
              <w:t>Du Won Kyal (Jewellery) Co., Ltd.</w:t>
            </w:r>
            <w:r w:rsidR="00AE4088">
              <w:rPr>
                <w:lang w:eastAsia="en-GB"/>
              </w:rPr>
              <w:t xml:space="preserve"> (alternate spelling: Du Won Star and </w:t>
            </w:r>
            <w:r w:rsidR="00AE4088">
              <w:rPr>
                <w:lang w:val="en-US"/>
              </w:rPr>
              <w:t>Du Won Star (Gems &amp; Jewellery) Co., Ltd.</w:t>
            </w:r>
            <w:r w:rsidR="00AE4088">
              <w:rPr>
                <w:lang w:eastAsia="en-GB"/>
              </w:rPr>
              <w:t>)</w:t>
            </w:r>
          </w:p>
        </w:tc>
        <w:tc>
          <w:tcPr>
            <w:tcW w:w="2835" w:type="dxa"/>
            <w:shd w:val="clear" w:color="auto" w:fill="auto"/>
            <w:hideMark/>
          </w:tcPr>
          <w:p w14:paraId="268BD4EA" w14:textId="77777777" w:rsidR="00DB1D89" w:rsidRPr="00DB1D89" w:rsidRDefault="00DB1D89" w:rsidP="00DB1D89">
            <w:pPr>
              <w:spacing w:before="40" w:after="120"/>
              <w:ind w:right="113"/>
              <w:rPr>
                <w:lang w:eastAsia="en-GB"/>
              </w:rPr>
            </w:pPr>
            <w:r w:rsidRPr="00DB1D89">
              <w:rPr>
                <w:lang w:eastAsia="en-GB"/>
              </w:rPr>
              <w:t>Mining and quarrying - gems</w:t>
            </w:r>
          </w:p>
        </w:tc>
        <w:tc>
          <w:tcPr>
            <w:tcW w:w="2268" w:type="dxa"/>
            <w:shd w:val="clear" w:color="auto" w:fill="auto"/>
            <w:noWrap/>
            <w:hideMark/>
          </w:tcPr>
          <w:p w14:paraId="5D73D392" w14:textId="42B05AEE" w:rsidR="00DB1D89" w:rsidRPr="00DB1D89" w:rsidRDefault="00DB1D89" w:rsidP="00DB1D89">
            <w:pPr>
              <w:spacing w:before="40" w:after="120"/>
              <w:ind w:right="113"/>
              <w:rPr>
                <w:lang w:eastAsia="en-GB"/>
              </w:rPr>
            </w:pPr>
            <w:r w:rsidRPr="00DB1D89">
              <w:rPr>
                <w:lang w:eastAsia="en-GB"/>
              </w:rPr>
              <w:t>MEHL</w:t>
            </w:r>
            <w:r w:rsidR="004D662B">
              <w:rPr>
                <w:lang w:eastAsia="en-GB"/>
              </w:rPr>
              <w:t>, DICA 113626577</w:t>
            </w:r>
          </w:p>
        </w:tc>
      </w:tr>
      <w:tr w:rsidR="00DB1D89" w:rsidRPr="00DB1D89" w14:paraId="5AE0443A" w14:textId="77777777" w:rsidTr="00811564">
        <w:tc>
          <w:tcPr>
            <w:tcW w:w="567" w:type="dxa"/>
            <w:shd w:val="clear" w:color="auto" w:fill="auto"/>
            <w:hideMark/>
          </w:tcPr>
          <w:p w14:paraId="3E5DDC33" w14:textId="4B0900CC" w:rsidR="00DB1D89" w:rsidRPr="00DB1D89" w:rsidRDefault="007D41B2" w:rsidP="00DB1D89">
            <w:pPr>
              <w:spacing w:before="40" w:after="120"/>
              <w:ind w:right="113"/>
              <w:rPr>
                <w:lang w:eastAsia="en-GB"/>
              </w:rPr>
            </w:pPr>
            <w:r>
              <w:rPr>
                <w:lang w:eastAsia="en-GB"/>
              </w:rPr>
              <w:t>11</w:t>
            </w:r>
          </w:p>
        </w:tc>
        <w:tc>
          <w:tcPr>
            <w:tcW w:w="3969" w:type="dxa"/>
            <w:shd w:val="clear" w:color="auto" w:fill="auto"/>
            <w:hideMark/>
          </w:tcPr>
          <w:p w14:paraId="31D5547D" w14:textId="35F6A567" w:rsidR="00DB1D89" w:rsidRPr="00DB1D89" w:rsidRDefault="00DB1D89" w:rsidP="004D662B">
            <w:pPr>
              <w:spacing w:before="40" w:after="120"/>
              <w:ind w:right="113"/>
              <w:rPr>
                <w:lang w:eastAsia="en-GB"/>
              </w:rPr>
            </w:pPr>
            <w:r w:rsidRPr="00DB1D89">
              <w:rPr>
                <w:lang w:eastAsia="en-GB"/>
              </w:rPr>
              <w:t>Hawk Star (Gems and Jewellery) Co., Ltd.</w:t>
            </w:r>
            <w:r w:rsidR="004D662B">
              <w:rPr>
                <w:lang w:eastAsia="en-GB"/>
              </w:rPr>
              <w:t xml:space="preserve"> (alternate spellings: </w:t>
            </w:r>
            <w:r w:rsidR="004D662B" w:rsidRPr="00DB1D89">
              <w:rPr>
                <w:lang w:eastAsia="en-GB"/>
              </w:rPr>
              <w:t>Thine Ngat Kyal (Jewellery) Co., Ltd.</w:t>
            </w:r>
            <w:r w:rsidR="004D662B">
              <w:rPr>
                <w:lang w:eastAsia="en-GB"/>
              </w:rPr>
              <w:t xml:space="preserve"> and </w:t>
            </w:r>
            <w:r w:rsidR="004D662B" w:rsidRPr="00DB1D89">
              <w:rPr>
                <w:lang w:eastAsia="en-GB"/>
              </w:rPr>
              <w:t>Thein Nget Star</w:t>
            </w:r>
            <w:r w:rsidR="004D662B">
              <w:rPr>
                <w:lang w:eastAsia="en-GB"/>
              </w:rPr>
              <w:t>)</w:t>
            </w:r>
          </w:p>
        </w:tc>
        <w:tc>
          <w:tcPr>
            <w:tcW w:w="2835" w:type="dxa"/>
            <w:shd w:val="clear" w:color="auto" w:fill="auto"/>
            <w:hideMark/>
          </w:tcPr>
          <w:p w14:paraId="60170F95" w14:textId="77777777" w:rsidR="00DB1D89" w:rsidRPr="00DB1D89" w:rsidRDefault="00DB1D89" w:rsidP="00DB1D89">
            <w:pPr>
              <w:spacing w:before="40" w:after="120"/>
              <w:ind w:right="113"/>
              <w:rPr>
                <w:lang w:eastAsia="en-GB"/>
              </w:rPr>
            </w:pPr>
            <w:r w:rsidRPr="00DB1D89">
              <w:rPr>
                <w:lang w:eastAsia="en-GB"/>
              </w:rPr>
              <w:t>Mining and quarrying - gems</w:t>
            </w:r>
          </w:p>
        </w:tc>
        <w:tc>
          <w:tcPr>
            <w:tcW w:w="2268" w:type="dxa"/>
            <w:shd w:val="clear" w:color="auto" w:fill="auto"/>
            <w:noWrap/>
            <w:hideMark/>
          </w:tcPr>
          <w:p w14:paraId="6FBDAE9A" w14:textId="2172EE94" w:rsidR="00DB1D89" w:rsidRPr="00DB1D89" w:rsidRDefault="00DB1D89" w:rsidP="00DB1D89">
            <w:pPr>
              <w:spacing w:before="40" w:after="120"/>
              <w:ind w:right="113"/>
              <w:rPr>
                <w:lang w:eastAsia="en-GB"/>
              </w:rPr>
            </w:pPr>
            <w:r w:rsidRPr="00DB1D89">
              <w:rPr>
                <w:lang w:eastAsia="en-GB"/>
              </w:rPr>
              <w:t>MEHL</w:t>
            </w:r>
            <w:r w:rsidR="004D662B">
              <w:rPr>
                <w:lang w:eastAsia="en-GB"/>
              </w:rPr>
              <w:t>, DICA 114001368</w:t>
            </w:r>
          </w:p>
        </w:tc>
      </w:tr>
      <w:tr w:rsidR="00DB1D89" w:rsidRPr="00DB1D89" w14:paraId="69B9DC93" w14:textId="77777777" w:rsidTr="00811564">
        <w:tc>
          <w:tcPr>
            <w:tcW w:w="567" w:type="dxa"/>
            <w:shd w:val="clear" w:color="auto" w:fill="auto"/>
            <w:hideMark/>
          </w:tcPr>
          <w:p w14:paraId="68A64FB1" w14:textId="33706E92" w:rsidR="00DB1D89" w:rsidRPr="00DB1D89" w:rsidRDefault="007D41B2" w:rsidP="00DB1D89">
            <w:pPr>
              <w:spacing w:before="40" w:after="120"/>
              <w:ind w:right="113"/>
              <w:rPr>
                <w:lang w:eastAsia="en-GB"/>
              </w:rPr>
            </w:pPr>
            <w:r>
              <w:rPr>
                <w:lang w:eastAsia="en-GB"/>
              </w:rPr>
              <w:t>12</w:t>
            </w:r>
          </w:p>
        </w:tc>
        <w:tc>
          <w:tcPr>
            <w:tcW w:w="3969" w:type="dxa"/>
            <w:shd w:val="clear" w:color="auto" w:fill="auto"/>
            <w:noWrap/>
            <w:hideMark/>
          </w:tcPr>
          <w:p w14:paraId="4F4C2559" w14:textId="77777777" w:rsidR="00DB1D89" w:rsidRPr="00DB1D89" w:rsidRDefault="00DB1D89" w:rsidP="00DB1D89">
            <w:pPr>
              <w:spacing w:before="40" w:after="120"/>
              <w:ind w:right="113"/>
              <w:rPr>
                <w:lang w:eastAsia="en-GB"/>
              </w:rPr>
            </w:pPr>
            <w:r w:rsidRPr="00DB1D89">
              <w:rPr>
                <w:lang w:eastAsia="en-GB"/>
              </w:rPr>
              <w:t>Hlaing Inland Terminal and Logistics Co., Ltd.*</w:t>
            </w:r>
          </w:p>
        </w:tc>
        <w:tc>
          <w:tcPr>
            <w:tcW w:w="2835" w:type="dxa"/>
            <w:shd w:val="clear" w:color="auto" w:fill="auto"/>
            <w:hideMark/>
          </w:tcPr>
          <w:p w14:paraId="37419E53" w14:textId="77777777" w:rsidR="00DB1D89" w:rsidRPr="00DB1D89" w:rsidRDefault="00DB1D89" w:rsidP="00DB1D89">
            <w:pPr>
              <w:spacing w:before="40" w:after="120"/>
              <w:ind w:right="113"/>
              <w:rPr>
                <w:lang w:eastAsia="en-GB"/>
              </w:rPr>
            </w:pPr>
            <w:r w:rsidRPr="00DB1D89">
              <w:rPr>
                <w:lang w:eastAsia="en-GB"/>
              </w:rPr>
              <w:t>Trade</w:t>
            </w:r>
          </w:p>
        </w:tc>
        <w:tc>
          <w:tcPr>
            <w:tcW w:w="2268" w:type="dxa"/>
            <w:shd w:val="clear" w:color="auto" w:fill="auto"/>
            <w:noWrap/>
            <w:hideMark/>
          </w:tcPr>
          <w:p w14:paraId="6B63AB91" w14:textId="77777777" w:rsidR="00DB1D89" w:rsidRPr="00DB1D89" w:rsidRDefault="00DB1D89" w:rsidP="00DB1D89">
            <w:pPr>
              <w:spacing w:before="40" w:after="120"/>
              <w:ind w:right="113"/>
              <w:rPr>
                <w:lang w:eastAsia="en-GB"/>
              </w:rPr>
            </w:pPr>
            <w:r w:rsidRPr="00DB1D89">
              <w:rPr>
                <w:lang w:eastAsia="en-GB"/>
              </w:rPr>
              <w:t>DICA 108334258</w:t>
            </w:r>
          </w:p>
        </w:tc>
      </w:tr>
      <w:tr w:rsidR="00DB1D89" w:rsidRPr="00DB1D89" w14:paraId="275C264F" w14:textId="77777777" w:rsidTr="00811564">
        <w:tc>
          <w:tcPr>
            <w:tcW w:w="567" w:type="dxa"/>
            <w:shd w:val="clear" w:color="auto" w:fill="auto"/>
            <w:hideMark/>
          </w:tcPr>
          <w:p w14:paraId="1A4FD9D5" w14:textId="7B4EB66B" w:rsidR="00DB1D89" w:rsidRPr="00DB1D89" w:rsidRDefault="007D41B2" w:rsidP="00DB1D89">
            <w:pPr>
              <w:spacing w:before="40" w:after="120"/>
              <w:ind w:right="113"/>
              <w:rPr>
                <w:lang w:eastAsia="en-GB"/>
              </w:rPr>
            </w:pPr>
            <w:r>
              <w:rPr>
                <w:lang w:eastAsia="en-GB"/>
              </w:rPr>
              <w:t>13</w:t>
            </w:r>
          </w:p>
        </w:tc>
        <w:tc>
          <w:tcPr>
            <w:tcW w:w="3969" w:type="dxa"/>
            <w:shd w:val="clear" w:color="auto" w:fill="auto"/>
            <w:noWrap/>
            <w:hideMark/>
          </w:tcPr>
          <w:p w14:paraId="04647F79" w14:textId="77777777" w:rsidR="00DB1D89" w:rsidRPr="00DB1D89" w:rsidRDefault="00DB1D89" w:rsidP="00DB1D89">
            <w:pPr>
              <w:spacing w:before="40" w:after="120"/>
              <w:ind w:right="113"/>
              <w:rPr>
                <w:lang w:eastAsia="en-GB"/>
              </w:rPr>
            </w:pPr>
            <w:r w:rsidRPr="00DB1D89">
              <w:rPr>
                <w:lang w:eastAsia="en-GB"/>
              </w:rPr>
              <w:t>Inndagaw Industrial Complex</w:t>
            </w:r>
          </w:p>
        </w:tc>
        <w:tc>
          <w:tcPr>
            <w:tcW w:w="2835" w:type="dxa"/>
            <w:shd w:val="clear" w:color="auto" w:fill="auto"/>
            <w:hideMark/>
          </w:tcPr>
          <w:p w14:paraId="1E7AF630" w14:textId="77777777" w:rsidR="00DB1D89" w:rsidRPr="00DB1D89" w:rsidRDefault="00DB1D89" w:rsidP="00DB1D89">
            <w:pPr>
              <w:spacing w:before="40" w:after="120"/>
              <w:ind w:right="113"/>
              <w:rPr>
                <w:lang w:eastAsia="en-GB"/>
              </w:rPr>
            </w:pPr>
            <w:r w:rsidRPr="00DB1D89">
              <w:rPr>
                <w:lang w:eastAsia="en-GB"/>
              </w:rPr>
              <w:t>Manufacturing</w:t>
            </w:r>
          </w:p>
        </w:tc>
        <w:tc>
          <w:tcPr>
            <w:tcW w:w="2268" w:type="dxa"/>
            <w:shd w:val="clear" w:color="auto" w:fill="auto"/>
            <w:noWrap/>
            <w:hideMark/>
          </w:tcPr>
          <w:p w14:paraId="6E434FE0" w14:textId="77777777" w:rsidR="00DB1D89" w:rsidRPr="00DB1D89" w:rsidRDefault="00DB1D89" w:rsidP="00DB1D89">
            <w:pPr>
              <w:spacing w:before="40" w:after="120"/>
              <w:ind w:right="113"/>
              <w:rPr>
                <w:u w:val="single"/>
                <w:lang w:eastAsia="en-GB"/>
              </w:rPr>
            </w:pPr>
            <w:r w:rsidRPr="00DB1D89">
              <w:rPr>
                <w:lang w:eastAsia="en-GB"/>
              </w:rPr>
              <w:t>Confidential</w:t>
            </w:r>
            <w:r w:rsidRPr="0000505C">
              <w:rPr>
                <w:rStyle w:val="FootnoteReference"/>
              </w:rPr>
              <w:footnoteReference w:id="434"/>
            </w:r>
          </w:p>
        </w:tc>
      </w:tr>
      <w:tr w:rsidR="00DB1D89" w:rsidRPr="00DB1D89" w14:paraId="61473D88" w14:textId="77777777" w:rsidTr="00811564">
        <w:tc>
          <w:tcPr>
            <w:tcW w:w="567" w:type="dxa"/>
            <w:shd w:val="clear" w:color="auto" w:fill="auto"/>
            <w:hideMark/>
          </w:tcPr>
          <w:p w14:paraId="1818FF35" w14:textId="15B92FD8" w:rsidR="00DB1D89" w:rsidRPr="00DB1D89" w:rsidRDefault="007D41B2" w:rsidP="00DB1D89">
            <w:pPr>
              <w:spacing w:before="40" w:after="120"/>
              <w:ind w:right="113"/>
              <w:rPr>
                <w:lang w:eastAsia="en-GB"/>
              </w:rPr>
            </w:pPr>
            <w:r>
              <w:rPr>
                <w:lang w:eastAsia="en-GB"/>
              </w:rPr>
              <w:lastRenderedPageBreak/>
              <w:t>14</w:t>
            </w:r>
          </w:p>
        </w:tc>
        <w:tc>
          <w:tcPr>
            <w:tcW w:w="3969" w:type="dxa"/>
            <w:shd w:val="clear" w:color="auto" w:fill="auto"/>
            <w:noWrap/>
            <w:hideMark/>
          </w:tcPr>
          <w:p w14:paraId="120354C5" w14:textId="77777777" w:rsidR="00DB1D89" w:rsidRPr="00DB1D89" w:rsidRDefault="00DB1D89" w:rsidP="00DB1D89">
            <w:pPr>
              <w:spacing w:before="40" w:after="120"/>
              <w:ind w:right="113"/>
              <w:rPr>
                <w:lang w:eastAsia="en-GB"/>
              </w:rPr>
            </w:pPr>
            <w:r w:rsidRPr="00DB1D89">
              <w:rPr>
                <w:lang w:eastAsia="en-GB"/>
              </w:rPr>
              <w:t>Kanpauk Oil Palm Estate and Palm Oil Mill Project (KOPP)</w:t>
            </w:r>
          </w:p>
        </w:tc>
        <w:tc>
          <w:tcPr>
            <w:tcW w:w="2835" w:type="dxa"/>
            <w:shd w:val="clear" w:color="auto" w:fill="auto"/>
            <w:hideMark/>
          </w:tcPr>
          <w:p w14:paraId="24D7CC1B" w14:textId="77777777" w:rsidR="00DB1D89" w:rsidRPr="00DB1D89" w:rsidRDefault="00DB1D89" w:rsidP="00DB1D89">
            <w:pPr>
              <w:spacing w:before="40" w:after="120"/>
              <w:ind w:right="113"/>
              <w:rPr>
                <w:lang w:eastAsia="en-GB"/>
              </w:rPr>
            </w:pPr>
            <w:r w:rsidRPr="00DB1D89">
              <w:rPr>
                <w:lang w:eastAsia="en-GB"/>
              </w:rPr>
              <w:t>Agriculture, forestry and fishing</w:t>
            </w:r>
          </w:p>
        </w:tc>
        <w:tc>
          <w:tcPr>
            <w:tcW w:w="2268" w:type="dxa"/>
            <w:shd w:val="clear" w:color="auto" w:fill="auto"/>
            <w:noWrap/>
            <w:hideMark/>
          </w:tcPr>
          <w:p w14:paraId="05BDE6AD" w14:textId="77777777" w:rsidR="00DB1D89" w:rsidRPr="00DB1D89" w:rsidRDefault="00DB1D89" w:rsidP="00DB1D89">
            <w:pPr>
              <w:spacing w:before="40" w:after="120"/>
              <w:ind w:right="113"/>
              <w:rPr>
                <w:u w:val="single"/>
                <w:lang w:eastAsia="en-GB"/>
              </w:rPr>
            </w:pPr>
            <w:r w:rsidRPr="00DB1D89">
              <w:t>SPRGID</w:t>
            </w:r>
            <w:r w:rsidRPr="0000505C">
              <w:rPr>
                <w:rStyle w:val="FootnoteReference"/>
              </w:rPr>
              <w:footnoteReference w:id="435"/>
            </w:r>
          </w:p>
        </w:tc>
      </w:tr>
      <w:tr w:rsidR="00DB1D89" w:rsidRPr="00DB1D89" w14:paraId="2AC7D9DB" w14:textId="77777777" w:rsidTr="00811564">
        <w:tc>
          <w:tcPr>
            <w:tcW w:w="567" w:type="dxa"/>
            <w:shd w:val="clear" w:color="auto" w:fill="auto"/>
            <w:hideMark/>
          </w:tcPr>
          <w:p w14:paraId="05107D93" w14:textId="7C6D2671" w:rsidR="00DB1D89" w:rsidRPr="00DB1D89" w:rsidRDefault="007D41B2" w:rsidP="00DB1D89">
            <w:pPr>
              <w:spacing w:before="40" w:after="120"/>
              <w:ind w:right="113"/>
              <w:rPr>
                <w:lang w:eastAsia="en-GB"/>
              </w:rPr>
            </w:pPr>
            <w:r>
              <w:rPr>
                <w:lang w:eastAsia="en-GB"/>
              </w:rPr>
              <w:t>15</w:t>
            </w:r>
          </w:p>
        </w:tc>
        <w:tc>
          <w:tcPr>
            <w:tcW w:w="3969" w:type="dxa"/>
            <w:shd w:val="clear" w:color="auto" w:fill="auto"/>
            <w:noWrap/>
            <w:hideMark/>
          </w:tcPr>
          <w:p w14:paraId="64AE2AD8" w14:textId="77777777" w:rsidR="00DB1D89" w:rsidRPr="00DB1D89" w:rsidRDefault="00DB1D89" w:rsidP="00DB1D89">
            <w:pPr>
              <w:spacing w:before="40" w:after="120"/>
              <w:ind w:right="113"/>
              <w:rPr>
                <w:lang w:eastAsia="en-GB"/>
              </w:rPr>
            </w:pPr>
            <w:r w:rsidRPr="00DB1D89">
              <w:rPr>
                <w:lang w:eastAsia="en-GB"/>
              </w:rPr>
              <w:t>Kayah State Mineral Production Company Ltd.*</w:t>
            </w:r>
          </w:p>
        </w:tc>
        <w:tc>
          <w:tcPr>
            <w:tcW w:w="2835" w:type="dxa"/>
            <w:shd w:val="clear" w:color="auto" w:fill="auto"/>
            <w:hideMark/>
          </w:tcPr>
          <w:p w14:paraId="08AE9463" w14:textId="77777777" w:rsidR="00DB1D89" w:rsidRPr="00DB1D89" w:rsidRDefault="00DB1D89" w:rsidP="00DB1D89">
            <w:pPr>
              <w:spacing w:before="40" w:after="120"/>
              <w:ind w:right="113"/>
              <w:rPr>
                <w:lang w:eastAsia="en-GB"/>
              </w:rPr>
            </w:pPr>
            <w:r w:rsidRPr="00DB1D89">
              <w:rPr>
                <w:lang w:eastAsia="en-GB"/>
              </w:rPr>
              <w:t>Mining and quarrying</w:t>
            </w:r>
          </w:p>
        </w:tc>
        <w:tc>
          <w:tcPr>
            <w:tcW w:w="2268" w:type="dxa"/>
            <w:shd w:val="clear" w:color="auto" w:fill="auto"/>
            <w:noWrap/>
            <w:hideMark/>
          </w:tcPr>
          <w:p w14:paraId="2C7F4D5E" w14:textId="77777777" w:rsidR="00DB1D89" w:rsidRPr="00DB1D89" w:rsidRDefault="00DB1D89" w:rsidP="00DB1D89">
            <w:pPr>
              <w:spacing w:before="40" w:after="120"/>
              <w:ind w:right="113"/>
              <w:rPr>
                <w:lang w:eastAsia="en-GB"/>
              </w:rPr>
            </w:pPr>
            <w:r w:rsidRPr="00DB1D89">
              <w:rPr>
                <w:lang w:eastAsia="en-GB"/>
              </w:rPr>
              <w:t>DICA 111611327</w:t>
            </w:r>
          </w:p>
        </w:tc>
      </w:tr>
      <w:tr w:rsidR="00DB1D89" w:rsidRPr="00DB1D89" w14:paraId="3FCDA820" w14:textId="77777777" w:rsidTr="00811564">
        <w:tc>
          <w:tcPr>
            <w:tcW w:w="567" w:type="dxa"/>
            <w:shd w:val="clear" w:color="auto" w:fill="auto"/>
            <w:hideMark/>
          </w:tcPr>
          <w:p w14:paraId="4FFD5DB5" w14:textId="0268A701" w:rsidR="00DB1D89" w:rsidRPr="00DB1D89" w:rsidRDefault="007D41B2" w:rsidP="00DB1D89">
            <w:pPr>
              <w:spacing w:before="40" w:after="120"/>
              <w:ind w:right="113"/>
              <w:rPr>
                <w:lang w:eastAsia="en-GB"/>
              </w:rPr>
            </w:pPr>
            <w:r>
              <w:rPr>
                <w:lang w:eastAsia="en-GB"/>
              </w:rPr>
              <w:t>16</w:t>
            </w:r>
          </w:p>
        </w:tc>
        <w:tc>
          <w:tcPr>
            <w:tcW w:w="3969" w:type="dxa"/>
            <w:shd w:val="clear" w:color="auto" w:fill="auto"/>
            <w:hideMark/>
          </w:tcPr>
          <w:p w14:paraId="4600B69B" w14:textId="77E7BE4B" w:rsidR="00DB1D89" w:rsidRPr="00DB1D89" w:rsidRDefault="00DB1D89" w:rsidP="00DB1D89">
            <w:pPr>
              <w:spacing w:before="40" w:after="120"/>
              <w:ind w:right="113"/>
              <w:rPr>
                <w:u w:val="single"/>
                <w:lang w:eastAsia="en-GB"/>
              </w:rPr>
            </w:pPr>
            <w:r w:rsidRPr="00DB1D89">
              <w:rPr>
                <w:lang w:eastAsia="en-GB"/>
              </w:rPr>
              <w:t>Kone Yar Thi Star</w:t>
            </w:r>
            <w:r w:rsidR="0074765F">
              <w:rPr>
                <w:lang w:eastAsia="en-GB"/>
              </w:rPr>
              <w:t xml:space="preserve"> (alternate spelling: </w:t>
            </w:r>
            <w:r w:rsidR="0074765F" w:rsidRPr="00DB1D89">
              <w:rPr>
                <w:lang w:eastAsia="en-GB"/>
              </w:rPr>
              <w:t>Aquarii (Gems &amp; Jewellery) Co., Ltd.*</w:t>
            </w:r>
            <w:r w:rsidR="0074765F">
              <w:rPr>
                <w:lang w:eastAsia="en-GB"/>
              </w:rPr>
              <w:t>)</w:t>
            </w:r>
          </w:p>
        </w:tc>
        <w:tc>
          <w:tcPr>
            <w:tcW w:w="2835" w:type="dxa"/>
            <w:shd w:val="clear" w:color="auto" w:fill="auto"/>
            <w:hideMark/>
          </w:tcPr>
          <w:p w14:paraId="246A2796" w14:textId="77777777" w:rsidR="00DB1D89" w:rsidRPr="00DB1D89" w:rsidRDefault="00DB1D89" w:rsidP="00DB1D89">
            <w:pPr>
              <w:spacing w:before="40" w:after="120"/>
              <w:ind w:right="113"/>
              <w:rPr>
                <w:lang w:eastAsia="en-GB"/>
              </w:rPr>
            </w:pPr>
            <w:r w:rsidRPr="00DB1D89">
              <w:rPr>
                <w:lang w:eastAsia="en-GB"/>
              </w:rPr>
              <w:t>Mining and quarrying - gems</w:t>
            </w:r>
          </w:p>
        </w:tc>
        <w:tc>
          <w:tcPr>
            <w:tcW w:w="2268" w:type="dxa"/>
            <w:shd w:val="clear" w:color="auto" w:fill="auto"/>
            <w:noWrap/>
            <w:hideMark/>
          </w:tcPr>
          <w:p w14:paraId="177D5FB7" w14:textId="4B1D1B09" w:rsidR="00DB1D89" w:rsidRPr="00DB1D89" w:rsidRDefault="00DB1D89" w:rsidP="00DB1D89">
            <w:pPr>
              <w:spacing w:before="40" w:after="120"/>
              <w:ind w:right="113"/>
              <w:rPr>
                <w:u w:val="single"/>
                <w:lang w:eastAsia="en-GB"/>
              </w:rPr>
            </w:pPr>
            <w:r w:rsidRPr="00DB1D89">
              <w:t>MEITI</w:t>
            </w:r>
            <w:r w:rsidRPr="0000505C">
              <w:rPr>
                <w:rStyle w:val="FootnoteReference"/>
              </w:rPr>
              <w:footnoteReference w:id="436"/>
            </w:r>
            <w:r w:rsidR="0074765F">
              <w:t xml:space="preserve">, </w:t>
            </w:r>
            <w:r w:rsidR="0074765F" w:rsidRPr="00DB1D89">
              <w:rPr>
                <w:lang w:eastAsia="en-GB"/>
              </w:rPr>
              <w:t>DICA 113094192</w:t>
            </w:r>
          </w:p>
        </w:tc>
      </w:tr>
      <w:tr w:rsidR="00DB1D89" w:rsidRPr="00DB1D89" w14:paraId="6D7DC65D" w14:textId="77777777" w:rsidTr="00811564">
        <w:tc>
          <w:tcPr>
            <w:tcW w:w="567" w:type="dxa"/>
            <w:shd w:val="clear" w:color="auto" w:fill="auto"/>
            <w:hideMark/>
          </w:tcPr>
          <w:p w14:paraId="4FB7B9C0" w14:textId="03DB7ED9" w:rsidR="00DB1D89" w:rsidRPr="00DB1D89" w:rsidRDefault="007D41B2" w:rsidP="00DB1D89">
            <w:pPr>
              <w:spacing w:before="40" w:after="120"/>
              <w:ind w:right="113"/>
              <w:rPr>
                <w:lang w:eastAsia="en-GB"/>
              </w:rPr>
            </w:pPr>
            <w:r>
              <w:rPr>
                <w:lang w:eastAsia="en-GB"/>
              </w:rPr>
              <w:t>17</w:t>
            </w:r>
          </w:p>
        </w:tc>
        <w:tc>
          <w:tcPr>
            <w:tcW w:w="3969" w:type="dxa"/>
            <w:shd w:val="clear" w:color="auto" w:fill="auto"/>
            <w:hideMark/>
          </w:tcPr>
          <w:p w14:paraId="565DEAB1" w14:textId="77777777" w:rsidR="00DB1D89" w:rsidRPr="00DB1D89" w:rsidRDefault="00DB1D89" w:rsidP="00DB1D89">
            <w:pPr>
              <w:spacing w:before="40" w:after="120"/>
              <w:ind w:right="113"/>
              <w:rPr>
                <w:lang w:eastAsia="en-GB"/>
              </w:rPr>
            </w:pPr>
            <w:r w:rsidRPr="00DB1D89">
              <w:rPr>
                <w:lang w:eastAsia="en-GB"/>
              </w:rPr>
              <w:t>Lann Pyi Marine Company Ltd.*</w:t>
            </w:r>
          </w:p>
        </w:tc>
        <w:tc>
          <w:tcPr>
            <w:tcW w:w="2835" w:type="dxa"/>
            <w:shd w:val="clear" w:color="auto" w:fill="auto"/>
            <w:hideMark/>
          </w:tcPr>
          <w:p w14:paraId="6C017060" w14:textId="77777777" w:rsidR="00DB1D89" w:rsidRPr="00DB1D89" w:rsidRDefault="00DB1D89" w:rsidP="00DB1D89">
            <w:pPr>
              <w:spacing w:before="40" w:after="120"/>
              <w:ind w:right="113"/>
              <w:rPr>
                <w:lang w:eastAsia="en-GB"/>
              </w:rPr>
            </w:pPr>
            <w:r w:rsidRPr="00DB1D89">
              <w:rPr>
                <w:lang w:eastAsia="en-GB"/>
              </w:rPr>
              <w:t>Trade</w:t>
            </w:r>
          </w:p>
        </w:tc>
        <w:tc>
          <w:tcPr>
            <w:tcW w:w="2268" w:type="dxa"/>
            <w:shd w:val="clear" w:color="auto" w:fill="auto"/>
            <w:hideMark/>
          </w:tcPr>
          <w:p w14:paraId="0E40F82E" w14:textId="77777777" w:rsidR="00DB1D89" w:rsidRPr="00DB1D89" w:rsidRDefault="00DB1D89" w:rsidP="00DB1D89">
            <w:pPr>
              <w:spacing w:before="40" w:after="120"/>
              <w:ind w:right="113"/>
              <w:rPr>
                <w:lang w:eastAsia="en-GB"/>
              </w:rPr>
            </w:pPr>
            <w:r w:rsidRPr="00DB1D89">
              <w:rPr>
                <w:lang w:eastAsia="en-GB"/>
              </w:rPr>
              <w:t>DICA 110156286</w:t>
            </w:r>
          </w:p>
        </w:tc>
      </w:tr>
      <w:tr w:rsidR="00DB1D89" w:rsidRPr="00DB1D89" w14:paraId="35970DF9" w14:textId="77777777" w:rsidTr="00811564">
        <w:tc>
          <w:tcPr>
            <w:tcW w:w="567" w:type="dxa"/>
            <w:shd w:val="clear" w:color="auto" w:fill="auto"/>
            <w:hideMark/>
          </w:tcPr>
          <w:p w14:paraId="0D2FCCD5" w14:textId="169E0821" w:rsidR="00DB1D89" w:rsidRPr="00DB1D89" w:rsidRDefault="007D41B2" w:rsidP="00DB1D89">
            <w:pPr>
              <w:spacing w:before="40" w:after="120"/>
              <w:ind w:right="113"/>
              <w:rPr>
                <w:lang w:eastAsia="en-GB"/>
              </w:rPr>
            </w:pPr>
            <w:r>
              <w:rPr>
                <w:lang w:eastAsia="en-GB"/>
              </w:rPr>
              <w:t>18</w:t>
            </w:r>
          </w:p>
        </w:tc>
        <w:tc>
          <w:tcPr>
            <w:tcW w:w="3969" w:type="dxa"/>
            <w:shd w:val="clear" w:color="auto" w:fill="auto"/>
            <w:hideMark/>
          </w:tcPr>
          <w:p w14:paraId="7DD1C258" w14:textId="77777777" w:rsidR="00DB1D89" w:rsidRPr="00DB1D89" w:rsidRDefault="00DB1D89" w:rsidP="00DB1D89">
            <w:pPr>
              <w:spacing w:before="40" w:after="120"/>
              <w:ind w:right="113"/>
              <w:rPr>
                <w:lang w:eastAsia="en-GB"/>
              </w:rPr>
            </w:pPr>
            <w:r w:rsidRPr="00DB1D89">
              <w:rPr>
                <w:lang w:eastAsia="en-GB"/>
              </w:rPr>
              <w:t>Larbathakedi Micro Finance Service Association Inc.*</w:t>
            </w:r>
          </w:p>
        </w:tc>
        <w:tc>
          <w:tcPr>
            <w:tcW w:w="2835" w:type="dxa"/>
            <w:shd w:val="clear" w:color="auto" w:fill="auto"/>
            <w:hideMark/>
          </w:tcPr>
          <w:p w14:paraId="7319A84C" w14:textId="77777777" w:rsidR="00DB1D89" w:rsidRPr="00DB1D89" w:rsidRDefault="00DB1D89" w:rsidP="00DB1D89">
            <w:pPr>
              <w:spacing w:before="40" w:after="120"/>
              <w:ind w:right="113"/>
              <w:rPr>
                <w:lang w:eastAsia="en-GB"/>
              </w:rPr>
            </w:pPr>
            <w:r w:rsidRPr="00DB1D89">
              <w:rPr>
                <w:lang w:eastAsia="en-GB"/>
              </w:rPr>
              <w:t>Finance and insurance</w:t>
            </w:r>
          </w:p>
        </w:tc>
        <w:tc>
          <w:tcPr>
            <w:tcW w:w="2268" w:type="dxa"/>
            <w:shd w:val="clear" w:color="auto" w:fill="auto"/>
            <w:hideMark/>
          </w:tcPr>
          <w:p w14:paraId="3A5A4F0A" w14:textId="77777777" w:rsidR="00DB1D89" w:rsidRPr="00DB1D89" w:rsidRDefault="00DB1D89" w:rsidP="00DB1D89">
            <w:pPr>
              <w:spacing w:before="40" w:after="120"/>
              <w:ind w:right="113"/>
              <w:rPr>
                <w:lang w:eastAsia="en-GB"/>
              </w:rPr>
            </w:pPr>
            <w:r w:rsidRPr="00DB1D89">
              <w:rPr>
                <w:lang w:eastAsia="en-GB"/>
              </w:rPr>
              <w:t>DICA 114902586</w:t>
            </w:r>
          </w:p>
        </w:tc>
      </w:tr>
      <w:tr w:rsidR="00DB1D89" w:rsidRPr="00DB1D89" w14:paraId="30DD010B" w14:textId="77777777" w:rsidTr="00811564">
        <w:tc>
          <w:tcPr>
            <w:tcW w:w="567" w:type="dxa"/>
            <w:shd w:val="clear" w:color="auto" w:fill="auto"/>
            <w:hideMark/>
          </w:tcPr>
          <w:p w14:paraId="7EFFCD0A" w14:textId="47AA946C" w:rsidR="00DB1D89" w:rsidRPr="00DB1D89" w:rsidRDefault="007D41B2" w:rsidP="00DB1D89">
            <w:pPr>
              <w:spacing w:before="40" w:after="120"/>
              <w:ind w:right="113"/>
              <w:rPr>
                <w:lang w:eastAsia="en-GB"/>
              </w:rPr>
            </w:pPr>
            <w:r>
              <w:rPr>
                <w:lang w:eastAsia="en-GB"/>
              </w:rPr>
              <w:t>19</w:t>
            </w:r>
          </w:p>
        </w:tc>
        <w:tc>
          <w:tcPr>
            <w:tcW w:w="3969" w:type="dxa"/>
            <w:shd w:val="clear" w:color="auto" w:fill="auto"/>
            <w:hideMark/>
          </w:tcPr>
          <w:p w14:paraId="3669F2B1" w14:textId="70912469" w:rsidR="00DB1D89" w:rsidRPr="00DB1D89" w:rsidRDefault="00DB1D89" w:rsidP="00DB1D89">
            <w:pPr>
              <w:spacing w:before="40" w:after="120"/>
              <w:ind w:right="113"/>
              <w:rPr>
                <w:lang w:eastAsia="en-GB"/>
              </w:rPr>
            </w:pPr>
            <w:r w:rsidRPr="00DB1D89">
              <w:rPr>
                <w:lang w:eastAsia="en-GB"/>
              </w:rPr>
              <w:t>Lyrae (Gems and Jewellery) Co., Ltd.</w:t>
            </w:r>
            <w:r w:rsidR="004D662B">
              <w:rPr>
                <w:lang w:eastAsia="en-GB"/>
              </w:rPr>
              <w:t xml:space="preserve"> (alternate spelling: </w:t>
            </w:r>
            <w:r w:rsidR="004D662B" w:rsidRPr="00DB1D89">
              <w:rPr>
                <w:lang w:eastAsia="en-GB"/>
              </w:rPr>
              <w:t>Saung Tar Yar Star</w:t>
            </w:r>
            <w:r w:rsidR="004D662B">
              <w:rPr>
                <w:lang w:eastAsia="en-GB"/>
              </w:rPr>
              <w:t xml:space="preserve">) </w:t>
            </w:r>
          </w:p>
        </w:tc>
        <w:tc>
          <w:tcPr>
            <w:tcW w:w="2835" w:type="dxa"/>
            <w:shd w:val="clear" w:color="auto" w:fill="auto"/>
            <w:hideMark/>
          </w:tcPr>
          <w:p w14:paraId="19904619" w14:textId="77777777" w:rsidR="00DB1D89" w:rsidRPr="00DB1D89" w:rsidRDefault="00DB1D89" w:rsidP="00DB1D89">
            <w:pPr>
              <w:spacing w:before="40" w:after="120"/>
              <w:ind w:right="113"/>
              <w:rPr>
                <w:lang w:eastAsia="en-GB"/>
              </w:rPr>
            </w:pPr>
            <w:r w:rsidRPr="00DB1D89">
              <w:rPr>
                <w:lang w:eastAsia="en-GB"/>
              </w:rPr>
              <w:t>Mining and quarrying - gems</w:t>
            </w:r>
          </w:p>
        </w:tc>
        <w:tc>
          <w:tcPr>
            <w:tcW w:w="2268" w:type="dxa"/>
            <w:shd w:val="clear" w:color="auto" w:fill="auto"/>
            <w:noWrap/>
            <w:hideMark/>
          </w:tcPr>
          <w:p w14:paraId="4EDDDFBC" w14:textId="5CDCDFB9" w:rsidR="00DB1D89" w:rsidRPr="00DB1D89" w:rsidRDefault="00DB1D89" w:rsidP="00DB1D89">
            <w:pPr>
              <w:spacing w:before="40" w:after="120"/>
              <w:ind w:right="113"/>
              <w:rPr>
                <w:lang w:eastAsia="en-GB"/>
              </w:rPr>
            </w:pPr>
            <w:r w:rsidRPr="00DB1D89">
              <w:rPr>
                <w:lang w:eastAsia="en-GB"/>
              </w:rPr>
              <w:t>MEHL</w:t>
            </w:r>
            <w:r w:rsidR="004D662B">
              <w:rPr>
                <w:lang w:eastAsia="en-GB"/>
              </w:rPr>
              <w:t>, DICA 113097094</w:t>
            </w:r>
          </w:p>
        </w:tc>
      </w:tr>
      <w:tr w:rsidR="00DB1D89" w:rsidRPr="00DB1D89" w14:paraId="7A58E482" w14:textId="77777777" w:rsidTr="00811564">
        <w:tc>
          <w:tcPr>
            <w:tcW w:w="567" w:type="dxa"/>
            <w:shd w:val="clear" w:color="auto" w:fill="auto"/>
            <w:hideMark/>
          </w:tcPr>
          <w:p w14:paraId="297DE35B" w14:textId="760CD7E6" w:rsidR="00DB1D89" w:rsidRPr="00DB1D89" w:rsidRDefault="007D41B2" w:rsidP="00DB1D89">
            <w:pPr>
              <w:spacing w:before="40" w:after="120"/>
              <w:ind w:right="113"/>
              <w:rPr>
                <w:lang w:eastAsia="en-GB"/>
              </w:rPr>
            </w:pPr>
            <w:r>
              <w:rPr>
                <w:lang w:eastAsia="en-GB"/>
              </w:rPr>
              <w:t>20</w:t>
            </w:r>
          </w:p>
        </w:tc>
        <w:tc>
          <w:tcPr>
            <w:tcW w:w="3969" w:type="dxa"/>
            <w:shd w:val="clear" w:color="auto" w:fill="auto"/>
            <w:hideMark/>
          </w:tcPr>
          <w:p w14:paraId="5D87E429" w14:textId="4FCC0A1E" w:rsidR="00DB1D89" w:rsidRPr="00DB1D89" w:rsidRDefault="00DB1D89" w:rsidP="00DB1D89">
            <w:pPr>
              <w:spacing w:before="40" w:after="120"/>
              <w:ind w:right="113"/>
              <w:rPr>
                <w:lang w:eastAsia="en-GB"/>
              </w:rPr>
            </w:pPr>
            <w:r w:rsidRPr="00DB1D89">
              <w:rPr>
                <w:lang w:eastAsia="en-GB"/>
              </w:rPr>
              <w:t>Mon Hsu Jewellery Co., Ltd.</w:t>
            </w:r>
            <w:r w:rsidR="004D662B">
              <w:rPr>
                <w:lang w:eastAsia="en-GB"/>
              </w:rPr>
              <w:t xml:space="preserve"> (alternate spelling: Mine Shu)</w:t>
            </w:r>
          </w:p>
        </w:tc>
        <w:tc>
          <w:tcPr>
            <w:tcW w:w="2835" w:type="dxa"/>
            <w:shd w:val="clear" w:color="auto" w:fill="auto"/>
            <w:hideMark/>
          </w:tcPr>
          <w:p w14:paraId="4148EB63" w14:textId="77777777" w:rsidR="00DB1D89" w:rsidRPr="00DB1D89" w:rsidRDefault="00DB1D89" w:rsidP="00DB1D89">
            <w:pPr>
              <w:spacing w:before="40" w:after="120"/>
              <w:ind w:right="113"/>
              <w:rPr>
                <w:lang w:eastAsia="en-GB"/>
              </w:rPr>
            </w:pPr>
            <w:r w:rsidRPr="00DB1D89">
              <w:rPr>
                <w:lang w:eastAsia="en-GB"/>
              </w:rPr>
              <w:t>Mining and quarrying - gems</w:t>
            </w:r>
          </w:p>
        </w:tc>
        <w:tc>
          <w:tcPr>
            <w:tcW w:w="2268" w:type="dxa"/>
            <w:shd w:val="clear" w:color="auto" w:fill="auto"/>
            <w:noWrap/>
            <w:hideMark/>
          </w:tcPr>
          <w:p w14:paraId="257AFD6C" w14:textId="77777777" w:rsidR="00DB1D89" w:rsidRPr="00DB1D89" w:rsidRDefault="00DB1D89" w:rsidP="00DB1D89">
            <w:pPr>
              <w:spacing w:before="40" w:after="120"/>
              <w:ind w:right="113"/>
              <w:rPr>
                <w:lang w:eastAsia="en-GB"/>
              </w:rPr>
            </w:pPr>
            <w:r w:rsidRPr="00DB1D89">
              <w:rPr>
                <w:lang w:eastAsia="en-GB"/>
              </w:rPr>
              <w:t>MEHL</w:t>
            </w:r>
          </w:p>
        </w:tc>
      </w:tr>
      <w:tr w:rsidR="00DB1D89" w:rsidRPr="00DB1D89" w14:paraId="226306BC" w14:textId="77777777" w:rsidTr="00811564">
        <w:tc>
          <w:tcPr>
            <w:tcW w:w="567" w:type="dxa"/>
            <w:shd w:val="clear" w:color="auto" w:fill="auto"/>
            <w:hideMark/>
          </w:tcPr>
          <w:p w14:paraId="3F434BFC" w14:textId="65C380D9" w:rsidR="00DB1D89" w:rsidRPr="00DB1D89" w:rsidRDefault="007D41B2" w:rsidP="00DB1D89">
            <w:pPr>
              <w:spacing w:before="40" w:after="120"/>
              <w:ind w:right="113"/>
              <w:rPr>
                <w:lang w:eastAsia="en-GB"/>
              </w:rPr>
            </w:pPr>
            <w:r>
              <w:rPr>
                <w:lang w:eastAsia="en-GB"/>
              </w:rPr>
              <w:t>21</w:t>
            </w:r>
          </w:p>
        </w:tc>
        <w:tc>
          <w:tcPr>
            <w:tcW w:w="3969" w:type="dxa"/>
            <w:shd w:val="clear" w:color="auto" w:fill="auto"/>
            <w:noWrap/>
            <w:hideMark/>
          </w:tcPr>
          <w:p w14:paraId="13C6C6A9" w14:textId="77777777" w:rsidR="00DB1D89" w:rsidRPr="00DB1D89" w:rsidRDefault="00DB1D89" w:rsidP="00DB1D89">
            <w:pPr>
              <w:spacing w:before="40" w:after="120"/>
              <w:ind w:right="113"/>
              <w:rPr>
                <w:lang w:eastAsia="en-GB"/>
              </w:rPr>
            </w:pPr>
            <w:r w:rsidRPr="00DB1D89">
              <w:rPr>
                <w:lang w:eastAsia="en-GB"/>
              </w:rPr>
              <w:t>Myanmar Imperial Jade (Gems &amp; Jewellery) Co., Ltd.*</w:t>
            </w:r>
          </w:p>
        </w:tc>
        <w:tc>
          <w:tcPr>
            <w:tcW w:w="2835" w:type="dxa"/>
            <w:shd w:val="clear" w:color="auto" w:fill="auto"/>
            <w:hideMark/>
          </w:tcPr>
          <w:p w14:paraId="4BBFF924" w14:textId="77777777" w:rsidR="00DB1D89" w:rsidRPr="00DB1D89" w:rsidRDefault="00DB1D89" w:rsidP="00DB1D89">
            <w:pPr>
              <w:spacing w:before="40" w:after="120"/>
              <w:ind w:right="113"/>
              <w:rPr>
                <w:lang w:eastAsia="en-GB"/>
              </w:rPr>
            </w:pPr>
            <w:r w:rsidRPr="00DB1D89">
              <w:rPr>
                <w:lang w:eastAsia="en-GB"/>
              </w:rPr>
              <w:t>Mining and quarrying - gems</w:t>
            </w:r>
          </w:p>
        </w:tc>
        <w:tc>
          <w:tcPr>
            <w:tcW w:w="2268" w:type="dxa"/>
            <w:shd w:val="clear" w:color="auto" w:fill="auto"/>
            <w:hideMark/>
          </w:tcPr>
          <w:p w14:paraId="1EC5B950" w14:textId="77777777" w:rsidR="00DB1D89" w:rsidRPr="00DB1D89" w:rsidRDefault="00DB1D89" w:rsidP="00DB1D89">
            <w:pPr>
              <w:spacing w:before="40" w:after="120"/>
              <w:ind w:right="113"/>
              <w:rPr>
                <w:lang w:eastAsia="en-GB"/>
              </w:rPr>
            </w:pPr>
            <w:r w:rsidRPr="00DB1D89">
              <w:rPr>
                <w:lang w:eastAsia="en-GB"/>
              </w:rPr>
              <w:t>DICA 176227869</w:t>
            </w:r>
          </w:p>
        </w:tc>
      </w:tr>
      <w:tr w:rsidR="00DB1D89" w:rsidRPr="00DB1D89" w14:paraId="2A3D9551" w14:textId="77777777" w:rsidTr="00811564">
        <w:tc>
          <w:tcPr>
            <w:tcW w:w="567" w:type="dxa"/>
            <w:shd w:val="clear" w:color="auto" w:fill="auto"/>
            <w:hideMark/>
          </w:tcPr>
          <w:p w14:paraId="4C061783" w14:textId="1832ED0F" w:rsidR="00DB1D89" w:rsidRPr="00DB1D89" w:rsidRDefault="007D41B2" w:rsidP="00DB1D89">
            <w:pPr>
              <w:spacing w:before="40" w:after="120"/>
              <w:ind w:right="113"/>
              <w:rPr>
                <w:lang w:eastAsia="en-GB"/>
              </w:rPr>
            </w:pPr>
            <w:r>
              <w:rPr>
                <w:lang w:eastAsia="en-GB"/>
              </w:rPr>
              <w:t>22</w:t>
            </w:r>
          </w:p>
        </w:tc>
        <w:tc>
          <w:tcPr>
            <w:tcW w:w="3969" w:type="dxa"/>
            <w:shd w:val="clear" w:color="auto" w:fill="auto"/>
            <w:noWrap/>
            <w:hideMark/>
          </w:tcPr>
          <w:p w14:paraId="20C0E5CB" w14:textId="77777777" w:rsidR="00DB1D89" w:rsidRPr="00DB1D89" w:rsidRDefault="00DB1D89" w:rsidP="00DB1D89">
            <w:pPr>
              <w:spacing w:before="40" w:after="120"/>
              <w:ind w:right="113"/>
              <w:rPr>
                <w:lang w:eastAsia="en-GB"/>
              </w:rPr>
            </w:pPr>
            <w:r w:rsidRPr="00DB1D89">
              <w:rPr>
                <w:lang w:eastAsia="en-GB"/>
              </w:rPr>
              <w:t>Myanmar Land and Development Ltd*</w:t>
            </w:r>
          </w:p>
        </w:tc>
        <w:tc>
          <w:tcPr>
            <w:tcW w:w="2835" w:type="dxa"/>
            <w:shd w:val="clear" w:color="auto" w:fill="auto"/>
            <w:hideMark/>
          </w:tcPr>
          <w:p w14:paraId="233C5120" w14:textId="77777777" w:rsidR="00DB1D89" w:rsidRPr="00DB1D89" w:rsidRDefault="00DB1D89" w:rsidP="00DB1D89">
            <w:pPr>
              <w:spacing w:before="40" w:after="120"/>
              <w:ind w:right="113"/>
              <w:rPr>
                <w:lang w:eastAsia="en-GB"/>
              </w:rPr>
            </w:pPr>
            <w:r w:rsidRPr="00DB1D89">
              <w:rPr>
                <w:lang w:eastAsia="en-GB"/>
              </w:rPr>
              <w:t>Real estate</w:t>
            </w:r>
          </w:p>
        </w:tc>
        <w:tc>
          <w:tcPr>
            <w:tcW w:w="2268" w:type="dxa"/>
            <w:shd w:val="clear" w:color="auto" w:fill="auto"/>
            <w:noWrap/>
            <w:hideMark/>
          </w:tcPr>
          <w:p w14:paraId="5C00EAD3" w14:textId="77777777" w:rsidR="00DB1D89" w:rsidRPr="00DB1D89" w:rsidRDefault="00DB1D89" w:rsidP="00DB1D89">
            <w:pPr>
              <w:spacing w:before="40" w:after="120"/>
              <w:ind w:right="113"/>
              <w:rPr>
                <w:lang w:eastAsia="en-GB"/>
              </w:rPr>
            </w:pPr>
            <w:r w:rsidRPr="00DB1D89">
              <w:rPr>
                <w:lang w:eastAsia="en-GB"/>
              </w:rPr>
              <w:t>DICA 103701147</w:t>
            </w:r>
          </w:p>
        </w:tc>
      </w:tr>
      <w:tr w:rsidR="00DB1D89" w:rsidRPr="00DB1D89" w14:paraId="1CE633E7" w14:textId="77777777" w:rsidTr="00811564">
        <w:tc>
          <w:tcPr>
            <w:tcW w:w="567" w:type="dxa"/>
            <w:shd w:val="clear" w:color="auto" w:fill="auto"/>
            <w:hideMark/>
          </w:tcPr>
          <w:p w14:paraId="17961726" w14:textId="74BD2553" w:rsidR="00DB1D89" w:rsidRPr="00DB1D89" w:rsidRDefault="007D41B2" w:rsidP="00DB1D89">
            <w:pPr>
              <w:spacing w:before="40" w:after="120"/>
              <w:ind w:right="113"/>
              <w:rPr>
                <w:lang w:eastAsia="en-GB"/>
              </w:rPr>
            </w:pPr>
            <w:r>
              <w:rPr>
                <w:lang w:eastAsia="en-GB"/>
              </w:rPr>
              <w:t>23</w:t>
            </w:r>
          </w:p>
        </w:tc>
        <w:tc>
          <w:tcPr>
            <w:tcW w:w="3969" w:type="dxa"/>
            <w:shd w:val="clear" w:color="auto" w:fill="auto"/>
            <w:noWrap/>
            <w:hideMark/>
          </w:tcPr>
          <w:p w14:paraId="7402D4A8" w14:textId="77777777" w:rsidR="00DB1D89" w:rsidRPr="00DB1D89" w:rsidRDefault="00DB1D89" w:rsidP="00DB1D89">
            <w:pPr>
              <w:spacing w:before="40" w:after="120"/>
              <w:ind w:right="113"/>
              <w:rPr>
                <w:lang w:eastAsia="en-GB"/>
              </w:rPr>
            </w:pPr>
            <w:r w:rsidRPr="00DB1D89">
              <w:rPr>
                <w:lang w:eastAsia="en-GB"/>
              </w:rPr>
              <w:t>Myanmar Rubber Wood Co., Ltd.*</w:t>
            </w:r>
          </w:p>
        </w:tc>
        <w:tc>
          <w:tcPr>
            <w:tcW w:w="2835" w:type="dxa"/>
            <w:shd w:val="clear" w:color="auto" w:fill="auto"/>
            <w:hideMark/>
          </w:tcPr>
          <w:p w14:paraId="2BA538A7" w14:textId="77777777" w:rsidR="00DB1D89" w:rsidRPr="00DB1D89" w:rsidRDefault="00DB1D89" w:rsidP="00DB1D89">
            <w:pPr>
              <w:spacing w:before="40" w:after="120"/>
              <w:ind w:right="113"/>
              <w:rPr>
                <w:lang w:eastAsia="en-GB"/>
              </w:rPr>
            </w:pPr>
            <w:r w:rsidRPr="00DB1D89">
              <w:rPr>
                <w:lang w:eastAsia="en-GB"/>
              </w:rPr>
              <w:t>Agriculture, forestry and fishing</w:t>
            </w:r>
          </w:p>
        </w:tc>
        <w:tc>
          <w:tcPr>
            <w:tcW w:w="2268" w:type="dxa"/>
            <w:shd w:val="clear" w:color="auto" w:fill="auto"/>
            <w:noWrap/>
            <w:hideMark/>
          </w:tcPr>
          <w:p w14:paraId="7C7B2FD0" w14:textId="77777777" w:rsidR="00DB1D89" w:rsidRPr="00DB1D89" w:rsidRDefault="00DB1D89" w:rsidP="00DB1D89">
            <w:pPr>
              <w:spacing w:before="40" w:after="120"/>
              <w:ind w:right="113"/>
              <w:rPr>
                <w:lang w:eastAsia="en-GB"/>
              </w:rPr>
            </w:pPr>
            <w:r w:rsidRPr="00DB1D89">
              <w:rPr>
                <w:lang w:eastAsia="en-GB"/>
              </w:rPr>
              <w:t>DICA 107684808</w:t>
            </w:r>
          </w:p>
        </w:tc>
      </w:tr>
      <w:tr w:rsidR="00DB1D89" w:rsidRPr="00DB1D89" w14:paraId="2D29C9C3" w14:textId="77777777" w:rsidTr="00811564">
        <w:tc>
          <w:tcPr>
            <w:tcW w:w="567" w:type="dxa"/>
            <w:shd w:val="clear" w:color="auto" w:fill="auto"/>
            <w:hideMark/>
          </w:tcPr>
          <w:p w14:paraId="4661E9C7" w14:textId="174DC8EE" w:rsidR="00DB1D89" w:rsidRPr="00DB1D89" w:rsidRDefault="007D41B2" w:rsidP="00DB1D89">
            <w:pPr>
              <w:spacing w:before="40" w:after="120"/>
              <w:ind w:right="113"/>
              <w:rPr>
                <w:lang w:eastAsia="en-GB"/>
              </w:rPr>
            </w:pPr>
            <w:r>
              <w:rPr>
                <w:lang w:eastAsia="en-GB"/>
              </w:rPr>
              <w:t>24</w:t>
            </w:r>
          </w:p>
        </w:tc>
        <w:tc>
          <w:tcPr>
            <w:tcW w:w="3969" w:type="dxa"/>
            <w:shd w:val="clear" w:color="auto" w:fill="auto"/>
            <w:noWrap/>
            <w:hideMark/>
          </w:tcPr>
          <w:p w14:paraId="35524E5C" w14:textId="77777777" w:rsidR="00DB1D89" w:rsidRPr="00DB1D89" w:rsidRDefault="00DB1D89" w:rsidP="00DB1D89">
            <w:pPr>
              <w:spacing w:before="40" w:after="120"/>
              <w:ind w:right="113"/>
              <w:rPr>
                <w:lang w:eastAsia="en-GB"/>
              </w:rPr>
            </w:pPr>
            <w:r w:rsidRPr="00DB1D89">
              <w:rPr>
                <w:lang w:eastAsia="en-GB"/>
              </w:rPr>
              <w:t>Myanmar Ruby Enterprise (Gems &amp; Jewellery) Co., Ltd.*</w:t>
            </w:r>
          </w:p>
        </w:tc>
        <w:tc>
          <w:tcPr>
            <w:tcW w:w="2835" w:type="dxa"/>
            <w:shd w:val="clear" w:color="auto" w:fill="auto"/>
            <w:hideMark/>
          </w:tcPr>
          <w:p w14:paraId="3194FBCF" w14:textId="77777777" w:rsidR="00DB1D89" w:rsidRPr="00DB1D89" w:rsidRDefault="00DB1D89" w:rsidP="00DB1D89">
            <w:pPr>
              <w:spacing w:before="40" w:after="120"/>
              <w:ind w:right="113"/>
              <w:rPr>
                <w:lang w:eastAsia="en-GB"/>
              </w:rPr>
            </w:pPr>
            <w:r w:rsidRPr="00DB1D89">
              <w:rPr>
                <w:lang w:eastAsia="en-GB"/>
              </w:rPr>
              <w:t>Mining and quarrying - gems</w:t>
            </w:r>
          </w:p>
        </w:tc>
        <w:tc>
          <w:tcPr>
            <w:tcW w:w="2268" w:type="dxa"/>
            <w:shd w:val="clear" w:color="auto" w:fill="auto"/>
            <w:noWrap/>
            <w:hideMark/>
          </w:tcPr>
          <w:p w14:paraId="3B8D0C9D" w14:textId="77777777" w:rsidR="00DB1D89" w:rsidRPr="00DB1D89" w:rsidRDefault="00DB1D89" w:rsidP="00DB1D89">
            <w:pPr>
              <w:spacing w:before="40" w:after="120"/>
              <w:ind w:right="113"/>
              <w:rPr>
                <w:lang w:eastAsia="en-GB"/>
              </w:rPr>
            </w:pPr>
            <w:r w:rsidRPr="00DB1D89">
              <w:rPr>
                <w:lang w:eastAsia="en-GB"/>
              </w:rPr>
              <w:t>DICA 100941821</w:t>
            </w:r>
          </w:p>
        </w:tc>
      </w:tr>
      <w:tr w:rsidR="00DB1D89" w:rsidRPr="00DB1D89" w14:paraId="38A9444A" w14:textId="77777777" w:rsidTr="00811564">
        <w:tc>
          <w:tcPr>
            <w:tcW w:w="567" w:type="dxa"/>
            <w:shd w:val="clear" w:color="auto" w:fill="auto"/>
            <w:hideMark/>
          </w:tcPr>
          <w:p w14:paraId="372E18CE" w14:textId="1E221BF8" w:rsidR="00DB1D89" w:rsidRPr="00DB1D89" w:rsidRDefault="007D41B2" w:rsidP="00DB1D89">
            <w:pPr>
              <w:spacing w:before="40" w:after="120"/>
              <w:ind w:right="113"/>
              <w:rPr>
                <w:lang w:eastAsia="en-GB"/>
              </w:rPr>
            </w:pPr>
            <w:r>
              <w:rPr>
                <w:lang w:eastAsia="en-GB"/>
              </w:rPr>
              <w:t>25</w:t>
            </w:r>
          </w:p>
        </w:tc>
        <w:tc>
          <w:tcPr>
            <w:tcW w:w="3969" w:type="dxa"/>
            <w:shd w:val="clear" w:color="auto" w:fill="auto"/>
            <w:noWrap/>
            <w:hideMark/>
          </w:tcPr>
          <w:p w14:paraId="7E7A5DF0" w14:textId="77777777" w:rsidR="00DB1D89" w:rsidRPr="00DB1D89" w:rsidRDefault="00DB1D89" w:rsidP="00DB1D89">
            <w:pPr>
              <w:spacing w:before="40" w:after="120"/>
              <w:ind w:right="113"/>
              <w:rPr>
                <w:lang w:eastAsia="en-GB"/>
              </w:rPr>
            </w:pPr>
            <w:r w:rsidRPr="00DB1D89">
              <w:rPr>
                <w:lang w:eastAsia="en-GB"/>
              </w:rPr>
              <w:t>Myanmar Tharkaung Finance Co., Ltd.*</w:t>
            </w:r>
          </w:p>
        </w:tc>
        <w:tc>
          <w:tcPr>
            <w:tcW w:w="2835" w:type="dxa"/>
            <w:shd w:val="clear" w:color="auto" w:fill="auto"/>
            <w:hideMark/>
          </w:tcPr>
          <w:p w14:paraId="3772CEDA" w14:textId="77777777" w:rsidR="00DB1D89" w:rsidRPr="00DB1D89" w:rsidRDefault="00DB1D89" w:rsidP="00DB1D89">
            <w:pPr>
              <w:spacing w:before="40" w:after="120"/>
              <w:ind w:right="113"/>
              <w:rPr>
                <w:lang w:eastAsia="en-GB"/>
              </w:rPr>
            </w:pPr>
            <w:r w:rsidRPr="00DB1D89">
              <w:rPr>
                <w:lang w:eastAsia="en-GB"/>
              </w:rPr>
              <w:t>Finance and insurance</w:t>
            </w:r>
          </w:p>
        </w:tc>
        <w:tc>
          <w:tcPr>
            <w:tcW w:w="2268" w:type="dxa"/>
            <w:shd w:val="clear" w:color="auto" w:fill="auto"/>
            <w:noWrap/>
            <w:hideMark/>
          </w:tcPr>
          <w:p w14:paraId="4A76550A" w14:textId="77777777" w:rsidR="00DB1D89" w:rsidRPr="00DB1D89" w:rsidRDefault="00DB1D89" w:rsidP="00DB1D89">
            <w:pPr>
              <w:spacing w:before="40" w:after="120"/>
              <w:ind w:right="113"/>
              <w:rPr>
                <w:lang w:eastAsia="en-GB"/>
              </w:rPr>
            </w:pPr>
            <w:bookmarkStart w:id="7" w:name="RANGE!D30"/>
            <w:r w:rsidRPr="00DB1D89">
              <w:rPr>
                <w:lang w:eastAsia="en-GB"/>
              </w:rPr>
              <w:t>DICA 115049232</w:t>
            </w:r>
            <w:bookmarkEnd w:id="7"/>
          </w:p>
        </w:tc>
      </w:tr>
      <w:tr w:rsidR="00DB1D89" w:rsidRPr="00DB1D89" w14:paraId="1C8A2FC5" w14:textId="77777777" w:rsidTr="00811564">
        <w:tc>
          <w:tcPr>
            <w:tcW w:w="567" w:type="dxa"/>
            <w:shd w:val="clear" w:color="auto" w:fill="auto"/>
            <w:hideMark/>
          </w:tcPr>
          <w:p w14:paraId="50AD94B0" w14:textId="1D97B3D7" w:rsidR="00DB1D89" w:rsidRPr="00DB1D89" w:rsidRDefault="007D41B2" w:rsidP="00DB1D89">
            <w:pPr>
              <w:spacing w:before="40" w:after="120"/>
              <w:ind w:right="113"/>
              <w:rPr>
                <w:lang w:eastAsia="en-GB"/>
              </w:rPr>
            </w:pPr>
            <w:r>
              <w:rPr>
                <w:lang w:eastAsia="en-GB"/>
              </w:rPr>
              <w:t>26</w:t>
            </w:r>
          </w:p>
        </w:tc>
        <w:tc>
          <w:tcPr>
            <w:tcW w:w="3969" w:type="dxa"/>
            <w:shd w:val="clear" w:color="auto" w:fill="auto"/>
            <w:hideMark/>
          </w:tcPr>
          <w:p w14:paraId="2E2DFA8E" w14:textId="77777777" w:rsidR="00DB1D89" w:rsidRPr="00DB1D89" w:rsidRDefault="00DB1D89" w:rsidP="00DB1D89">
            <w:pPr>
              <w:spacing w:before="40" w:after="120"/>
              <w:ind w:right="113"/>
              <w:rPr>
                <w:lang w:eastAsia="en-GB"/>
              </w:rPr>
            </w:pPr>
            <w:r w:rsidRPr="00DB1D89">
              <w:rPr>
                <w:lang w:eastAsia="en-GB"/>
              </w:rPr>
              <w:t>Myawaddy Agricultural Services Col, Ltd.*</w:t>
            </w:r>
          </w:p>
        </w:tc>
        <w:tc>
          <w:tcPr>
            <w:tcW w:w="2835" w:type="dxa"/>
            <w:shd w:val="clear" w:color="auto" w:fill="auto"/>
            <w:hideMark/>
          </w:tcPr>
          <w:p w14:paraId="34F1F287" w14:textId="77777777" w:rsidR="00DB1D89" w:rsidRPr="00DB1D89" w:rsidRDefault="00DB1D89" w:rsidP="00DB1D89">
            <w:pPr>
              <w:spacing w:before="40" w:after="120"/>
              <w:ind w:right="113"/>
              <w:rPr>
                <w:lang w:eastAsia="en-GB"/>
              </w:rPr>
            </w:pPr>
            <w:r w:rsidRPr="00DB1D89">
              <w:rPr>
                <w:lang w:eastAsia="en-GB"/>
              </w:rPr>
              <w:t>Agriculture, forestry and fishing</w:t>
            </w:r>
          </w:p>
        </w:tc>
        <w:tc>
          <w:tcPr>
            <w:tcW w:w="2268" w:type="dxa"/>
            <w:shd w:val="clear" w:color="auto" w:fill="auto"/>
            <w:hideMark/>
          </w:tcPr>
          <w:p w14:paraId="40F1EFD2" w14:textId="77777777" w:rsidR="00DB1D89" w:rsidRPr="00DB1D89" w:rsidRDefault="00DB1D89" w:rsidP="00DB1D89">
            <w:pPr>
              <w:spacing w:before="40" w:after="120"/>
              <w:ind w:right="113"/>
              <w:rPr>
                <w:lang w:eastAsia="en-GB"/>
              </w:rPr>
            </w:pPr>
            <w:r w:rsidRPr="00DB1D89">
              <w:rPr>
                <w:lang w:eastAsia="en-GB"/>
              </w:rPr>
              <w:t>DICA 108938412</w:t>
            </w:r>
          </w:p>
        </w:tc>
      </w:tr>
      <w:tr w:rsidR="00DB1D89" w:rsidRPr="00DB1D89" w14:paraId="70F21728" w14:textId="77777777" w:rsidTr="00811564">
        <w:tc>
          <w:tcPr>
            <w:tcW w:w="567" w:type="dxa"/>
            <w:shd w:val="clear" w:color="auto" w:fill="auto"/>
            <w:hideMark/>
          </w:tcPr>
          <w:p w14:paraId="7C57624B" w14:textId="5FDB022A" w:rsidR="00DB1D89" w:rsidRPr="00DB1D89" w:rsidRDefault="007D41B2" w:rsidP="00DB1D89">
            <w:pPr>
              <w:spacing w:before="40" w:after="120"/>
              <w:ind w:right="113"/>
              <w:rPr>
                <w:lang w:eastAsia="en-GB"/>
              </w:rPr>
            </w:pPr>
            <w:r>
              <w:rPr>
                <w:lang w:eastAsia="en-GB"/>
              </w:rPr>
              <w:t>27</w:t>
            </w:r>
          </w:p>
        </w:tc>
        <w:tc>
          <w:tcPr>
            <w:tcW w:w="3969" w:type="dxa"/>
            <w:shd w:val="clear" w:color="auto" w:fill="auto"/>
            <w:noWrap/>
            <w:hideMark/>
          </w:tcPr>
          <w:p w14:paraId="3F62CD42" w14:textId="77777777" w:rsidR="00DB1D89" w:rsidRPr="00DB1D89" w:rsidRDefault="00DB1D89" w:rsidP="00DB1D89">
            <w:pPr>
              <w:spacing w:before="40" w:after="120"/>
              <w:ind w:right="113"/>
              <w:rPr>
                <w:lang w:eastAsia="en-GB"/>
              </w:rPr>
            </w:pPr>
            <w:r w:rsidRPr="00DB1D89">
              <w:rPr>
                <w:lang w:eastAsia="en-GB"/>
              </w:rPr>
              <w:t>Myawaddy Bank Ltd.*</w:t>
            </w:r>
          </w:p>
        </w:tc>
        <w:tc>
          <w:tcPr>
            <w:tcW w:w="2835" w:type="dxa"/>
            <w:shd w:val="clear" w:color="auto" w:fill="auto"/>
            <w:hideMark/>
          </w:tcPr>
          <w:p w14:paraId="4C693A1D" w14:textId="77777777" w:rsidR="00DB1D89" w:rsidRPr="00DB1D89" w:rsidRDefault="00DB1D89" w:rsidP="00DB1D89">
            <w:pPr>
              <w:spacing w:before="40" w:after="120"/>
              <w:ind w:right="113"/>
              <w:rPr>
                <w:lang w:eastAsia="en-GB"/>
              </w:rPr>
            </w:pPr>
            <w:r w:rsidRPr="00DB1D89">
              <w:rPr>
                <w:lang w:eastAsia="en-GB"/>
              </w:rPr>
              <w:t>Finance and insurance</w:t>
            </w:r>
          </w:p>
        </w:tc>
        <w:tc>
          <w:tcPr>
            <w:tcW w:w="2268" w:type="dxa"/>
            <w:shd w:val="clear" w:color="auto" w:fill="auto"/>
            <w:hideMark/>
          </w:tcPr>
          <w:p w14:paraId="7BE73BE7" w14:textId="77777777" w:rsidR="00DB1D89" w:rsidRPr="00DB1D89" w:rsidRDefault="00DB1D89" w:rsidP="00DB1D89">
            <w:pPr>
              <w:spacing w:before="40" w:after="120"/>
              <w:ind w:right="113"/>
              <w:rPr>
                <w:lang w:eastAsia="en-GB"/>
              </w:rPr>
            </w:pPr>
            <w:r w:rsidRPr="00DB1D89">
              <w:rPr>
                <w:lang w:eastAsia="en-GB"/>
              </w:rPr>
              <w:t>DICA 158378140</w:t>
            </w:r>
          </w:p>
        </w:tc>
      </w:tr>
      <w:tr w:rsidR="00DB1D89" w:rsidRPr="00DB1D89" w14:paraId="689B0BBD" w14:textId="77777777" w:rsidTr="00811564">
        <w:tc>
          <w:tcPr>
            <w:tcW w:w="567" w:type="dxa"/>
            <w:shd w:val="clear" w:color="auto" w:fill="auto"/>
            <w:hideMark/>
          </w:tcPr>
          <w:p w14:paraId="126F5EAF" w14:textId="6FEEF4E6" w:rsidR="00DB1D89" w:rsidRPr="00DB1D89" w:rsidRDefault="007D41B2" w:rsidP="00DB1D89">
            <w:pPr>
              <w:spacing w:before="40" w:after="120"/>
              <w:ind w:right="113"/>
              <w:rPr>
                <w:lang w:eastAsia="en-GB"/>
              </w:rPr>
            </w:pPr>
            <w:r>
              <w:rPr>
                <w:lang w:eastAsia="en-GB"/>
              </w:rPr>
              <w:t>28</w:t>
            </w:r>
          </w:p>
        </w:tc>
        <w:tc>
          <w:tcPr>
            <w:tcW w:w="3969" w:type="dxa"/>
            <w:shd w:val="clear" w:color="auto" w:fill="auto"/>
            <w:noWrap/>
            <w:hideMark/>
          </w:tcPr>
          <w:p w14:paraId="55900A82" w14:textId="77777777" w:rsidR="00DB1D89" w:rsidRPr="00DB1D89" w:rsidRDefault="00DB1D89" w:rsidP="00DB1D89">
            <w:pPr>
              <w:spacing w:before="40" w:after="120"/>
              <w:ind w:right="113"/>
              <w:rPr>
                <w:lang w:eastAsia="en-GB"/>
              </w:rPr>
            </w:pPr>
            <w:r w:rsidRPr="00DB1D89">
              <w:rPr>
                <w:lang w:eastAsia="en-GB"/>
              </w:rPr>
              <w:t>Myawaddy Clean Drinking Water Service</w:t>
            </w:r>
          </w:p>
        </w:tc>
        <w:tc>
          <w:tcPr>
            <w:tcW w:w="2835" w:type="dxa"/>
            <w:shd w:val="clear" w:color="auto" w:fill="auto"/>
            <w:hideMark/>
          </w:tcPr>
          <w:p w14:paraId="11EFFA24" w14:textId="77777777" w:rsidR="00DB1D89" w:rsidRPr="00DB1D89" w:rsidRDefault="00DB1D89" w:rsidP="00DB1D89">
            <w:pPr>
              <w:spacing w:before="40" w:after="120"/>
              <w:ind w:right="113"/>
              <w:rPr>
                <w:lang w:eastAsia="en-GB"/>
              </w:rPr>
            </w:pPr>
            <w:r w:rsidRPr="00DB1D89">
              <w:rPr>
                <w:lang w:eastAsia="en-GB"/>
              </w:rPr>
              <w:t>Manufacturing</w:t>
            </w:r>
          </w:p>
        </w:tc>
        <w:tc>
          <w:tcPr>
            <w:tcW w:w="2268" w:type="dxa"/>
            <w:shd w:val="clear" w:color="auto" w:fill="auto"/>
            <w:hideMark/>
          </w:tcPr>
          <w:p w14:paraId="3E5BF38C" w14:textId="77777777" w:rsidR="00DB1D89" w:rsidRPr="00DB1D89" w:rsidRDefault="00DB1D89" w:rsidP="00DB1D89">
            <w:pPr>
              <w:spacing w:before="40" w:after="120"/>
              <w:ind w:right="113"/>
              <w:rPr>
                <w:u w:val="single"/>
                <w:lang w:eastAsia="en-GB"/>
              </w:rPr>
            </w:pPr>
            <w:r w:rsidRPr="00DB1D89">
              <w:t>U.S. Embassy in Yangon</w:t>
            </w:r>
            <w:r w:rsidRPr="0000505C">
              <w:rPr>
                <w:rStyle w:val="FootnoteReference"/>
              </w:rPr>
              <w:footnoteReference w:id="437"/>
            </w:r>
          </w:p>
        </w:tc>
      </w:tr>
      <w:tr w:rsidR="00DB1D89" w:rsidRPr="00DB1D89" w14:paraId="26E062A6" w14:textId="77777777" w:rsidTr="00811564">
        <w:tc>
          <w:tcPr>
            <w:tcW w:w="567" w:type="dxa"/>
            <w:shd w:val="clear" w:color="auto" w:fill="auto"/>
            <w:hideMark/>
          </w:tcPr>
          <w:p w14:paraId="1F1E2F3F" w14:textId="3D360E1F" w:rsidR="00DB1D89" w:rsidRPr="00DB1D89" w:rsidRDefault="007D41B2" w:rsidP="00DB1D89">
            <w:pPr>
              <w:spacing w:before="40" w:after="120"/>
              <w:ind w:right="113"/>
              <w:rPr>
                <w:lang w:eastAsia="en-GB"/>
              </w:rPr>
            </w:pPr>
            <w:r>
              <w:rPr>
                <w:lang w:eastAsia="en-GB"/>
              </w:rPr>
              <w:t>29</w:t>
            </w:r>
          </w:p>
        </w:tc>
        <w:tc>
          <w:tcPr>
            <w:tcW w:w="3969" w:type="dxa"/>
            <w:shd w:val="clear" w:color="auto" w:fill="auto"/>
            <w:noWrap/>
            <w:hideMark/>
          </w:tcPr>
          <w:p w14:paraId="640758B4" w14:textId="77777777" w:rsidR="00DB1D89" w:rsidRPr="00DB1D89" w:rsidRDefault="00DB1D89" w:rsidP="00DB1D89">
            <w:pPr>
              <w:spacing w:before="40" w:after="120"/>
              <w:ind w:right="113"/>
              <w:rPr>
                <w:lang w:eastAsia="en-GB"/>
              </w:rPr>
            </w:pPr>
            <w:r w:rsidRPr="00DB1D89">
              <w:rPr>
                <w:lang w:eastAsia="en-GB"/>
              </w:rPr>
              <w:t>Myawaddy Trading Ltd*</w:t>
            </w:r>
          </w:p>
        </w:tc>
        <w:tc>
          <w:tcPr>
            <w:tcW w:w="2835" w:type="dxa"/>
            <w:shd w:val="clear" w:color="auto" w:fill="auto"/>
            <w:hideMark/>
          </w:tcPr>
          <w:p w14:paraId="08E2E2E9" w14:textId="77777777" w:rsidR="00DB1D89" w:rsidRPr="00DB1D89" w:rsidRDefault="00DB1D89" w:rsidP="00DB1D89">
            <w:pPr>
              <w:spacing w:before="40" w:after="120"/>
              <w:ind w:right="113"/>
              <w:rPr>
                <w:lang w:eastAsia="en-GB"/>
              </w:rPr>
            </w:pPr>
            <w:r w:rsidRPr="00DB1D89">
              <w:rPr>
                <w:lang w:eastAsia="en-GB"/>
              </w:rPr>
              <w:t>Trade</w:t>
            </w:r>
          </w:p>
        </w:tc>
        <w:tc>
          <w:tcPr>
            <w:tcW w:w="2268" w:type="dxa"/>
            <w:shd w:val="clear" w:color="auto" w:fill="auto"/>
            <w:hideMark/>
          </w:tcPr>
          <w:p w14:paraId="0327BF3E" w14:textId="77777777" w:rsidR="00DB1D89" w:rsidRPr="00DB1D89" w:rsidRDefault="00DB1D89" w:rsidP="00DB1D89">
            <w:pPr>
              <w:spacing w:before="40" w:after="120"/>
              <w:ind w:right="113"/>
              <w:rPr>
                <w:lang w:eastAsia="en-GB"/>
              </w:rPr>
            </w:pPr>
            <w:r w:rsidRPr="00DB1D89">
              <w:rPr>
                <w:lang w:eastAsia="en-GB"/>
              </w:rPr>
              <w:t>DICA 146774083</w:t>
            </w:r>
          </w:p>
        </w:tc>
      </w:tr>
      <w:tr w:rsidR="00DB1D89" w:rsidRPr="00DB1D89" w14:paraId="3D9FB032" w14:textId="77777777" w:rsidTr="00811564">
        <w:tc>
          <w:tcPr>
            <w:tcW w:w="567" w:type="dxa"/>
            <w:shd w:val="clear" w:color="auto" w:fill="auto"/>
            <w:hideMark/>
          </w:tcPr>
          <w:p w14:paraId="09354BD5" w14:textId="5DC88AC2" w:rsidR="00DB1D89" w:rsidRPr="00DB1D89" w:rsidRDefault="007D41B2" w:rsidP="00DB1D89">
            <w:pPr>
              <w:spacing w:before="40" w:after="120"/>
              <w:ind w:right="113"/>
              <w:rPr>
                <w:lang w:eastAsia="en-GB"/>
              </w:rPr>
            </w:pPr>
            <w:r>
              <w:rPr>
                <w:lang w:eastAsia="en-GB"/>
              </w:rPr>
              <w:t>30</w:t>
            </w:r>
          </w:p>
        </w:tc>
        <w:tc>
          <w:tcPr>
            <w:tcW w:w="3969" w:type="dxa"/>
            <w:shd w:val="clear" w:color="auto" w:fill="auto"/>
            <w:noWrap/>
            <w:hideMark/>
          </w:tcPr>
          <w:p w14:paraId="5CAAE678" w14:textId="77777777" w:rsidR="00DB1D89" w:rsidRPr="00DB1D89" w:rsidRDefault="00DB1D89" w:rsidP="00DB1D89">
            <w:pPr>
              <w:spacing w:before="40" w:after="120"/>
              <w:ind w:right="113"/>
              <w:rPr>
                <w:lang w:eastAsia="en-GB"/>
              </w:rPr>
            </w:pPr>
            <w:r w:rsidRPr="00DB1D89">
              <w:rPr>
                <w:lang w:eastAsia="en-GB"/>
              </w:rPr>
              <w:t>Myawaddy Travels and Tours Co., Ltd.*</w:t>
            </w:r>
          </w:p>
        </w:tc>
        <w:tc>
          <w:tcPr>
            <w:tcW w:w="2835" w:type="dxa"/>
            <w:shd w:val="clear" w:color="auto" w:fill="auto"/>
            <w:hideMark/>
          </w:tcPr>
          <w:p w14:paraId="23587D5C" w14:textId="77777777" w:rsidR="00DB1D89" w:rsidRPr="00DB1D89" w:rsidRDefault="00DB1D89" w:rsidP="00DB1D89">
            <w:pPr>
              <w:spacing w:before="40" w:after="120"/>
              <w:ind w:right="113"/>
              <w:rPr>
                <w:lang w:eastAsia="en-GB"/>
              </w:rPr>
            </w:pPr>
            <w:r w:rsidRPr="00DB1D89">
              <w:rPr>
                <w:lang w:eastAsia="en-GB"/>
              </w:rPr>
              <w:t>Administrative and support services</w:t>
            </w:r>
          </w:p>
        </w:tc>
        <w:tc>
          <w:tcPr>
            <w:tcW w:w="2268" w:type="dxa"/>
            <w:shd w:val="clear" w:color="auto" w:fill="auto"/>
            <w:noWrap/>
            <w:hideMark/>
          </w:tcPr>
          <w:p w14:paraId="14CDFE41" w14:textId="77777777" w:rsidR="00DB1D89" w:rsidRPr="00DB1D89" w:rsidRDefault="00DB1D89" w:rsidP="00DB1D89">
            <w:pPr>
              <w:spacing w:before="40" w:after="120"/>
              <w:ind w:right="113"/>
              <w:rPr>
                <w:lang w:eastAsia="en-GB"/>
              </w:rPr>
            </w:pPr>
            <w:r w:rsidRPr="00DB1D89">
              <w:rPr>
                <w:lang w:eastAsia="en-GB"/>
              </w:rPr>
              <w:t>DICA 110679106</w:t>
            </w:r>
          </w:p>
        </w:tc>
      </w:tr>
      <w:tr w:rsidR="00DB1D89" w:rsidRPr="00DB1D89" w14:paraId="788F4DE7" w14:textId="77777777" w:rsidTr="00811564">
        <w:tc>
          <w:tcPr>
            <w:tcW w:w="567" w:type="dxa"/>
            <w:shd w:val="clear" w:color="auto" w:fill="auto"/>
            <w:hideMark/>
          </w:tcPr>
          <w:p w14:paraId="32374AED" w14:textId="718029F6" w:rsidR="00DB1D89" w:rsidRPr="00DB1D89" w:rsidRDefault="007D41B2" w:rsidP="00DB1D89">
            <w:pPr>
              <w:spacing w:before="40" w:after="120"/>
              <w:ind w:right="113"/>
              <w:rPr>
                <w:lang w:eastAsia="en-GB"/>
              </w:rPr>
            </w:pPr>
            <w:r>
              <w:rPr>
                <w:lang w:eastAsia="en-GB"/>
              </w:rPr>
              <w:t>31</w:t>
            </w:r>
          </w:p>
        </w:tc>
        <w:tc>
          <w:tcPr>
            <w:tcW w:w="3969" w:type="dxa"/>
            <w:shd w:val="clear" w:color="auto" w:fill="auto"/>
            <w:noWrap/>
            <w:hideMark/>
          </w:tcPr>
          <w:p w14:paraId="0E423AFF" w14:textId="77777777" w:rsidR="00DB1D89" w:rsidRPr="00DB1D89" w:rsidRDefault="00DB1D89" w:rsidP="00DB1D89">
            <w:pPr>
              <w:spacing w:before="40" w:after="120"/>
              <w:ind w:right="113"/>
              <w:rPr>
                <w:lang w:eastAsia="en-GB"/>
              </w:rPr>
            </w:pPr>
            <w:r w:rsidRPr="00DB1D89">
              <w:rPr>
                <w:lang w:eastAsia="en-GB"/>
              </w:rPr>
              <w:t>Myawady Football Club*</w:t>
            </w:r>
          </w:p>
        </w:tc>
        <w:tc>
          <w:tcPr>
            <w:tcW w:w="2835" w:type="dxa"/>
            <w:shd w:val="clear" w:color="auto" w:fill="auto"/>
            <w:hideMark/>
          </w:tcPr>
          <w:p w14:paraId="1DDDF466" w14:textId="77777777" w:rsidR="00DB1D89" w:rsidRPr="00DB1D89" w:rsidRDefault="00DB1D89" w:rsidP="00DB1D89">
            <w:pPr>
              <w:spacing w:before="40" w:after="120"/>
              <w:ind w:right="113"/>
              <w:rPr>
                <w:lang w:eastAsia="en-GB"/>
              </w:rPr>
            </w:pPr>
            <w:r w:rsidRPr="00DB1D89">
              <w:rPr>
                <w:lang w:eastAsia="en-GB"/>
              </w:rPr>
              <w:t>Arts, entertainment and recreation</w:t>
            </w:r>
          </w:p>
        </w:tc>
        <w:tc>
          <w:tcPr>
            <w:tcW w:w="2268" w:type="dxa"/>
            <w:shd w:val="clear" w:color="auto" w:fill="auto"/>
            <w:hideMark/>
          </w:tcPr>
          <w:p w14:paraId="66F5A387" w14:textId="77777777" w:rsidR="00DB1D89" w:rsidRPr="00DB1D89" w:rsidRDefault="00DB1D89" w:rsidP="00DB1D89">
            <w:pPr>
              <w:spacing w:before="40" w:after="120"/>
              <w:ind w:right="113"/>
              <w:rPr>
                <w:lang w:eastAsia="en-GB"/>
              </w:rPr>
            </w:pPr>
            <w:bookmarkStart w:id="8" w:name="RANGE!D36"/>
            <w:r w:rsidRPr="00DB1D89">
              <w:rPr>
                <w:lang w:eastAsia="en-GB"/>
              </w:rPr>
              <w:t>DICA 105493053</w:t>
            </w:r>
            <w:bookmarkEnd w:id="8"/>
          </w:p>
        </w:tc>
      </w:tr>
      <w:tr w:rsidR="00DB1D89" w:rsidRPr="00DB1D89" w14:paraId="51708BE8" w14:textId="77777777" w:rsidTr="00811564">
        <w:tc>
          <w:tcPr>
            <w:tcW w:w="567" w:type="dxa"/>
            <w:shd w:val="clear" w:color="auto" w:fill="auto"/>
            <w:hideMark/>
          </w:tcPr>
          <w:p w14:paraId="2CAC8B48" w14:textId="5CD6BB60" w:rsidR="00DB1D89" w:rsidRPr="00DB1D89" w:rsidRDefault="007D41B2" w:rsidP="00DB1D89">
            <w:pPr>
              <w:spacing w:before="40" w:after="120"/>
              <w:ind w:right="113"/>
              <w:rPr>
                <w:lang w:eastAsia="en-GB"/>
              </w:rPr>
            </w:pPr>
            <w:r>
              <w:rPr>
                <w:lang w:eastAsia="en-GB"/>
              </w:rPr>
              <w:t>32</w:t>
            </w:r>
          </w:p>
        </w:tc>
        <w:tc>
          <w:tcPr>
            <w:tcW w:w="3969" w:type="dxa"/>
            <w:shd w:val="clear" w:color="auto" w:fill="auto"/>
            <w:noWrap/>
            <w:hideMark/>
          </w:tcPr>
          <w:p w14:paraId="72682670" w14:textId="77777777" w:rsidR="00DB1D89" w:rsidRPr="00DB1D89" w:rsidRDefault="00DB1D89" w:rsidP="00DB1D89">
            <w:pPr>
              <w:spacing w:before="40" w:after="120"/>
              <w:ind w:right="113"/>
              <w:rPr>
                <w:lang w:eastAsia="en-GB"/>
              </w:rPr>
            </w:pPr>
            <w:r w:rsidRPr="00DB1D89">
              <w:rPr>
                <w:lang w:eastAsia="en-GB"/>
              </w:rPr>
              <w:t>Nawadae Hotel and Tourism Ltd.*</w:t>
            </w:r>
          </w:p>
        </w:tc>
        <w:tc>
          <w:tcPr>
            <w:tcW w:w="2835" w:type="dxa"/>
            <w:shd w:val="clear" w:color="auto" w:fill="auto"/>
            <w:hideMark/>
          </w:tcPr>
          <w:p w14:paraId="20979C5D" w14:textId="77777777" w:rsidR="00DB1D89" w:rsidRPr="00DB1D89" w:rsidRDefault="00DB1D89" w:rsidP="00DB1D89">
            <w:pPr>
              <w:spacing w:before="40" w:after="120"/>
              <w:ind w:right="113"/>
              <w:rPr>
                <w:lang w:eastAsia="en-GB"/>
              </w:rPr>
            </w:pPr>
            <w:r w:rsidRPr="00DB1D89">
              <w:rPr>
                <w:lang w:eastAsia="en-GB"/>
              </w:rPr>
              <w:t>Accommodation and food services</w:t>
            </w:r>
          </w:p>
        </w:tc>
        <w:tc>
          <w:tcPr>
            <w:tcW w:w="2268" w:type="dxa"/>
            <w:shd w:val="clear" w:color="auto" w:fill="auto"/>
            <w:noWrap/>
            <w:hideMark/>
          </w:tcPr>
          <w:p w14:paraId="7356510E" w14:textId="77777777" w:rsidR="00DB1D89" w:rsidRPr="00DB1D89" w:rsidRDefault="00DB1D89" w:rsidP="00DB1D89">
            <w:pPr>
              <w:spacing w:before="40" w:after="120"/>
              <w:ind w:right="113"/>
              <w:rPr>
                <w:lang w:eastAsia="en-GB"/>
              </w:rPr>
            </w:pPr>
            <w:r w:rsidRPr="00DB1D89">
              <w:rPr>
                <w:lang w:eastAsia="en-GB"/>
              </w:rPr>
              <w:t>DICA 160918926</w:t>
            </w:r>
          </w:p>
        </w:tc>
      </w:tr>
      <w:tr w:rsidR="00DB1D89" w:rsidRPr="00DB1D89" w14:paraId="38A9E83C" w14:textId="77777777" w:rsidTr="00811564">
        <w:tc>
          <w:tcPr>
            <w:tcW w:w="567" w:type="dxa"/>
            <w:shd w:val="clear" w:color="auto" w:fill="auto"/>
            <w:hideMark/>
          </w:tcPr>
          <w:p w14:paraId="65B42D01" w14:textId="34DF3934" w:rsidR="00DB1D89" w:rsidRPr="00DB1D89" w:rsidRDefault="007D41B2" w:rsidP="00DB1D89">
            <w:pPr>
              <w:spacing w:before="40" w:after="120"/>
              <w:ind w:right="113"/>
              <w:rPr>
                <w:lang w:eastAsia="en-GB"/>
              </w:rPr>
            </w:pPr>
            <w:r>
              <w:rPr>
                <w:lang w:eastAsia="en-GB"/>
              </w:rPr>
              <w:t>33</w:t>
            </w:r>
          </w:p>
        </w:tc>
        <w:tc>
          <w:tcPr>
            <w:tcW w:w="3969" w:type="dxa"/>
            <w:shd w:val="clear" w:color="auto" w:fill="auto"/>
            <w:hideMark/>
          </w:tcPr>
          <w:p w14:paraId="4C2F6484" w14:textId="77777777" w:rsidR="00DB1D89" w:rsidRPr="00DB1D89" w:rsidRDefault="00DB1D89" w:rsidP="00DB1D89">
            <w:pPr>
              <w:spacing w:before="40" w:after="120"/>
              <w:ind w:right="113"/>
              <w:rPr>
                <w:lang w:eastAsia="en-GB"/>
              </w:rPr>
            </w:pPr>
            <w:r w:rsidRPr="00DB1D89">
              <w:rPr>
                <w:lang w:eastAsia="en-GB"/>
              </w:rPr>
              <w:t>Ngwe Pin Lei Livestock Breedings and Fisheries Co., Ltd.*</w:t>
            </w:r>
          </w:p>
        </w:tc>
        <w:tc>
          <w:tcPr>
            <w:tcW w:w="2835" w:type="dxa"/>
            <w:shd w:val="clear" w:color="auto" w:fill="auto"/>
            <w:hideMark/>
          </w:tcPr>
          <w:p w14:paraId="512FFE09" w14:textId="77777777" w:rsidR="00DB1D89" w:rsidRPr="00DB1D89" w:rsidRDefault="00DB1D89" w:rsidP="00DB1D89">
            <w:pPr>
              <w:spacing w:before="40" w:after="120"/>
              <w:ind w:right="113"/>
              <w:rPr>
                <w:lang w:eastAsia="en-GB"/>
              </w:rPr>
            </w:pPr>
            <w:r w:rsidRPr="00DB1D89">
              <w:rPr>
                <w:lang w:eastAsia="en-GB"/>
              </w:rPr>
              <w:t>Agriculture, forestry and fishing</w:t>
            </w:r>
          </w:p>
        </w:tc>
        <w:tc>
          <w:tcPr>
            <w:tcW w:w="2268" w:type="dxa"/>
            <w:shd w:val="clear" w:color="auto" w:fill="auto"/>
            <w:hideMark/>
          </w:tcPr>
          <w:p w14:paraId="39317031" w14:textId="77777777" w:rsidR="00DB1D89" w:rsidRPr="00DB1D89" w:rsidRDefault="00DB1D89" w:rsidP="00DB1D89">
            <w:pPr>
              <w:spacing w:before="40" w:after="120"/>
              <w:ind w:right="113"/>
              <w:rPr>
                <w:lang w:eastAsia="en-GB"/>
              </w:rPr>
            </w:pPr>
            <w:r w:rsidRPr="00DB1D89">
              <w:rPr>
                <w:lang w:eastAsia="en-GB"/>
              </w:rPr>
              <w:t>DICA 162391577</w:t>
            </w:r>
          </w:p>
        </w:tc>
      </w:tr>
      <w:tr w:rsidR="00DB1D89" w:rsidRPr="00DB1D89" w14:paraId="78F549AC" w14:textId="77777777" w:rsidTr="00811564">
        <w:tc>
          <w:tcPr>
            <w:tcW w:w="567" w:type="dxa"/>
            <w:shd w:val="clear" w:color="auto" w:fill="auto"/>
            <w:hideMark/>
          </w:tcPr>
          <w:p w14:paraId="693F16DE" w14:textId="72A245DF" w:rsidR="00DB1D89" w:rsidRPr="00DB1D89" w:rsidRDefault="007D41B2" w:rsidP="00DB1D89">
            <w:pPr>
              <w:spacing w:before="40" w:after="120"/>
              <w:ind w:right="113"/>
              <w:rPr>
                <w:lang w:eastAsia="en-GB"/>
              </w:rPr>
            </w:pPr>
            <w:r>
              <w:rPr>
                <w:lang w:eastAsia="en-GB"/>
              </w:rPr>
              <w:lastRenderedPageBreak/>
              <w:t>34</w:t>
            </w:r>
          </w:p>
        </w:tc>
        <w:tc>
          <w:tcPr>
            <w:tcW w:w="3969" w:type="dxa"/>
            <w:shd w:val="clear" w:color="auto" w:fill="auto"/>
            <w:hideMark/>
          </w:tcPr>
          <w:p w14:paraId="345D3105" w14:textId="77777777" w:rsidR="00DB1D89" w:rsidRPr="00DB1D89" w:rsidRDefault="00DB1D89" w:rsidP="00DB1D89">
            <w:pPr>
              <w:spacing w:before="40" w:after="120"/>
              <w:ind w:right="113"/>
              <w:rPr>
                <w:lang w:eastAsia="en-GB"/>
              </w:rPr>
            </w:pPr>
            <w:r w:rsidRPr="00DB1D89">
              <w:rPr>
                <w:lang w:eastAsia="en-GB"/>
              </w:rPr>
              <w:t>Ngwe Pin Lei Premium Marine Products Co., Ltd.*</w:t>
            </w:r>
          </w:p>
        </w:tc>
        <w:tc>
          <w:tcPr>
            <w:tcW w:w="2835" w:type="dxa"/>
            <w:shd w:val="clear" w:color="auto" w:fill="auto"/>
            <w:hideMark/>
          </w:tcPr>
          <w:p w14:paraId="762E55A5" w14:textId="77777777" w:rsidR="00DB1D89" w:rsidRPr="00DB1D89" w:rsidRDefault="00DB1D89" w:rsidP="00DB1D89">
            <w:pPr>
              <w:spacing w:before="40" w:after="120"/>
              <w:ind w:right="113"/>
              <w:rPr>
                <w:lang w:eastAsia="en-GB"/>
              </w:rPr>
            </w:pPr>
            <w:r w:rsidRPr="00DB1D89">
              <w:rPr>
                <w:lang w:eastAsia="en-GB"/>
              </w:rPr>
              <w:t>Agriculture, forestry and fishing</w:t>
            </w:r>
          </w:p>
        </w:tc>
        <w:tc>
          <w:tcPr>
            <w:tcW w:w="2268" w:type="dxa"/>
            <w:shd w:val="clear" w:color="auto" w:fill="auto"/>
            <w:hideMark/>
          </w:tcPr>
          <w:p w14:paraId="6A988A0F" w14:textId="77777777" w:rsidR="00DB1D89" w:rsidRPr="00DB1D89" w:rsidRDefault="00DB1D89" w:rsidP="00DB1D89">
            <w:pPr>
              <w:spacing w:before="40" w:after="120"/>
              <w:ind w:right="113"/>
              <w:rPr>
                <w:lang w:eastAsia="en-GB"/>
              </w:rPr>
            </w:pPr>
            <w:r w:rsidRPr="00DB1D89">
              <w:rPr>
                <w:lang w:eastAsia="en-GB"/>
              </w:rPr>
              <w:t>DICA 191315936</w:t>
            </w:r>
          </w:p>
        </w:tc>
      </w:tr>
      <w:tr w:rsidR="00DB1D89" w:rsidRPr="00DB1D89" w14:paraId="47CB68D8" w14:textId="77777777" w:rsidTr="00811564">
        <w:tc>
          <w:tcPr>
            <w:tcW w:w="567" w:type="dxa"/>
            <w:shd w:val="clear" w:color="auto" w:fill="auto"/>
            <w:hideMark/>
          </w:tcPr>
          <w:p w14:paraId="75183EB9" w14:textId="565F6EE0" w:rsidR="00DB1D89" w:rsidRPr="00DB1D89" w:rsidRDefault="007D41B2" w:rsidP="00DB1D89">
            <w:pPr>
              <w:spacing w:before="40" w:after="120"/>
              <w:ind w:right="113"/>
              <w:rPr>
                <w:lang w:eastAsia="en-GB"/>
              </w:rPr>
            </w:pPr>
            <w:r>
              <w:rPr>
                <w:lang w:eastAsia="en-GB"/>
              </w:rPr>
              <w:t>35</w:t>
            </w:r>
          </w:p>
        </w:tc>
        <w:tc>
          <w:tcPr>
            <w:tcW w:w="3969" w:type="dxa"/>
            <w:shd w:val="clear" w:color="auto" w:fill="auto"/>
            <w:hideMark/>
          </w:tcPr>
          <w:p w14:paraId="3E2B2722" w14:textId="77777777" w:rsidR="00DB1D89" w:rsidRPr="00DB1D89" w:rsidRDefault="00DB1D89" w:rsidP="00DB1D89">
            <w:pPr>
              <w:spacing w:before="40" w:after="120"/>
              <w:ind w:right="113"/>
              <w:rPr>
                <w:lang w:eastAsia="en-GB"/>
              </w:rPr>
            </w:pPr>
            <w:r w:rsidRPr="00DB1D89">
              <w:rPr>
                <w:lang w:eastAsia="en-GB"/>
              </w:rPr>
              <w:t>Ngwe Pinlae Industrial Zone</w:t>
            </w:r>
          </w:p>
        </w:tc>
        <w:tc>
          <w:tcPr>
            <w:tcW w:w="2835" w:type="dxa"/>
            <w:shd w:val="clear" w:color="auto" w:fill="auto"/>
            <w:hideMark/>
          </w:tcPr>
          <w:p w14:paraId="18891ACC" w14:textId="77777777" w:rsidR="00DB1D89" w:rsidRPr="00DB1D89" w:rsidRDefault="00DB1D89" w:rsidP="00DB1D89">
            <w:pPr>
              <w:spacing w:before="40" w:after="120"/>
              <w:ind w:right="113"/>
              <w:rPr>
                <w:lang w:eastAsia="en-GB"/>
              </w:rPr>
            </w:pPr>
            <w:r w:rsidRPr="00DB1D89">
              <w:rPr>
                <w:lang w:eastAsia="en-GB"/>
              </w:rPr>
              <w:t>Manufacturing</w:t>
            </w:r>
          </w:p>
        </w:tc>
        <w:tc>
          <w:tcPr>
            <w:tcW w:w="2268" w:type="dxa"/>
            <w:shd w:val="clear" w:color="auto" w:fill="auto"/>
            <w:hideMark/>
          </w:tcPr>
          <w:p w14:paraId="5ED5B69C" w14:textId="77777777" w:rsidR="00DB1D89" w:rsidRPr="00DB1D89" w:rsidRDefault="00DB1D89" w:rsidP="00DB1D89">
            <w:pPr>
              <w:spacing w:before="40" w:after="120"/>
              <w:ind w:right="113"/>
              <w:rPr>
                <w:u w:val="single"/>
                <w:lang w:eastAsia="en-GB"/>
              </w:rPr>
            </w:pPr>
            <w:r w:rsidRPr="00DB1D89">
              <w:t>Ngwe Pinlae</w:t>
            </w:r>
            <w:r w:rsidRPr="0000505C">
              <w:rPr>
                <w:rStyle w:val="FootnoteReference"/>
              </w:rPr>
              <w:footnoteReference w:id="438"/>
            </w:r>
          </w:p>
        </w:tc>
      </w:tr>
      <w:tr w:rsidR="00DB1D89" w:rsidRPr="00DB1D89" w14:paraId="083B2993" w14:textId="77777777" w:rsidTr="00811564">
        <w:tc>
          <w:tcPr>
            <w:tcW w:w="567" w:type="dxa"/>
            <w:shd w:val="clear" w:color="auto" w:fill="auto"/>
            <w:hideMark/>
          </w:tcPr>
          <w:p w14:paraId="58CCC301" w14:textId="262D72C0" w:rsidR="00DB1D89" w:rsidRPr="00DB1D89" w:rsidRDefault="007D41B2" w:rsidP="00DB1D89">
            <w:pPr>
              <w:spacing w:before="40" w:after="120"/>
              <w:ind w:right="113"/>
              <w:rPr>
                <w:lang w:eastAsia="en-GB"/>
              </w:rPr>
            </w:pPr>
            <w:r>
              <w:rPr>
                <w:lang w:eastAsia="en-GB"/>
              </w:rPr>
              <w:t>36</w:t>
            </w:r>
          </w:p>
        </w:tc>
        <w:tc>
          <w:tcPr>
            <w:tcW w:w="3969" w:type="dxa"/>
            <w:shd w:val="clear" w:color="auto" w:fill="auto"/>
            <w:hideMark/>
          </w:tcPr>
          <w:p w14:paraId="4261E0CB" w14:textId="2BC8D44D" w:rsidR="00DB1D89" w:rsidRPr="00DB1D89" w:rsidRDefault="002C144E" w:rsidP="00DB1D89">
            <w:pPr>
              <w:spacing w:before="40" w:after="120"/>
              <w:ind w:right="113"/>
              <w:rPr>
                <w:lang w:eastAsia="en-GB"/>
              </w:rPr>
            </w:pPr>
            <w:r>
              <w:rPr>
                <w:lang w:val="en-US"/>
              </w:rPr>
              <w:t xml:space="preserve">Pone Nyet (Gems and Jewellery) Co., Ltd. (alternate spelling: </w:t>
            </w:r>
            <w:r w:rsidR="00DB1D89" w:rsidRPr="00DB1D89">
              <w:rPr>
                <w:lang w:eastAsia="en-GB"/>
              </w:rPr>
              <w:t>Pone Nyat</w:t>
            </w:r>
            <w:r w:rsidR="00F731FE">
              <w:rPr>
                <w:lang w:eastAsia="en-GB"/>
              </w:rPr>
              <w:t xml:space="preserve"> and </w:t>
            </w:r>
            <w:r w:rsidR="00F731FE" w:rsidRPr="00DB1D89">
              <w:rPr>
                <w:lang w:eastAsia="en-GB"/>
              </w:rPr>
              <w:t>One Nyat (Jewellery) Co., Ltd.</w:t>
            </w:r>
            <w:r>
              <w:rPr>
                <w:lang w:eastAsia="en-GB"/>
              </w:rPr>
              <w:t>)</w:t>
            </w:r>
          </w:p>
        </w:tc>
        <w:tc>
          <w:tcPr>
            <w:tcW w:w="2835" w:type="dxa"/>
            <w:shd w:val="clear" w:color="auto" w:fill="auto"/>
            <w:hideMark/>
          </w:tcPr>
          <w:p w14:paraId="3FF9A702" w14:textId="77777777" w:rsidR="00DB1D89" w:rsidRPr="00DB1D89" w:rsidRDefault="00DB1D89" w:rsidP="00DB1D89">
            <w:pPr>
              <w:spacing w:before="40" w:after="120"/>
              <w:ind w:right="113"/>
              <w:rPr>
                <w:lang w:eastAsia="en-GB"/>
              </w:rPr>
            </w:pPr>
            <w:r w:rsidRPr="00DB1D89">
              <w:rPr>
                <w:lang w:eastAsia="en-GB"/>
              </w:rPr>
              <w:t>Mining and quarrying - gems</w:t>
            </w:r>
          </w:p>
        </w:tc>
        <w:tc>
          <w:tcPr>
            <w:tcW w:w="2268" w:type="dxa"/>
            <w:shd w:val="clear" w:color="auto" w:fill="auto"/>
            <w:noWrap/>
            <w:hideMark/>
          </w:tcPr>
          <w:p w14:paraId="6788DAB4" w14:textId="6893C09D" w:rsidR="00DB1D89" w:rsidRPr="00DB1D89" w:rsidRDefault="00DB1D89" w:rsidP="00DB1D89">
            <w:pPr>
              <w:spacing w:before="40" w:after="120"/>
              <w:ind w:right="113"/>
              <w:rPr>
                <w:lang w:eastAsia="en-GB"/>
              </w:rPr>
            </w:pPr>
            <w:r w:rsidRPr="00DB1D89">
              <w:rPr>
                <w:lang w:eastAsia="en-GB"/>
              </w:rPr>
              <w:t>MEHL</w:t>
            </w:r>
            <w:r w:rsidR="002C144E">
              <w:rPr>
                <w:lang w:eastAsia="en-GB"/>
              </w:rPr>
              <w:t>, DICA 113632054</w:t>
            </w:r>
          </w:p>
        </w:tc>
      </w:tr>
      <w:tr w:rsidR="00DB1D89" w:rsidRPr="00DB1D89" w14:paraId="06ADE241" w14:textId="77777777" w:rsidTr="00811564">
        <w:tc>
          <w:tcPr>
            <w:tcW w:w="567" w:type="dxa"/>
            <w:shd w:val="clear" w:color="auto" w:fill="auto"/>
            <w:hideMark/>
          </w:tcPr>
          <w:p w14:paraId="60B69B61" w14:textId="3897EE64" w:rsidR="00DB1D89" w:rsidRPr="00DB1D89" w:rsidRDefault="007D41B2" w:rsidP="00DB1D89">
            <w:pPr>
              <w:spacing w:before="40" w:after="120"/>
              <w:ind w:right="113"/>
              <w:rPr>
                <w:lang w:eastAsia="en-GB"/>
              </w:rPr>
            </w:pPr>
            <w:r>
              <w:rPr>
                <w:lang w:eastAsia="en-GB"/>
              </w:rPr>
              <w:t>37</w:t>
            </w:r>
          </w:p>
        </w:tc>
        <w:tc>
          <w:tcPr>
            <w:tcW w:w="3969" w:type="dxa"/>
            <w:shd w:val="clear" w:color="auto" w:fill="auto"/>
            <w:noWrap/>
            <w:hideMark/>
          </w:tcPr>
          <w:p w14:paraId="5873D42B" w14:textId="77777777" w:rsidR="00DB1D89" w:rsidRPr="00DB1D89" w:rsidRDefault="00DB1D89" w:rsidP="00DB1D89">
            <w:pPr>
              <w:spacing w:before="40" w:after="120"/>
              <w:ind w:right="113"/>
              <w:rPr>
                <w:lang w:eastAsia="en-GB"/>
              </w:rPr>
            </w:pPr>
            <w:r w:rsidRPr="00DB1D89">
              <w:rPr>
                <w:lang w:eastAsia="en-GB"/>
              </w:rPr>
              <w:t>Pyinmabin Industrial Zone</w:t>
            </w:r>
          </w:p>
        </w:tc>
        <w:tc>
          <w:tcPr>
            <w:tcW w:w="2835" w:type="dxa"/>
            <w:shd w:val="clear" w:color="auto" w:fill="auto"/>
            <w:hideMark/>
          </w:tcPr>
          <w:p w14:paraId="6E9F6017" w14:textId="77777777" w:rsidR="00DB1D89" w:rsidRPr="00DB1D89" w:rsidRDefault="00DB1D89" w:rsidP="00DB1D89">
            <w:pPr>
              <w:spacing w:before="40" w:after="120"/>
              <w:ind w:right="113"/>
              <w:rPr>
                <w:lang w:eastAsia="en-GB"/>
              </w:rPr>
            </w:pPr>
            <w:r w:rsidRPr="00DB1D89">
              <w:rPr>
                <w:lang w:eastAsia="en-GB"/>
              </w:rPr>
              <w:t>Manufacturing</w:t>
            </w:r>
          </w:p>
        </w:tc>
        <w:tc>
          <w:tcPr>
            <w:tcW w:w="2268" w:type="dxa"/>
            <w:shd w:val="clear" w:color="auto" w:fill="auto"/>
            <w:noWrap/>
            <w:hideMark/>
          </w:tcPr>
          <w:p w14:paraId="733656D3" w14:textId="77777777" w:rsidR="00DB1D89" w:rsidRPr="00DB1D89" w:rsidRDefault="00DB1D89" w:rsidP="00DB1D89">
            <w:pPr>
              <w:spacing w:before="40" w:after="120"/>
              <w:ind w:right="113"/>
              <w:rPr>
                <w:u w:val="single"/>
                <w:lang w:eastAsia="en-GB"/>
              </w:rPr>
            </w:pPr>
            <w:r w:rsidRPr="00DB1D89">
              <w:t>DICA</w:t>
            </w:r>
            <w:r w:rsidRPr="0000505C">
              <w:rPr>
                <w:rStyle w:val="FootnoteReference"/>
              </w:rPr>
              <w:footnoteReference w:id="439"/>
            </w:r>
          </w:p>
        </w:tc>
      </w:tr>
      <w:tr w:rsidR="00DB1D89" w:rsidRPr="00DB1D89" w14:paraId="55BFFF76" w14:textId="77777777" w:rsidTr="00811564">
        <w:tc>
          <w:tcPr>
            <w:tcW w:w="567" w:type="dxa"/>
            <w:shd w:val="clear" w:color="auto" w:fill="auto"/>
            <w:hideMark/>
          </w:tcPr>
          <w:p w14:paraId="57CD85FE" w14:textId="37A14679" w:rsidR="00DB1D89" w:rsidRPr="00DB1D89" w:rsidRDefault="007D41B2" w:rsidP="00DB1D89">
            <w:pPr>
              <w:spacing w:before="40" w:after="120"/>
              <w:ind w:right="113"/>
              <w:rPr>
                <w:lang w:eastAsia="en-GB"/>
              </w:rPr>
            </w:pPr>
            <w:r>
              <w:rPr>
                <w:lang w:eastAsia="en-GB"/>
              </w:rPr>
              <w:t>38</w:t>
            </w:r>
          </w:p>
        </w:tc>
        <w:tc>
          <w:tcPr>
            <w:tcW w:w="3969" w:type="dxa"/>
            <w:shd w:val="clear" w:color="auto" w:fill="auto"/>
            <w:hideMark/>
          </w:tcPr>
          <w:p w14:paraId="029A4BD3" w14:textId="0E06A47A" w:rsidR="00DB1D89" w:rsidRPr="00DB1D89" w:rsidRDefault="00DB1D89" w:rsidP="00DB1D89">
            <w:pPr>
              <w:spacing w:before="40" w:after="120"/>
              <w:ind w:right="113"/>
              <w:rPr>
                <w:lang w:eastAsia="en-GB"/>
              </w:rPr>
            </w:pPr>
            <w:r w:rsidRPr="00DB1D89">
              <w:rPr>
                <w:lang w:eastAsia="en-GB"/>
              </w:rPr>
              <w:t>Sabai (Jewellery) Co., Ltd.</w:t>
            </w:r>
            <w:r w:rsidR="000A7289">
              <w:rPr>
                <w:lang w:eastAsia="en-GB"/>
              </w:rPr>
              <w:t xml:space="preserve"> (alternate spelling</w:t>
            </w:r>
            <w:r w:rsidR="004D662B">
              <w:rPr>
                <w:lang w:eastAsia="en-GB"/>
              </w:rPr>
              <w:t>s</w:t>
            </w:r>
            <w:r w:rsidR="000A7289">
              <w:rPr>
                <w:lang w:eastAsia="en-GB"/>
              </w:rPr>
              <w:t xml:space="preserve">: </w:t>
            </w:r>
            <w:r w:rsidR="00616EEF">
              <w:rPr>
                <w:lang w:eastAsia="en-GB"/>
              </w:rPr>
              <w:t>Sa</w:t>
            </w:r>
            <w:r w:rsidR="000A7289" w:rsidRPr="00DB1D89">
              <w:rPr>
                <w:lang w:eastAsia="en-GB"/>
              </w:rPr>
              <w:t>b</w:t>
            </w:r>
            <w:r w:rsidR="00616EEF">
              <w:rPr>
                <w:lang w:eastAsia="en-GB"/>
              </w:rPr>
              <w:t>a</w:t>
            </w:r>
            <w:r w:rsidR="000A7289" w:rsidRPr="00DB1D89">
              <w:rPr>
                <w:lang w:eastAsia="en-GB"/>
              </w:rPr>
              <w:t>e (Gems and Jewellery) Co., Ltd.</w:t>
            </w:r>
            <w:r w:rsidR="004D662B">
              <w:rPr>
                <w:lang w:eastAsia="en-GB"/>
              </w:rPr>
              <w:t xml:space="preserve">, and </w:t>
            </w:r>
            <w:r w:rsidR="004D662B" w:rsidRPr="00DB1D89">
              <w:rPr>
                <w:lang w:eastAsia="en-GB"/>
              </w:rPr>
              <w:t>Jasmine</w:t>
            </w:r>
            <w:r w:rsidR="000A7289">
              <w:rPr>
                <w:lang w:eastAsia="en-GB"/>
              </w:rPr>
              <w:t>)</w:t>
            </w:r>
          </w:p>
        </w:tc>
        <w:tc>
          <w:tcPr>
            <w:tcW w:w="2835" w:type="dxa"/>
            <w:shd w:val="clear" w:color="auto" w:fill="auto"/>
            <w:hideMark/>
          </w:tcPr>
          <w:p w14:paraId="745B9C5D" w14:textId="77777777" w:rsidR="00DB1D89" w:rsidRPr="00DB1D89" w:rsidRDefault="00DB1D89" w:rsidP="00DB1D89">
            <w:pPr>
              <w:spacing w:before="40" w:after="120"/>
              <w:ind w:right="113"/>
              <w:rPr>
                <w:lang w:eastAsia="en-GB"/>
              </w:rPr>
            </w:pPr>
            <w:r w:rsidRPr="00DB1D89">
              <w:rPr>
                <w:lang w:eastAsia="en-GB"/>
              </w:rPr>
              <w:t>Mining and quarrying - gems</w:t>
            </w:r>
          </w:p>
        </w:tc>
        <w:tc>
          <w:tcPr>
            <w:tcW w:w="2268" w:type="dxa"/>
            <w:shd w:val="clear" w:color="auto" w:fill="auto"/>
            <w:noWrap/>
            <w:hideMark/>
          </w:tcPr>
          <w:p w14:paraId="798A9D43" w14:textId="77777777" w:rsidR="00DB1D89" w:rsidRPr="00DB1D89" w:rsidRDefault="00DB1D89" w:rsidP="00DB1D89">
            <w:pPr>
              <w:spacing w:before="40" w:after="120"/>
              <w:ind w:right="113"/>
              <w:rPr>
                <w:lang w:eastAsia="en-GB"/>
              </w:rPr>
            </w:pPr>
            <w:r w:rsidRPr="00DB1D89">
              <w:rPr>
                <w:lang w:eastAsia="en-GB"/>
              </w:rPr>
              <w:t>MEHL</w:t>
            </w:r>
          </w:p>
        </w:tc>
      </w:tr>
      <w:tr w:rsidR="00DB1D89" w:rsidRPr="00DB1D89" w14:paraId="0176E50F" w14:textId="77777777" w:rsidTr="00811564">
        <w:tc>
          <w:tcPr>
            <w:tcW w:w="567" w:type="dxa"/>
            <w:shd w:val="clear" w:color="auto" w:fill="auto"/>
            <w:hideMark/>
          </w:tcPr>
          <w:p w14:paraId="0FA9CFA0" w14:textId="4119691F" w:rsidR="00DB1D89" w:rsidRPr="00DB1D89" w:rsidRDefault="007D41B2" w:rsidP="00DB1D89">
            <w:pPr>
              <w:spacing w:before="40" w:after="120"/>
              <w:ind w:right="113"/>
              <w:rPr>
                <w:lang w:eastAsia="en-GB"/>
              </w:rPr>
            </w:pPr>
            <w:r>
              <w:rPr>
                <w:lang w:eastAsia="en-GB"/>
              </w:rPr>
              <w:t>39</w:t>
            </w:r>
          </w:p>
        </w:tc>
        <w:tc>
          <w:tcPr>
            <w:tcW w:w="3969" w:type="dxa"/>
            <w:shd w:val="clear" w:color="auto" w:fill="auto"/>
            <w:hideMark/>
          </w:tcPr>
          <w:p w14:paraId="008EE4A7" w14:textId="58ACF3B3" w:rsidR="00DB1D89" w:rsidRPr="00DB1D89" w:rsidRDefault="00DB1D89" w:rsidP="004D662B">
            <w:pPr>
              <w:spacing w:before="40" w:after="120"/>
              <w:ind w:right="113"/>
              <w:rPr>
                <w:lang w:eastAsia="en-GB"/>
              </w:rPr>
            </w:pPr>
            <w:r w:rsidRPr="00DB1D89">
              <w:rPr>
                <w:lang w:eastAsia="en-GB"/>
              </w:rPr>
              <w:t>Seik Ta Ya Kyal (Jewellery) Co., Ltd.</w:t>
            </w:r>
            <w:r w:rsidR="00AE4088">
              <w:rPr>
                <w:lang w:eastAsia="en-GB"/>
              </w:rPr>
              <w:t xml:space="preserve"> (alternate spelling</w:t>
            </w:r>
            <w:r w:rsidR="000A7289">
              <w:rPr>
                <w:lang w:eastAsia="en-GB"/>
              </w:rPr>
              <w:t>s</w:t>
            </w:r>
            <w:r w:rsidR="00AE4088">
              <w:rPr>
                <w:lang w:eastAsia="en-GB"/>
              </w:rPr>
              <w:t xml:space="preserve">: </w:t>
            </w:r>
            <w:r w:rsidR="000A7289" w:rsidRPr="00DB1D89">
              <w:rPr>
                <w:lang w:eastAsia="en-GB"/>
              </w:rPr>
              <w:t>Si Tra Star</w:t>
            </w:r>
            <w:r w:rsidR="00616EEF">
              <w:rPr>
                <w:lang w:eastAsia="en-GB"/>
              </w:rPr>
              <w:t>, Seik Tra Star</w:t>
            </w:r>
            <w:r w:rsidR="000A7289">
              <w:rPr>
                <w:lang w:val="en-US"/>
              </w:rPr>
              <w:t xml:space="preserve"> and </w:t>
            </w:r>
            <w:r w:rsidR="00AE4088">
              <w:rPr>
                <w:lang w:val="en-US"/>
              </w:rPr>
              <w:t>Seiktra Star (Gems and Jewellery) Co., Ltd.)</w:t>
            </w:r>
          </w:p>
        </w:tc>
        <w:tc>
          <w:tcPr>
            <w:tcW w:w="2835" w:type="dxa"/>
            <w:shd w:val="clear" w:color="auto" w:fill="auto"/>
            <w:hideMark/>
          </w:tcPr>
          <w:p w14:paraId="04E67EA3" w14:textId="77777777" w:rsidR="00DB1D89" w:rsidRPr="00DB1D89" w:rsidRDefault="00DB1D89" w:rsidP="00DB1D89">
            <w:pPr>
              <w:spacing w:before="40" w:after="120"/>
              <w:ind w:right="113"/>
              <w:rPr>
                <w:lang w:eastAsia="en-GB"/>
              </w:rPr>
            </w:pPr>
            <w:r w:rsidRPr="00DB1D89">
              <w:rPr>
                <w:lang w:eastAsia="en-GB"/>
              </w:rPr>
              <w:t>Mining and quarrying - gems</w:t>
            </w:r>
          </w:p>
        </w:tc>
        <w:tc>
          <w:tcPr>
            <w:tcW w:w="2268" w:type="dxa"/>
            <w:shd w:val="clear" w:color="auto" w:fill="auto"/>
            <w:noWrap/>
            <w:hideMark/>
          </w:tcPr>
          <w:p w14:paraId="1994EDE3" w14:textId="48F05038" w:rsidR="00DB1D89" w:rsidRPr="00DB1D89" w:rsidRDefault="00DB1D89" w:rsidP="00DB1D89">
            <w:pPr>
              <w:spacing w:before="40" w:after="120"/>
              <w:ind w:right="113"/>
              <w:rPr>
                <w:lang w:eastAsia="en-GB"/>
              </w:rPr>
            </w:pPr>
            <w:r w:rsidRPr="00DB1D89">
              <w:rPr>
                <w:lang w:eastAsia="en-GB"/>
              </w:rPr>
              <w:t>MEHL</w:t>
            </w:r>
            <w:r w:rsidR="002C144E">
              <w:rPr>
                <w:lang w:eastAsia="en-GB"/>
              </w:rPr>
              <w:t>, DICA 113629584</w:t>
            </w:r>
          </w:p>
        </w:tc>
      </w:tr>
      <w:tr w:rsidR="00DB1D89" w:rsidRPr="00DB1D89" w14:paraId="7D661984" w14:textId="77777777" w:rsidTr="00811564">
        <w:tc>
          <w:tcPr>
            <w:tcW w:w="567" w:type="dxa"/>
            <w:shd w:val="clear" w:color="auto" w:fill="auto"/>
            <w:hideMark/>
          </w:tcPr>
          <w:p w14:paraId="493E1E83" w14:textId="06E2A9F3" w:rsidR="00DB1D89" w:rsidRPr="00DB1D89" w:rsidRDefault="007D41B2" w:rsidP="00DB1D89">
            <w:pPr>
              <w:spacing w:before="40" w:after="120"/>
              <w:ind w:right="113"/>
              <w:rPr>
                <w:lang w:eastAsia="en-GB"/>
              </w:rPr>
            </w:pPr>
            <w:r>
              <w:rPr>
                <w:lang w:eastAsia="en-GB"/>
              </w:rPr>
              <w:t>40</w:t>
            </w:r>
          </w:p>
        </w:tc>
        <w:tc>
          <w:tcPr>
            <w:tcW w:w="3969" w:type="dxa"/>
            <w:shd w:val="clear" w:color="auto" w:fill="auto"/>
            <w:noWrap/>
            <w:hideMark/>
          </w:tcPr>
          <w:p w14:paraId="6F255E1D" w14:textId="77777777" w:rsidR="00DB1D89" w:rsidRPr="00DB1D89" w:rsidRDefault="00DB1D89" w:rsidP="00DB1D89">
            <w:pPr>
              <w:spacing w:before="40" w:after="120"/>
              <w:ind w:right="113"/>
              <w:rPr>
                <w:lang w:eastAsia="en-GB"/>
              </w:rPr>
            </w:pPr>
            <w:r w:rsidRPr="00DB1D89">
              <w:rPr>
                <w:lang w:eastAsia="en-GB"/>
              </w:rPr>
              <w:t>Shwe Gandamar International Trading Ltd.*</w:t>
            </w:r>
          </w:p>
        </w:tc>
        <w:tc>
          <w:tcPr>
            <w:tcW w:w="2835" w:type="dxa"/>
            <w:shd w:val="clear" w:color="auto" w:fill="auto"/>
            <w:hideMark/>
          </w:tcPr>
          <w:p w14:paraId="079863D8" w14:textId="77777777" w:rsidR="00DB1D89" w:rsidRPr="00DB1D89" w:rsidRDefault="00DB1D89" w:rsidP="00DB1D89">
            <w:pPr>
              <w:spacing w:before="40" w:after="120"/>
              <w:ind w:right="113"/>
              <w:rPr>
                <w:lang w:eastAsia="en-GB"/>
              </w:rPr>
            </w:pPr>
            <w:r w:rsidRPr="00DB1D89">
              <w:rPr>
                <w:lang w:eastAsia="en-GB"/>
              </w:rPr>
              <w:t>Trade</w:t>
            </w:r>
          </w:p>
        </w:tc>
        <w:tc>
          <w:tcPr>
            <w:tcW w:w="2268" w:type="dxa"/>
            <w:shd w:val="clear" w:color="auto" w:fill="auto"/>
            <w:noWrap/>
            <w:hideMark/>
          </w:tcPr>
          <w:p w14:paraId="7C3AF8C2" w14:textId="77777777" w:rsidR="00DB1D89" w:rsidRPr="00DB1D89" w:rsidRDefault="00DB1D89" w:rsidP="00DB1D89">
            <w:pPr>
              <w:spacing w:before="40" w:after="120"/>
              <w:ind w:right="113"/>
              <w:rPr>
                <w:lang w:eastAsia="en-GB"/>
              </w:rPr>
            </w:pPr>
            <w:r w:rsidRPr="00DB1D89">
              <w:rPr>
                <w:lang w:eastAsia="en-GB"/>
              </w:rPr>
              <w:t>DICA 170137140</w:t>
            </w:r>
          </w:p>
        </w:tc>
      </w:tr>
      <w:tr w:rsidR="00DB1D89" w:rsidRPr="00DB1D89" w14:paraId="79A16574" w14:textId="77777777" w:rsidTr="00811564">
        <w:tc>
          <w:tcPr>
            <w:tcW w:w="567" w:type="dxa"/>
            <w:shd w:val="clear" w:color="auto" w:fill="auto"/>
            <w:hideMark/>
          </w:tcPr>
          <w:p w14:paraId="50EDE4A6" w14:textId="409E8108" w:rsidR="00DB1D89" w:rsidRPr="00DB1D89" w:rsidRDefault="007D41B2" w:rsidP="00DB1D89">
            <w:pPr>
              <w:spacing w:before="40" w:after="120"/>
              <w:ind w:right="113"/>
              <w:rPr>
                <w:lang w:eastAsia="en-GB"/>
              </w:rPr>
            </w:pPr>
            <w:r>
              <w:rPr>
                <w:lang w:eastAsia="en-GB"/>
              </w:rPr>
              <w:t>41</w:t>
            </w:r>
          </w:p>
        </w:tc>
        <w:tc>
          <w:tcPr>
            <w:tcW w:w="3969" w:type="dxa"/>
            <w:shd w:val="clear" w:color="auto" w:fill="auto"/>
            <w:noWrap/>
            <w:hideMark/>
          </w:tcPr>
          <w:p w14:paraId="51698C58" w14:textId="77777777" w:rsidR="00DB1D89" w:rsidRPr="00DB1D89" w:rsidRDefault="00DB1D89" w:rsidP="00DB1D89">
            <w:pPr>
              <w:spacing w:before="40" w:after="120"/>
              <w:ind w:right="113"/>
              <w:rPr>
                <w:lang w:eastAsia="en-GB"/>
              </w:rPr>
            </w:pPr>
            <w:r w:rsidRPr="00DB1D89">
              <w:rPr>
                <w:lang w:eastAsia="en-GB"/>
              </w:rPr>
              <w:t>Shwe Innwa Gems*</w:t>
            </w:r>
          </w:p>
        </w:tc>
        <w:tc>
          <w:tcPr>
            <w:tcW w:w="2835" w:type="dxa"/>
            <w:shd w:val="clear" w:color="auto" w:fill="auto"/>
            <w:hideMark/>
          </w:tcPr>
          <w:p w14:paraId="5939F637" w14:textId="77777777" w:rsidR="00DB1D89" w:rsidRPr="00DB1D89" w:rsidRDefault="00DB1D89" w:rsidP="00DB1D89">
            <w:pPr>
              <w:spacing w:before="40" w:after="120"/>
              <w:ind w:right="113"/>
              <w:rPr>
                <w:lang w:eastAsia="en-GB"/>
              </w:rPr>
            </w:pPr>
            <w:r w:rsidRPr="00DB1D89">
              <w:rPr>
                <w:lang w:eastAsia="en-GB"/>
              </w:rPr>
              <w:t>Mining and quarrying - gems</w:t>
            </w:r>
          </w:p>
        </w:tc>
        <w:tc>
          <w:tcPr>
            <w:tcW w:w="2268" w:type="dxa"/>
            <w:shd w:val="clear" w:color="auto" w:fill="auto"/>
            <w:noWrap/>
            <w:hideMark/>
          </w:tcPr>
          <w:p w14:paraId="1FA78B8D" w14:textId="77777777" w:rsidR="00DB1D89" w:rsidRPr="00DB1D89" w:rsidRDefault="00DB1D89" w:rsidP="00DB1D89">
            <w:pPr>
              <w:spacing w:before="40" w:after="120"/>
              <w:ind w:right="113"/>
              <w:rPr>
                <w:lang w:eastAsia="en-GB"/>
              </w:rPr>
            </w:pPr>
            <w:r w:rsidRPr="00DB1D89">
              <w:rPr>
                <w:lang w:eastAsia="en-GB"/>
              </w:rPr>
              <w:t>DICA 114309206</w:t>
            </w:r>
          </w:p>
        </w:tc>
      </w:tr>
      <w:tr w:rsidR="00DB1D89" w:rsidRPr="00DB1D89" w14:paraId="51D5E67D" w14:textId="77777777" w:rsidTr="00811564">
        <w:tc>
          <w:tcPr>
            <w:tcW w:w="567" w:type="dxa"/>
            <w:shd w:val="clear" w:color="auto" w:fill="auto"/>
            <w:hideMark/>
          </w:tcPr>
          <w:p w14:paraId="3FBE0D0D" w14:textId="1BC8DAC3" w:rsidR="00DB1D89" w:rsidRPr="00DB1D89" w:rsidRDefault="007D41B2" w:rsidP="00DB1D89">
            <w:pPr>
              <w:spacing w:before="40" w:after="120"/>
              <w:ind w:right="113"/>
              <w:rPr>
                <w:lang w:eastAsia="en-GB"/>
              </w:rPr>
            </w:pPr>
            <w:r>
              <w:rPr>
                <w:lang w:eastAsia="en-GB"/>
              </w:rPr>
              <w:t>42</w:t>
            </w:r>
          </w:p>
        </w:tc>
        <w:tc>
          <w:tcPr>
            <w:tcW w:w="3969" w:type="dxa"/>
            <w:shd w:val="clear" w:color="auto" w:fill="auto"/>
            <w:noWrap/>
            <w:hideMark/>
          </w:tcPr>
          <w:p w14:paraId="79077393" w14:textId="77777777" w:rsidR="00DB1D89" w:rsidRPr="00DB1D89" w:rsidRDefault="00DB1D89" w:rsidP="00DB1D89">
            <w:pPr>
              <w:spacing w:before="40" w:after="120"/>
              <w:ind w:right="113"/>
              <w:rPr>
                <w:lang w:eastAsia="en-GB"/>
              </w:rPr>
            </w:pPr>
            <w:r w:rsidRPr="00DB1D89">
              <w:rPr>
                <w:lang w:eastAsia="en-GB"/>
              </w:rPr>
              <w:t>Shwe Innwa Rubber Agri Production Limited*</w:t>
            </w:r>
          </w:p>
        </w:tc>
        <w:tc>
          <w:tcPr>
            <w:tcW w:w="2835" w:type="dxa"/>
            <w:shd w:val="clear" w:color="auto" w:fill="auto"/>
            <w:hideMark/>
          </w:tcPr>
          <w:p w14:paraId="2DE9D606" w14:textId="77777777" w:rsidR="00DB1D89" w:rsidRPr="00DB1D89" w:rsidRDefault="00DB1D89" w:rsidP="00DB1D89">
            <w:pPr>
              <w:spacing w:before="40" w:after="120"/>
              <w:ind w:right="113"/>
              <w:rPr>
                <w:lang w:eastAsia="en-GB"/>
              </w:rPr>
            </w:pPr>
            <w:r w:rsidRPr="00DB1D89">
              <w:rPr>
                <w:lang w:eastAsia="en-GB"/>
              </w:rPr>
              <w:t>Agriculture, forestry and fishing</w:t>
            </w:r>
          </w:p>
        </w:tc>
        <w:tc>
          <w:tcPr>
            <w:tcW w:w="2268" w:type="dxa"/>
            <w:shd w:val="clear" w:color="auto" w:fill="auto"/>
            <w:noWrap/>
            <w:hideMark/>
          </w:tcPr>
          <w:p w14:paraId="7EC47553" w14:textId="77777777" w:rsidR="00DB1D89" w:rsidRPr="00DB1D89" w:rsidRDefault="00DB1D89" w:rsidP="00DB1D89">
            <w:pPr>
              <w:spacing w:before="40" w:after="120"/>
              <w:ind w:right="113"/>
              <w:rPr>
                <w:lang w:eastAsia="en-GB"/>
              </w:rPr>
            </w:pPr>
            <w:r w:rsidRPr="00DB1D89">
              <w:rPr>
                <w:lang w:eastAsia="en-GB"/>
              </w:rPr>
              <w:t>DICA 106003165</w:t>
            </w:r>
          </w:p>
        </w:tc>
      </w:tr>
      <w:tr w:rsidR="00DB1D89" w:rsidRPr="00DB1D89" w14:paraId="6E87E993" w14:textId="77777777" w:rsidTr="00811564">
        <w:tc>
          <w:tcPr>
            <w:tcW w:w="567" w:type="dxa"/>
            <w:shd w:val="clear" w:color="auto" w:fill="auto"/>
            <w:hideMark/>
          </w:tcPr>
          <w:p w14:paraId="2E6AA371" w14:textId="037D2FEE" w:rsidR="00DB1D89" w:rsidRPr="00DB1D89" w:rsidRDefault="007D41B2" w:rsidP="00DB1D89">
            <w:pPr>
              <w:spacing w:before="40" w:after="120"/>
              <w:ind w:right="113"/>
              <w:rPr>
                <w:lang w:eastAsia="en-GB"/>
              </w:rPr>
            </w:pPr>
            <w:r>
              <w:rPr>
                <w:lang w:eastAsia="en-GB"/>
              </w:rPr>
              <w:t>43</w:t>
            </w:r>
          </w:p>
        </w:tc>
        <w:tc>
          <w:tcPr>
            <w:tcW w:w="3969" w:type="dxa"/>
            <w:shd w:val="clear" w:color="auto" w:fill="auto"/>
            <w:noWrap/>
            <w:hideMark/>
          </w:tcPr>
          <w:p w14:paraId="4C0CED9B" w14:textId="77777777" w:rsidR="00DB1D89" w:rsidRPr="00DB1D89" w:rsidRDefault="00DB1D89" w:rsidP="00DB1D89">
            <w:pPr>
              <w:spacing w:before="40" w:after="120"/>
              <w:ind w:right="113"/>
              <w:rPr>
                <w:lang w:eastAsia="en-GB"/>
              </w:rPr>
            </w:pPr>
            <w:r w:rsidRPr="00DB1D89">
              <w:rPr>
                <w:lang w:eastAsia="en-GB"/>
              </w:rPr>
              <w:t>Silver Sea Paper Carton Box Production Co., Ltd.*</w:t>
            </w:r>
          </w:p>
        </w:tc>
        <w:tc>
          <w:tcPr>
            <w:tcW w:w="2835" w:type="dxa"/>
            <w:shd w:val="clear" w:color="auto" w:fill="auto"/>
            <w:hideMark/>
          </w:tcPr>
          <w:p w14:paraId="27043F0F" w14:textId="77777777" w:rsidR="00DB1D89" w:rsidRPr="00DB1D89" w:rsidRDefault="00DB1D89" w:rsidP="00DB1D89">
            <w:pPr>
              <w:spacing w:before="40" w:after="120"/>
              <w:ind w:right="113"/>
              <w:rPr>
                <w:lang w:eastAsia="en-GB"/>
              </w:rPr>
            </w:pPr>
            <w:r w:rsidRPr="00DB1D89">
              <w:rPr>
                <w:lang w:eastAsia="en-GB"/>
              </w:rPr>
              <w:t>Transportation and storage</w:t>
            </w:r>
          </w:p>
        </w:tc>
        <w:tc>
          <w:tcPr>
            <w:tcW w:w="2268" w:type="dxa"/>
            <w:shd w:val="clear" w:color="auto" w:fill="auto"/>
            <w:noWrap/>
            <w:hideMark/>
          </w:tcPr>
          <w:p w14:paraId="68F3DD91" w14:textId="77777777" w:rsidR="00DB1D89" w:rsidRPr="00DB1D89" w:rsidRDefault="00DB1D89" w:rsidP="00DB1D89">
            <w:pPr>
              <w:spacing w:before="40" w:after="120"/>
              <w:ind w:right="113"/>
              <w:rPr>
                <w:lang w:eastAsia="en-GB"/>
              </w:rPr>
            </w:pPr>
            <w:r w:rsidRPr="00DB1D89">
              <w:rPr>
                <w:lang w:eastAsia="en-GB"/>
              </w:rPr>
              <w:t>DICA 100209535</w:t>
            </w:r>
          </w:p>
        </w:tc>
      </w:tr>
      <w:tr w:rsidR="00DB1D89" w:rsidRPr="00DB1D89" w14:paraId="056BC664" w14:textId="77777777" w:rsidTr="00811564">
        <w:tc>
          <w:tcPr>
            <w:tcW w:w="567" w:type="dxa"/>
            <w:shd w:val="clear" w:color="auto" w:fill="auto"/>
            <w:hideMark/>
          </w:tcPr>
          <w:p w14:paraId="6F18ADCD" w14:textId="74A45CB4" w:rsidR="00DB1D89" w:rsidRPr="00DB1D89" w:rsidRDefault="007D41B2" w:rsidP="00DB1D89">
            <w:pPr>
              <w:spacing w:before="40" w:after="120"/>
              <w:ind w:right="113"/>
              <w:rPr>
                <w:lang w:eastAsia="en-GB"/>
              </w:rPr>
            </w:pPr>
            <w:r>
              <w:rPr>
                <w:lang w:eastAsia="en-GB"/>
              </w:rPr>
              <w:t>44</w:t>
            </w:r>
          </w:p>
        </w:tc>
        <w:tc>
          <w:tcPr>
            <w:tcW w:w="3969" w:type="dxa"/>
            <w:shd w:val="clear" w:color="auto" w:fill="auto"/>
            <w:hideMark/>
          </w:tcPr>
          <w:p w14:paraId="20D085FD" w14:textId="77777777" w:rsidR="00DB1D89" w:rsidRPr="00DB1D89" w:rsidRDefault="00DB1D89" w:rsidP="00DB1D89">
            <w:pPr>
              <w:spacing w:before="40" w:after="120"/>
              <w:ind w:right="113"/>
              <w:rPr>
                <w:lang w:eastAsia="en-GB"/>
              </w:rPr>
            </w:pPr>
            <w:r w:rsidRPr="00DB1D89">
              <w:rPr>
                <w:lang w:eastAsia="en-GB"/>
              </w:rPr>
              <w:t>Sinminn Cement Industry Co., Ltd.*</w:t>
            </w:r>
          </w:p>
        </w:tc>
        <w:tc>
          <w:tcPr>
            <w:tcW w:w="2835" w:type="dxa"/>
            <w:shd w:val="clear" w:color="auto" w:fill="auto"/>
            <w:hideMark/>
          </w:tcPr>
          <w:p w14:paraId="7AB0FFC4" w14:textId="77777777" w:rsidR="00DB1D89" w:rsidRPr="00DB1D89" w:rsidRDefault="00DB1D89" w:rsidP="00DB1D89">
            <w:pPr>
              <w:spacing w:before="40" w:after="120"/>
              <w:ind w:right="113"/>
              <w:rPr>
                <w:lang w:eastAsia="en-GB"/>
              </w:rPr>
            </w:pPr>
            <w:r w:rsidRPr="00DB1D89">
              <w:rPr>
                <w:lang w:eastAsia="en-GB"/>
              </w:rPr>
              <w:t>Manufacturing</w:t>
            </w:r>
          </w:p>
        </w:tc>
        <w:tc>
          <w:tcPr>
            <w:tcW w:w="2268" w:type="dxa"/>
            <w:shd w:val="clear" w:color="auto" w:fill="auto"/>
            <w:noWrap/>
            <w:hideMark/>
          </w:tcPr>
          <w:p w14:paraId="7350FFA1" w14:textId="77777777" w:rsidR="00DB1D89" w:rsidRPr="00DB1D89" w:rsidRDefault="00DB1D89" w:rsidP="00DB1D89">
            <w:pPr>
              <w:spacing w:before="40" w:after="120"/>
              <w:ind w:right="113"/>
              <w:rPr>
                <w:lang w:eastAsia="en-GB"/>
              </w:rPr>
            </w:pPr>
            <w:r w:rsidRPr="00DB1D89">
              <w:rPr>
                <w:lang w:eastAsia="en-GB"/>
              </w:rPr>
              <w:t>DICA 156387282</w:t>
            </w:r>
          </w:p>
        </w:tc>
      </w:tr>
      <w:tr w:rsidR="00DB1D89" w:rsidRPr="00DB1D89" w14:paraId="0436FDA6" w14:textId="77777777" w:rsidTr="00811564">
        <w:tc>
          <w:tcPr>
            <w:tcW w:w="567" w:type="dxa"/>
            <w:shd w:val="clear" w:color="auto" w:fill="auto"/>
            <w:hideMark/>
          </w:tcPr>
          <w:p w14:paraId="50EC5288" w14:textId="60855BC7" w:rsidR="00DB1D89" w:rsidRPr="00DB1D89" w:rsidRDefault="007D41B2" w:rsidP="00DB1D89">
            <w:pPr>
              <w:spacing w:before="40" w:after="120"/>
              <w:ind w:right="113"/>
              <w:rPr>
                <w:lang w:eastAsia="en-GB"/>
              </w:rPr>
            </w:pPr>
            <w:r>
              <w:rPr>
                <w:lang w:eastAsia="en-GB"/>
              </w:rPr>
              <w:t>45</w:t>
            </w:r>
          </w:p>
        </w:tc>
        <w:tc>
          <w:tcPr>
            <w:tcW w:w="3969" w:type="dxa"/>
            <w:shd w:val="clear" w:color="auto" w:fill="auto"/>
            <w:hideMark/>
          </w:tcPr>
          <w:p w14:paraId="15270B18" w14:textId="567F8B77" w:rsidR="00DB1D89" w:rsidRPr="00DB1D89" w:rsidRDefault="00DB1D89" w:rsidP="00DB1D89">
            <w:pPr>
              <w:spacing w:before="40" w:after="120"/>
              <w:ind w:right="113"/>
              <w:rPr>
                <w:lang w:eastAsia="en-GB"/>
              </w:rPr>
            </w:pPr>
            <w:r w:rsidRPr="00DB1D89">
              <w:rPr>
                <w:lang w:eastAsia="en-GB"/>
              </w:rPr>
              <w:t>Thit Sar Pan</w:t>
            </w:r>
            <w:r w:rsidR="000A7289">
              <w:rPr>
                <w:lang w:eastAsia="en-GB"/>
              </w:rPr>
              <w:t xml:space="preserve"> (alternate spelling: </w:t>
            </w:r>
            <w:r w:rsidR="000A7289" w:rsidRPr="00DB1D89">
              <w:rPr>
                <w:lang w:eastAsia="en-GB"/>
              </w:rPr>
              <w:t>Thit Sar Pan</w:t>
            </w:r>
            <w:r w:rsidR="002C144E">
              <w:rPr>
                <w:lang w:eastAsia="en-GB"/>
              </w:rPr>
              <w:t>n</w:t>
            </w:r>
            <w:r w:rsidR="000A7289" w:rsidRPr="00DB1D89">
              <w:rPr>
                <w:lang w:eastAsia="en-GB"/>
              </w:rPr>
              <w:t xml:space="preserve"> (Jewellery) Co., Ltd.</w:t>
            </w:r>
            <w:r w:rsidR="000A7289">
              <w:rPr>
                <w:lang w:eastAsia="en-GB"/>
              </w:rPr>
              <w:t xml:space="preserve">) </w:t>
            </w:r>
          </w:p>
        </w:tc>
        <w:tc>
          <w:tcPr>
            <w:tcW w:w="2835" w:type="dxa"/>
            <w:shd w:val="clear" w:color="auto" w:fill="auto"/>
            <w:hideMark/>
          </w:tcPr>
          <w:p w14:paraId="15E14979" w14:textId="77777777" w:rsidR="00DB1D89" w:rsidRPr="00DB1D89" w:rsidRDefault="00DB1D89" w:rsidP="00DB1D89">
            <w:pPr>
              <w:spacing w:before="40" w:after="120"/>
              <w:ind w:right="113"/>
              <w:rPr>
                <w:lang w:eastAsia="en-GB"/>
              </w:rPr>
            </w:pPr>
            <w:r w:rsidRPr="00DB1D89">
              <w:rPr>
                <w:lang w:eastAsia="en-GB"/>
              </w:rPr>
              <w:t>Mining and quarrying - gems</w:t>
            </w:r>
          </w:p>
        </w:tc>
        <w:tc>
          <w:tcPr>
            <w:tcW w:w="2268" w:type="dxa"/>
            <w:shd w:val="clear" w:color="auto" w:fill="auto"/>
            <w:noWrap/>
            <w:hideMark/>
          </w:tcPr>
          <w:p w14:paraId="7ECC71CF" w14:textId="42399275" w:rsidR="00DB1D89" w:rsidRPr="00DB1D89" w:rsidRDefault="00DB1D89" w:rsidP="00DB1D89">
            <w:pPr>
              <w:spacing w:before="40" w:after="120"/>
              <w:ind w:right="113"/>
              <w:rPr>
                <w:lang w:eastAsia="en-GB"/>
              </w:rPr>
            </w:pPr>
            <w:r w:rsidRPr="00DB1D89">
              <w:rPr>
                <w:lang w:eastAsia="en-GB"/>
              </w:rPr>
              <w:t>MEHL</w:t>
            </w:r>
            <w:r w:rsidR="002C144E">
              <w:rPr>
                <w:lang w:eastAsia="en-GB"/>
              </w:rPr>
              <w:t>, DICA 144989878</w:t>
            </w:r>
          </w:p>
        </w:tc>
      </w:tr>
      <w:tr w:rsidR="00DB1D89" w:rsidRPr="00DB1D89" w14:paraId="1578EC04" w14:textId="77777777" w:rsidTr="00811564">
        <w:tc>
          <w:tcPr>
            <w:tcW w:w="567" w:type="dxa"/>
            <w:tcBorders>
              <w:bottom w:val="single" w:sz="12" w:space="0" w:color="auto"/>
            </w:tcBorders>
            <w:shd w:val="clear" w:color="auto" w:fill="auto"/>
            <w:hideMark/>
          </w:tcPr>
          <w:p w14:paraId="4CAD8F10" w14:textId="69987F7E" w:rsidR="00DB1D89" w:rsidRPr="00DB1D89" w:rsidRDefault="00DB1D89" w:rsidP="00DB1D89">
            <w:pPr>
              <w:spacing w:before="40" w:after="120"/>
              <w:ind w:right="113"/>
              <w:rPr>
                <w:lang w:eastAsia="en-GB"/>
              </w:rPr>
            </w:pPr>
          </w:p>
        </w:tc>
        <w:tc>
          <w:tcPr>
            <w:tcW w:w="3969" w:type="dxa"/>
            <w:tcBorders>
              <w:bottom w:val="single" w:sz="12" w:space="0" w:color="auto"/>
            </w:tcBorders>
            <w:shd w:val="clear" w:color="auto" w:fill="auto"/>
            <w:hideMark/>
          </w:tcPr>
          <w:p w14:paraId="395636C6" w14:textId="6C8C61B5" w:rsidR="00DB1D89" w:rsidRPr="00DB1D89" w:rsidRDefault="00DB1D89" w:rsidP="00DB1D89">
            <w:pPr>
              <w:spacing w:before="40" w:after="120"/>
              <w:ind w:right="113"/>
              <w:rPr>
                <w:lang w:eastAsia="en-GB"/>
              </w:rPr>
            </w:pPr>
          </w:p>
        </w:tc>
        <w:tc>
          <w:tcPr>
            <w:tcW w:w="2835" w:type="dxa"/>
            <w:tcBorders>
              <w:bottom w:val="single" w:sz="12" w:space="0" w:color="auto"/>
            </w:tcBorders>
            <w:shd w:val="clear" w:color="auto" w:fill="auto"/>
            <w:hideMark/>
          </w:tcPr>
          <w:p w14:paraId="3B801B3A" w14:textId="64B04C63" w:rsidR="00DB1D89" w:rsidRPr="00DB1D89" w:rsidRDefault="00DB1D89" w:rsidP="00DB1D89">
            <w:pPr>
              <w:spacing w:before="40" w:after="120"/>
              <w:ind w:right="113"/>
              <w:rPr>
                <w:lang w:eastAsia="en-GB"/>
              </w:rPr>
            </w:pPr>
          </w:p>
        </w:tc>
        <w:tc>
          <w:tcPr>
            <w:tcW w:w="2268" w:type="dxa"/>
            <w:tcBorders>
              <w:bottom w:val="single" w:sz="12" w:space="0" w:color="auto"/>
            </w:tcBorders>
            <w:shd w:val="clear" w:color="auto" w:fill="auto"/>
            <w:noWrap/>
            <w:hideMark/>
          </w:tcPr>
          <w:p w14:paraId="3CA15CFB" w14:textId="52A193CD" w:rsidR="00DB1D89" w:rsidRPr="00DB1D89" w:rsidRDefault="00DB1D89" w:rsidP="00DB1D89">
            <w:pPr>
              <w:spacing w:before="40" w:after="120"/>
              <w:ind w:right="113"/>
              <w:rPr>
                <w:lang w:eastAsia="en-GB"/>
              </w:rPr>
            </w:pPr>
          </w:p>
        </w:tc>
      </w:tr>
    </w:tbl>
    <w:p w14:paraId="03944C9C" w14:textId="430B65F4" w:rsidR="00DB1D89" w:rsidRDefault="00DB1D89" w:rsidP="00DB1D89">
      <w:pPr>
        <w:pStyle w:val="H23G"/>
      </w:pPr>
      <w:r>
        <w:tab/>
        <w:t>(ii)</w:t>
      </w:r>
      <w:r>
        <w:tab/>
      </w:r>
      <w:r w:rsidR="00AA5A49">
        <w:t>Alleged affiliates of MEHL</w:t>
      </w:r>
      <w:r w:rsidRPr="0000505C">
        <w:rPr>
          <w:rStyle w:val="FootnoteReference"/>
        </w:rPr>
        <w:footnoteReference w:id="440"/>
      </w:r>
    </w:p>
    <w:tbl>
      <w:tblPr>
        <w:tblW w:w="0" w:type="auto"/>
        <w:tblLayout w:type="fixed"/>
        <w:tblCellMar>
          <w:left w:w="0" w:type="dxa"/>
          <w:right w:w="0" w:type="dxa"/>
        </w:tblCellMar>
        <w:tblLook w:val="04A0" w:firstRow="1" w:lastRow="0" w:firstColumn="1" w:lastColumn="0" w:noHBand="0" w:noVBand="1"/>
      </w:tblPr>
      <w:tblGrid>
        <w:gridCol w:w="567"/>
        <w:gridCol w:w="3969"/>
        <w:gridCol w:w="2835"/>
        <w:gridCol w:w="2268"/>
      </w:tblGrid>
      <w:tr w:rsidR="00DB1D89" w:rsidRPr="00DB1D89" w14:paraId="20BC5DA2" w14:textId="77777777" w:rsidTr="008470F8">
        <w:trPr>
          <w:tblHeader/>
        </w:trPr>
        <w:tc>
          <w:tcPr>
            <w:tcW w:w="567" w:type="dxa"/>
            <w:tcBorders>
              <w:top w:val="single" w:sz="4" w:space="0" w:color="auto"/>
              <w:bottom w:val="single" w:sz="18" w:space="0" w:color="auto"/>
            </w:tcBorders>
            <w:shd w:val="clear" w:color="auto" w:fill="auto"/>
            <w:vAlign w:val="bottom"/>
            <w:hideMark/>
          </w:tcPr>
          <w:p w14:paraId="0DE712A4" w14:textId="77777777" w:rsidR="00DB1D89" w:rsidRPr="00DB1D89" w:rsidRDefault="00DB1D89" w:rsidP="00DB1D89">
            <w:pPr>
              <w:spacing w:before="80" w:after="80" w:line="200" w:lineRule="exact"/>
              <w:ind w:right="113"/>
              <w:rPr>
                <w:i/>
                <w:sz w:val="16"/>
                <w:lang w:eastAsia="en-GB"/>
              </w:rPr>
            </w:pPr>
            <w:r w:rsidRPr="00DB1D89">
              <w:rPr>
                <w:i/>
                <w:sz w:val="16"/>
                <w:lang w:eastAsia="en-GB"/>
              </w:rPr>
              <w:t>No.</w:t>
            </w:r>
          </w:p>
        </w:tc>
        <w:tc>
          <w:tcPr>
            <w:tcW w:w="3969" w:type="dxa"/>
            <w:tcBorders>
              <w:top w:val="single" w:sz="4" w:space="0" w:color="auto"/>
              <w:bottom w:val="single" w:sz="18" w:space="0" w:color="auto"/>
            </w:tcBorders>
            <w:shd w:val="clear" w:color="auto" w:fill="auto"/>
            <w:noWrap/>
            <w:vAlign w:val="bottom"/>
            <w:hideMark/>
          </w:tcPr>
          <w:p w14:paraId="74C2E19C" w14:textId="77777777" w:rsidR="00DB1D89" w:rsidRPr="00DB1D89" w:rsidRDefault="00DB1D89" w:rsidP="00DB1D89">
            <w:pPr>
              <w:spacing w:before="80" w:after="80" w:line="200" w:lineRule="exact"/>
              <w:ind w:right="113"/>
              <w:rPr>
                <w:i/>
                <w:sz w:val="16"/>
                <w:lang w:eastAsia="en-GB"/>
              </w:rPr>
            </w:pPr>
            <w:r w:rsidRPr="00DB1D89">
              <w:rPr>
                <w:i/>
                <w:sz w:val="16"/>
                <w:lang w:eastAsia="en-GB"/>
              </w:rPr>
              <w:t>Name of company</w:t>
            </w:r>
          </w:p>
        </w:tc>
        <w:tc>
          <w:tcPr>
            <w:tcW w:w="2835" w:type="dxa"/>
            <w:tcBorders>
              <w:top w:val="single" w:sz="4" w:space="0" w:color="auto"/>
              <w:bottom w:val="single" w:sz="18" w:space="0" w:color="auto"/>
            </w:tcBorders>
            <w:shd w:val="clear" w:color="auto" w:fill="auto"/>
            <w:vAlign w:val="bottom"/>
            <w:hideMark/>
          </w:tcPr>
          <w:p w14:paraId="73561B2D" w14:textId="77777777" w:rsidR="00DB1D89" w:rsidRPr="00DB1D89" w:rsidRDefault="00DB1D89" w:rsidP="00DB1D89">
            <w:pPr>
              <w:spacing w:before="80" w:after="80" w:line="200" w:lineRule="exact"/>
              <w:ind w:right="113"/>
              <w:rPr>
                <w:i/>
                <w:sz w:val="16"/>
                <w:lang w:eastAsia="en-GB"/>
              </w:rPr>
            </w:pPr>
            <w:r w:rsidRPr="00DB1D89">
              <w:rPr>
                <w:i/>
                <w:sz w:val="16"/>
                <w:lang w:eastAsia="en-GB"/>
              </w:rPr>
              <w:t>Sector (if known)</w:t>
            </w:r>
          </w:p>
        </w:tc>
        <w:tc>
          <w:tcPr>
            <w:tcW w:w="2268" w:type="dxa"/>
            <w:tcBorders>
              <w:top w:val="single" w:sz="4" w:space="0" w:color="auto"/>
              <w:bottom w:val="single" w:sz="18" w:space="0" w:color="auto"/>
            </w:tcBorders>
            <w:shd w:val="clear" w:color="auto" w:fill="auto"/>
            <w:vAlign w:val="bottom"/>
            <w:hideMark/>
          </w:tcPr>
          <w:p w14:paraId="495D70C7" w14:textId="77777777" w:rsidR="00DB1D89" w:rsidRPr="00DB1D89" w:rsidRDefault="00DB1D89" w:rsidP="00DB1D89">
            <w:pPr>
              <w:spacing w:before="80" w:after="80" w:line="200" w:lineRule="exact"/>
              <w:ind w:right="113"/>
              <w:rPr>
                <w:i/>
                <w:sz w:val="16"/>
                <w:lang w:eastAsia="en-GB"/>
              </w:rPr>
            </w:pPr>
            <w:r w:rsidRPr="00DB1D89">
              <w:rPr>
                <w:i/>
                <w:sz w:val="16"/>
                <w:lang w:eastAsia="en-GB"/>
              </w:rPr>
              <w:t>Source</w:t>
            </w:r>
          </w:p>
        </w:tc>
      </w:tr>
      <w:tr w:rsidR="00DB1D89" w:rsidRPr="00DB1D89" w14:paraId="7BAFA46B" w14:textId="77777777" w:rsidTr="008470F8">
        <w:trPr>
          <w:trHeight w:hRule="exact" w:val="113"/>
        </w:trPr>
        <w:tc>
          <w:tcPr>
            <w:tcW w:w="567" w:type="dxa"/>
            <w:tcBorders>
              <w:top w:val="single" w:sz="18" w:space="0" w:color="auto"/>
            </w:tcBorders>
            <w:shd w:val="clear" w:color="auto" w:fill="auto"/>
          </w:tcPr>
          <w:p w14:paraId="1A170942" w14:textId="77777777" w:rsidR="00DB1D89" w:rsidRPr="00DB1D89" w:rsidRDefault="00DB1D89" w:rsidP="00DB1D89">
            <w:pPr>
              <w:spacing w:before="40" w:after="120"/>
              <w:ind w:right="113"/>
              <w:rPr>
                <w:lang w:eastAsia="en-GB"/>
              </w:rPr>
            </w:pPr>
          </w:p>
        </w:tc>
        <w:tc>
          <w:tcPr>
            <w:tcW w:w="3969" w:type="dxa"/>
            <w:tcBorders>
              <w:top w:val="single" w:sz="18" w:space="0" w:color="auto"/>
            </w:tcBorders>
            <w:shd w:val="clear" w:color="auto" w:fill="auto"/>
            <w:noWrap/>
          </w:tcPr>
          <w:p w14:paraId="00CAF3C2" w14:textId="77777777" w:rsidR="00DB1D89" w:rsidRPr="00DB1D89" w:rsidRDefault="00DB1D89" w:rsidP="00DB1D89">
            <w:pPr>
              <w:spacing w:before="40" w:after="120"/>
              <w:ind w:right="113"/>
              <w:rPr>
                <w:lang w:eastAsia="en-GB"/>
              </w:rPr>
            </w:pPr>
          </w:p>
        </w:tc>
        <w:tc>
          <w:tcPr>
            <w:tcW w:w="2835" w:type="dxa"/>
            <w:tcBorders>
              <w:top w:val="single" w:sz="18" w:space="0" w:color="auto"/>
            </w:tcBorders>
            <w:shd w:val="clear" w:color="auto" w:fill="auto"/>
          </w:tcPr>
          <w:p w14:paraId="04F61799" w14:textId="77777777" w:rsidR="00DB1D89" w:rsidRPr="00DB1D89" w:rsidRDefault="00DB1D89" w:rsidP="00DB1D89">
            <w:pPr>
              <w:spacing w:before="40" w:after="120"/>
              <w:ind w:right="113"/>
              <w:rPr>
                <w:lang w:eastAsia="en-GB"/>
              </w:rPr>
            </w:pPr>
          </w:p>
        </w:tc>
        <w:tc>
          <w:tcPr>
            <w:tcW w:w="2268" w:type="dxa"/>
            <w:tcBorders>
              <w:top w:val="single" w:sz="18" w:space="0" w:color="auto"/>
            </w:tcBorders>
            <w:shd w:val="clear" w:color="auto" w:fill="auto"/>
          </w:tcPr>
          <w:p w14:paraId="6FF3EBF2" w14:textId="77777777" w:rsidR="00DB1D89" w:rsidRPr="00DB1D89" w:rsidRDefault="00DB1D89" w:rsidP="00DB1D89">
            <w:pPr>
              <w:spacing w:before="40" w:after="120"/>
              <w:ind w:right="113"/>
              <w:rPr>
                <w:lang w:eastAsia="en-GB"/>
              </w:rPr>
            </w:pPr>
          </w:p>
        </w:tc>
      </w:tr>
      <w:tr w:rsidR="00DB1D89" w:rsidRPr="00DB1D89" w14:paraId="56C5DC80" w14:textId="77777777" w:rsidTr="008470F8">
        <w:tc>
          <w:tcPr>
            <w:tcW w:w="567" w:type="dxa"/>
            <w:shd w:val="clear" w:color="auto" w:fill="auto"/>
            <w:hideMark/>
          </w:tcPr>
          <w:p w14:paraId="7560D36F" w14:textId="77777777" w:rsidR="00DB1D89" w:rsidRPr="00DB1D89" w:rsidRDefault="00DB1D89" w:rsidP="00DB1D89">
            <w:pPr>
              <w:spacing w:before="40" w:after="120"/>
              <w:ind w:right="113"/>
              <w:rPr>
                <w:lang w:eastAsia="en-GB"/>
              </w:rPr>
            </w:pPr>
            <w:r w:rsidRPr="00DB1D89">
              <w:rPr>
                <w:lang w:eastAsia="en-GB"/>
              </w:rPr>
              <w:t>1</w:t>
            </w:r>
          </w:p>
        </w:tc>
        <w:tc>
          <w:tcPr>
            <w:tcW w:w="3969" w:type="dxa"/>
            <w:shd w:val="clear" w:color="auto" w:fill="auto"/>
            <w:noWrap/>
            <w:hideMark/>
          </w:tcPr>
          <w:p w14:paraId="1E9C4363" w14:textId="77777777" w:rsidR="00DB1D89" w:rsidRPr="00DB1D89" w:rsidRDefault="00DB1D89" w:rsidP="00DB1D89">
            <w:pPr>
              <w:spacing w:before="40" w:after="120"/>
              <w:ind w:right="113"/>
              <w:rPr>
                <w:lang w:eastAsia="en-GB"/>
              </w:rPr>
            </w:pPr>
            <w:r w:rsidRPr="00DB1D89">
              <w:rPr>
                <w:lang w:eastAsia="en-GB"/>
              </w:rPr>
              <w:t>Aung Myin Thu Finance Co, Ltd</w:t>
            </w:r>
          </w:p>
        </w:tc>
        <w:tc>
          <w:tcPr>
            <w:tcW w:w="2835" w:type="dxa"/>
            <w:shd w:val="clear" w:color="auto" w:fill="auto"/>
            <w:hideMark/>
          </w:tcPr>
          <w:p w14:paraId="6BD1DC64" w14:textId="77777777" w:rsidR="00DB1D89" w:rsidRPr="00DB1D89" w:rsidRDefault="00DB1D89" w:rsidP="00DB1D89">
            <w:pPr>
              <w:spacing w:before="40" w:after="120"/>
              <w:ind w:right="113"/>
              <w:rPr>
                <w:lang w:eastAsia="en-GB"/>
              </w:rPr>
            </w:pPr>
            <w:r w:rsidRPr="00DB1D89">
              <w:rPr>
                <w:lang w:eastAsia="en-GB"/>
              </w:rPr>
              <w:t>Finance and insurance</w:t>
            </w:r>
          </w:p>
        </w:tc>
        <w:tc>
          <w:tcPr>
            <w:tcW w:w="2268" w:type="dxa"/>
            <w:shd w:val="clear" w:color="auto" w:fill="auto"/>
            <w:hideMark/>
          </w:tcPr>
          <w:p w14:paraId="6D00E7B4" w14:textId="77777777" w:rsidR="00DB1D89" w:rsidRPr="00DB1D89" w:rsidRDefault="00DB1D89" w:rsidP="00DB1D89">
            <w:pPr>
              <w:spacing w:before="40" w:after="120"/>
              <w:ind w:right="113"/>
              <w:rPr>
                <w:lang w:eastAsia="en-GB"/>
              </w:rPr>
            </w:pPr>
            <w:r w:rsidRPr="00DB1D89">
              <w:rPr>
                <w:lang w:eastAsia="en-GB"/>
              </w:rPr>
              <w:t>DICA 111520135</w:t>
            </w:r>
          </w:p>
        </w:tc>
      </w:tr>
      <w:tr w:rsidR="00DB1D89" w:rsidRPr="00DB1D89" w14:paraId="55C9A6FA" w14:textId="77777777" w:rsidTr="008470F8">
        <w:tc>
          <w:tcPr>
            <w:tcW w:w="567" w:type="dxa"/>
            <w:shd w:val="clear" w:color="auto" w:fill="auto"/>
            <w:hideMark/>
          </w:tcPr>
          <w:p w14:paraId="7FA8FAEE" w14:textId="77777777" w:rsidR="00DB1D89" w:rsidRPr="00DB1D89" w:rsidRDefault="00DB1D89" w:rsidP="00DB1D89">
            <w:pPr>
              <w:spacing w:before="40" w:after="120"/>
              <w:ind w:right="113"/>
              <w:rPr>
                <w:lang w:eastAsia="en-GB"/>
              </w:rPr>
            </w:pPr>
            <w:r w:rsidRPr="00DB1D89">
              <w:rPr>
                <w:lang w:eastAsia="en-GB"/>
              </w:rPr>
              <w:t>2</w:t>
            </w:r>
          </w:p>
        </w:tc>
        <w:tc>
          <w:tcPr>
            <w:tcW w:w="3969" w:type="dxa"/>
            <w:shd w:val="clear" w:color="auto" w:fill="auto"/>
            <w:noWrap/>
            <w:hideMark/>
          </w:tcPr>
          <w:p w14:paraId="10AF73E6" w14:textId="77777777" w:rsidR="00DB1D89" w:rsidRPr="00DB1D89" w:rsidRDefault="00DB1D89" w:rsidP="00DB1D89">
            <w:pPr>
              <w:spacing w:before="40" w:after="120"/>
              <w:ind w:right="113"/>
              <w:rPr>
                <w:lang w:eastAsia="en-GB"/>
              </w:rPr>
            </w:pPr>
            <w:r w:rsidRPr="00DB1D89">
              <w:rPr>
                <w:lang w:eastAsia="en-GB"/>
              </w:rPr>
              <w:t>Aung Myin Thu Group Import and Export</w:t>
            </w:r>
          </w:p>
        </w:tc>
        <w:tc>
          <w:tcPr>
            <w:tcW w:w="2835" w:type="dxa"/>
            <w:shd w:val="clear" w:color="auto" w:fill="auto"/>
            <w:hideMark/>
          </w:tcPr>
          <w:p w14:paraId="35FE06B6" w14:textId="77777777" w:rsidR="00DB1D89" w:rsidRPr="00DB1D89" w:rsidRDefault="00DB1D89" w:rsidP="00DB1D89">
            <w:pPr>
              <w:spacing w:before="40" w:after="120"/>
              <w:ind w:right="113"/>
              <w:rPr>
                <w:lang w:eastAsia="en-GB"/>
              </w:rPr>
            </w:pPr>
            <w:r w:rsidRPr="00DB1D89">
              <w:rPr>
                <w:lang w:eastAsia="en-GB"/>
              </w:rPr>
              <w:t>Trade</w:t>
            </w:r>
          </w:p>
        </w:tc>
        <w:tc>
          <w:tcPr>
            <w:tcW w:w="2268" w:type="dxa"/>
            <w:shd w:val="clear" w:color="auto" w:fill="auto"/>
            <w:hideMark/>
          </w:tcPr>
          <w:p w14:paraId="6D544AE2" w14:textId="77777777" w:rsidR="00DB1D89" w:rsidRPr="00DB1D89" w:rsidRDefault="00DB1D89" w:rsidP="00DB1D89">
            <w:pPr>
              <w:spacing w:before="40" w:after="120"/>
              <w:ind w:right="113"/>
              <w:rPr>
                <w:lang w:eastAsia="en-GB"/>
              </w:rPr>
            </w:pPr>
            <w:r w:rsidRPr="00DB1D89">
              <w:rPr>
                <w:lang w:eastAsia="en-GB"/>
              </w:rPr>
              <w:t>DICA 114063487</w:t>
            </w:r>
          </w:p>
        </w:tc>
      </w:tr>
      <w:tr w:rsidR="00DB1D89" w:rsidRPr="00DB1D89" w14:paraId="64FCC635" w14:textId="77777777" w:rsidTr="008470F8">
        <w:tc>
          <w:tcPr>
            <w:tcW w:w="567" w:type="dxa"/>
            <w:shd w:val="clear" w:color="auto" w:fill="auto"/>
            <w:hideMark/>
          </w:tcPr>
          <w:p w14:paraId="3417ADCC" w14:textId="77777777" w:rsidR="00DB1D89" w:rsidRPr="00DB1D89" w:rsidRDefault="00DB1D89" w:rsidP="00DB1D89">
            <w:pPr>
              <w:spacing w:before="40" w:after="120"/>
              <w:ind w:right="113"/>
              <w:rPr>
                <w:lang w:eastAsia="en-GB"/>
              </w:rPr>
            </w:pPr>
            <w:r w:rsidRPr="00DB1D89">
              <w:rPr>
                <w:lang w:eastAsia="en-GB"/>
              </w:rPr>
              <w:t>3</w:t>
            </w:r>
          </w:p>
        </w:tc>
        <w:tc>
          <w:tcPr>
            <w:tcW w:w="3969" w:type="dxa"/>
            <w:shd w:val="clear" w:color="auto" w:fill="auto"/>
            <w:noWrap/>
            <w:hideMark/>
          </w:tcPr>
          <w:p w14:paraId="0B7330F2" w14:textId="77777777" w:rsidR="00DB1D89" w:rsidRPr="00DB1D89" w:rsidRDefault="00DB1D89" w:rsidP="00DB1D89">
            <w:pPr>
              <w:spacing w:before="40" w:after="120"/>
              <w:ind w:right="113"/>
              <w:rPr>
                <w:lang w:eastAsia="en-GB"/>
              </w:rPr>
            </w:pPr>
            <w:r w:rsidRPr="00DB1D89">
              <w:rPr>
                <w:lang w:eastAsia="en-GB"/>
              </w:rPr>
              <w:t>Great Shwe Myanmar Housing Development Public Co., Ltd.</w:t>
            </w:r>
          </w:p>
        </w:tc>
        <w:tc>
          <w:tcPr>
            <w:tcW w:w="2835" w:type="dxa"/>
            <w:shd w:val="clear" w:color="auto" w:fill="auto"/>
            <w:hideMark/>
          </w:tcPr>
          <w:p w14:paraId="5D29727A" w14:textId="77777777" w:rsidR="00DB1D89" w:rsidRPr="00DB1D89" w:rsidRDefault="00DB1D89" w:rsidP="00DB1D89">
            <w:pPr>
              <w:spacing w:before="40" w:after="120"/>
              <w:ind w:right="113"/>
              <w:rPr>
                <w:lang w:eastAsia="en-GB"/>
              </w:rPr>
            </w:pPr>
            <w:r w:rsidRPr="00DB1D89">
              <w:rPr>
                <w:lang w:eastAsia="en-GB"/>
              </w:rPr>
              <w:t>Real estate</w:t>
            </w:r>
          </w:p>
        </w:tc>
        <w:tc>
          <w:tcPr>
            <w:tcW w:w="2268" w:type="dxa"/>
            <w:shd w:val="clear" w:color="auto" w:fill="auto"/>
            <w:hideMark/>
          </w:tcPr>
          <w:p w14:paraId="1A19A5DD" w14:textId="77777777" w:rsidR="00DB1D89" w:rsidRPr="00DB1D89" w:rsidRDefault="00DB1D89" w:rsidP="00DB1D89">
            <w:pPr>
              <w:spacing w:before="40" w:after="120"/>
              <w:ind w:right="113"/>
              <w:rPr>
                <w:lang w:eastAsia="en-GB"/>
              </w:rPr>
            </w:pPr>
            <w:r w:rsidRPr="00DB1D89">
              <w:rPr>
                <w:lang w:eastAsia="en-GB"/>
              </w:rPr>
              <w:t>DICA 115316958</w:t>
            </w:r>
          </w:p>
        </w:tc>
      </w:tr>
      <w:tr w:rsidR="00DB1D89" w:rsidRPr="00DB1D89" w14:paraId="604D7D3A" w14:textId="77777777" w:rsidTr="008470F8">
        <w:tc>
          <w:tcPr>
            <w:tcW w:w="567" w:type="dxa"/>
            <w:shd w:val="clear" w:color="auto" w:fill="auto"/>
            <w:hideMark/>
          </w:tcPr>
          <w:p w14:paraId="504CBE90" w14:textId="77777777" w:rsidR="00DB1D89" w:rsidRPr="00DB1D89" w:rsidRDefault="00DB1D89" w:rsidP="00DB1D89">
            <w:pPr>
              <w:spacing w:before="40" w:after="120"/>
              <w:ind w:right="113"/>
              <w:rPr>
                <w:lang w:eastAsia="en-GB"/>
              </w:rPr>
            </w:pPr>
            <w:r w:rsidRPr="00DB1D89">
              <w:rPr>
                <w:lang w:eastAsia="en-GB"/>
              </w:rPr>
              <w:t>4</w:t>
            </w:r>
          </w:p>
        </w:tc>
        <w:tc>
          <w:tcPr>
            <w:tcW w:w="3969" w:type="dxa"/>
            <w:shd w:val="clear" w:color="auto" w:fill="auto"/>
            <w:noWrap/>
            <w:hideMark/>
          </w:tcPr>
          <w:p w14:paraId="2B3775F4" w14:textId="77777777" w:rsidR="00DB1D89" w:rsidRPr="00DB1D89" w:rsidRDefault="00DB1D89" w:rsidP="00DB1D89">
            <w:pPr>
              <w:spacing w:before="40" w:after="120"/>
              <w:ind w:right="113"/>
              <w:rPr>
                <w:lang w:eastAsia="en-GB"/>
              </w:rPr>
            </w:pPr>
            <w:r w:rsidRPr="00DB1D89">
              <w:rPr>
                <w:lang w:eastAsia="en-GB"/>
              </w:rPr>
              <w:t>Haw Nang Thar Co., Ltd.</w:t>
            </w:r>
          </w:p>
        </w:tc>
        <w:tc>
          <w:tcPr>
            <w:tcW w:w="2835" w:type="dxa"/>
            <w:shd w:val="clear" w:color="auto" w:fill="auto"/>
            <w:hideMark/>
          </w:tcPr>
          <w:p w14:paraId="09B4CABD" w14:textId="77777777" w:rsidR="00DB1D89" w:rsidRPr="00DB1D89" w:rsidRDefault="00DB1D89" w:rsidP="00DB1D89">
            <w:pPr>
              <w:spacing w:before="40" w:after="120"/>
              <w:ind w:right="113"/>
              <w:rPr>
                <w:lang w:eastAsia="en-GB"/>
              </w:rPr>
            </w:pPr>
            <w:r w:rsidRPr="00DB1D89">
              <w:rPr>
                <w:lang w:eastAsia="en-GB"/>
              </w:rPr>
              <w:t> </w:t>
            </w:r>
          </w:p>
        </w:tc>
        <w:tc>
          <w:tcPr>
            <w:tcW w:w="2268" w:type="dxa"/>
            <w:shd w:val="clear" w:color="auto" w:fill="auto"/>
            <w:hideMark/>
          </w:tcPr>
          <w:p w14:paraId="77D277DE" w14:textId="77777777" w:rsidR="00DB1D89" w:rsidRPr="00DB1D89" w:rsidRDefault="00DB1D89" w:rsidP="00DB1D89">
            <w:pPr>
              <w:spacing w:before="40" w:after="120"/>
              <w:ind w:right="113"/>
              <w:rPr>
                <w:lang w:eastAsia="en-GB"/>
              </w:rPr>
            </w:pPr>
            <w:r w:rsidRPr="00DB1D89">
              <w:rPr>
                <w:lang w:eastAsia="en-GB"/>
              </w:rPr>
              <w:t>DICA 106870195</w:t>
            </w:r>
          </w:p>
        </w:tc>
      </w:tr>
      <w:tr w:rsidR="00DB1D89" w:rsidRPr="00DB1D89" w14:paraId="49304419" w14:textId="77777777" w:rsidTr="008470F8">
        <w:tc>
          <w:tcPr>
            <w:tcW w:w="567" w:type="dxa"/>
            <w:shd w:val="clear" w:color="auto" w:fill="auto"/>
            <w:hideMark/>
          </w:tcPr>
          <w:p w14:paraId="17CA0465" w14:textId="77777777" w:rsidR="00DB1D89" w:rsidRPr="00DB1D89" w:rsidRDefault="00DB1D89" w:rsidP="00DB1D89">
            <w:pPr>
              <w:spacing w:before="40" w:after="120"/>
              <w:ind w:right="113"/>
              <w:rPr>
                <w:lang w:eastAsia="en-GB"/>
              </w:rPr>
            </w:pPr>
            <w:r w:rsidRPr="00DB1D89">
              <w:rPr>
                <w:lang w:eastAsia="en-GB"/>
              </w:rPr>
              <w:t>5</w:t>
            </w:r>
          </w:p>
        </w:tc>
        <w:tc>
          <w:tcPr>
            <w:tcW w:w="3969" w:type="dxa"/>
            <w:shd w:val="clear" w:color="auto" w:fill="auto"/>
            <w:noWrap/>
            <w:hideMark/>
          </w:tcPr>
          <w:p w14:paraId="3C1766DE" w14:textId="77777777" w:rsidR="00DB1D89" w:rsidRPr="00DB1D89" w:rsidRDefault="00DB1D89" w:rsidP="00DB1D89">
            <w:pPr>
              <w:spacing w:before="40" w:after="120"/>
              <w:ind w:right="113"/>
              <w:rPr>
                <w:lang w:eastAsia="en-GB"/>
              </w:rPr>
            </w:pPr>
            <w:r w:rsidRPr="00DB1D89">
              <w:rPr>
                <w:lang w:eastAsia="en-GB"/>
              </w:rPr>
              <w:t>Mani Bawga Co., Ltd.</w:t>
            </w:r>
          </w:p>
        </w:tc>
        <w:tc>
          <w:tcPr>
            <w:tcW w:w="2835" w:type="dxa"/>
            <w:shd w:val="clear" w:color="auto" w:fill="auto"/>
            <w:hideMark/>
          </w:tcPr>
          <w:p w14:paraId="68D213C2" w14:textId="77777777" w:rsidR="00DB1D89" w:rsidRPr="00DB1D89" w:rsidRDefault="00DB1D89" w:rsidP="00DB1D89">
            <w:pPr>
              <w:spacing w:before="40" w:after="120"/>
              <w:ind w:right="113"/>
              <w:rPr>
                <w:lang w:eastAsia="en-GB"/>
              </w:rPr>
            </w:pPr>
            <w:r w:rsidRPr="00DB1D89">
              <w:rPr>
                <w:lang w:eastAsia="en-GB"/>
              </w:rPr>
              <w:t> </w:t>
            </w:r>
          </w:p>
        </w:tc>
        <w:tc>
          <w:tcPr>
            <w:tcW w:w="2268" w:type="dxa"/>
            <w:shd w:val="clear" w:color="auto" w:fill="auto"/>
            <w:hideMark/>
          </w:tcPr>
          <w:p w14:paraId="5E4CF3C2" w14:textId="77777777" w:rsidR="00DB1D89" w:rsidRPr="00DB1D89" w:rsidRDefault="00DB1D89" w:rsidP="00DB1D89">
            <w:pPr>
              <w:spacing w:before="40" w:after="120"/>
              <w:ind w:right="113"/>
              <w:rPr>
                <w:lang w:eastAsia="en-GB"/>
              </w:rPr>
            </w:pPr>
            <w:r w:rsidRPr="00DB1D89">
              <w:rPr>
                <w:lang w:eastAsia="en-GB"/>
              </w:rPr>
              <w:t>DICA 116179881</w:t>
            </w:r>
          </w:p>
        </w:tc>
      </w:tr>
      <w:tr w:rsidR="00DB1D89" w:rsidRPr="00DB1D89" w14:paraId="50337E09" w14:textId="77777777" w:rsidTr="008470F8">
        <w:tc>
          <w:tcPr>
            <w:tcW w:w="567" w:type="dxa"/>
            <w:shd w:val="clear" w:color="auto" w:fill="auto"/>
            <w:hideMark/>
          </w:tcPr>
          <w:p w14:paraId="5BB15F21" w14:textId="77777777" w:rsidR="00DB1D89" w:rsidRPr="00DB1D89" w:rsidRDefault="00DB1D89" w:rsidP="00DB1D89">
            <w:pPr>
              <w:spacing w:before="40" w:after="120"/>
              <w:ind w:right="113"/>
              <w:rPr>
                <w:lang w:eastAsia="en-GB"/>
              </w:rPr>
            </w:pPr>
            <w:r w:rsidRPr="00DB1D89">
              <w:rPr>
                <w:lang w:eastAsia="en-GB"/>
              </w:rPr>
              <w:lastRenderedPageBreak/>
              <w:t>6</w:t>
            </w:r>
          </w:p>
        </w:tc>
        <w:tc>
          <w:tcPr>
            <w:tcW w:w="3969" w:type="dxa"/>
            <w:shd w:val="clear" w:color="auto" w:fill="auto"/>
            <w:noWrap/>
            <w:hideMark/>
          </w:tcPr>
          <w:p w14:paraId="3E9B4BFB" w14:textId="77777777" w:rsidR="00DB1D89" w:rsidRPr="00DB1D89" w:rsidRDefault="00DB1D89" w:rsidP="00DB1D89">
            <w:pPr>
              <w:spacing w:before="40" w:after="120"/>
              <w:ind w:right="113"/>
              <w:rPr>
                <w:lang w:eastAsia="en-GB"/>
              </w:rPr>
            </w:pPr>
            <w:r w:rsidRPr="00DB1D89">
              <w:rPr>
                <w:lang w:eastAsia="en-GB"/>
              </w:rPr>
              <w:t>Ngwe Mar Lar Microfinance Co., Ltd.</w:t>
            </w:r>
          </w:p>
        </w:tc>
        <w:tc>
          <w:tcPr>
            <w:tcW w:w="2835" w:type="dxa"/>
            <w:shd w:val="clear" w:color="auto" w:fill="auto"/>
            <w:hideMark/>
          </w:tcPr>
          <w:p w14:paraId="66BEB19A" w14:textId="77777777" w:rsidR="00DB1D89" w:rsidRPr="00DB1D89" w:rsidRDefault="00DB1D89" w:rsidP="00DB1D89">
            <w:pPr>
              <w:spacing w:before="40" w:after="120"/>
              <w:ind w:right="113"/>
              <w:rPr>
                <w:lang w:eastAsia="en-GB"/>
              </w:rPr>
            </w:pPr>
            <w:r w:rsidRPr="00DB1D89">
              <w:rPr>
                <w:lang w:eastAsia="en-GB"/>
              </w:rPr>
              <w:t>Finance and insurance</w:t>
            </w:r>
          </w:p>
        </w:tc>
        <w:tc>
          <w:tcPr>
            <w:tcW w:w="2268" w:type="dxa"/>
            <w:shd w:val="clear" w:color="auto" w:fill="auto"/>
            <w:hideMark/>
          </w:tcPr>
          <w:p w14:paraId="3CB03D7B" w14:textId="77777777" w:rsidR="00DB1D89" w:rsidRPr="00DB1D89" w:rsidRDefault="00DB1D89" w:rsidP="00DB1D89">
            <w:pPr>
              <w:spacing w:before="40" w:after="120"/>
              <w:ind w:right="113"/>
              <w:rPr>
                <w:lang w:eastAsia="en-GB"/>
              </w:rPr>
            </w:pPr>
            <w:r w:rsidRPr="00DB1D89">
              <w:rPr>
                <w:lang w:eastAsia="en-GB"/>
              </w:rPr>
              <w:t>DICA 109085251</w:t>
            </w:r>
          </w:p>
        </w:tc>
      </w:tr>
      <w:tr w:rsidR="00DB1D89" w:rsidRPr="00DB1D89" w14:paraId="4E241B6F" w14:textId="77777777" w:rsidTr="008470F8">
        <w:tc>
          <w:tcPr>
            <w:tcW w:w="567" w:type="dxa"/>
            <w:shd w:val="clear" w:color="auto" w:fill="auto"/>
            <w:hideMark/>
          </w:tcPr>
          <w:p w14:paraId="6276FDC1" w14:textId="77777777" w:rsidR="00DB1D89" w:rsidRPr="00DB1D89" w:rsidRDefault="00DB1D89" w:rsidP="00DB1D89">
            <w:pPr>
              <w:spacing w:before="40" w:after="120"/>
              <w:ind w:right="113"/>
              <w:rPr>
                <w:lang w:eastAsia="en-GB"/>
              </w:rPr>
            </w:pPr>
            <w:r w:rsidRPr="00DB1D89">
              <w:rPr>
                <w:lang w:eastAsia="en-GB"/>
              </w:rPr>
              <w:t>7</w:t>
            </w:r>
          </w:p>
        </w:tc>
        <w:tc>
          <w:tcPr>
            <w:tcW w:w="3969" w:type="dxa"/>
            <w:shd w:val="clear" w:color="auto" w:fill="auto"/>
            <w:noWrap/>
            <w:hideMark/>
          </w:tcPr>
          <w:p w14:paraId="09F1B0D4" w14:textId="77777777" w:rsidR="00DB1D89" w:rsidRPr="00DB1D89" w:rsidRDefault="00DB1D89" w:rsidP="00DB1D89">
            <w:pPr>
              <w:spacing w:before="40" w:after="120"/>
              <w:ind w:right="113"/>
              <w:rPr>
                <w:lang w:eastAsia="en-GB"/>
              </w:rPr>
            </w:pPr>
            <w:r w:rsidRPr="00DB1D89">
              <w:rPr>
                <w:lang w:eastAsia="en-GB"/>
              </w:rPr>
              <w:t>Onelink Golden Myanmar Co., Ltd.</w:t>
            </w:r>
          </w:p>
        </w:tc>
        <w:tc>
          <w:tcPr>
            <w:tcW w:w="2835" w:type="dxa"/>
            <w:shd w:val="clear" w:color="auto" w:fill="auto"/>
            <w:hideMark/>
          </w:tcPr>
          <w:p w14:paraId="18197515" w14:textId="77777777" w:rsidR="00DB1D89" w:rsidRPr="00DB1D89" w:rsidRDefault="00DB1D89" w:rsidP="00DB1D89">
            <w:pPr>
              <w:spacing w:before="40" w:after="120"/>
              <w:ind w:right="113"/>
              <w:rPr>
                <w:lang w:eastAsia="en-GB"/>
              </w:rPr>
            </w:pPr>
            <w:r w:rsidRPr="00DB1D89">
              <w:rPr>
                <w:lang w:eastAsia="en-GB"/>
              </w:rPr>
              <w:t> </w:t>
            </w:r>
          </w:p>
        </w:tc>
        <w:tc>
          <w:tcPr>
            <w:tcW w:w="2268" w:type="dxa"/>
            <w:shd w:val="clear" w:color="auto" w:fill="auto"/>
            <w:hideMark/>
          </w:tcPr>
          <w:p w14:paraId="23AD65B8" w14:textId="77777777" w:rsidR="00DB1D89" w:rsidRPr="00DB1D89" w:rsidRDefault="00DB1D89" w:rsidP="00DB1D89">
            <w:pPr>
              <w:spacing w:before="40" w:after="120"/>
              <w:ind w:right="113"/>
              <w:rPr>
                <w:lang w:eastAsia="en-GB"/>
              </w:rPr>
            </w:pPr>
            <w:r w:rsidRPr="00DB1D89">
              <w:rPr>
                <w:lang w:eastAsia="en-GB"/>
              </w:rPr>
              <w:t>DICA 112995099</w:t>
            </w:r>
          </w:p>
        </w:tc>
      </w:tr>
      <w:tr w:rsidR="00DB1D89" w:rsidRPr="00DB1D89" w14:paraId="5A93DC90" w14:textId="77777777" w:rsidTr="008470F8">
        <w:tc>
          <w:tcPr>
            <w:tcW w:w="567" w:type="dxa"/>
            <w:shd w:val="clear" w:color="auto" w:fill="auto"/>
            <w:hideMark/>
          </w:tcPr>
          <w:p w14:paraId="5A3D5820" w14:textId="77777777" w:rsidR="00DB1D89" w:rsidRPr="00DB1D89" w:rsidRDefault="00DB1D89" w:rsidP="00DB1D89">
            <w:pPr>
              <w:spacing w:before="40" w:after="120"/>
              <w:ind w:right="113"/>
              <w:rPr>
                <w:lang w:eastAsia="en-GB"/>
              </w:rPr>
            </w:pPr>
            <w:r w:rsidRPr="00DB1D89">
              <w:rPr>
                <w:lang w:eastAsia="en-GB"/>
              </w:rPr>
              <w:t>8</w:t>
            </w:r>
          </w:p>
        </w:tc>
        <w:tc>
          <w:tcPr>
            <w:tcW w:w="3969" w:type="dxa"/>
            <w:shd w:val="clear" w:color="auto" w:fill="auto"/>
            <w:noWrap/>
            <w:hideMark/>
          </w:tcPr>
          <w:p w14:paraId="7E6AA58E" w14:textId="77777777" w:rsidR="00DB1D89" w:rsidRPr="00DB1D89" w:rsidRDefault="00DB1D89" w:rsidP="00DB1D89">
            <w:pPr>
              <w:spacing w:before="40" w:after="120"/>
              <w:ind w:right="113"/>
              <w:rPr>
                <w:lang w:eastAsia="en-GB"/>
              </w:rPr>
            </w:pPr>
            <w:r w:rsidRPr="00DB1D89">
              <w:rPr>
                <w:lang w:eastAsia="en-GB"/>
              </w:rPr>
              <w:t>Pro Builders Group Co., Ltd.</w:t>
            </w:r>
          </w:p>
        </w:tc>
        <w:tc>
          <w:tcPr>
            <w:tcW w:w="2835" w:type="dxa"/>
            <w:shd w:val="clear" w:color="auto" w:fill="auto"/>
            <w:hideMark/>
          </w:tcPr>
          <w:p w14:paraId="5C5E21EF" w14:textId="77777777" w:rsidR="00DB1D89" w:rsidRPr="00DB1D89" w:rsidRDefault="00DB1D89" w:rsidP="00DB1D89">
            <w:pPr>
              <w:spacing w:before="40" w:after="120"/>
              <w:ind w:right="113"/>
              <w:rPr>
                <w:lang w:eastAsia="en-GB"/>
              </w:rPr>
            </w:pPr>
            <w:r w:rsidRPr="00DB1D89">
              <w:rPr>
                <w:lang w:eastAsia="en-GB"/>
              </w:rPr>
              <w:t>Construction</w:t>
            </w:r>
          </w:p>
        </w:tc>
        <w:tc>
          <w:tcPr>
            <w:tcW w:w="2268" w:type="dxa"/>
            <w:shd w:val="clear" w:color="auto" w:fill="auto"/>
            <w:hideMark/>
          </w:tcPr>
          <w:p w14:paraId="2248B6A7" w14:textId="77777777" w:rsidR="00DB1D89" w:rsidRPr="00DB1D89" w:rsidRDefault="00DB1D89" w:rsidP="00DB1D89">
            <w:pPr>
              <w:spacing w:before="40" w:after="120"/>
              <w:ind w:right="113"/>
              <w:rPr>
                <w:lang w:eastAsia="en-GB"/>
              </w:rPr>
            </w:pPr>
            <w:r w:rsidRPr="00DB1D89">
              <w:rPr>
                <w:lang w:eastAsia="en-GB"/>
              </w:rPr>
              <w:t>DICA 115288598</w:t>
            </w:r>
          </w:p>
        </w:tc>
      </w:tr>
      <w:tr w:rsidR="00DB1D89" w:rsidRPr="00DB1D89" w14:paraId="48ADB234" w14:textId="77777777" w:rsidTr="008470F8">
        <w:tc>
          <w:tcPr>
            <w:tcW w:w="567" w:type="dxa"/>
            <w:shd w:val="clear" w:color="auto" w:fill="auto"/>
            <w:hideMark/>
          </w:tcPr>
          <w:p w14:paraId="75816D7B" w14:textId="77777777" w:rsidR="00DB1D89" w:rsidRPr="00DB1D89" w:rsidRDefault="00DB1D89" w:rsidP="00DB1D89">
            <w:pPr>
              <w:spacing w:before="40" w:after="120"/>
              <w:ind w:right="113"/>
              <w:rPr>
                <w:lang w:eastAsia="en-GB"/>
              </w:rPr>
            </w:pPr>
            <w:r w:rsidRPr="00DB1D89">
              <w:rPr>
                <w:lang w:eastAsia="en-GB"/>
              </w:rPr>
              <w:t>9</w:t>
            </w:r>
          </w:p>
        </w:tc>
        <w:tc>
          <w:tcPr>
            <w:tcW w:w="3969" w:type="dxa"/>
            <w:shd w:val="clear" w:color="auto" w:fill="auto"/>
            <w:noWrap/>
            <w:hideMark/>
          </w:tcPr>
          <w:p w14:paraId="0151FA7A" w14:textId="77777777" w:rsidR="00DB1D89" w:rsidRPr="00DB1D89" w:rsidRDefault="00DB1D89" w:rsidP="00DB1D89">
            <w:pPr>
              <w:spacing w:before="40" w:after="120"/>
              <w:ind w:right="113"/>
              <w:rPr>
                <w:lang w:eastAsia="en-GB"/>
              </w:rPr>
            </w:pPr>
            <w:r w:rsidRPr="00DB1D89">
              <w:rPr>
                <w:lang w:eastAsia="en-GB"/>
              </w:rPr>
              <w:t xml:space="preserve">Rammar Automobile Manufacturing &amp; Trading Co., Ltd. </w:t>
            </w:r>
          </w:p>
        </w:tc>
        <w:tc>
          <w:tcPr>
            <w:tcW w:w="2835" w:type="dxa"/>
            <w:shd w:val="clear" w:color="auto" w:fill="auto"/>
            <w:hideMark/>
          </w:tcPr>
          <w:p w14:paraId="4102D849" w14:textId="77777777" w:rsidR="00DB1D89" w:rsidRPr="00DB1D89" w:rsidRDefault="00DB1D89" w:rsidP="00DB1D89">
            <w:pPr>
              <w:spacing w:before="40" w:after="120"/>
              <w:ind w:right="113"/>
              <w:rPr>
                <w:lang w:eastAsia="en-GB"/>
              </w:rPr>
            </w:pPr>
            <w:r w:rsidRPr="00DB1D89">
              <w:rPr>
                <w:lang w:eastAsia="en-GB"/>
              </w:rPr>
              <w:t>Manufacturing</w:t>
            </w:r>
          </w:p>
        </w:tc>
        <w:tc>
          <w:tcPr>
            <w:tcW w:w="2268" w:type="dxa"/>
            <w:shd w:val="clear" w:color="auto" w:fill="auto"/>
            <w:hideMark/>
          </w:tcPr>
          <w:p w14:paraId="25304AAE" w14:textId="77777777" w:rsidR="00DB1D89" w:rsidRPr="00DB1D89" w:rsidRDefault="00DB1D89" w:rsidP="00DB1D89">
            <w:pPr>
              <w:spacing w:before="40" w:after="120"/>
              <w:ind w:right="113"/>
              <w:rPr>
                <w:lang w:eastAsia="en-GB"/>
              </w:rPr>
            </w:pPr>
            <w:r w:rsidRPr="00DB1D89">
              <w:rPr>
                <w:lang w:eastAsia="en-GB"/>
              </w:rPr>
              <w:t>DICA 112620397</w:t>
            </w:r>
          </w:p>
        </w:tc>
      </w:tr>
      <w:tr w:rsidR="00DB1D89" w:rsidRPr="00DB1D89" w14:paraId="705D910F" w14:textId="77777777" w:rsidTr="008470F8">
        <w:tc>
          <w:tcPr>
            <w:tcW w:w="567" w:type="dxa"/>
            <w:shd w:val="clear" w:color="auto" w:fill="auto"/>
            <w:hideMark/>
          </w:tcPr>
          <w:p w14:paraId="4A9A492F" w14:textId="77777777" w:rsidR="00DB1D89" w:rsidRPr="00DB1D89" w:rsidRDefault="00DB1D89" w:rsidP="00DB1D89">
            <w:pPr>
              <w:spacing w:before="40" w:after="120"/>
              <w:ind w:right="113"/>
              <w:rPr>
                <w:lang w:eastAsia="en-GB"/>
              </w:rPr>
            </w:pPr>
            <w:r w:rsidRPr="00DB1D89">
              <w:rPr>
                <w:lang w:eastAsia="en-GB"/>
              </w:rPr>
              <w:t>10</w:t>
            </w:r>
          </w:p>
        </w:tc>
        <w:tc>
          <w:tcPr>
            <w:tcW w:w="3969" w:type="dxa"/>
            <w:shd w:val="clear" w:color="auto" w:fill="auto"/>
            <w:noWrap/>
            <w:hideMark/>
          </w:tcPr>
          <w:p w14:paraId="1BF6772E" w14:textId="77777777" w:rsidR="00DB1D89" w:rsidRPr="00DB1D89" w:rsidRDefault="00DB1D89" w:rsidP="00DB1D89">
            <w:pPr>
              <w:spacing w:before="40" w:after="120"/>
              <w:ind w:right="113"/>
              <w:rPr>
                <w:lang w:eastAsia="en-GB"/>
              </w:rPr>
            </w:pPr>
            <w:r w:rsidRPr="00DB1D89">
              <w:rPr>
                <w:lang w:eastAsia="en-GB"/>
              </w:rPr>
              <w:t>Style Beverage</w:t>
            </w:r>
          </w:p>
        </w:tc>
        <w:tc>
          <w:tcPr>
            <w:tcW w:w="2835" w:type="dxa"/>
            <w:shd w:val="clear" w:color="auto" w:fill="auto"/>
            <w:hideMark/>
          </w:tcPr>
          <w:p w14:paraId="5946D0CA" w14:textId="77777777" w:rsidR="00DB1D89" w:rsidRPr="00DB1D89" w:rsidRDefault="00DB1D89" w:rsidP="00DB1D89">
            <w:pPr>
              <w:spacing w:before="40" w:after="120"/>
              <w:ind w:right="113"/>
              <w:rPr>
                <w:lang w:eastAsia="en-GB"/>
              </w:rPr>
            </w:pPr>
            <w:r w:rsidRPr="00DB1D89">
              <w:rPr>
                <w:lang w:eastAsia="en-GB"/>
              </w:rPr>
              <w:t>Manufacturing</w:t>
            </w:r>
          </w:p>
        </w:tc>
        <w:tc>
          <w:tcPr>
            <w:tcW w:w="2268" w:type="dxa"/>
            <w:shd w:val="clear" w:color="auto" w:fill="auto"/>
            <w:hideMark/>
          </w:tcPr>
          <w:p w14:paraId="0CC4AE40" w14:textId="77777777" w:rsidR="00DB1D89" w:rsidRPr="00DB1D89" w:rsidRDefault="00DB1D89" w:rsidP="00DB1D89">
            <w:pPr>
              <w:spacing w:before="40" w:after="120"/>
              <w:ind w:right="113"/>
              <w:rPr>
                <w:lang w:eastAsia="en-GB"/>
              </w:rPr>
            </w:pPr>
            <w:r w:rsidRPr="00DB1D89">
              <w:rPr>
                <w:lang w:eastAsia="en-GB"/>
              </w:rPr>
              <w:t>DICA 118479785</w:t>
            </w:r>
          </w:p>
        </w:tc>
      </w:tr>
      <w:tr w:rsidR="00DB1D89" w:rsidRPr="00DB1D89" w14:paraId="6DF5B2CD" w14:textId="77777777" w:rsidTr="008470F8">
        <w:tc>
          <w:tcPr>
            <w:tcW w:w="567" w:type="dxa"/>
            <w:shd w:val="clear" w:color="auto" w:fill="auto"/>
            <w:hideMark/>
          </w:tcPr>
          <w:p w14:paraId="5092D50C" w14:textId="77777777" w:rsidR="00DB1D89" w:rsidRPr="00DB1D89" w:rsidRDefault="00DB1D89" w:rsidP="00DB1D89">
            <w:pPr>
              <w:spacing w:before="40" w:after="120"/>
              <w:ind w:right="113"/>
              <w:rPr>
                <w:lang w:eastAsia="en-GB"/>
              </w:rPr>
            </w:pPr>
            <w:r w:rsidRPr="00DB1D89">
              <w:rPr>
                <w:lang w:eastAsia="en-GB"/>
              </w:rPr>
              <w:t>11</w:t>
            </w:r>
          </w:p>
        </w:tc>
        <w:tc>
          <w:tcPr>
            <w:tcW w:w="3969" w:type="dxa"/>
            <w:shd w:val="clear" w:color="auto" w:fill="auto"/>
            <w:noWrap/>
            <w:hideMark/>
          </w:tcPr>
          <w:p w14:paraId="2C041D14" w14:textId="77777777" w:rsidR="00DB1D89" w:rsidRPr="00DB1D89" w:rsidRDefault="00DB1D89" w:rsidP="00DB1D89">
            <w:pPr>
              <w:spacing w:before="40" w:after="120"/>
              <w:ind w:right="113"/>
              <w:rPr>
                <w:lang w:eastAsia="en-GB"/>
              </w:rPr>
            </w:pPr>
            <w:r w:rsidRPr="00DB1D89">
              <w:rPr>
                <w:lang w:eastAsia="en-GB"/>
              </w:rPr>
              <w:t>Toe Tat Thayaphyu International Co., Ltd.</w:t>
            </w:r>
          </w:p>
        </w:tc>
        <w:tc>
          <w:tcPr>
            <w:tcW w:w="2835" w:type="dxa"/>
            <w:shd w:val="clear" w:color="auto" w:fill="auto"/>
            <w:hideMark/>
          </w:tcPr>
          <w:p w14:paraId="34DC5B70" w14:textId="77777777" w:rsidR="00DB1D89" w:rsidRPr="00DB1D89" w:rsidRDefault="00DB1D89" w:rsidP="00DB1D89">
            <w:pPr>
              <w:spacing w:before="40" w:after="120"/>
              <w:ind w:right="113"/>
              <w:rPr>
                <w:lang w:eastAsia="en-GB"/>
              </w:rPr>
            </w:pPr>
            <w:r w:rsidRPr="00DB1D89">
              <w:rPr>
                <w:lang w:eastAsia="en-GB"/>
              </w:rPr>
              <w:t> </w:t>
            </w:r>
          </w:p>
        </w:tc>
        <w:tc>
          <w:tcPr>
            <w:tcW w:w="2268" w:type="dxa"/>
            <w:shd w:val="clear" w:color="auto" w:fill="auto"/>
            <w:hideMark/>
          </w:tcPr>
          <w:p w14:paraId="04ACA2FF" w14:textId="77777777" w:rsidR="00DB1D89" w:rsidRPr="00DB1D89" w:rsidRDefault="00DB1D89" w:rsidP="00DB1D89">
            <w:pPr>
              <w:spacing w:before="40" w:after="120"/>
              <w:ind w:right="113"/>
              <w:rPr>
                <w:lang w:eastAsia="en-GB"/>
              </w:rPr>
            </w:pPr>
            <w:r w:rsidRPr="00DB1D89">
              <w:rPr>
                <w:lang w:eastAsia="en-GB"/>
              </w:rPr>
              <w:t>DICA 106909164</w:t>
            </w:r>
          </w:p>
        </w:tc>
      </w:tr>
      <w:tr w:rsidR="00DB1D89" w:rsidRPr="00DB1D89" w14:paraId="7DA98068" w14:textId="77777777" w:rsidTr="008470F8">
        <w:tc>
          <w:tcPr>
            <w:tcW w:w="567" w:type="dxa"/>
            <w:shd w:val="clear" w:color="auto" w:fill="auto"/>
            <w:hideMark/>
          </w:tcPr>
          <w:p w14:paraId="05D95C16" w14:textId="77777777" w:rsidR="00DB1D89" w:rsidRPr="00DB1D89" w:rsidRDefault="00DB1D89" w:rsidP="00DB1D89">
            <w:pPr>
              <w:spacing w:before="40" w:after="120"/>
              <w:ind w:right="113"/>
              <w:rPr>
                <w:lang w:eastAsia="en-GB"/>
              </w:rPr>
            </w:pPr>
            <w:r w:rsidRPr="00DB1D89">
              <w:rPr>
                <w:lang w:eastAsia="en-GB"/>
              </w:rPr>
              <w:t>12</w:t>
            </w:r>
          </w:p>
        </w:tc>
        <w:tc>
          <w:tcPr>
            <w:tcW w:w="3969" w:type="dxa"/>
            <w:shd w:val="clear" w:color="auto" w:fill="auto"/>
            <w:noWrap/>
            <w:hideMark/>
          </w:tcPr>
          <w:p w14:paraId="7EAE63F9" w14:textId="77777777" w:rsidR="00DB1D89" w:rsidRPr="00DB1D89" w:rsidRDefault="00DB1D89" w:rsidP="00DB1D89">
            <w:pPr>
              <w:spacing w:before="40" w:after="120"/>
              <w:ind w:right="113"/>
              <w:rPr>
                <w:lang w:eastAsia="en-GB"/>
              </w:rPr>
            </w:pPr>
            <w:r w:rsidRPr="00DB1D89">
              <w:rPr>
                <w:lang w:eastAsia="en-GB"/>
              </w:rPr>
              <w:t>Zar Ti Bwar Co., Ltd.</w:t>
            </w:r>
          </w:p>
        </w:tc>
        <w:tc>
          <w:tcPr>
            <w:tcW w:w="2835" w:type="dxa"/>
            <w:shd w:val="clear" w:color="auto" w:fill="auto"/>
            <w:hideMark/>
          </w:tcPr>
          <w:p w14:paraId="033E3934" w14:textId="77777777" w:rsidR="00DB1D89" w:rsidRPr="00DB1D89" w:rsidRDefault="00DB1D89" w:rsidP="00DB1D89">
            <w:pPr>
              <w:spacing w:before="40" w:after="120"/>
              <w:ind w:right="113"/>
              <w:rPr>
                <w:lang w:eastAsia="en-GB"/>
              </w:rPr>
            </w:pPr>
            <w:r w:rsidRPr="00DB1D89">
              <w:rPr>
                <w:lang w:eastAsia="en-GB"/>
              </w:rPr>
              <w:t>Construction</w:t>
            </w:r>
          </w:p>
        </w:tc>
        <w:tc>
          <w:tcPr>
            <w:tcW w:w="2268" w:type="dxa"/>
            <w:shd w:val="clear" w:color="auto" w:fill="auto"/>
            <w:hideMark/>
          </w:tcPr>
          <w:p w14:paraId="0525292E" w14:textId="77777777" w:rsidR="00DB1D89" w:rsidRPr="00DB1D89" w:rsidRDefault="00DB1D89" w:rsidP="00DB1D89">
            <w:pPr>
              <w:spacing w:before="40" w:after="120"/>
              <w:ind w:right="113"/>
              <w:rPr>
                <w:lang w:eastAsia="en-GB"/>
              </w:rPr>
            </w:pPr>
            <w:r w:rsidRPr="00DB1D89">
              <w:rPr>
                <w:lang w:eastAsia="en-GB"/>
              </w:rPr>
              <w:t>DICA 114120901</w:t>
            </w:r>
          </w:p>
        </w:tc>
      </w:tr>
    </w:tbl>
    <w:p w14:paraId="6A89B900" w14:textId="11A5D6FA" w:rsidR="00DB1D89" w:rsidRDefault="00DB1D89" w:rsidP="00DB1D89">
      <w:pPr>
        <w:pStyle w:val="H23G"/>
      </w:pPr>
      <w:r>
        <w:tab/>
        <w:t>(iii)</w:t>
      </w:r>
      <w:r>
        <w:tab/>
      </w:r>
      <w:r w:rsidRPr="00DB1D89">
        <w:t>Alleged subsidiaries of MEC or MEC Ltd.</w:t>
      </w:r>
      <w:r w:rsidRPr="0000505C">
        <w:rPr>
          <w:rStyle w:val="FootnoteReference"/>
        </w:rPr>
        <w:footnoteReference w:id="441"/>
      </w:r>
    </w:p>
    <w:tbl>
      <w:tblPr>
        <w:tblW w:w="0" w:type="auto"/>
        <w:tblLayout w:type="fixed"/>
        <w:tblCellMar>
          <w:left w:w="0" w:type="dxa"/>
          <w:right w:w="0" w:type="dxa"/>
        </w:tblCellMar>
        <w:tblLook w:val="04A0" w:firstRow="1" w:lastRow="0" w:firstColumn="1" w:lastColumn="0" w:noHBand="0" w:noVBand="1"/>
      </w:tblPr>
      <w:tblGrid>
        <w:gridCol w:w="567"/>
        <w:gridCol w:w="3969"/>
        <w:gridCol w:w="2835"/>
        <w:gridCol w:w="2268"/>
      </w:tblGrid>
      <w:tr w:rsidR="00DB1D89" w:rsidRPr="00DB1D89" w14:paraId="257751D7" w14:textId="77777777" w:rsidTr="008470F8">
        <w:trPr>
          <w:tblHeader/>
        </w:trPr>
        <w:tc>
          <w:tcPr>
            <w:tcW w:w="567" w:type="dxa"/>
            <w:tcBorders>
              <w:top w:val="single" w:sz="4" w:space="0" w:color="auto"/>
              <w:bottom w:val="single" w:sz="12" w:space="0" w:color="auto"/>
            </w:tcBorders>
            <w:shd w:val="clear" w:color="auto" w:fill="auto"/>
            <w:vAlign w:val="bottom"/>
            <w:hideMark/>
          </w:tcPr>
          <w:p w14:paraId="7008B83A" w14:textId="77777777" w:rsidR="00DB1D89" w:rsidRPr="00DB1D89" w:rsidRDefault="00DB1D89" w:rsidP="00DB1D89">
            <w:pPr>
              <w:spacing w:before="80" w:after="80" w:line="200" w:lineRule="exact"/>
              <w:ind w:right="113"/>
              <w:rPr>
                <w:i/>
                <w:sz w:val="16"/>
                <w:lang w:eastAsia="en-GB"/>
              </w:rPr>
            </w:pPr>
            <w:r w:rsidRPr="00DB1D89">
              <w:rPr>
                <w:i/>
                <w:sz w:val="16"/>
                <w:lang w:eastAsia="en-GB"/>
              </w:rPr>
              <w:t>No.</w:t>
            </w:r>
          </w:p>
        </w:tc>
        <w:tc>
          <w:tcPr>
            <w:tcW w:w="3969" w:type="dxa"/>
            <w:tcBorders>
              <w:top w:val="single" w:sz="4" w:space="0" w:color="auto"/>
              <w:bottom w:val="single" w:sz="12" w:space="0" w:color="auto"/>
            </w:tcBorders>
            <w:shd w:val="clear" w:color="auto" w:fill="auto"/>
            <w:vAlign w:val="bottom"/>
            <w:hideMark/>
          </w:tcPr>
          <w:p w14:paraId="1990805C" w14:textId="77777777" w:rsidR="00DB1D89" w:rsidRPr="00DB1D89" w:rsidRDefault="00DB1D89" w:rsidP="00DB1D89">
            <w:pPr>
              <w:spacing w:before="80" w:after="80" w:line="200" w:lineRule="exact"/>
              <w:ind w:right="113"/>
              <w:rPr>
                <w:i/>
                <w:sz w:val="16"/>
                <w:lang w:eastAsia="en-GB"/>
              </w:rPr>
            </w:pPr>
            <w:r w:rsidRPr="00DB1D89">
              <w:rPr>
                <w:i/>
                <w:sz w:val="16"/>
                <w:lang w:eastAsia="en-GB"/>
              </w:rPr>
              <w:t>Name (or description) of company</w:t>
            </w:r>
          </w:p>
        </w:tc>
        <w:tc>
          <w:tcPr>
            <w:tcW w:w="2835" w:type="dxa"/>
            <w:tcBorders>
              <w:top w:val="single" w:sz="4" w:space="0" w:color="auto"/>
              <w:bottom w:val="single" w:sz="12" w:space="0" w:color="auto"/>
            </w:tcBorders>
            <w:shd w:val="clear" w:color="auto" w:fill="auto"/>
            <w:vAlign w:val="bottom"/>
            <w:hideMark/>
          </w:tcPr>
          <w:p w14:paraId="5799037D" w14:textId="77777777" w:rsidR="00DB1D89" w:rsidRPr="00DB1D89" w:rsidRDefault="00DB1D89" w:rsidP="00DB1D89">
            <w:pPr>
              <w:spacing w:before="80" w:after="80" w:line="200" w:lineRule="exact"/>
              <w:ind w:right="113"/>
              <w:rPr>
                <w:i/>
                <w:sz w:val="16"/>
                <w:lang w:eastAsia="en-GB"/>
              </w:rPr>
            </w:pPr>
            <w:r w:rsidRPr="00DB1D89">
              <w:rPr>
                <w:i/>
                <w:sz w:val="16"/>
                <w:lang w:eastAsia="en-GB"/>
              </w:rPr>
              <w:t>Sector (if known)</w:t>
            </w:r>
          </w:p>
        </w:tc>
        <w:tc>
          <w:tcPr>
            <w:tcW w:w="2268" w:type="dxa"/>
            <w:tcBorders>
              <w:top w:val="single" w:sz="4" w:space="0" w:color="auto"/>
              <w:bottom w:val="single" w:sz="12" w:space="0" w:color="auto"/>
            </w:tcBorders>
            <w:shd w:val="clear" w:color="auto" w:fill="auto"/>
            <w:noWrap/>
            <w:vAlign w:val="bottom"/>
            <w:hideMark/>
          </w:tcPr>
          <w:p w14:paraId="2427C9D9" w14:textId="77777777" w:rsidR="00DB1D89" w:rsidRPr="00DB1D89" w:rsidRDefault="00DB1D89" w:rsidP="00DB1D89">
            <w:pPr>
              <w:spacing w:before="80" w:after="80" w:line="200" w:lineRule="exact"/>
              <w:ind w:right="113"/>
              <w:rPr>
                <w:i/>
                <w:sz w:val="16"/>
                <w:lang w:eastAsia="en-GB"/>
              </w:rPr>
            </w:pPr>
            <w:r w:rsidRPr="00DB1D89">
              <w:rPr>
                <w:i/>
                <w:sz w:val="16"/>
                <w:lang w:eastAsia="en-GB"/>
              </w:rPr>
              <w:t>Source</w:t>
            </w:r>
          </w:p>
        </w:tc>
      </w:tr>
      <w:tr w:rsidR="00DB1D89" w:rsidRPr="00DB1D89" w14:paraId="183346DE" w14:textId="77777777" w:rsidTr="008470F8">
        <w:trPr>
          <w:trHeight w:hRule="exact" w:val="113"/>
        </w:trPr>
        <w:tc>
          <w:tcPr>
            <w:tcW w:w="567" w:type="dxa"/>
            <w:tcBorders>
              <w:top w:val="single" w:sz="12" w:space="0" w:color="auto"/>
            </w:tcBorders>
            <w:shd w:val="clear" w:color="auto" w:fill="auto"/>
          </w:tcPr>
          <w:p w14:paraId="385021C5" w14:textId="77777777" w:rsidR="00DB1D89" w:rsidRPr="00DB1D89" w:rsidRDefault="00DB1D89" w:rsidP="00DB1D89">
            <w:pPr>
              <w:spacing w:before="40" w:after="120"/>
              <w:ind w:right="113"/>
              <w:rPr>
                <w:lang w:eastAsia="en-GB"/>
              </w:rPr>
            </w:pPr>
          </w:p>
        </w:tc>
        <w:tc>
          <w:tcPr>
            <w:tcW w:w="3969" w:type="dxa"/>
            <w:tcBorders>
              <w:top w:val="single" w:sz="12" w:space="0" w:color="auto"/>
            </w:tcBorders>
            <w:shd w:val="clear" w:color="auto" w:fill="auto"/>
          </w:tcPr>
          <w:p w14:paraId="752C43D3" w14:textId="77777777" w:rsidR="00DB1D89" w:rsidRPr="00DB1D89" w:rsidRDefault="00DB1D89" w:rsidP="00DB1D89">
            <w:pPr>
              <w:spacing w:before="40" w:after="120"/>
              <w:ind w:right="113"/>
              <w:rPr>
                <w:lang w:eastAsia="en-GB"/>
              </w:rPr>
            </w:pPr>
          </w:p>
        </w:tc>
        <w:tc>
          <w:tcPr>
            <w:tcW w:w="2835" w:type="dxa"/>
            <w:tcBorders>
              <w:top w:val="single" w:sz="12" w:space="0" w:color="auto"/>
            </w:tcBorders>
            <w:shd w:val="clear" w:color="auto" w:fill="auto"/>
          </w:tcPr>
          <w:p w14:paraId="3E32FDDF" w14:textId="77777777" w:rsidR="00DB1D89" w:rsidRPr="00DB1D89" w:rsidRDefault="00DB1D89" w:rsidP="00DB1D89">
            <w:pPr>
              <w:spacing w:before="40" w:after="120"/>
              <w:ind w:right="113"/>
              <w:rPr>
                <w:lang w:eastAsia="en-GB"/>
              </w:rPr>
            </w:pPr>
          </w:p>
        </w:tc>
        <w:tc>
          <w:tcPr>
            <w:tcW w:w="2268" w:type="dxa"/>
            <w:tcBorders>
              <w:top w:val="single" w:sz="12" w:space="0" w:color="auto"/>
            </w:tcBorders>
            <w:shd w:val="clear" w:color="auto" w:fill="auto"/>
            <w:noWrap/>
          </w:tcPr>
          <w:p w14:paraId="4542368B" w14:textId="77777777" w:rsidR="00DB1D89" w:rsidRPr="00DB1D89" w:rsidRDefault="00DB1D89" w:rsidP="00DB1D89">
            <w:pPr>
              <w:spacing w:before="40" w:after="120"/>
              <w:ind w:right="113"/>
              <w:rPr>
                <w:lang w:eastAsia="en-GB"/>
              </w:rPr>
            </w:pPr>
          </w:p>
        </w:tc>
      </w:tr>
      <w:tr w:rsidR="00DB1D89" w:rsidRPr="00DB1D89" w14:paraId="4431C18C" w14:textId="77777777" w:rsidTr="008470F8">
        <w:tc>
          <w:tcPr>
            <w:tcW w:w="567" w:type="dxa"/>
            <w:shd w:val="clear" w:color="auto" w:fill="auto"/>
            <w:hideMark/>
          </w:tcPr>
          <w:p w14:paraId="6D8B6DEF" w14:textId="77777777" w:rsidR="00DB1D89" w:rsidRPr="00DB1D89" w:rsidRDefault="00DB1D89" w:rsidP="00DB1D89">
            <w:pPr>
              <w:spacing w:before="40" w:after="120"/>
              <w:ind w:right="113"/>
              <w:rPr>
                <w:lang w:eastAsia="en-GB"/>
              </w:rPr>
            </w:pPr>
            <w:r w:rsidRPr="00DB1D89">
              <w:rPr>
                <w:lang w:eastAsia="en-GB"/>
              </w:rPr>
              <w:t>1</w:t>
            </w:r>
          </w:p>
        </w:tc>
        <w:tc>
          <w:tcPr>
            <w:tcW w:w="3969" w:type="dxa"/>
            <w:shd w:val="clear" w:color="auto" w:fill="auto"/>
            <w:noWrap/>
            <w:hideMark/>
          </w:tcPr>
          <w:p w14:paraId="190558F2" w14:textId="77777777" w:rsidR="00DB1D89" w:rsidRPr="00DB1D89" w:rsidRDefault="00DB1D89" w:rsidP="00DB1D89">
            <w:pPr>
              <w:spacing w:before="40" w:after="120"/>
              <w:ind w:right="113"/>
              <w:rPr>
                <w:lang w:eastAsia="en-GB"/>
              </w:rPr>
            </w:pPr>
            <w:r w:rsidRPr="00DB1D89">
              <w:rPr>
                <w:lang w:eastAsia="en-GB"/>
              </w:rPr>
              <w:t>Ahlone International Port Terminal 1</w:t>
            </w:r>
          </w:p>
        </w:tc>
        <w:tc>
          <w:tcPr>
            <w:tcW w:w="2835" w:type="dxa"/>
            <w:shd w:val="clear" w:color="auto" w:fill="auto"/>
            <w:hideMark/>
          </w:tcPr>
          <w:p w14:paraId="7D31FDC6" w14:textId="77777777" w:rsidR="00DB1D89" w:rsidRPr="00DB1D89" w:rsidRDefault="00DB1D89" w:rsidP="00DB1D89">
            <w:pPr>
              <w:spacing w:before="40" w:after="120"/>
              <w:ind w:right="113"/>
              <w:rPr>
                <w:lang w:eastAsia="en-GB"/>
              </w:rPr>
            </w:pPr>
            <w:r w:rsidRPr="00DB1D89">
              <w:rPr>
                <w:lang w:eastAsia="en-GB"/>
              </w:rPr>
              <w:t>Trade</w:t>
            </w:r>
          </w:p>
        </w:tc>
        <w:tc>
          <w:tcPr>
            <w:tcW w:w="2268" w:type="dxa"/>
            <w:shd w:val="clear" w:color="auto" w:fill="auto"/>
            <w:noWrap/>
            <w:hideMark/>
          </w:tcPr>
          <w:p w14:paraId="01E1882C" w14:textId="77777777" w:rsidR="00DB1D89" w:rsidRPr="00DB1D89" w:rsidRDefault="00DB1D89" w:rsidP="00DB1D89">
            <w:pPr>
              <w:spacing w:before="40" w:after="120"/>
              <w:ind w:right="113"/>
              <w:rPr>
                <w:u w:val="single"/>
                <w:lang w:eastAsia="en-GB"/>
              </w:rPr>
            </w:pPr>
            <w:r w:rsidRPr="00DB1D89">
              <w:t>MEC</w:t>
            </w:r>
            <w:r w:rsidRPr="0000505C">
              <w:rPr>
                <w:rStyle w:val="FootnoteReference"/>
              </w:rPr>
              <w:footnoteReference w:id="442"/>
            </w:r>
          </w:p>
        </w:tc>
      </w:tr>
      <w:tr w:rsidR="00DB1D89" w:rsidRPr="00DB1D89" w14:paraId="0EFB11E9" w14:textId="77777777" w:rsidTr="008470F8">
        <w:tc>
          <w:tcPr>
            <w:tcW w:w="567" w:type="dxa"/>
            <w:shd w:val="clear" w:color="auto" w:fill="auto"/>
            <w:hideMark/>
          </w:tcPr>
          <w:p w14:paraId="43DAEF3A" w14:textId="77777777" w:rsidR="00DB1D89" w:rsidRPr="00DB1D89" w:rsidRDefault="00DB1D89" w:rsidP="00DB1D89">
            <w:pPr>
              <w:spacing w:before="40" w:after="120"/>
              <w:ind w:right="113"/>
              <w:rPr>
                <w:lang w:eastAsia="en-GB"/>
              </w:rPr>
            </w:pPr>
            <w:r w:rsidRPr="00DB1D89">
              <w:rPr>
                <w:lang w:eastAsia="en-GB"/>
              </w:rPr>
              <w:t>2</w:t>
            </w:r>
          </w:p>
        </w:tc>
        <w:tc>
          <w:tcPr>
            <w:tcW w:w="3969" w:type="dxa"/>
            <w:shd w:val="clear" w:color="auto" w:fill="auto"/>
            <w:noWrap/>
            <w:hideMark/>
          </w:tcPr>
          <w:p w14:paraId="41186CF8" w14:textId="77777777" w:rsidR="00DB1D89" w:rsidRPr="00DB1D89" w:rsidRDefault="00DB1D89" w:rsidP="00DB1D89">
            <w:pPr>
              <w:spacing w:before="40" w:after="120"/>
              <w:ind w:right="113"/>
              <w:rPr>
                <w:lang w:eastAsia="en-GB"/>
              </w:rPr>
            </w:pPr>
            <w:r w:rsidRPr="00DB1D89">
              <w:rPr>
                <w:lang w:eastAsia="en-GB"/>
              </w:rPr>
              <w:t>Amber International Company Ltd.*</w:t>
            </w:r>
          </w:p>
        </w:tc>
        <w:tc>
          <w:tcPr>
            <w:tcW w:w="2835" w:type="dxa"/>
            <w:shd w:val="clear" w:color="auto" w:fill="auto"/>
            <w:hideMark/>
          </w:tcPr>
          <w:p w14:paraId="61194B52" w14:textId="77777777" w:rsidR="00DB1D89" w:rsidRPr="00DB1D89" w:rsidRDefault="00DB1D89" w:rsidP="00DB1D89">
            <w:pPr>
              <w:spacing w:before="40" w:after="120"/>
              <w:ind w:right="113"/>
              <w:rPr>
                <w:lang w:eastAsia="en-GB"/>
              </w:rPr>
            </w:pPr>
            <w:r w:rsidRPr="00DB1D89">
              <w:rPr>
                <w:lang w:eastAsia="en-GB"/>
              </w:rPr>
              <w:t>Construction</w:t>
            </w:r>
          </w:p>
        </w:tc>
        <w:tc>
          <w:tcPr>
            <w:tcW w:w="2268" w:type="dxa"/>
            <w:shd w:val="clear" w:color="auto" w:fill="auto"/>
            <w:noWrap/>
            <w:hideMark/>
          </w:tcPr>
          <w:p w14:paraId="226B71D7" w14:textId="77777777" w:rsidR="00DB1D89" w:rsidRPr="00DB1D89" w:rsidRDefault="00DB1D89" w:rsidP="00DB1D89">
            <w:pPr>
              <w:spacing w:before="40" w:after="120"/>
              <w:ind w:right="113"/>
              <w:rPr>
                <w:lang w:eastAsia="en-GB"/>
              </w:rPr>
            </w:pPr>
            <w:r w:rsidRPr="00DB1D89">
              <w:rPr>
                <w:lang w:eastAsia="en-GB"/>
              </w:rPr>
              <w:t>DICA 111099774</w:t>
            </w:r>
          </w:p>
        </w:tc>
      </w:tr>
      <w:tr w:rsidR="00DB1D89" w:rsidRPr="00DB1D89" w14:paraId="6B8BD965" w14:textId="77777777" w:rsidTr="008470F8">
        <w:tc>
          <w:tcPr>
            <w:tcW w:w="567" w:type="dxa"/>
            <w:shd w:val="clear" w:color="auto" w:fill="auto"/>
            <w:hideMark/>
          </w:tcPr>
          <w:p w14:paraId="50EAD217" w14:textId="77777777" w:rsidR="00DB1D89" w:rsidRPr="00DB1D89" w:rsidRDefault="00DB1D89" w:rsidP="00DB1D89">
            <w:pPr>
              <w:spacing w:before="40" w:after="120"/>
              <w:ind w:right="113"/>
              <w:rPr>
                <w:lang w:eastAsia="en-GB"/>
              </w:rPr>
            </w:pPr>
            <w:r w:rsidRPr="00DB1D89">
              <w:rPr>
                <w:lang w:eastAsia="en-GB"/>
              </w:rPr>
              <w:t>3</w:t>
            </w:r>
          </w:p>
        </w:tc>
        <w:tc>
          <w:tcPr>
            <w:tcW w:w="3969" w:type="dxa"/>
            <w:shd w:val="clear" w:color="auto" w:fill="auto"/>
            <w:noWrap/>
            <w:hideMark/>
          </w:tcPr>
          <w:p w14:paraId="5B8A89E8" w14:textId="77777777" w:rsidR="00DB1D89" w:rsidRPr="00DB1D89" w:rsidRDefault="00DB1D89" w:rsidP="00DB1D89">
            <w:pPr>
              <w:spacing w:before="40" w:after="120"/>
              <w:ind w:right="113"/>
              <w:rPr>
                <w:lang w:eastAsia="en-GB"/>
              </w:rPr>
            </w:pPr>
            <w:r w:rsidRPr="00DB1D89">
              <w:rPr>
                <w:lang w:eastAsia="en-GB"/>
              </w:rPr>
              <w:t>Anhydrous Ethanol Plant (Taungzinaye)</w:t>
            </w:r>
          </w:p>
        </w:tc>
        <w:tc>
          <w:tcPr>
            <w:tcW w:w="2835" w:type="dxa"/>
            <w:shd w:val="clear" w:color="auto" w:fill="auto"/>
            <w:hideMark/>
          </w:tcPr>
          <w:p w14:paraId="6CD9630B" w14:textId="77777777" w:rsidR="00DB1D89" w:rsidRPr="00DB1D89" w:rsidRDefault="00DB1D89" w:rsidP="00DB1D89">
            <w:pPr>
              <w:spacing w:before="40" w:after="120"/>
              <w:ind w:right="113"/>
              <w:rPr>
                <w:lang w:eastAsia="en-GB"/>
              </w:rPr>
            </w:pPr>
            <w:r w:rsidRPr="00DB1D89">
              <w:rPr>
                <w:lang w:eastAsia="en-GB"/>
              </w:rPr>
              <w:t>Manufacturing</w:t>
            </w:r>
          </w:p>
        </w:tc>
        <w:tc>
          <w:tcPr>
            <w:tcW w:w="2268" w:type="dxa"/>
            <w:shd w:val="clear" w:color="auto" w:fill="auto"/>
            <w:noWrap/>
            <w:hideMark/>
          </w:tcPr>
          <w:p w14:paraId="6AB98E10" w14:textId="77777777" w:rsidR="00DB1D89" w:rsidRPr="00DB1D89" w:rsidRDefault="00DB1D89" w:rsidP="00DB1D89">
            <w:pPr>
              <w:spacing w:before="40" w:after="120"/>
              <w:ind w:right="113"/>
              <w:rPr>
                <w:u w:val="single"/>
                <w:lang w:eastAsia="en-GB"/>
              </w:rPr>
            </w:pPr>
            <w:r w:rsidRPr="00DB1D89">
              <w:t>MEC</w:t>
            </w:r>
            <w:r w:rsidRPr="0000505C">
              <w:rPr>
                <w:rStyle w:val="FootnoteReference"/>
              </w:rPr>
              <w:footnoteReference w:id="443"/>
            </w:r>
          </w:p>
        </w:tc>
      </w:tr>
      <w:tr w:rsidR="00DB1D89" w:rsidRPr="00DB1D89" w14:paraId="4F78DFD2" w14:textId="77777777" w:rsidTr="008470F8">
        <w:tc>
          <w:tcPr>
            <w:tcW w:w="567" w:type="dxa"/>
            <w:shd w:val="clear" w:color="auto" w:fill="auto"/>
            <w:hideMark/>
          </w:tcPr>
          <w:p w14:paraId="6F1FF2DF" w14:textId="77777777" w:rsidR="00DB1D89" w:rsidRPr="00DB1D89" w:rsidRDefault="00DB1D89" w:rsidP="00DB1D89">
            <w:pPr>
              <w:spacing w:before="40" w:after="120"/>
              <w:ind w:right="113"/>
              <w:rPr>
                <w:lang w:eastAsia="en-GB"/>
              </w:rPr>
            </w:pPr>
            <w:r w:rsidRPr="00DB1D89">
              <w:rPr>
                <w:lang w:eastAsia="en-GB"/>
              </w:rPr>
              <w:t>4</w:t>
            </w:r>
          </w:p>
        </w:tc>
        <w:tc>
          <w:tcPr>
            <w:tcW w:w="3969" w:type="dxa"/>
            <w:shd w:val="clear" w:color="auto" w:fill="auto"/>
            <w:noWrap/>
            <w:hideMark/>
          </w:tcPr>
          <w:p w14:paraId="37B54687" w14:textId="77777777" w:rsidR="00DB1D89" w:rsidRPr="00DB1D89" w:rsidRDefault="00DB1D89" w:rsidP="00DB1D89">
            <w:pPr>
              <w:spacing w:before="40" w:after="120"/>
              <w:ind w:right="113"/>
              <w:rPr>
                <w:lang w:eastAsia="en-GB"/>
              </w:rPr>
            </w:pPr>
            <w:r w:rsidRPr="00DB1D89">
              <w:rPr>
                <w:lang w:eastAsia="en-GB"/>
              </w:rPr>
              <w:t>Aung Myint Moh Min Insurance Company Ltd.</w:t>
            </w:r>
          </w:p>
        </w:tc>
        <w:tc>
          <w:tcPr>
            <w:tcW w:w="2835" w:type="dxa"/>
            <w:shd w:val="clear" w:color="auto" w:fill="auto"/>
            <w:hideMark/>
          </w:tcPr>
          <w:p w14:paraId="405F8A13" w14:textId="77777777" w:rsidR="00DB1D89" w:rsidRPr="00DB1D89" w:rsidRDefault="00DB1D89" w:rsidP="00DB1D89">
            <w:pPr>
              <w:spacing w:before="40" w:after="120"/>
              <w:ind w:right="113"/>
              <w:rPr>
                <w:lang w:eastAsia="en-GB"/>
              </w:rPr>
            </w:pPr>
            <w:r w:rsidRPr="00DB1D89">
              <w:rPr>
                <w:lang w:eastAsia="en-GB"/>
              </w:rPr>
              <w:t>Finance and insurance</w:t>
            </w:r>
          </w:p>
        </w:tc>
        <w:tc>
          <w:tcPr>
            <w:tcW w:w="2268" w:type="dxa"/>
            <w:shd w:val="clear" w:color="auto" w:fill="auto"/>
            <w:noWrap/>
            <w:hideMark/>
          </w:tcPr>
          <w:p w14:paraId="2C40DD5C" w14:textId="77777777" w:rsidR="00DB1D89" w:rsidRPr="00DB1D89" w:rsidRDefault="00DB1D89" w:rsidP="00DB1D89">
            <w:pPr>
              <w:spacing w:before="40" w:after="120"/>
              <w:ind w:right="113"/>
              <w:rPr>
                <w:lang w:eastAsia="en-GB"/>
              </w:rPr>
            </w:pPr>
            <w:r w:rsidRPr="00DB1D89">
              <w:rPr>
                <w:lang w:eastAsia="en-GB"/>
              </w:rPr>
              <w:t>MEC</w:t>
            </w:r>
            <w:r w:rsidRPr="0000505C">
              <w:rPr>
                <w:rStyle w:val="FootnoteReference"/>
              </w:rPr>
              <w:footnoteReference w:id="444"/>
            </w:r>
          </w:p>
        </w:tc>
      </w:tr>
      <w:tr w:rsidR="00DB1D89" w:rsidRPr="00DB1D89" w14:paraId="5250EA74" w14:textId="77777777" w:rsidTr="008470F8">
        <w:tc>
          <w:tcPr>
            <w:tcW w:w="567" w:type="dxa"/>
            <w:shd w:val="clear" w:color="auto" w:fill="auto"/>
            <w:hideMark/>
          </w:tcPr>
          <w:p w14:paraId="6B2F6D7A" w14:textId="77777777" w:rsidR="00DB1D89" w:rsidRPr="00DB1D89" w:rsidRDefault="00DB1D89" w:rsidP="00DB1D89">
            <w:pPr>
              <w:spacing w:before="40" w:after="120"/>
              <w:ind w:right="113"/>
              <w:rPr>
                <w:lang w:eastAsia="en-GB"/>
              </w:rPr>
            </w:pPr>
            <w:r w:rsidRPr="00DB1D89">
              <w:rPr>
                <w:lang w:eastAsia="en-GB"/>
              </w:rPr>
              <w:t>5</w:t>
            </w:r>
          </w:p>
        </w:tc>
        <w:tc>
          <w:tcPr>
            <w:tcW w:w="3969" w:type="dxa"/>
            <w:shd w:val="clear" w:color="auto" w:fill="auto"/>
            <w:noWrap/>
            <w:hideMark/>
          </w:tcPr>
          <w:p w14:paraId="1587DAA2" w14:textId="77777777" w:rsidR="00DB1D89" w:rsidRPr="00DB1D89" w:rsidRDefault="00DB1D89" w:rsidP="00DB1D89">
            <w:pPr>
              <w:spacing w:before="40" w:after="120"/>
              <w:ind w:right="113"/>
              <w:rPr>
                <w:lang w:eastAsia="en-GB"/>
              </w:rPr>
            </w:pPr>
            <w:r w:rsidRPr="00DB1D89">
              <w:rPr>
                <w:lang w:eastAsia="en-GB"/>
              </w:rPr>
              <w:t>Bagwa Gone Company Ltd.*</w:t>
            </w:r>
          </w:p>
        </w:tc>
        <w:tc>
          <w:tcPr>
            <w:tcW w:w="2835" w:type="dxa"/>
            <w:shd w:val="clear" w:color="auto" w:fill="auto"/>
            <w:hideMark/>
          </w:tcPr>
          <w:p w14:paraId="17DB2F54" w14:textId="77777777" w:rsidR="00DB1D89" w:rsidRPr="00DB1D89" w:rsidRDefault="00DB1D89" w:rsidP="00DB1D89">
            <w:pPr>
              <w:spacing w:before="40" w:after="120"/>
              <w:ind w:right="113"/>
              <w:rPr>
                <w:lang w:eastAsia="en-GB"/>
              </w:rPr>
            </w:pPr>
            <w:r w:rsidRPr="00DB1D89">
              <w:rPr>
                <w:lang w:eastAsia="en-GB"/>
              </w:rPr>
              <w:t> </w:t>
            </w:r>
          </w:p>
        </w:tc>
        <w:tc>
          <w:tcPr>
            <w:tcW w:w="2268" w:type="dxa"/>
            <w:shd w:val="clear" w:color="auto" w:fill="auto"/>
            <w:noWrap/>
            <w:hideMark/>
          </w:tcPr>
          <w:p w14:paraId="4EB35F04" w14:textId="77777777" w:rsidR="00DB1D89" w:rsidRPr="00DB1D89" w:rsidRDefault="00DB1D89" w:rsidP="00DB1D89">
            <w:pPr>
              <w:spacing w:before="40" w:after="120"/>
              <w:ind w:right="113"/>
              <w:rPr>
                <w:lang w:eastAsia="en-GB"/>
              </w:rPr>
            </w:pPr>
            <w:r w:rsidRPr="00DB1D89">
              <w:rPr>
                <w:lang w:eastAsia="en-GB"/>
              </w:rPr>
              <w:t>DICA 116474182</w:t>
            </w:r>
          </w:p>
        </w:tc>
      </w:tr>
      <w:tr w:rsidR="00DB1D89" w:rsidRPr="00DB1D89" w14:paraId="4A0BC138" w14:textId="77777777" w:rsidTr="008470F8">
        <w:tc>
          <w:tcPr>
            <w:tcW w:w="567" w:type="dxa"/>
            <w:shd w:val="clear" w:color="auto" w:fill="auto"/>
            <w:hideMark/>
          </w:tcPr>
          <w:p w14:paraId="053F415B" w14:textId="77777777" w:rsidR="00DB1D89" w:rsidRPr="00DB1D89" w:rsidRDefault="00DB1D89" w:rsidP="00DB1D89">
            <w:pPr>
              <w:spacing w:before="40" w:after="120"/>
              <w:ind w:right="113"/>
              <w:rPr>
                <w:lang w:eastAsia="en-GB"/>
              </w:rPr>
            </w:pPr>
            <w:r w:rsidRPr="00DB1D89">
              <w:rPr>
                <w:lang w:eastAsia="en-GB"/>
              </w:rPr>
              <w:t>6</w:t>
            </w:r>
          </w:p>
        </w:tc>
        <w:tc>
          <w:tcPr>
            <w:tcW w:w="3969" w:type="dxa"/>
            <w:shd w:val="clear" w:color="auto" w:fill="auto"/>
            <w:noWrap/>
            <w:hideMark/>
          </w:tcPr>
          <w:p w14:paraId="66BAF209" w14:textId="77777777" w:rsidR="00DB1D89" w:rsidRPr="00DB1D89" w:rsidRDefault="00DB1D89" w:rsidP="00DB1D89">
            <w:pPr>
              <w:spacing w:before="40" w:after="120"/>
              <w:ind w:right="113"/>
              <w:rPr>
                <w:lang w:eastAsia="en-GB"/>
              </w:rPr>
            </w:pPr>
            <w:r w:rsidRPr="00DB1D89">
              <w:rPr>
                <w:lang w:eastAsia="en-GB"/>
              </w:rPr>
              <w:t>Bagwa Gone Gems Company Ltd.*</w:t>
            </w:r>
          </w:p>
        </w:tc>
        <w:tc>
          <w:tcPr>
            <w:tcW w:w="2835" w:type="dxa"/>
            <w:shd w:val="clear" w:color="auto" w:fill="auto"/>
            <w:hideMark/>
          </w:tcPr>
          <w:p w14:paraId="2CE42308" w14:textId="77777777" w:rsidR="00DB1D89" w:rsidRPr="00DB1D89" w:rsidRDefault="00DB1D89" w:rsidP="00DB1D89">
            <w:pPr>
              <w:spacing w:before="40" w:after="120"/>
              <w:ind w:right="113"/>
              <w:rPr>
                <w:lang w:eastAsia="en-GB"/>
              </w:rPr>
            </w:pPr>
            <w:r w:rsidRPr="00DB1D89">
              <w:rPr>
                <w:lang w:eastAsia="en-GB"/>
              </w:rPr>
              <w:t>Mining and quarrying - gems</w:t>
            </w:r>
          </w:p>
        </w:tc>
        <w:tc>
          <w:tcPr>
            <w:tcW w:w="2268" w:type="dxa"/>
            <w:shd w:val="clear" w:color="auto" w:fill="auto"/>
            <w:noWrap/>
            <w:hideMark/>
          </w:tcPr>
          <w:p w14:paraId="4720A2A0" w14:textId="77777777" w:rsidR="00DB1D89" w:rsidRPr="00DB1D89" w:rsidRDefault="00DB1D89" w:rsidP="00DB1D89">
            <w:pPr>
              <w:spacing w:before="40" w:after="120"/>
              <w:ind w:right="113"/>
              <w:rPr>
                <w:lang w:eastAsia="en-GB"/>
              </w:rPr>
            </w:pPr>
            <w:r w:rsidRPr="00DB1D89">
              <w:rPr>
                <w:lang w:eastAsia="en-GB"/>
              </w:rPr>
              <w:t>DICA 119637155</w:t>
            </w:r>
          </w:p>
        </w:tc>
      </w:tr>
      <w:tr w:rsidR="00DB1D89" w:rsidRPr="00DB1D89" w14:paraId="217B7180" w14:textId="77777777" w:rsidTr="008470F8">
        <w:tc>
          <w:tcPr>
            <w:tcW w:w="567" w:type="dxa"/>
            <w:shd w:val="clear" w:color="auto" w:fill="auto"/>
            <w:noWrap/>
            <w:hideMark/>
          </w:tcPr>
          <w:p w14:paraId="40006D2A" w14:textId="22526166" w:rsidR="00DB1D89" w:rsidRPr="00DB1D89" w:rsidRDefault="00DB1D89" w:rsidP="00DB1D89">
            <w:pPr>
              <w:spacing w:before="40" w:after="120"/>
              <w:ind w:right="113"/>
              <w:rPr>
                <w:lang w:eastAsia="en-GB"/>
              </w:rPr>
            </w:pPr>
            <w:bookmarkStart w:id="10" w:name="RANGE!A8"/>
            <w:r w:rsidRPr="00DB1D89">
              <w:rPr>
                <w:lang w:eastAsia="en-GB"/>
              </w:rPr>
              <w:t>7</w:t>
            </w:r>
            <w:bookmarkEnd w:id="10"/>
          </w:p>
        </w:tc>
        <w:tc>
          <w:tcPr>
            <w:tcW w:w="3969" w:type="dxa"/>
            <w:shd w:val="clear" w:color="auto" w:fill="auto"/>
            <w:noWrap/>
            <w:hideMark/>
          </w:tcPr>
          <w:p w14:paraId="6B68CCB5" w14:textId="77777777" w:rsidR="00DB1D89" w:rsidRPr="00DB1D89" w:rsidRDefault="00DB1D89" w:rsidP="00DB1D89">
            <w:pPr>
              <w:spacing w:before="40" w:after="120"/>
              <w:ind w:right="113"/>
              <w:rPr>
                <w:lang w:eastAsia="en-GB"/>
              </w:rPr>
            </w:pPr>
            <w:r w:rsidRPr="00DB1D89">
              <w:rPr>
                <w:lang w:eastAsia="en-GB"/>
              </w:rPr>
              <w:t>Cannery</w:t>
            </w:r>
          </w:p>
        </w:tc>
        <w:tc>
          <w:tcPr>
            <w:tcW w:w="2835" w:type="dxa"/>
            <w:shd w:val="clear" w:color="auto" w:fill="auto"/>
            <w:noWrap/>
            <w:hideMark/>
          </w:tcPr>
          <w:p w14:paraId="2E821D89" w14:textId="77777777" w:rsidR="00DB1D89" w:rsidRPr="00DB1D89" w:rsidRDefault="00DB1D89" w:rsidP="00DB1D89">
            <w:pPr>
              <w:spacing w:before="40" w:after="120"/>
              <w:ind w:right="113"/>
              <w:rPr>
                <w:lang w:eastAsia="en-GB"/>
              </w:rPr>
            </w:pPr>
            <w:r w:rsidRPr="00DB1D89">
              <w:rPr>
                <w:lang w:eastAsia="en-GB"/>
              </w:rPr>
              <w:t>Manufacturing</w:t>
            </w:r>
          </w:p>
        </w:tc>
        <w:tc>
          <w:tcPr>
            <w:tcW w:w="2268" w:type="dxa"/>
            <w:shd w:val="clear" w:color="auto" w:fill="auto"/>
            <w:hideMark/>
          </w:tcPr>
          <w:p w14:paraId="50B3EC42" w14:textId="77777777" w:rsidR="00DB1D89" w:rsidRPr="00DB1D89" w:rsidRDefault="00DB1D89" w:rsidP="00DB1D89">
            <w:pPr>
              <w:spacing w:before="40" w:after="120"/>
              <w:ind w:right="113"/>
              <w:rPr>
                <w:u w:val="single"/>
                <w:lang w:eastAsia="en-GB"/>
              </w:rPr>
            </w:pPr>
            <w:r w:rsidRPr="00DB1D89">
              <w:t>MEC</w:t>
            </w:r>
            <w:r w:rsidRPr="0000505C">
              <w:rPr>
                <w:rStyle w:val="FootnoteReference"/>
              </w:rPr>
              <w:footnoteReference w:id="445"/>
            </w:r>
          </w:p>
        </w:tc>
      </w:tr>
      <w:tr w:rsidR="00DB1D89" w:rsidRPr="00DB1D89" w14:paraId="02DB14C1" w14:textId="77777777" w:rsidTr="008470F8">
        <w:tc>
          <w:tcPr>
            <w:tcW w:w="567" w:type="dxa"/>
            <w:shd w:val="clear" w:color="auto" w:fill="auto"/>
            <w:hideMark/>
          </w:tcPr>
          <w:p w14:paraId="17BE06F5" w14:textId="77777777" w:rsidR="00DB1D89" w:rsidRPr="00DB1D89" w:rsidRDefault="00DB1D89" w:rsidP="00DB1D89">
            <w:pPr>
              <w:spacing w:before="40" w:after="120"/>
              <w:ind w:right="113"/>
              <w:rPr>
                <w:lang w:eastAsia="en-GB"/>
              </w:rPr>
            </w:pPr>
            <w:r w:rsidRPr="00DB1D89">
              <w:rPr>
                <w:lang w:eastAsia="en-GB"/>
              </w:rPr>
              <w:t>8</w:t>
            </w:r>
          </w:p>
        </w:tc>
        <w:tc>
          <w:tcPr>
            <w:tcW w:w="3969" w:type="dxa"/>
            <w:shd w:val="clear" w:color="auto" w:fill="auto"/>
            <w:hideMark/>
          </w:tcPr>
          <w:p w14:paraId="701D951B" w14:textId="77777777" w:rsidR="00DB1D89" w:rsidRPr="00DB1D89" w:rsidRDefault="00DB1D89" w:rsidP="00DB1D89">
            <w:pPr>
              <w:spacing w:before="40" w:after="120"/>
              <w:ind w:right="113"/>
              <w:rPr>
                <w:lang w:eastAsia="en-GB"/>
              </w:rPr>
            </w:pPr>
            <w:r w:rsidRPr="00DB1D89">
              <w:rPr>
                <w:lang w:eastAsia="en-GB"/>
              </w:rPr>
              <w:t>Cement plant (Myaingglay)</w:t>
            </w:r>
          </w:p>
        </w:tc>
        <w:tc>
          <w:tcPr>
            <w:tcW w:w="2835" w:type="dxa"/>
            <w:shd w:val="clear" w:color="auto" w:fill="auto"/>
            <w:hideMark/>
          </w:tcPr>
          <w:p w14:paraId="39EE1E2D" w14:textId="77777777" w:rsidR="00DB1D89" w:rsidRPr="00DB1D89" w:rsidRDefault="00DB1D89" w:rsidP="00DB1D89">
            <w:pPr>
              <w:spacing w:before="40" w:after="120"/>
              <w:ind w:right="113"/>
              <w:rPr>
                <w:lang w:eastAsia="en-GB"/>
              </w:rPr>
            </w:pPr>
            <w:r w:rsidRPr="00DB1D89">
              <w:rPr>
                <w:lang w:eastAsia="en-GB"/>
              </w:rPr>
              <w:t>Manufacturing</w:t>
            </w:r>
          </w:p>
        </w:tc>
        <w:tc>
          <w:tcPr>
            <w:tcW w:w="2268" w:type="dxa"/>
            <w:shd w:val="clear" w:color="auto" w:fill="auto"/>
            <w:hideMark/>
          </w:tcPr>
          <w:p w14:paraId="7F087771" w14:textId="77777777" w:rsidR="00DB1D89" w:rsidRPr="00DB1D89" w:rsidRDefault="00DB1D89" w:rsidP="00DB1D89">
            <w:pPr>
              <w:spacing w:before="40" w:after="120"/>
              <w:ind w:right="113"/>
              <w:rPr>
                <w:u w:val="single"/>
                <w:lang w:eastAsia="en-GB"/>
              </w:rPr>
            </w:pPr>
            <w:r w:rsidRPr="00DB1D89">
              <w:t>MEC</w:t>
            </w:r>
            <w:r w:rsidRPr="0000505C">
              <w:rPr>
                <w:rStyle w:val="FootnoteReference"/>
              </w:rPr>
              <w:footnoteReference w:id="446"/>
            </w:r>
          </w:p>
        </w:tc>
      </w:tr>
      <w:tr w:rsidR="00DB1D89" w:rsidRPr="00DB1D89" w14:paraId="4243C977" w14:textId="77777777" w:rsidTr="008470F8">
        <w:tc>
          <w:tcPr>
            <w:tcW w:w="567" w:type="dxa"/>
            <w:shd w:val="clear" w:color="auto" w:fill="auto"/>
            <w:hideMark/>
          </w:tcPr>
          <w:p w14:paraId="29B7D667" w14:textId="77777777" w:rsidR="00DB1D89" w:rsidRPr="00DB1D89" w:rsidRDefault="00DB1D89" w:rsidP="00DB1D89">
            <w:pPr>
              <w:spacing w:before="40" w:after="120"/>
              <w:ind w:right="113"/>
              <w:rPr>
                <w:lang w:eastAsia="en-GB"/>
              </w:rPr>
            </w:pPr>
            <w:r w:rsidRPr="00DB1D89">
              <w:rPr>
                <w:lang w:eastAsia="en-GB"/>
              </w:rPr>
              <w:t>9</w:t>
            </w:r>
          </w:p>
        </w:tc>
        <w:tc>
          <w:tcPr>
            <w:tcW w:w="3969" w:type="dxa"/>
            <w:shd w:val="clear" w:color="auto" w:fill="auto"/>
            <w:hideMark/>
          </w:tcPr>
          <w:p w14:paraId="0CA9004B" w14:textId="77777777" w:rsidR="00DB1D89" w:rsidRPr="00DB1D89" w:rsidRDefault="00DB1D89" w:rsidP="00DB1D89">
            <w:pPr>
              <w:spacing w:before="40" w:after="120"/>
              <w:ind w:right="113"/>
              <w:rPr>
                <w:lang w:eastAsia="en-GB"/>
              </w:rPr>
            </w:pPr>
            <w:r w:rsidRPr="00DB1D89">
              <w:rPr>
                <w:lang w:eastAsia="en-GB"/>
              </w:rPr>
              <w:t>Coal Mine (Maw Taung)</w:t>
            </w:r>
          </w:p>
        </w:tc>
        <w:tc>
          <w:tcPr>
            <w:tcW w:w="2835" w:type="dxa"/>
            <w:shd w:val="clear" w:color="auto" w:fill="auto"/>
            <w:hideMark/>
          </w:tcPr>
          <w:p w14:paraId="4A7D03AE" w14:textId="77777777" w:rsidR="00DB1D89" w:rsidRPr="00DB1D89" w:rsidRDefault="00DB1D89" w:rsidP="00DB1D89">
            <w:pPr>
              <w:spacing w:before="40" w:after="120"/>
              <w:ind w:right="113"/>
              <w:rPr>
                <w:lang w:eastAsia="en-GB"/>
              </w:rPr>
            </w:pPr>
            <w:r w:rsidRPr="00DB1D89">
              <w:rPr>
                <w:lang w:eastAsia="en-GB"/>
              </w:rPr>
              <w:t>Mining and quarrying</w:t>
            </w:r>
          </w:p>
        </w:tc>
        <w:tc>
          <w:tcPr>
            <w:tcW w:w="2268" w:type="dxa"/>
            <w:shd w:val="clear" w:color="auto" w:fill="auto"/>
            <w:hideMark/>
          </w:tcPr>
          <w:p w14:paraId="3902FA29" w14:textId="77777777" w:rsidR="00DB1D89" w:rsidRPr="00DB1D89" w:rsidRDefault="00DB1D89" w:rsidP="00DB1D89">
            <w:pPr>
              <w:spacing w:before="40" w:after="120"/>
              <w:ind w:right="113"/>
              <w:rPr>
                <w:u w:val="single"/>
                <w:lang w:eastAsia="en-GB"/>
              </w:rPr>
            </w:pPr>
            <w:r w:rsidRPr="00DB1D89">
              <w:t>MEC</w:t>
            </w:r>
            <w:r w:rsidRPr="0000505C">
              <w:rPr>
                <w:rStyle w:val="FootnoteReference"/>
              </w:rPr>
              <w:footnoteReference w:id="447"/>
            </w:r>
          </w:p>
        </w:tc>
      </w:tr>
      <w:tr w:rsidR="00DB1D89" w:rsidRPr="00DB1D89" w14:paraId="3076E921" w14:textId="77777777" w:rsidTr="008470F8">
        <w:tc>
          <w:tcPr>
            <w:tcW w:w="567" w:type="dxa"/>
            <w:shd w:val="clear" w:color="auto" w:fill="auto"/>
            <w:hideMark/>
          </w:tcPr>
          <w:p w14:paraId="3D94BA84" w14:textId="77777777" w:rsidR="00DB1D89" w:rsidRPr="00DB1D89" w:rsidRDefault="00DB1D89" w:rsidP="00DB1D89">
            <w:pPr>
              <w:spacing w:before="40" w:after="120"/>
              <w:ind w:right="113"/>
              <w:rPr>
                <w:lang w:eastAsia="en-GB"/>
              </w:rPr>
            </w:pPr>
            <w:r w:rsidRPr="00DB1D89">
              <w:rPr>
                <w:lang w:eastAsia="en-GB"/>
              </w:rPr>
              <w:t>10</w:t>
            </w:r>
          </w:p>
        </w:tc>
        <w:tc>
          <w:tcPr>
            <w:tcW w:w="3969" w:type="dxa"/>
            <w:shd w:val="clear" w:color="auto" w:fill="auto"/>
            <w:hideMark/>
          </w:tcPr>
          <w:p w14:paraId="0DC41D18" w14:textId="77777777" w:rsidR="00DB1D89" w:rsidRPr="00DB1D89" w:rsidRDefault="00DB1D89" w:rsidP="00DB1D89">
            <w:pPr>
              <w:spacing w:before="40" w:after="120"/>
              <w:ind w:right="113"/>
              <w:rPr>
                <w:lang w:eastAsia="en-GB"/>
              </w:rPr>
            </w:pPr>
            <w:r w:rsidRPr="00DB1D89">
              <w:rPr>
                <w:lang w:eastAsia="en-GB"/>
              </w:rPr>
              <w:t>Coal Mine and Power Plant (Mai Khot)</w:t>
            </w:r>
          </w:p>
        </w:tc>
        <w:tc>
          <w:tcPr>
            <w:tcW w:w="2835" w:type="dxa"/>
            <w:shd w:val="clear" w:color="auto" w:fill="auto"/>
            <w:hideMark/>
          </w:tcPr>
          <w:p w14:paraId="379CCB9B" w14:textId="77777777" w:rsidR="00DB1D89" w:rsidRPr="00DB1D89" w:rsidRDefault="00DB1D89" w:rsidP="00DB1D89">
            <w:pPr>
              <w:spacing w:before="40" w:after="120"/>
              <w:ind w:right="113"/>
              <w:rPr>
                <w:lang w:eastAsia="en-GB"/>
              </w:rPr>
            </w:pPr>
            <w:r w:rsidRPr="00DB1D89">
              <w:rPr>
                <w:lang w:eastAsia="en-GB"/>
              </w:rPr>
              <w:t>Mining and quarrying</w:t>
            </w:r>
          </w:p>
        </w:tc>
        <w:tc>
          <w:tcPr>
            <w:tcW w:w="2268" w:type="dxa"/>
            <w:shd w:val="clear" w:color="auto" w:fill="auto"/>
            <w:hideMark/>
          </w:tcPr>
          <w:p w14:paraId="153BC164" w14:textId="77777777" w:rsidR="00DB1D89" w:rsidRPr="00DB1D89" w:rsidRDefault="00DB1D89" w:rsidP="00DB1D89">
            <w:pPr>
              <w:spacing w:before="40" w:after="120"/>
              <w:ind w:right="113"/>
              <w:rPr>
                <w:u w:val="single"/>
                <w:lang w:eastAsia="en-GB"/>
              </w:rPr>
            </w:pPr>
            <w:r w:rsidRPr="00DB1D89">
              <w:t>MEC</w:t>
            </w:r>
            <w:r w:rsidRPr="0000505C">
              <w:rPr>
                <w:rStyle w:val="FootnoteReference"/>
              </w:rPr>
              <w:footnoteReference w:id="448"/>
            </w:r>
          </w:p>
        </w:tc>
      </w:tr>
      <w:tr w:rsidR="00DB1D89" w:rsidRPr="00DB1D89" w14:paraId="62C1A26C" w14:textId="77777777" w:rsidTr="008470F8">
        <w:tc>
          <w:tcPr>
            <w:tcW w:w="567" w:type="dxa"/>
            <w:shd w:val="clear" w:color="auto" w:fill="auto"/>
            <w:hideMark/>
          </w:tcPr>
          <w:p w14:paraId="5CDA5B9F" w14:textId="77777777" w:rsidR="00DB1D89" w:rsidRPr="00DB1D89" w:rsidRDefault="00DB1D89" w:rsidP="00DB1D89">
            <w:pPr>
              <w:spacing w:before="40" w:after="120"/>
              <w:ind w:right="113"/>
              <w:rPr>
                <w:lang w:eastAsia="en-GB"/>
              </w:rPr>
            </w:pPr>
            <w:r w:rsidRPr="00DB1D89">
              <w:rPr>
                <w:lang w:eastAsia="en-GB"/>
              </w:rPr>
              <w:t>11</w:t>
            </w:r>
          </w:p>
        </w:tc>
        <w:tc>
          <w:tcPr>
            <w:tcW w:w="3969" w:type="dxa"/>
            <w:shd w:val="clear" w:color="auto" w:fill="auto"/>
            <w:noWrap/>
            <w:hideMark/>
          </w:tcPr>
          <w:p w14:paraId="3FF9CB49" w14:textId="77777777" w:rsidR="00DB1D89" w:rsidRPr="00DB1D89" w:rsidRDefault="00DB1D89" w:rsidP="00DB1D89">
            <w:pPr>
              <w:spacing w:before="40" w:after="120"/>
              <w:ind w:right="113"/>
              <w:rPr>
                <w:lang w:eastAsia="en-GB"/>
              </w:rPr>
            </w:pPr>
            <w:r w:rsidRPr="00DB1D89">
              <w:rPr>
                <w:lang w:eastAsia="en-GB"/>
              </w:rPr>
              <w:t>Container Transport and Port Clearance Yard (Ywama)</w:t>
            </w:r>
          </w:p>
        </w:tc>
        <w:tc>
          <w:tcPr>
            <w:tcW w:w="2835" w:type="dxa"/>
            <w:shd w:val="clear" w:color="auto" w:fill="auto"/>
            <w:hideMark/>
          </w:tcPr>
          <w:p w14:paraId="6CF89844" w14:textId="77777777" w:rsidR="00DB1D89" w:rsidRPr="00DB1D89" w:rsidRDefault="00DB1D89" w:rsidP="00DB1D89">
            <w:pPr>
              <w:spacing w:before="40" w:after="120"/>
              <w:ind w:right="113"/>
              <w:rPr>
                <w:lang w:eastAsia="en-GB"/>
              </w:rPr>
            </w:pPr>
            <w:r w:rsidRPr="00DB1D89">
              <w:rPr>
                <w:lang w:eastAsia="en-GB"/>
              </w:rPr>
              <w:t>Transportation and storage</w:t>
            </w:r>
          </w:p>
        </w:tc>
        <w:tc>
          <w:tcPr>
            <w:tcW w:w="2268" w:type="dxa"/>
            <w:shd w:val="clear" w:color="auto" w:fill="auto"/>
            <w:noWrap/>
            <w:hideMark/>
          </w:tcPr>
          <w:p w14:paraId="17F6665C" w14:textId="77777777" w:rsidR="00DB1D89" w:rsidRPr="00DB1D89" w:rsidRDefault="00DB1D89" w:rsidP="00DB1D89">
            <w:pPr>
              <w:spacing w:before="40" w:after="120"/>
              <w:ind w:right="113"/>
              <w:rPr>
                <w:u w:val="single"/>
                <w:lang w:eastAsia="en-GB"/>
              </w:rPr>
            </w:pPr>
            <w:r w:rsidRPr="00DB1D89">
              <w:t>MEC</w:t>
            </w:r>
            <w:r w:rsidRPr="0000505C">
              <w:rPr>
                <w:rStyle w:val="FootnoteReference"/>
              </w:rPr>
              <w:footnoteReference w:id="449"/>
            </w:r>
          </w:p>
        </w:tc>
      </w:tr>
      <w:tr w:rsidR="00DB1D89" w:rsidRPr="00DB1D89" w14:paraId="084C848F" w14:textId="77777777" w:rsidTr="008470F8">
        <w:tc>
          <w:tcPr>
            <w:tcW w:w="567" w:type="dxa"/>
            <w:shd w:val="clear" w:color="auto" w:fill="auto"/>
            <w:hideMark/>
          </w:tcPr>
          <w:p w14:paraId="3981029E" w14:textId="77777777" w:rsidR="00DB1D89" w:rsidRPr="00DB1D89" w:rsidRDefault="00DB1D89" w:rsidP="00DB1D89">
            <w:pPr>
              <w:spacing w:before="40" w:after="120"/>
              <w:ind w:right="113"/>
              <w:rPr>
                <w:lang w:eastAsia="en-GB"/>
              </w:rPr>
            </w:pPr>
            <w:r w:rsidRPr="00DB1D89">
              <w:rPr>
                <w:lang w:eastAsia="en-GB"/>
              </w:rPr>
              <w:t>12</w:t>
            </w:r>
          </w:p>
        </w:tc>
        <w:tc>
          <w:tcPr>
            <w:tcW w:w="3969" w:type="dxa"/>
            <w:shd w:val="clear" w:color="auto" w:fill="auto"/>
            <w:noWrap/>
            <w:hideMark/>
          </w:tcPr>
          <w:p w14:paraId="254E4B21" w14:textId="77777777" w:rsidR="00DB1D89" w:rsidRPr="00DB1D89" w:rsidRDefault="00DB1D89" w:rsidP="00DB1D89">
            <w:pPr>
              <w:spacing w:before="40" w:after="120"/>
              <w:ind w:right="113"/>
              <w:rPr>
                <w:lang w:eastAsia="en-GB"/>
              </w:rPr>
            </w:pPr>
            <w:r w:rsidRPr="00DB1D89">
              <w:rPr>
                <w:lang w:eastAsia="en-GB"/>
              </w:rPr>
              <w:t>Cotton Ginning Factory (Myitthar)</w:t>
            </w:r>
          </w:p>
        </w:tc>
        <w:tc>
          <w:tcPr>
            <w:tcW w:w="2835" w:type="dxa"/>
            <w:shd w:val="clear" w:color="auto" w:fill="auto"/>
            <w:hideMark/>
          </w:tcPr>
          <w:p w14:paraId="47A501C3" w14:textId="77777777" w:rsidR="00DB1D89" w:rsidRPr="00DB1D89" w:rsidRDefault="00DB1D89" w:rsidP="00DB1D89">
            <w:pPr>
              <w:spacing w:before="40" w:after="120"/>
              <w:ind w:right="113"/>
              <w:rPr>
                <w:lang w:eastAsia="en-GB"/>
              </w:rPr>
            </w:pPr>
            <w:r w:rsidRPr="00DB1D89">
              <w:rPr>
                <w:lang w:eastAsia="en-GB"/>
              </w:rPr>
              <w:t>Manufacturing</w:t>
            </w:r>
          </w:p>
        </w:tc>
        <w:tc>
          <w:tcPr>
            <w:tcW w:w="2268" w:type="dxa"/>
            <w:shd w:val="clear" w:color="auto" w:fill="auto"/>
            <w:noWrap/>
            <w:hideMark/>
          </w:tcPr>
          <w:p w14:paraId="20416857" w14:textId="77777777" w:rsidR="00DB1D89" w:rsidRPr="00DB1D89" w:rsidRDefault="00DB1D89" w:rsidP="00DB1D89">
            <w:pPr>
              <w:spacing w:before="40" w:after="120"/>
              <w:ind w:right="113"/>
              <w:rPr>
                <w:u w:val="single"/>
                <w:lang w:eastAsia="en-GB"/>
              </w:rPr>
            </w:pPr>
            <w:r w:rsidRPr="00DB1D89">
              <w:t>MEC</w:t>
            </w:r>
            <w:r w:rsidRPr="0000505C">
              <w:rPr>
                <w:rStyle w:val="FootnoteReference"/>
              </w:rPr>
              <w:footnoteReference w:id="450"/>
            </w:r>
          </w:p>
        </w:tc>
      </w:tr>
      <w:tr w:rsidR="00DB1D89" w:rsidRPr="00DB1D89" w14:paraId="68F594E1" w14:textId="77777777" w:rsidTr="008470F8">
        <w:tc>
          <w:tcPr>
            <w:tcW w:w="567" w:type="dxa"/>
            <w:shd w:val="clear" w:color="auto" w:fill="auto"/>
            <w:hideMark/>
          </w:tcPr>
          <w:p w14:paraId="7A862934" w14:textId="77777777" w:rsidR="00DB1D89" w:rsidRPr="00DB1D89" w:rsidRDefault="00DB1D89" w:rsidP="00DB1D89">
            <w:pPr>
              <w:spacing w:before="40" w:after="120"/>
              <w:ind w:right="113"/>
              <w:rPr>
                <w:lang w:eastAsia="en-GB"/>
              </w:rPr>
            </w:pPr>
            <w:r w:rsidRPr="00DB1D89">
              <w:rPr>
                <w:lang w:eastAsia="en-GB"/>
              </w:rPr>
              <w:lastRenderedPageBreak/>
              <w:t>14</w:t>
            </w:r>
          </w:p>
        </w:tc>
        <w:tc>
          <w:tcPr>
            <w:tcW w:w="3969" w:type="dxa"/>
            <w:shd w:val="clear" w:color="auto" w:fill="auto"/>
            <w:noWrap/>
            <w:hideMark/>
          </w:tcPr>
          <w:p w14:paraId="07E7A622" w14:textId="77777777" w:rsidR="00DB1D89" w:rsidRPr="00DB1D89" w:rsidRDefault="00DB1D89" w:rsidP="00DB1D89">
            <w:pPr>
              <w:spacing w:before="40" w:after="120"/>
              <w:ind w:right="113"/>
              <w:rPr>
                <w:lang w:eastAsia="en-GB"/>
              </w:rPr>
            </w:pPr>
            <w:r w:rsidRPr="00DB1D89">
              <w:rPr>
                <w:lang w:eastAsia="en-GB"/>
              </w:rPr>
              <w:t>Dagon Beverages Company Ltd.*</w:t>
            </w:r>
          </w:p>
        </w:tc>
        <w:tc>
          <w:tcPr>
            <w:tcW w:w="2835" w:type="dxa"/>
            <w:shd w:val="clear" w:color="auto" w:fill="auto"/>
            <w:hideMark/>
          </w:tcPr>
          <w:p w14:paraId="5CDD0BBD" w14:textId="77777777" w:rsidR="00DB1D89" w:rsidRPr="00DB1D89" w:rsidRDefault="00DB1D89" w:rsidP="00DB1D89">
            <w:pPr>
              <w:spacing w:before="40" w:after="120"/>
              <w:ind w:right="113"/>
              <w:rPr>
                <w:lang w:eastAsia="en-GB"/>
              </w:rPr>
            </w:pPr>
            <w:r w:rsidRPr="00DB1D89">
              <w:rPr>
                <w:lang w:eastAsia="en-GB"/>
              </w:rPr>
              <w:t>Manufacturing</w:t>
            </w:r>
          </w:p>
        </w:tc>
        <w:tc>
          <w:tcPr>
            <w:tcW w:w="2268" w:type="dxa"/>
            <w:shd w:val="clear" w:color="auto" w:fill="auto"/>
            <w:hideMark/>
          </w:tcPr>
          <w:p w14:paraId="27184401" w14:textId="77777777" w:rsidR="00DB1D89" w:rsidRPr="00DB1D89" w:rsidRDefault="00DB1D89" w:rsidP="00DB1D89">
            <w:pPr>
              <w:spacing w:before="40" w:after="120"/>
              <w:ind w:right="113"/>
              <w:rPr>
                <w:lang w:eastAsia="en-GB"/>
              </w:rPr>
            </w:pPr>
            <w:r w:rsidRPr="00DB1D89">
              <w:rPr>
                <w:lang w:eastAsia="en-GB"/>
              </w:rPr>
              <w:t>DICA 114989207</w:t>
            </w:r>
          </w:p>
        </w:tc>
      </w:tr>
      <w:tr w:rsidR="00DB1D89" w:rsidRPr="00DB1D89" w14:paraId="7188BA53" w14:textId="77777777" w:rsidTr="008470F8">
        <w:tc>
          <w:tcPr>
            <w:tcW w:w="567" w:type="dxa"/>
            <w:shd w:val="clear" w:color="auto" w:fill="auto"/>
            <w:hideMark/>
          </w:tcPr>
          <w:p w14:paraId="305D769F" w14:textId="77777777" w:rsidR="00DB1D89" w:rsidRPr="00DB1D89" w:rsidRDefault="00DB1D89" w:rsidP="00DB1D89">
            <w:pPr>
              <w:spacing w:before="40" w:after="120"/>
              <w:ind w:right="113"/>
              <w:rPr>
                <w:lang w:eastAsia="en-GB"/>
              </w:rPr>
            </w:pPr>
            <w:r w:rsidRPr="00DB1D89">
              <w:rPr>
                <w:lang w:eastAsia="en-GB"/>
              </w:rPr>
              <w:t>13</w:t>
            </w:r>
          </w:p>
        </w:tc>
        <w:tc>
          <w:tcPr>
            <w:tcW w:w="3969" w:type="dxa"/>
            <w:shd w:val="clear" w:color="auto" w:fill="auto"/>
            <w:noWrap/>
            <w:hideMark/>
          </w:tcPr>
          <w:p w14:paraId="0C9C8769" w14:textId="77777777" w:rsidR="00DB1D89" w:rsidRPr="00DB1D89" w:rsidRDefault="00DB1D89" w:rsidP="00DB1D89">
            <w:pPr>
              <w:spacing w:before="40" w:after="120"/>
              <w:ind w:right="113"/>
              <w:rPr>
                <w:lang w:eastAsia="en-GB"/>
              </w:rPr>
            </w:pPr>
            <w:r w:rsidRPr="00DB1D89">
              <w:rPr>
                <w:lang w:eastAsia="en-GB"/>
              </w:rPr>
              <w:t>Dagon Dairy Farm, Dairy Factory and Cannery (Pyinmabin)</w:t>
            </w:r>
          </w:p>
        </w:tc>
        <w:tc>
          <w:tcPr>
            <w:tcW w:w="2835" w:type="dxa"/>
            <w:shd w:val="clear" w:color="auto" w:fill="auto"/>
            <w:hideMark/>
          </w:tcPr>
          <w:p w14:paraId="6C036BDB" w14:textId="77777777" w:rsidR="00DB1D89" w:rsidRPr="00DB1D89" w:rsidRDefault="00DB1D89" w:rsidP="00DB1D89">
            <w:pPr>
              <w:spacing w:before="40" w:after="120"/>
              <w:ind w:right="113"/>
              <w:rPr>
                <w:lang w:eastAsia="en-GB"/>
              </w:rPr>
            </w:pPr>
            <w:r w:rsidRPr="00DB1D89">
              <w:rPr>
                <w:lang w:eastAsia="en-GB"/>
              </w:rPr>
              <w:t>Manufacturing</w:t>
            </w:r>
          </w:p>
        </w:tc>
        <w:tc>
          <w:tcPr>
            <w:tcW w:w="2268" w:type="dxa"/>
            <w:shd w:val="clear" w:color="auto" w:fill="auto"/>
            <w:noWrap/>
            <w:hideMark/>
          </w:tcPr>
          <w:p w14:paraId="5A4DB0E9" w14:textId="77777777" w:rsidR="00DB1D89" w:rsidRPr="00DB1D89" w:rsidRDefault="00DB1D89" w:rsidP="00DB1D89">
            <w:pPr>
              <w:spacing w:before="40" w:after="120"/>
              <w:ind w:right="113"/>
              <w:rPr>
                <w:u w:val="single"/>
                <w:lang w:eastAsia="en-GB"/>
              </w:rPr>
            </w:pPr>
            <w:r w:rsidRPr="00DB1D89">
              <w:t>MEC</w:t>
            </w:r>
            <w:r w:rsidRPr="0000505C">
              <w:rPr>
                <w:rStyle w:val="FootnoteReference"/>
              </w:rPr>
              <w:footnoteReference w:id="451"/>
            </w:r>
          </w:p>
        </w:tc>
      </w:tr>
      <w:tr w:rsidR="00DB1D89" w:rsidRPr="00DB1D89" w14:paraId="14E67E95" w14:textId="77777777" w:rsidTr="008470F8">
        <w:tc>
          <w:tcPr>
            <w:tcW w:w="567" w:type="dxa"/>
            <w:shd w:val="clear" w:color="auto" w:fill="auto"/>
            <w:hideMark/>
          </w:tcPr>
          <w:p w14:paraId="256100A2" w14:textId="77777777" w:rsidR="00DB1D89" w:rsidRPr="00DB1D89" w:rsidRDefault="00DB1D89" w:rsidP="00DB1D89">
            <w:pPr>
              <w:spacing w:before="40" w:after="120"/>
              <w:ind w:right="113"/>
              <w:rPr>
                <w:lang w:eastAsia="en-GB"/>
              </w:rPr>
            </w:pPr>
            <w:r w:rsidRPr="00DB1D89">
              <w:rPr>
                <w:lang w:eastAsia="en-GB"/>
              </w:rPr>
              <w:t>15</w:t>
            </w:r>
          </w:p>
        </w:tc>
        <w:tc>
          <w:tcPr>
            <w:tcW w:w="3969" w:type="dxa"/>
            <w:shd w:val="clear" w:color="auto" w:fill="auto"/>
            <w:noWrap/>
            <w:hideMark/>
          </w:tcPr>
          <w:p w14:paraId="156211B5" w14:textId="77777777" w:rsidR="00DB1D89" w:rsidRPr="00DB1D89" w:rsidRDefault="00DB1D89" w:rsidP="00DB1D89">
            <w:pPr>
              <w:spacing w:before="40" w:after="120"/>
              <w:ind w:right="113"/>
              <w:rPr>
                <w:lang w:eastAsia="en-GB"/>
              </w:rPr>
            </w:pPr>
            <w:r w:rsidRPr="00DB1D89">
              <w:rPr>
                <w:lang w:eastAsia="en-GB"/>
              </w:rPr>
              <w:t>Dagon FC Company Ltd.*</w:t>
            </w:r>
          </w:p>
        </w:tc>
        <w:tc>
          <w:tcPr>
            <w:tcW w:w="2835" w:type="dxa"/>
            <w:shd w:val="clear" w:color="auto" w:fill="auto"/>
            <w:hideMark/>
          </w:tcPr>
          <w:p w14:paraId="6E4E11D6" w14:textId="77777777" w:rsidR="00DB1D89" w:rsidRPr="00DB1D89" w:rsidRDefault="00DB1D89" w:rsidP="00DB1D89">
            <w:pPr>
              <w:spacing w:before="40" w:after="120"/>
              <w:ind w:right="113"/>
              <w:rPr>
                <w:lang w:eastAsia="en-GB"/>
              </w:rPr>
            </w:pPr>
            <w:r w:rsidRPr="00DB1D89">
              <w:rPr>
                <w:lang w:eastAsia="en-GB"/>
              </w:rPr>
              <w:t>Manufacturing</w:t>
            </w:r>
          </w:p>
        </w:tc>
        <w:tc>
          <w:tcPr>
            <w:tcW w:w="2268" w:type="dxa"/>
            <w:shd w:val="clear" w:color="auto" w:fill="auto"/>
            <w:hideMark/>
          </w:tcPr>
          <w:p w14:paraId="440F2AB7" w14:textId="77777777" w:rsidR="00DB1D89" w:rsidRPr="00DB1D89" w:rsidRDefault="00DB1D89" w:rsidP="00DB1D89">
            <w:pPr>
              <w:spacing w:before="40" w:after="120"/>
              <w:ind w:right="113"/>
              <w:rPr>
                <w:lang w:eastAsia="en-GB"/>
              </w:rPr>
            </w:pPr>
            <w:r w:rsidRPr="00DB1D89">
              <w:rPr>
                <w:lang w:eastAsia="en-GB"/>
              </w:rPr>
              <w:t>DICA 119665698</w:t>
            </w:r>
          </w:p>
        </w:tc>
      </w:tr>
      <w:tr w:rsidR="00DB1D89" w:rsidRPr="00DB1D89" w14:paraId="38B26715" w14:textId="77777777" w:rsidTr="008470F8">
        <w:tc>
          <w:tcPr>
            <w:tcW w:w="567" w:type="dxa"/>
            <w:shd w:val="clear" w:color="auto" w:fill="auto"/>
            <w:hideMark/>
          </w:tcPr>
          <w:p w14:paraId="6992D445" w14:textId="77777777" w:rsidR="00DB1D89" w:rsidRPr="00DB1D89" w:rsidRDefault="00DB1D89" w:rsidP="00DB1D89">
            <w:pPr>
              <w:spacing w:before="40" w:after="120"/>
              <w:ind w:right="113"/>
              <w:rPr>
                <w:lang w:eastAsia="en-GB"/>
              </w:rPr>
            </w:pPr>
            <w:r w:rsidRPr="00DB1D89">
              <w:rPr>
                <w:lang w:eastAsia="en-GB"/>
              </w:rPr>
              <w:t>16</w:t>
            </w:r>
          </w:p>
        </w:tc>
        <w:tc>
          <w:tcPr>
            <w:tcW w:w="3969" w:type="dxa"/>
            <w:shd w:val="clear" w:color="auto" w:fill="auto"/>
            <w:noWrap/>
            <w:hideMark/>
          </w:tcPr>
          <w:p w14:paraId="40E65978" w14:textId="77777777" w:rsidR="00DB1D89" w:rsidRPr="00DB1D89" w:rsidRDefault="00DB1D89" w:rsidP="00DB1D89">
            <w:pPr>
              <w:spacing w:before="40" w:after="120"/>
              <w:ind w:right="113"/>
              <w:rPr>
                <w:lang w:eastAsia="en-GB"/>
              </w:rPr>
            </w:pPr>
            <w:r w:rsidRPr="00DB1D89">
              <w:rPr>
                <w:lang w:eastAsia="en-GB"/>
              </w:rPr>
              <w:t>Dagon Rum Factory (Shwe Pyi Thar)</w:t>
            </w:r>
          </w:p>
        </w:tc>
        <w:tc>
          <w:tcPr>
            <w:tcW w:w="2835" w:type="dxa"/>
            <w:shd w:val="clear" w:color="auto" w:fill="auto"/>
            <w:hideMark/>
          </w:tcPr>
          <w:p w14:paraId="60033AD7" w14:textId="77777777" w:rsidR="00DB1D89" w:rsidRPr="00DB1D89" w:rsidRDefault="00DB1D89" w:rsidP="00DB1D89">
            <w:pPr>
              <w:spacing w:before="40" w:after="120"/>
              <w:ind w:right="113"/>
              <w:rPr>
                <w:lang w:eastAsia="en-GB"/>
              </w:rPr>
            </w:pPr>
            <w:r w:rsidRPr="00DB1D89">
              <w:rPr>
                <w:lang w:eastAsia="en-GB"/>
              </w:rPr>
              <w:t>Manufacturing</w:t>
            </w:r>
          </w:p>
        </w:tc>
        <w:tc>
          <w:tcPr>
            <w:tcW w:w="2268" w:type="dxa"/>
            <w:shd w:val="clear" w:color="auto" w:fill="auto"/>
            <w:noWrap/>
            <w:hideMark/>
          </w:tcPr>
          <w:p w14:paraId="76F539AC" w14:textId="77777777" w:rsidR="00DB1D89" w:rsidRPr="00DB1D89" w:rsidRDefault="00DB1D89" w:rsidP="00DB1D89">
            <w:pPr>
              <w:spacing w:before="40" w:after="120"/>
              <w:ind w:right="113"/>
              <w:rPr>
                <w:u w:val="single"/>
                <w:lang w:eastAsia="en-GB"/>
              </w:rPr>
            </w:pPr>
            <w:r w:rsidRPr="00DB1D89">
              <w:t>MEC</w:t>
            </w:r>
            <w:r w:rsidRPr="0000505C">
              <w:rPr>
                <w:rStyle w:val="FootnoteReference"/>
              </w:rPr>
              <w:footnoteReference w:id="452"/>
            </w:r>
          </w:p>
        </w:tc>
      </w:tr>
      <w:tr w:rsidR="00DB1D89" w:rsidRPr="00DB1D89" w14:paraId="6933D7AB" w14:textId="77777777" w:rsidTr="008470F8">
        <w:tc>
          <w:tcPr>
            <w:tcW w:w="567" w:type="dxa"/>
            <w:shd w:val="clear" w:color="auto" w:fill="auto"/>
            <w:hideMark/>
          </w:tcPr>
          <w:p w14:paraId="2F29642D" w14:textId="77777777" w:rsidR="00DB1D89" w:rsidRPr="00DB1D89" w:rsidRDefault="00DB1D89" w:rsidP="00DB1D89">
            <w:pPr>
              <w:spacing w:before="40" w:after="120"/>
              <w:ind w:right="113"/>
              <w:rPr>
                <w:lang w:eastAsia="en-GB"/>
              </w:rPr>
            </w:pPr>
            <w:r w:rsidRPr="00DB1D89">
              <w:rPr>
                <w:lang w:eastAsia="en-GB"/>
              </w:rPr>
              <w:t>17</w:t>
            </w:r>
          </w:p>
        </w:tc>
        <w:tc>
          <w:tcPr>
            <w:tcW w:w="3969" w:type="dxa"/>
            <w:shd w:val="clear" w:color="auto" w:fill="auto"/>
            <w:noWrap/>
            <w:hideMark/>
          </w:tcPr>
          <w:p w14:paraId="61F4DA21" w14:textId="77777777" w:rsidR="00DB1D89" w:rsidRPr="00DB1D89" w:rsidRDefault="00DB1D89" w:rsidP="00DB1D89">
            <w:pPr>
              <w:spacing w:before="40" w:after="120"/>
              <w:ind w:right="113"/>
              <w:rPr>
                <w:lang w:eastAsia="en-GB"/>
              </w:rPr>
            </w:pPr>
            <w:r w:rsidRPr="00DB1D89">
              <w:rPr>
                <w:lang w:eastAsia="en-GB"/>
              </w:rPr>
              <w:t>Disposable Syringe Factory (Hwambi)</w:t>
            </w:r>
          </w:p>
        </w:tc>
        <w:tc>
          <w:tcPr>
            <w:tcW w:w="2835" w:type="dxa"/>
            <w:shd w:val="clear" w:color="auto" w:fill="auto"/>
            <w:hideMark/>
          </w:tcPr>
          <w:p w14:paraId="0960FE48" w14:textId="77777777" w:rsidR="00DB1D89" w:rsidRPr="00DB1D89" w:rsidRDefault="00DB1D89" w:rsidP="00DB1D89">
            <w:pPr>
              <w:spacing w:before="40" w:after="120"/>
              <w:ind w:right="113"/>
              <w:rPr>
                <w:lang w:eastAsia="en-GB"/>
              </w:rPr>
            </w:pPr>
            <w:r w:rsidRPr="00DB1D89">
              <w:rPr>
                <w:lang w:eastAsia="en-GB"/>
              </w:rPr>
              <w:t>Manufacturing</w:t>
            </w:r>
          </w:p>
        </w:tc>
        <w:tc>
          <w:tcPr>
            <w:tcW w:w="2268" w:type="dxa"/>
            <w:shd w:val="clear" w:color="auto" w:fill="auto"/>
            <w:noWrap/>
            <w:hideMark/>
          </w:tcPr>
          <w:p w14:paraId="6907BEE9" w14:textId="77777777" w:rsidR="00DB1D89" w:rsidRPr="00DB1D89" w:rsidRDefault="00DB1D89" w:rsidP="00DB1D89">
            <w:pPr>
              <w:spacing w:before="40" w:after="120"/>
              <w:ind w:right="113"/>
              <w:rPr>
                <w:u w:val="single"/>
                <w:lang w:eastAsia="en-GB"/>
              </w:rPr>
            </w:pPr>
            <w:r w:rsidRPr="00DB1D89">
              <w:t>MEC</w:t>
            </w:r>
            <w:r w:rsidRPr="0000505C">
              <w:rPr>
                <w:rStyle w:val="FootnoteReference"/>
              </w:rPr>
              <w:footnoteReference w:id="453"/>
            </w:r>
          </w:p>
        </w:tc>
      </w:tr>
      <w:tr w:rsidR="00DB1D89" w:rsidRPr="00DB1D89" w14:paraId="2D977956" w14:textId="77777777" w:rsidTr="008470F8">
        <w:tc>
          <w:tcPr>
            <w:tcW w:w="567" w:type="dxa"/>
            <w:shd w:val="clear" w:color="auto" w:fill="auto"/>
            <w:hideMark/>
          </w:tcPr>
          <w:p w14:paraId="04E5B1F6" w14:textId="77777777" w:rsidR="00DB1D89" w:rsidRPr="00DB1D89" w:rsidRDefault="00DB1D89" w:rsidP="00DB1D89">
            <w:pPr>
              <w:spacing w:before="40" w:after="120"/>
              <w:ind w:right="113"/>
              <w:rPr>
                <w:lang w:eastAsia="en-GB"/>
              </w:rPr>
            </w:pPr>
            <w:r w:rsidRPr="00DB1D89">
              <w:rPr>
                <w:lang w:eastAsia="en-GB"/>
              </w:rPr>
              <w:t>18</w:t>
            </w:r>
          </w:p>
        </w:tc>
        <w:tc>
          <w:tcPr>
            <w:tcW w:w="3969" w:type="dxa"/>
            <w:shd w:val="clear" w:color="auto" w:fill="auto"/>
            <w:noWrap/>
            <w:hideMark/>
          </w:tcPr>
          <w:p w14:paraId="7AE8E0FD" w14:textId="77777777" w:rsidR="00DB1D89" w:rsidRPr="00DB1D89" w:rsidRDefault="00DB1D89" w:rsidP="00DB1D89">
            <w:pPr>
              <w:spacing w:before="40" w:after="120"/>
              <w:ind w:right="113"/>
              <w:rPr>
                <w:lang w:eastAsia="en-GB"/>
              </w:rPr>
            </w:pPr>
            <w:r w:rsidRPr="00DB1D89">
              <w:rPr>
                <w:lang w:eastAsia="en-GB"/>
              </w:rPr>
              <w:t>Galvanized Iron Sheet Factory (Than Hlyin)</w:t>
            </w:r>
          </w:p>
        </w:tc>
        <w:tc>
          <w:tcPr>
            <w:tcW w:w="2835" w:type="dxa"/>
            <w:shd w:val="clear" w:color="auto" w:fill="auto"/>
            <w:hideMark/>
          </w:tcPr>
          <w:p w14:paraId="530C33B5" w14:textId="77777777" w:rsidR="00DB1D89" w:rsidRPr="00DB1D89" w:rsidRDefault="00DB1D89" w:rsidP="00DB1D89">
            <w:pPr>
              <w:spacing w:before="40" w:after="120"/>
              <w:ind w:right="113"/>
              <w:rPr>
                <w:lang w:eastAsia="en-GB"/>
              </w:rPr>
            </w:pPr>
            <w:r w:rsidRPr="00DB1D89">
              <w:rPr>
                <w:lang w:eastAsia="en-GB"/>
              </w:rPr>
              <w:t>Manufacturing</w:t>
            </w:r>
          </w:p>
        </w:tc>
        <w:tc>
          <w:tcPr>
            <w:tcW w:w="2268" w:type="dxa"/>
            <w:shd w:val="clear" w:color="auto" w:fill="auto"/>
            <w:noWrap/>
            <w:hideMark/>
          </w:tcPr>
          <w:p w14:paraId="162892E1" w14:textId="77777777" w:rsidR="00DB1D89" w:rsidRPr="00DB1D89" w:rsidRDefault="00DB1D89" w:rsidP="00DB1D89">
            <w:pPr>
              <w:spacing w:before="40" w:after="120"/>
              <w:ind w:right="113"/>
              <w:rPr>
                <w:u w:val="single"/>
                <w:lang w:eastAsia="en-GB"/>
              </w:rPr>
            </w:pPr>
            <w:r w:rsidRPr="00DB1D89">
              <w:t>MEC</w:t>
            </w:r>
            <w:r w:rsidRPr="0000505C">
              <w:rPr>
                <w:rStyle w:val="FootnoteReference"/>
              </w:rPr>
              <w:footnoteReference w:id="454"/>
            </w:r>
          </w:p>
        </w:tc>
      </w:tr>
      <w:tr w:rsidR="00DB1D89" w:rsidRPr="00DB1D89" w14:paraId="7D023CEC" w14:textId="77777777" w:rsidTr="008470F8">
        <w:tc>
          <w:tcPr>
            <w:tcW w:w="567" w:type="dxa"/>
            <w:shd w:val="clear" w:color="auto" w:fill="auto"/>
            <w:hideMark/>
          </w:tcPr>
          <w:p w14:paraId="2716A98B" w14:textId="77777777" w:rsidR="00DB1D89" w:rsidRPr="00DB1D89" w:rsidRDefault="00DB1D89" w:rsidP="00DB1D89">
            <w:pPr>
              <w:spacing w:before="40" w:after="120"/>
              <w:ind w:right="113"/>
              <w:rPr>
                <w:lang w:eastAsia="en-GB"/>
              </w:rPr>
            </w:pPr>
            <w:r w:rsidRPr="00DB1D89">
              <w:rPr>
                <w:lang w:eastAsia="en-GB"/>
              </w:rPr>
              <w:t>19</w:t>
            </w:r>
          </w:p>
        </w:tc>
        <w:tc>
          <w:tcPr>
            <w:tcW w:w="3969" w:type="dxa"/>
            <w:shd w:val="clear" w:color="auto" w:fill="auto"/>
            <w:noWrap/>
            <w:hideMark/>
          </w:tcPr>
          <w:p w14:paraId="2B72F00C" w14:textId="77777777" w:rsidR="00DB1D89" w:rsidRPr="00DB1D89" w:rsidRDefault="00DB1D89" w:rsidP="00DB1D89">
            <w:pPr>
              <w:spacing w:before="40" w:after="120"/>
              <w:ind w:right="113"/>
              <w:rPr>
                <w:lang w:eastAsia="en-GB"/>
              </w:rPr>
            </w:pPr>
            <w:r w:rsidRPr="00DB1D89">
              <w:rPr>
                <w:lang w:eastAsia="en-GB"/>
              </w:rPr>
              <w:t>Gas plant (Botahthaung)</w:t>
            </w:r>
          </w:p>
        </w:tc>
        <w:tc>
          <w:tcPr>
            <w:tcW w:w="2835" w:type="dxa"/>
            <w:shd w:val="clear" w:color="auto" w:fill="auto"/>
            <w:hideMark/>
          </w:tcPr>
          <w:p w14:paraId="736FB8D3" w14:textId="77777777" w:rsidR="00DB1D89" w:rsidRPr="00DB1D89" w:rsidRDefault="00DB1D89" w:rsidP="00DB1D89">
            <w:pPr>
              <w:spacing w:before="40" w:after="120"/>
              <w:ind w:right="113"/>
              <w:rPr>
                <w:lang w:eastAsia="en-GB"/>
              </w:rPr>
            </w:pPr>
            <w:r w:rsidRPr="00DB1D89">
              <w:rPr>
                <w:lang w:eastAsia="en-GB"/>
              </w:rPr>
              <w:t>Mining and quarrying</w:t>
            </w:r>
          </w:p>
        </w:tc>
        <w:tc>
          <w:tcPr>
            <w:tcW w:w="2268" w:type="dxa"/>
            <w:shd w:val="clear" w:color="auto" w:fill="auto"/>
            <w:noWrap/>
            <w:hideMark/>
          </w:tcPr>
          <w:p w14:paraId="201266E6" w14:textId="77777777" w:rsidR="00DB1D89" w:rsidRPr="00DB1D89" w:rsidRDefault="00DB1D89" w:rsidP="00DB1D89">
            <w:pPr>
              <w:spacing w:before="40" w:after="120"/>
              <w:ind w:right="113"/>
              <w:rPr>
                <w:u w:val="single"/>
                <w:lang w:eastAsia="en-GB"/>
              </w:rPr>
            </w:pPr>
            <w:r w:rsidRPr="00DB1D89">
              <w:t>MEC</w:t>
            </w:r>
            <w:r w:rsidRPr="0000505C">
              <w:rPr>
                <w:rStyle w:val="FootnoteReference"/>
              </w:rPr>
              <w:footnoteReference w:id="455"/>
            </w:r>
          </w:p>
        </w:tc>
      </w:tr>
      <w:tr w:rsidR="00DB1D89" w:rsidRPr="00DB1D89" w14:paraId="411AD8F4" w14:textId="77777777" w:rsidTr="008470F8">
        <w:tc>
          <w:tcPr>
            <w:tcW w:w="567" w:type="dxa"/>
            <w:shd w:val="clear" w:color="auto" w:fill="auto"/>
            <w:hideMark/>
          </w:tcPr>
          <w:p w14:paraId="59E832DA" w14:textId="77777777" w:rsidR="00DB1D89" w:rsidRPr="00DB1D89" w:rsidRDefault="00DB1D89" w:rsidP="00DB1D89">
            <w:pPr>
              <w:spacing w:before="40" w:after="120"/>
              <w:ind w:right="113"/>
              <w:rPr>
                <w:lang w:eastAsia="en-GB"/>
              </w:rPr>
            </w:pPr>
            <w:r w:rsidRPr="00DB1D89">
              <w:rPr>
                <w:lang w:eastAsia="en-GB"/>
              </w:rPr>
              <w:t>20</w:t>
            </w:r>
          </w:p>
        </w:tc>
        <w:tc>
          <w:tcPr>
            <w:tcW w:w="3969" w:type="dxa"/>
            <w:shd w:val="clear" w:color="auto" w:fill="auto"/>
            <w:noWrap/>
            <w:hideMark/>
          </w:tcPr>
          <w:p w14:paraId="3BF3BE9F" w14:textId="77777777" w:rsidR="00DB1D89" w:rsidRPr="00DB1D89" w:rsidRDefault="00DB1D89" w:rsidP="00DB1D89">
            <w:pPr>
              <w:spacing w:before="40" w:after="120"/>
              <w:ind w:right="113"/>
              <w:rPr>
                <w:lang w:eastAsia="en-GB"/>
              </w:rPr>
            </w:pPr>
            <w:r w:rsidRPr="00DB1D89">
              <w:rPr>
                <w:lang w:eastAsia="en-GB"/>
              </w:rPr>
              <w:t>Gas plant (Mandalay)</w:t>
            </w:r>
          </w:p>
        </w:tc>
        <w:tc>
          <w:tcPr>
            <w:tcW w:w="2835" w:type="dxa"/>
            <w:shd w:val="clear" w:color="auto" w:fill="auto"/>
            <w:hideMark/>
          </w:tcPr>
          <w:p w14:paraId="10E4A30B" w14:textId="77777777" w:rsidR="00DB1D89" w:rsidRPr="00DB1D89" w:rsidRDefault="00DB1D89" w:rsidP="00DB1D89">
            <w:pPr>
              <w:spacing w:before="40" w:after="120"/>
              <w:ind w:right="113"/>
              <w:rPr>
                <w:lang w:eastAsia="en-GB"/>
              </w:rPr>
            </w:pPr>
            <w:r w:rsidRPr="00DB1D89">
              <w:rPr>
                <w:lang w:eastAsia="en-GB"/>
              </w:rPr>
              <w:t>Mining and quarrying</w:t>
            </w:r>
          </w:p>
        </w:tc>
        <w:tc>
          <w:tcPr>
            <w:tcW w:w="2268" w:type="dxa"/>
            <w:shd w:val="clear" w:color="auto" w:fill="auto"/>
            <w:noWrap/>
            <w:hideMark/>
          </w:tcPr>
          <w:p w14:paraId="2E4FA933" w14:textId="77777777" w:rsidR="00DB1D89" w:rsidRPr="00DB1D89" w:rsidRDefault="00DB1D89" w:rsidP="00DB1D89">
            <w:pPr>
              <w:spacing w:before="40" w:after="120"/>
              <w:ind w:right="113"/>
              <w:rPr>
                <w:u w:val="single"/>
                <w:lang w:eastAsia="en-GB"/>
              </w:rPr>
            </w:pPr>
            <w:r w:rsidRPr="00DB1D89">
              <w:t>MEC</w:t>
            </w:r>
            <w:r w:rsidRPr="0000505C">
              <w:rPr>
                <w:rStyle w:val="FootnoteReference"/>
              </w:rPr>
              <w:footnoteReference w:id="456"/>
            </w:r>
          </w:p>
        </w:tc>
      </w:tr>
      <w:tr w:rsidR="00DB1D89" w:rsidRPr="00DB1D89" w14:paraId="7A972708" w14:textId="77777777" w:rsidTr="008470F8">
        <w:tc>
          <w:tcPr>
            <w:tcW w:w="567" w:type="dxa"/>
            <w:shd w:val="clear" w:color="auto" w:fill="auto"/>
            <w:hideMark/>
          </w:tcPr>
          <w:p w14:paraId="3E01D0CC" w14:textId="77777777" w:rsidR="00DB1D89" w:rsidRPr="00DB1D89" w:rsidRDefault="00DB1D89" w:rsidP="00DB1D89">
            <w:pPr>
              <w:spacing w:before="40" w:after="120"/>
              <w:ind w:right="113"/>
              <w:rPr>
                <w:lang w:eastAsia="en-GB"/>
              </w:rPr>
            </w:pPr>
            <w:r w:rsidRPr="00DB1D89">
              <w:rPr>
                <w:lang w:eastAsia="en-GB"/>
              </w:rPr>
              <w:t>21</w:t>
            </w:r>
          </w:p>
        </w:tc>
        <w:tc>
          <w:tcPr>
            <w:tcW w:w="3969" w:type="dxa"/>
            <w:shd w:val="clear" w:color="auto" w:fill="auto"/>
            <w:noWrap/>
            <w:hideMark/>
          </w:tcPr>
          <w:p w14:paraId="66B3F8E0" w14:textId="77777777" w:rsidR="00DB1D89" w:rsidRPr="00941FBF" w:rsidRDefault="00DB1D89" w:rsidP="00DB1D89">
            <w:pPr>
              <w:spacing w:before="40" w:after="120"/>
              <w:ind w:right="113"/>
              <w:rPr>
                <w:lang w:val="fr-CH" w:eastAsia="en-GB"/>
              </w:rPr>
            </w:pPr>
            <w:r w:rsidRPr="00941FBF">
              <w:rPr>
                <w:lang w:val="fr-CH" w:eastAsia="en-GB"/>
              </w:rPr>
              <w:t>Gems Extraction Mine (Mine Shu – Loi Saung Htauk)</w:t>
            </w:r>
          </w:p>
        </w:tc>
        <w:tc>
          <w:tcPr>
            <w:tcW w:w="2835" w:type="dxa"/>
            <w:shd w:val="clear" w:color="auto" w:fill="auto"/>
            <w:hideMark/>
          </w:tcPr>
          <w:p w14:paraId="215F9041" w14:textId="77777777" w:rsidR="00DB1D89" w:rsidRPr="00DB1D89" w:rsidRDefault="00DB1D89" w:rsidP="00DB1D89">
            <w:pPr>
              <w:spacing w:before="40" w:after="120"/>
              <w:ind w:right="113"/>
              <w:rPr>
                <w:lang w:eastAsia="en-GB"/>
              </w:rPr>
            </w:pPr>
            <w:r w:rsidRPr="00DB1D89">
              <w:rPr>
                <w:lang w:eastAsia="en-GB"/>
              </w:rPr>
              <w:t>Mining and quarrying - gems</w:t>
            </w:r>
          </w:p>
        </w:tc>
        <w:tc>
          <w:tcPr>
            <w:tcW w:w="2268" w:type="dxa"/>
            <w:shd w:val="clear" w:color="auto" w:fill="auto"/>
            <w:noWrap/>
            <w:hideMark/>
          </w:tcPr>
          <w:p w14:paraId="6A2DD026" w14:textId="77777777" w:rsidR="00DB1D89" w:rsidRPr="00DB1D89" w:rsidRDefault="00DB1D89" w:rsidP="00DB1D89">
            <w:pPr>
              <w:spacing w:before="40" w:after="120"/>
              <w:ind w:right="113"/>
              <w:rPr>
                <w:u w:val="single"/>
                <w:lang w:eastAsia="en-GB"/>
              </w:rPr>
            </w:pPr>
            <w:r w:rsidRPr="00DB1D89">
              <w:t>MEC</w:t>
            </w:r>
            <w:r w:rsidRPr="0000505C">
              <w:rPr>
                <w:rStyle w:val="FootnoteReference"/>
              </w:rPr>
              <w:footnoteReference w:id="457"/>
            </w:r>
          </w:p>
        </w:tc>
      </w:tr>
      <w:tr w:rsidR="00DB1D89" w:rsidRPr="00DB1D89" w14:paraId="0609D2B0" w14:textId="77777777" w:rsidTr="008470F8">
        <w:tc>
          <w:tcPr>
            <w:tcW w:w="567" w:type="dxa"/>
            <w:shd w:val="clear" w:color="auto" w:fill="auto"/>
            <w:hideMark/>
          </w:tcPr>
          <w:p w14:paraId="13C146F5" w14:textId="77777777" w:rsidR="00DB1D89" w:rsidRPr="00DB1D89" w:rsidRDefault="00DB1D89" w:rsidP="00DB1D89">
            <w:pPr>
              <w:spacing w:before="40" w:after="120"/>
              <w:ind w:right="113"/>
              <w:rPr>
                <w:lang w:eastAsia="en-GB"/>
              </w:rPr>
            </w:pPr>
            <w:r w:rsidRPr="00DB1D89">
              <w:rPr>
                <w:lang w:eastAsia="en-GB"/>
              </w:rPr>
              <w:t>22</w:t>
            </w:r>
          </w:p>
        </w:tc>
        <w:tc>
          <w:tcPr>
            <w:tcW w:w="3969" w:type="dxa"/>
            <w:shd w:val="clear" w:color="auto" w:fill="auto"/>
            <w:noWrap/>
            <w:hideMark/>
          </w:tcPr>
          <w:p w14:paraId="78CBF1F4" w14:textId="77777777" w:rsidR="00DB1D89" w:rsidRPr="00DB1D89" w:rsidRDefault="00DB1D89" w:rsidP="00DB1D89">
            <w:pPr>
              <w:spacing w:before="40" w:after="120"/>
              <w:ind w:right="113"/>
              <w:rPr>
                <w:lang w:eastAsia="en-GB"/>
              </w:rPr>
            </w:pPr>
            <w:r w:rsidRPr="00DB1D89">
              <w:rPr>
                <w:lang w:eastAsia="en-GB"/>
              </w:rPr>
              <w:t>Glass Factory (Than Hlyin)</w:t>
            </w:r>
          </w:p>
        </w:tc>
        <w:tc>
          <w:tcPr>
            <w:tcW w:w="2835" w:type="dxa"/>
            <w:shd w:val="clear" w:color="auto" w:fill="auto"/>
            <w:hideMark/>
          </w:tcPr>
          <w:p w14:paraId="430E0C63" w14:textId="77777777" w:rsidR="00DB1D89" w:rsidRPr="00DB1D89" w:rsidRDefault="00DB1D89" w:rsidP="00DB1D89">
            <w:pPr>
              <w:spacing w:before="40" w:after="120"/>
              <w:ind w:right="113"/>
              <w:rPr>
                <w:lang w:eastAsia="en-GB"/>
              </w:rPr>
            </w:pPr>
            <w:r w:rsidRPr="00DB1D89">
              <w:rPr>
                <w:lang w:eastAsia="en-GB"/>
              </w:rPr>
              <w:t>Manufacturing</w:t>
            </w:r>
          </w:p>
        </w:tc>
        <w:tc>
          <w:tcPr>
            <w:tcW w:w="2268" w:type="dxa"/>
            <w:shd w:val="clear" w:color="auto" w:fill="auto"/>
            <w:noWrap/>
            <w:hideMark/>
          </w:tcPr>
          <w:p w14:paraId="0CFDF76D" w14:textId="77777777" w:rsidR="00DB1D89" w:rsidRPr="00DB1D89" w:rsidRDefault="00DB1D89" w:rsidP="00DB1D89">
            <w:pPr>
              <w:spacing w:before="40" w:after="120"/>
              <w:ind w:right="113"/>
              <w:rPr>
                <w:u w:val="single"/>
                <w:lang w:eastAsia="en-GB"/>
              </w:rPr>
            </w:pPr>
            <w:r w:rsidRPr="00DB1D89">
              <w:t>MEC</w:t>
            </w:r>
            <w:r w:rsidRPr="0000505C">
              <w:rPr>
                <w:rStyle w:val="FootnoteReference"/>
              </w:rPr>
              <w:footnoteReference w:id="458"/>
            </w:r>
          </w:p>
        </w:tc>
      </w:tr>
      <w:tr w:rsidR="00DB1D89" w:rsidRPr="00DB1D89" w14:paraId="5E364538" w14:textId="77777777" w:rsidTr="008470F8">
        <w:tc>
          <w:tcPr>
            <w:tcW w:w="567" w:type="dxa"/>
            <w:shd w:val="clear" w:color="auto" w:fill="auto"/>
            <w:hideMark/>
          </w:tcPr>
          <w:p w14:paraId="41E4655B" w14:textId="77777777" w:rsidR="00DB1D89" w:rsidRPr="00DB1D89" w:rsidRDefault="00DB1D89" w:rsidP="00DB1D89">
            <w:pPr>
              <w:spacing w:before="40" w:after="120"/>
              <w:ind w:right="113"/>
              <w:rPr>
                <w:lang w:eastAsia="en-GB"/>
              </w:rPr>
            </w:pPr>
            <w:r w:rsidRPr="00DB1D89">
              <w:rPr>
                <w:lang w:eastAsia="en-GB"/>
              </w:rPr>
              <w:t>23</w:t>
            </w:r>
          </w:p>
        </w:tc>
        <w:tc>
          <w:tcPr>
            <w:tcW w:w="3969" w:type="dxa"/>
            <w:shd w:val="clear" w:color="auto" w:fill="auto"/>
            <w:noWrap/>
            <w:hideMark/>
          </w:tcPr>
          <w:p w14:paraId="72112F78" w14:textId="77777777" w:rsidR="00DB1D89" w:rsidRPr="00DB1D89" w:rsidRDefault="00DB1D89" w:rsidP="00DB1D89">
            <w:pPr>
              <w:spacing w:before="40" w:after="120"/>
              <w:ind w:right="113"/>
              <w:rPr>
                <w:lang w:eastAsia="en-GB"/>
              </w:rPr>
            </w:pPr>
            <w:r w:rsidRPr="00DB1D89">
              <w:rPr>
                <w:lang w:eastAsia="en-GB"/>
              </w:rPr>
              <w:t>Granite Mine and Processing Plant (Balin)</w:t>
            </w:r>
          </w:p>
        </w:tc>
        <w:tc>
          <w:tcPr>
            <w:tcW w:w="2835" w:type="dxa"/>
            <w:shd w:val="clear" w:color="auto" w:fill="auto"/>
            <w:hideMark/>
          </w:tcPr>
          <w:p w14:paraId="1856FF83" w14:textId="77777777" w:rsidR="00DB1D89" w:rsidRPr="00DB1D89" w:rsidRDefault="00DB1D89" w:rsidP="00DB1D89">
            <w:pPr>
              <w:spacing w:before="40" w:after="120"/>
              <w:ind w:right="113"/>
              <w:rPr>
                <w:lang w:eastAsia="en-GB"/>
              </w:rPr>
            </w:pPr>
            <w:r w:rsidRPr="00DB1D89">
              <w:rPr>
                <w:lang w:eastAsia="en-GB"/>
              </w:rPr>
              <w:t>Mining and quarrying</w:t>
            </w:r>
          </w:p>
        </w:tc>
        <w:tc>
          <w:tcPr>
            <w:tcW w:w="2268" w:type="dxa"/>
            <w:shd w:val="clear" w:color="auto" w:fill="auto"/>
            <w:noWrap/>
            <w:hideMark/>
          </w:tcPr>
          <w:p w14:paraId="5C95143D" w14:textId="77777777" w:rsidR="00DB1D89" w:rsidRPr="00DB1D89" w:rsidRDefault="00DB1D89" w:rsidP="00DB1D89">
            <w:pPr>
              <w:spacing w:before="40" w:after="120"/>
              <w:ind w:right="113"/>
              <w:rPr>
                <w:u w:val="single"/>
                <w:lang w:eastAsia="en-GB"/>
              </w:rPr>
            </w:pPr>
            <w:r w:rsidRPr="00DB1D89">
              <w:t>MEC</w:t>
            </w:r>
            <w:r w:rsidRPr="0000505C">
              <w:rPr>
                <w:rStyle w:val="FootnoteReference"/>
              </w:rPr>
              <w:footnoteReference w:id="459"/>
            </w:r>
          </w:p>
        </w:tc>
      </w:tr>
      <w:tr w:rsidR="00DB1D89" w:rsidRPr="00DB1D89" w14:paraId="733C4BFB" w14:textId="77777777" w:rsidTr="008470F8">
        <w:tc>
          <w:tcPr>
            <w:tcW w:w="567" w:type="dxa"/>
            <w:shd w:val="clear" w:color="auto" w:fill="auto"/>
            <w:hideMark/>
          </w:tcPr>
          <w:p w14:paraId="630A661C" w14:textId="77777777" w:rsidR="00DB1D89" w:rsidRPr="00DB1D89" w:rsidRDefault="00DB1D89" w:rsidP="00DB1D89">
            <w:pPr>
              <w:spacing w:before="40" w:after="120"/>
              <w:ind w:right="113"/>
              <w:rPr>
                <w:lang w:eastAsia="en-GB"/>
              </w:rPr>
            </w:pPr>
            <w:r w:rsidRPr="00DB1D89">
              <w:rPr>
                <w:lang w:eastAsia="en-GB"/>
              </w:rPr>
              <w:t>24</w:t>
            </w:r>
          </w:p>
        </w:tc>
        <w:tc>
          <w:tcPr>
            <w:tcW w:w="3969" w:type="dxa"/>
            <w:shd w:val="clear" w:color="auto" w:fill="auto"/>
            <w:hideMark/>
          </w:tcPr>
          <w:p w14:paraId="20FC282D" w14:textId="77777777" w:rsidR="00DB1D89" w:rsidRPr="00DB1D89" w:rsidRDefault="00DB1D89" w:rsidP="00DB1D89">
            <w:pPr>
              <w:spacing w:before="40" w:after="120"/>
              <w:ind w:right="113"/>
              <w:rPr>
                <w:lang w:eastAsia="en-GB"/>
              </w:rPr>
            </w:pPr>
            <w:r w:rsidRPr="00DB1D89">
              <w:rPr>
                <w:lang w:eastAsia="en-GB"/>
              </w:rPr>
              <w:t>GSM Mobil Phone (438,000) Allocation (Ayeyarwadi Division)</w:t>
            </w:r>
          </w:p>
        </w:tc>
        <w:tc>
          <w:tcPr>
            <w:tcW w:w="2835" w:type="dxa"/>
            <w:shd w:val="clear" w:color="auto" w:fill="auto"/>
            <w:hideMark/>
          </w:tcPr>
          <w:p w14:paraId="049DFE53" w14:textId="77777777" w:rsidR="00DB1D89" w:rsidRPr="00DB1D89" w:rsidRDefault="00DB1D89" w:rsidP="00DB1D89">
            <w:pPr>
              <w:spacing w:before="40" w:after="120"/>
              <w:ind w:right="113"/>
              <w:rPr>
                <w:lang w:eastAsia="en-GB"/>
              </w:rPr>
            </w:pPr>
            <w:r w:rsidRPr="00DB1D89">
              <w:rPr>
                <w:lang w:eastAsia="en-GB"/>
              </w:rPr>
              <w:t>Mobile communications</w:t>
            </w:r>
          </w:p>
        </w:tc>
        <w:tc>
          <w:tcPr>
            <w:tcW w:w="2268" w:type="dxa"/>
            <w:shd w:val="clear" w:color="auto" w:fill="auto"/>
            <w:noWrap/>
            <w:hideMark/>
          </w:tcPr>
          <w:p w14:paraId="3C325D91" w14:textId="77777777" w:rsidR="00DB1D89" w:rsidRPr="00DB1D89" w:rsidRDefault="00DB1D89" w:rsidP="00DB1D89">
            <w:pPr>
              <w:spacing w:before="40" w:after="120"/>
              <w:ind w:right="113"/>
              <w:rPr>
                <w:lang w:eastAsia="en-GB"/>
              </w:rPr>
            </w:pPr>
            <w:bookmarkStart w:id="11" w:name="RANGE!D25"/>
            <w:r w:rsidRPr="00DB1D89">
              <w:rPr>
                <w:lang w:eastAsia="en-GB"/>
              </w:rPr>
              <w:t>MEC</w:t>
            </w:r>
            <w:bookmarkEnd w:id="11"/>
            <w:r w:rsidRPr="0000505C">
              <w:rPr>
                <w:rStyle w:val="FootnoteReference"/>
              </w:rPr>
              <w:footnoteReference w:id="460"/>
            </w:r>
          </w:p>
        </w:tc>
      </w:tr>
      <w:tr w:rsidR="00DB1D89" w:rsidRPr="00DB1D89" w14:paraId="357399F0" w14:textId="77777777" w:rsidTr="008470F8">
        <w:tc>
          <w:tcPr>
            <w:tcW w:w="567" w:type="dxa"/>
            <w:shd w:val="clear" w:color="auto" w:fill="auto"/>
            <w:hideMark/>
          </w:tcPr>
          <w:p w14:paraId="6B3BC0E3" w14:textId="77777777" w:rsidR="00DB1D89" w:rsidRPr="00DB1D89" w:rsidRDefault="00DB1D89" w:rsidP="00DB1D89">
            <w:pPr>
              <w:spacing w:before="40" w:after="120"/>
              <w:ind w:right="113"/>
              <w:rPr>
                <w:lang w:eastAsia="en-GB"/>
              </w:rPr>
            </w:pPr>
            <w:r w:rsidRPr="00DB1D89">
              <w:rPr>
                <w:lang w:eastAsia="en-GB"/>
              </w:rPr>
              <w:t>25</w:t>
            </w:r>
          </w:p>
        </w:tc>
        <w:tc>
          <w:tcPr>
            <w:tcW w:w="3969" w:type="dxa"/>
            <w:shd w:val="clear" w:color="auto" w:fill="auto"/>
            <w:noWrap/>
            <w:hideMark/>
          </w:tcPr>
          <w:p w14:paraId="6E63A319" w14:textId="77777777" w:rsidR="00DB1D89" w:rsidRPr="00DB1D89" w:rsidRDefault="00DB1D89" w:rsidP="00DB1D89">
            <w:pPr>
              <w:spacing w:before="40" w:after="120"/>
              <w:ind w:right="113"/>
              <w:rPr>
                <w:lang w:eastAsia="en-GB"/>
              </w:rPr>
            </w:pPr>
            <w:r w:rsidRPr="00DB1D89">
              <w:rPr>
                <w:lang w:eastAsia="en-GB"/>
              </w:rPr>
              <w:t>Gypsum Mine and Transportation Plant (Htone Bo)</w:t>
            </w:r>
          </w:p>
        </w:tc>
        <w:tc>
          <w:tcPr>
            <w:tcW w:w="2835" w:type="dxa"/>
            <w:shd w:val="clear" w:color="auto" w:fill="auto"/>
            <w:hideMark/>
          </w:tcPr>
          <w:p w14:paraId="7F74DFCD" w14:textId="77777777" w:rsidR="00DB1D89" w:rsidRPr="00DB1D89" w:rsidRDefault="00DB1D89" w:rsidP="00DB1D89">
            <w:pPr>
              <w:spacing w:before="40" w:after="120"/>
              <w:ind w:right="113"/>
              <w:rPr>
                <w:lang w:eastAsia="en-GB"/>
              </w:rPr>
            </w:pPr>
            <w:r w:rsidRPr="00DB1D89">
              <w:rPr>
                <w:lang w:eastAsia="en-GB"/>
              </w:rPr>
              <w:t>Mining and quarrying</w:t>
            </w:r>
          </w:p>
        </w:tc>
        <w:tc>
          <w:tcPr>
            <w:tcW w:w="2268" w:type="dxa"/>
            <w:shd w:val="clear" w:color="auto" w:fill="auto"/>
            <w:noWrap/>
            <w:hideMark/>
          </w:tcPr>
          <w:p w14:paraId="41BAC710" w14:textId="77777777" w:rsidR="00DB1D89" w:rsidRPr="00DB1D89" w:rsidRDefault="00DB1D89" w:rsidP="00DB1D89">
            <w:pPr>
              <w:spacing w:before="40" w:after="120"/>
              <w:ind w:right="113"/>
              <w:rPr>
                <w:u w:val="single"/>
                <w:lang w:eastAsia="en-GB"/>
              </w:rPr>
            </w:pPr>
            <w:r w:rsidRPr="00DB1D89">
              <w:t>MEC</w:t>
            </w:r>
            <w:r w:rsidRPr="0000505C">
              <w:rPr>
                <w:rStyle w:val="FootnoteReference"/>
              </w:rPr>
              <w:footnoteReference w:id="461"/>
            </w:r>
          </w:p>
        </w:tc>
      </w:tr>
      <w:tr w:rsidR="00DB1D89" w:rsidRPr="00DB1D89" w14:paraId="09254687" w14:textId="77777777" w:rsidTr="008470F8">
        <w:tc>
          <w:tcPr>
            <w:tcW w:w="567" w:type="dxa"/>
            <w:shd w:val="clear" w:color="auto" w:fill="auto"/>
            <w:hideMark/>
          </w:tcPr>
          <w:p w14:paraId="2EE55FF5" w14:textId="77777777" w:rsidR="00DB1D89" w:rsidRPr="00DB1D89" w:rsidRDefault="00DB1D89" w:rsidP="00DB1D89">
            <w:pPr>
              <w:spacing w:before="40" w:after="120"/>
              <w:ind w:right="113"/>
              <w:rPr>
                <w:lang w:eastAsia="en-GB"/>
              </w:rPr>
            </w:pPr>
            <w:r w:rsidRPr="00DB1D89">
              <w:rPr>
                <w:lang w:eastAsia="en-GB"/>
              </w:rPr>
              <w:t>26</w:t>
            </w:r>
          </w:p>
        </w:tc>
        <w:tc>
          <w:tcPr>
            <w:tcW w:w="3969" w:type="dxa"/>
            <w:shd w:val="clear" w:color="auto" w:fill="auto"/>
            <w:hideMark/>
          </w:tcPr>
          <w:p w14:paraId="309F16B1" w14:textId="77777777" w:rsidR="00DB1D89" w:rsidRPr="00DB1D89" w:rsidRDefault="00DB1D89" w:rsidP="00DB1D89">
            <w:pPr>
              <w:spacing w:before="40" w:after="120"/>
              <w:ind w:right="113"/>
              <w:rPr>
                <w:lang w:eastAsia="en-GB"/>
              </w:rPr>
            </w:pPr>
            <w:r w:rsidRPr="00DB1D89">
              <w:rPr>
                <w:lang w:eastAsia="en-GB"/>
              </w:rPr>
              <w:t>High Tension Steel Bolts, Nuts and Washers Manufacturing Plant (Ywama)</w:t>
            </w:r>
          </w:p>
        </w:tc>
        <w:tc>
          <w:tcPr>
            <w:tcW w:w="2835" w:type="dxa"/>
            <w:shd w:val="clear" w:color="auto" w:fill="auto"/>
            <w:hideMark/>
          </w:tcPr>
          <w:p w14:paraId="62365239" w14:textId="77777777" w:rsidR="00DB1D89" w:rsidRPr="00DB1D89" w:rsidRDefault="00DB1D89" w:rsidP="00DB1D89">
            <w:pPr>
              <w:spacing w:before="40" w:after="120"/>
              <w:ind w:right="113"/>
              <w:rPr>
                <w:lang w:eastAsia="en-GB"/>
              </w:rPr>
            </w:pPr>
            <w:r w:rsidRPr="00DB1D89">
              <w:rPr>
                <w:lang w:eastAsia="en-GB"/>
              </w:rPr>
              <w:t>Manufacturing</w:t>
            </w:r>
          </w:p>
        </w:tc>
        <w:tc>
          <w:tcPr>
            <w:tcW w:w="2268" w:type="dxa"/>
            <w:shd w:val="clear" w:color="auto" w:fill="auto"/>
            <w:noWrap/>
            <w:hideMark/>
          </w:tcPr>
          <w:p w14:paraId="58FD5150" w14:textId="77777777" w:rsidR="00DB1D89" w:rsidRPr="00DB1D89" w:rsidRDefault="00DB1D89" w:rsidP="00DB1D89">
            <w:pPr>
              <w:spacing w:before="40" w:after="120"/>
              <w:ind w:right="113"/>
              <w:rPr>
                <w:lang w:eastAsia="en-GB"/>
              </w:rPr>
            </w:pPr>
            <w:r w:rsidRPr="00DB1D89">
              <w:rPr>
                <w:lang w:eastAsia="en-GB"/>
              </w:rPr>
              <w:t>MEC</w:t>
            </w:r>
            <w:r w:rsidRPr="0000505C">
              <w:rPr>
                <w:rStyle w:val="FootnoteReference"/>
              </w:rPr>
              <w:footnoteReference w:id="462"/>
            </w:r>
          </w:p>
        </w:tc>
      </w:tr>
      <w:tr w:rsidR="00DB1D89" w:rsidRPr="00DB1D89" w14:paraId="66B69B95" w14:textId="77777777" w:rsidTr="008470F8">
        <w:tc>
          <w:tcPr>
            <w:tcW w:w="567" w:type="dxa"/>
            <w:shd w:val="clear" w:color="auto" w:fill="auto"/>
            <w:hideMark/>
          </w:tcPr>
          <w:p w14:paraId="760F620F" w14:textId="77777777" w:rsidR="00DB1D89" w:rsidRPr="00DB1D89" w:rsidRDefault="00DB1D89" w:rsidP="00DB1D89">
            <w:pPr>
              <w:spacing w:before="40" w:after="120"/>
              <w:ind w:right="113"/>
              <w:rPr>
                <w:lang w:eastAsia="en-GB"/>
              </w:rPr>
            </w:pPr>
            <w:r w:rsidRPr="00DB1D89">
              <w:rPr>
                <w:lang w:eastAsia="en-GB"/>
              </w:rPr>
              <w:t>27</w:t>
            </w:r>
          </w:p>
        </w:tc>
        <w:tc>
          <w:tcPr>
            <w:tcW w:w="3969" w:type="dxa"/>
            <w:shd w:val="clear" w:color="auto" w:fill="auto"/>
            <w:hideMark/>
          </w:tcPr>
          <w:p w14:paraId="4731E26B" w14:textId="77777777" w:rsidR="00DB1D89" w:rsidRPr="00DB1D89" w:rsidRDefault="00DB1D89" w:rsidP="00DB1D89">
            <w:pPr>
              <w:spacing w:before="40" w:after="120"/>
              <w:ind w:right="113"/>
              <w:rPr>
                <w:lang w:eastAsia="en-GB"/>
              </w:rPr>
            </w:pPr>
            <w:r w:rsidRPr="00DB1D89">
              <w:rPr>
                <w:lang w:eastAsia="en-GB"/>
              </w:rPr>
              <w:t>Hteedan Port (Kyeemyindine)</w:t>
            </w:r>
          </w:p>
        </w:tc>
        <w:tc>
          <w:tcPr>
            <w:tcW w:w="2835" w:type="dxa"/>
            <w:shd w:val="clear" w:color="auto" w:fill="auto"/>
            <w:hideMark/>
          </w:tcPr>
          <w:p w14:paraId="5FC7FE35" w14:textId="77777777" w:rsidR="00DB1D89" w:rsidRPr="00DB1D89" w:rsidRDefault="00DB1D89" w:rsidP="00DB1D89">
            <w:pPr>
              <w:spacing w:before="40" w:after="120"/>
              <w:ind w:right="113"/>
              <w:rPr>
                <w:lang w:eastAsia="en-GB"/>
              </w:rPr>
            </w:pPr>
            <w:r w:rsidRPr="00DB1D89">
              <w:rPr>
                <w:lang w:eastAsia="en-GB"/>
              </w:rPr>
              <w:t>Trade</w:t>
            </w:r>
          </w:p>
        </w:tc>
        <w:tc>
          <w:tcPr>
            <w:tcW w:w="2268" w:type="dxa"/>
            <w:shd w:val="clear" w:color="auto" w:fill="auto"/>
            <w:noWrap/>
            <w:hideMark/>
          </w:tcPr>
          <w:p w14:paraId="16702135" w14:textId="77777777" w:rsidR="00DB1D89" w:rsidRPr="00DB1D89" w:rsidRDefault="00DB1D89" w:rsidP="00DB1D89">
            <w:pPr>
              <w:spacing w:before="40" w:after="120"/>
              <w:ind w:right="113"/>
              <w:rPr>
                <w:lang w:eastAsia="en-GB"/>
              </w:rPr>
            </w:pPr>
            <w:r w:rsidRPr="00DB1D89">
              <w:t>MEC</w:t>
            </w:r>
            <w:r w:rsidRPr="0000505C">
              <w:rPr>
                <w:rStyle w:val="FootnoteReference"/>
              </w:rPr>
              <w:footnoteReference w:id="463"/>
            </w:r>
          </w:p>
        </w:tc>
      </w:tr>
      <w:tr w:rsidR="00DB1D89" w:rsidRPr="00DB1D89" w14:paraId="4A8D94CC" w14:textId="77777777" w:rsidTr="008470F8">
        <w:tc>
          <w:tcPr>
            <w:tcW w:w="567" w:type="dxa"/>
            <w:shd w:val="clear" w:color="auto" w:fill="auto"/>
            <w:hideMark/>
          </w:tcPr>
          <w:p w14:paraId="067B9F37" w14:textId="77777777" w:rsidR="00DB1D89" w:rsidRPr="00DB1D89" w:rsidRDefault="00DB1D89" w:rsidP="00DB1D89">
            <w:pPr>
              <w:spacing w:before="40" w:after="120"/>
              <w:ind w:right="113"/>
              <w:rPr>
                <w:lang w:eastAsia="en-GB"/>
              </w:rPr>
            </w:pPr>
            <w:r w:rsidRPr="00DB1D89">
              <w:rPr>
                <w:lang w:eastAsia="en-GB"/>
              </w:rPr>
              <w:t>28</w:t>
            </w:r>
          </w:p>
        </w:tc>
        <w:tc>
          <w:tcPr>
            <w:tcW w:w="3969" w:type="dxa"/>
            <w:shd w:val="clear" w:color="auto" w:fill="auto"/>
            <w:hideMark/>
          </w:tcPr>
          <w:p w14:paraId="4F97ACAA" w14:textId="77777777" w:rsidR="00DB1D89" w:rsidRPr="00DB1D89" w:rsidRDefault="00DB1D89" w:rsidP="00DB1D89">
            <w:pPr>
              <w:spacing w:before="40" w:after="120"/>
              <w:ind w:right="113"/>
              <w:rPr>
                <w:lang w:eastAsia="en-GB"/>
              </w:rPr>
            </w:pPr>
            <w:r w:rsidRPr="00DB1D89">
              <w:rPr>
                <w:lang w:eastAsia="en-GB"/>
              </w:rPr>
              <w:t>Indoor Skydiving</w:t>
            </w:r>
          </w:p>
        </w:tc>
        <w:tc>
          <w:tcPr>
            <w:tcW w:w="2835" w:type="dxa"/>
            <w:shd w:val="clear" w:color="auto" w:fill="auto"/>
            <w:hideMark/>
          </w:tcPr>
          <w:p w14:paraId="08C7CBA1" w14:textId="77777777" w:rsidR="00DB1D89" w:rsidRPr="00DB1D89" w:rsidRDefault="00DB1D89" w:rsidP="00DB1D89">
            <w:pPr>
              <w:spacing w:before="40" w:after="120"/>
              <w:ind w:right="113"/>
              <w:rPr>
                <w:lang w:eastAsia="en-GB"/>
              </w:rPr>
            </w:pPr>
            <w:r w:rsidRPr="00DB1D89">
              <w:rPr>
                <w:lang w:eastAsia="en-GB"/>
              </w:rPr>
              <w:t>Arts, entertainment and recreation</w:t>
            </w:r>
          </w:p>
        </w:tc>
        <w:tc>
          <w:tcPr>
            <w:tcW w:w="2268" w:type="dxa"/>
            <w:shd w:val="clear" w:color="auto" w:fill="auto"/>
            <w:noWrap/>
            <w:hideMark/>
          </w:tcPr>
          <w:p w14:paraId="73DB991B" w14:textId="77777777" w:rsidR="00DB1D89" w:rsidRPr="00DB1D89" w:rsidRDefault="00DB1D89" w:rsidP="00DB1D89">
            <w:pPr>
              <w:spacing w:before="40" w:after="120"/>
              <w:ind w:right="113"/>
              <w:rPr>
                <w:lang w:eastAsia="en-GB"/>
              </w:rPr>
            </w:pPr>
            <w:r w:rsidRPr="00DB1D89">
              <w:t>MEC</w:t>
            </w:r>
            <w:r w:rsidRPr="0000505C">
              <w:rPr>
                <w:rStyle w:val="FootnoteReference"/>
              </w:rPr>
              <w:footnoteReference w:id="464"/>
            </w:r>
          </w:p>
        </w:tc>
      </w:tr>
      <w:tr w:rsidR="00DB1D89" w:rsidRPr="00DB1D89" w14:paraId="7EA59F07" w14:textId="77777777" w:rsidTr="008470F8">
        <w:tc>
          <w:tcPr>
            <w:tcW w:w="567" w:type="dxa"/>
            <w:shd w:val="clear" w:color="auto" w:fill="auto"/>
            <w:hideMark/>
          </w:tcPr>
          <w:p w14:paraId="349236D8" w14:textId="77777777" w:rsidR="00DB1D89" w:rsidRPr="00DB1D89" w:rsidRDefault="00DB1D89" w:rsidP="00DB1D89">
            <w:pPr>
              <w:spacing w:before="40" w:after="120"/>
              <w:ind w:right="113"/>
              <w:rPr>
                <w:lang w:eastAsia="en-GB"/>
              </w:rPr>
            </w:pPr>
            <w:r w:rsidRPr="00DB1D89">
              <w:rPr>
                <w:lang w:eastAsia="en-GB"/>
              </w:rPr>
              <w:t>29</w:t>
            </w:r>
          </w:p>
        </w:tc>
        <w:tc>
          <w:tcPr>
            <w:tcW w:w="3969" w:type="dxa"/>
            <w:shd w:val="clear" w:color="auto" w:fill="auto"/>
            <w:noWrap/>
            <w:hideMark/>
          </w:tcPr>
          <w:p w14:paraId="684EC30D" w14:textId="77777777" w:rsidR="00DB1D89" w:rsidRPr="00DB1D89" w:rsidRDefault="00DB1D89" w:rsidP="00DB1D89">
            <w:pPr>
              <w:spacing w:before="40" w:after="120"/>
              <w:ind w:right="113"/>
              <w:rPr>
                <w:lang w:eastAsia="en-GB"/>
              </w:rPr>
            </w:pPr>
            <w:r w:rsidRPr="00DB1D89">
              <w:rPr>
                <w:lang w:eastAsia="en-GB"/>
              </w:rPr>
              <w:t>Innwa Bank Ltd*</w:t>
            </w:r>
          </w:p>
        </w:tc>
        <w:tc>
          <w:tcPr>
            <w:tcW w:w="2835" w:type="dxa"/>
            <w:shd w:val="clear" w:color="auto" w:fill="auto"/>
            <w:hideMark/>
          </w:tcPr>
          <w:p w14:paraId="309DA79C" w14:textId="77777777" w:rsidR="00DB1D89" w:rsidRPr="00DB1D89" w:rsidRDefault="00DB1D89" w:rsidP="00DB1D89">
            <w:pPr>
              <w:spacing w:before="40" w:after="120"/>
              <w:ind w:right="113"/>
              <w:rPr>
                <w:lang w:eastAsia="en-GB"/>
              </w:rPr>
            </w:pPr>
            <w:r w:rsidRPr="00DB1D89">
              <w:rPr>
                <w:lang w:eastAsia="en-GB"/>
              </w:rPr>
              <w:t>Finance and insurance</w:t>
            </w:r>
          </w:p>
        </w:tc>
        <w:tc>
          <w:tcPr>
            <w:tcW w:w="2268" w:type="dxa"/>
            <w:shd w:val="clear" w:color="auto" w:fill="auto"/>
            <w:hideMark/>
          </w:tcPr>
          <w:p w14:paraId="2B33D601" w14:textId="77777777" w:rsidR="00DB1D89" w:rsidRPr="00DB1D89" w:rsidRDefault="00DB1D89" w:rsidP="00DB1D89">
            <w:pPr>
              <w:spacing w:before="40" w:after="120"/>
              <w:ind w:right="113"/>
              <w:rPr>
                <w:lang w:eastAsia="en-GB"/>
              </w:rPr>
            </w:pPr>
            <w:r w:rsidRPr="00DB1D89">
              <w:rPr>
                <w:lang w:eastAsia="en-GB"/>
              </w:rPr>
              <w:t>DICA 132742952</w:t>
            </w:r>
          </w:p>
        </w:tc>
      </w:tr>
      <w:tr w:rsidR="00DB1D89" w:rsidRPr="00DB1D89" w14:paraId="303F2279" w14:textId="77777777" w:rsidTr="008470F8">
        <w:tc>
          <w:tcPr>
            <w:tcW w:w="567" w:type="dxa"/>
            <w:shd w:val="clear" w:color="auto" w:fill="auto"/>
            <w:hideMark/>
          </w:tcPr>
          <w:p w14:paraId="32D2D85D" w14:textId="77777777" w:rsidR="00DB1D89" w:rsidRPr="00DB1D89" w:rsidRDefault="00DB1D89" w:rsidP="00DB1D89">
            <w:pPr>
              <w:spacing w:before="40" w:after="120"/>
              <w:ind w:right="113"/>
              <w:rPr>
                <w:lang w:eastAsia="en-GB"/>
              </w:rPr>
            </w:pPr>
            <w:r w:rsidRPr="00DB1D89">
              <w:rPr>
                <w:lang w:eastAsia="en-GB"/>
              </w:rPr>
              <w:lastRenderedPageBreak/>
              <w:t>30</w:t>
            </w:r>
          </w:p>
        </w:tc>
        <w:tc>
          <w:tcPr>
            <w:tcW w:w="3969" w:type="dxa"/>
            <w:shd w:val="clear" w:color="auto" w:fill="auto"/>
            <w:noWrap/>
            <w:hideMark/>
          </w:tcPr>
          <w:p w14:paraId="5DC33556" w14:textId="77777777" w:rsidR="00DB1D89" w:rsidRPr="00DB1D89" w:rsidRDefault="00DB1D89" w:rsidP="00DB1D89">
            <w:pPr>
              <w:spacing w:before="40" w:after="120"/>
              <w:ind w:right="113"/>
              <w:rPr>
                <w:lang w:eastAsia="en-GB"/>
              </w:rPr>
            </w:pPr>
            <w:r w:rsidRPr="00DB1D89">
              <w:rPr>
                <w:lang w:eastAsia="en-GB"/>
              </w:rPr>
              <w:t>Jade Extraction Mine (Lone Khin – Hpakan)</w:t>
            </w:r>
          </w:p>
        </w:tc>
        <w:tc>
          <w:tcPr>
            <w:tcW w:w="2835" w:type="dxa"/>
            <w:shd w:val="clear" w:color="auto" w:fill="auto"/>
            <w:hideMark/>
          </w:tcPr>
          <w:p w14:paraId="24E1FE02" w14:textId="77777777" w:rsidR="00DB1D89" w:rsidRPr="00DB1D89" w:rsidRDefault="00DB1D89" w:rsidP="00DB1D89">
            <w:pPr>
              <w:spacing w:before="40" w:after="120"/>
              <w:ind w:right="113"/>
              <w:rPr>
                <w:lang w:eastAsia="en-GB"/>
              </w:rPr>
            </w:pPr>
            <w:r w:rsidRPr="00DB1D89">
              <w:rPr>
                <w:lang w:eastAsia="en-GB"/>
              </w:rPr>
              <w:t>Mining and quarrying - gems</w:t>
            </w:r>
          </w:p>
        </w:tc>
        <w:tc>
          <w:tcPr>
            <w:tcW w:w="2268" w:type="dxa"/>
            <w:shd w:val="clear" w:color="auto" w:fill="auto"/>
            <w:noWrap/>
            <w:hideMark/>
          </w:tcPr>
          <w:p w14:paraId="0CDA5D6F" w14:textId="77777777" w:rsidR="00DB1D89" w:rsidRPr="00DB1D89" w:rsidRDefault="00DB1D89" w:rsidP="00DB1D89">
            <w:pPr>
              <w:spacing w:before="40" w:after="120"/>
              <w:ind w:right="113"/>
              <w:rPr>
                <w:u w:val="single"/>
                <w:lang w:eastAsia="en-GB"/>
              </w:rPr>
            </w:pPr>
            <w:r w:rsidRPr="00DB1D89">
              <w:t>MEC</w:t>
            </w:r>
            <w:r w:rsidRPr="0000505C">
              <w:rPr>
                <w:rStyle w:val="FootnoteReference"/>
              </w:rPr>
              <w:footnoteReference w:id="465"/>
            </w:r>
          </w:p>
        </w:tc>
      </w:tr>
      <w:tr w:rsidR="00DB1D89" w:rsidRPr="00DB1D89" w14:paraId="3C0A9F6B" w14:textId="77777777" w:rsidTr="008470F8">
        <w:tc>
          <w:tcPr>
            <w:tcW w:w="567" w:type="dxa"/>
            <w:shd w:val="clear" w:color="auto" w:fill="auto"/>
            <w:hideMark/>
          </w:tcPr>
          <w:p w14:paraId="011A49D0" w14:textId="77777777" w:rsidR="00DB1D89" w:rsidRPr="00DB1D89" w:rsidRDefault="00DB1D89" w:rsidP="00DB1D89">
            <w:pPr>
              <w:spacing w:before="40" w:after="120"/>
              <w:ind w:right="113"/>
              <w:rPr>
                <w:lang w:eastAsia="en-GB"/>
              </w:rPr>
            </w:pPr>
            <w:r w:rsidRPr="00DB1D89">
              <w:rPr>
                <w:lang w:eastAsia="en-GB"/>
              </w:rPr>
              <w:t>31</w:t>
            </w:r>
          </w:p>
        </w:tc>
        <w:tc>
          <w:tcPr>
            <w:tcW w:w="3969" w:type="dxa"/>
            <w:shd w:val="clear" w:color="auto" w:fill="auto"/>
            <w:noWrap/>
            <w:hideMark/>
          </w:tcPr>
          <w:p w14:paraId="688E5979" w14:textId="77777777" w:rsidR="00DB1D89" w:rsidRPr="00DB1D89" w:rsidRDefault="00DB1D89" w:rsidP="00DB1D89">
            <w:pPr>
              <w:spacing w:before="40" w:after="120"/>
              <w:ind w:right="113"/>
              <w:rPr>
                <w:lang w:eastAsia="en-GB"/>
              </w:rPr>
            </w:pPr>
            <w:r w:rsidRPr="00DB1D89">
              <w:rPr>
                <w:lang w:eastAsia="en-GB"/>
              </w:rPr>
              <w:t>Kan Thar Yar International Specialist Hospital</w:t>
            </w:r>
          </w:p>
        </w:tc>
        <w:tc>
          <w:tcPr>
            <w:tcW w:w="2835" w:type="dxa"/>
            <w:shd w:val="clear" w:color="auto" w:fill="auto"/>
            <w:hideMark/>
          </w:tcPr>
          <w:p w14:paraId="380B578B" w14:textId="77777777" w:rsidR="00DB1D89" w:rsidRPr="00DB1D89" w:rsidRDefault="00DB1D89" w:rsidP="00DB1D89">
            <w:pPr>
              <w:spacing w:before="40" w:after="120"/>
              <w:ind w:right="113"/>
              <w:rPr>
                <w:lang w:eastAsia="en-GB"/>
              </w:rPr>
            </w:pPr>
            <w:r w:rsidRPr="00DB1D89">
              <w:rPr>
                <w:lang w:eastAsia="en-GB"/>
              </w:rPr>
              <w:t>Human health and social work</w:t>
            </w:r>
          </w:p>
        </w:tc>
        <w:tc>
          <w:tcPr>
            <w:tcW w:w="2268" w:type="dxa"/>
            <w:shd w:val="clear" w:color="auto" w:fill="auto"/>
            <w:hideMark/>
          </w:tcPr>
          <w:p w14:paraId="262A339C" w14:textId="77777777" w:rsidR="00DB1D89" w:rsidRPr="00DB1D89" w:rsidRDefault="00DB1D89" w:rsidP="00DB1D89">
            <w:pPr>
              <w:spacing w:before="40" w:after="120"/>
              <w:ind w:right="113"/>
              <w:rPr>
                <w:lang w:eastAsia="en-GB"/>
              </w:rPr>
            </w:pPr>
            <w:r w:rsidRPr="00DB1D89">
              <w:t>MEC</w:t>
            </w:r>
            <w:r w:rsidRPr="0000505C">
              <w:rPr>
                <w:rStyle w:val="FootnoteReference"/>
              </w:rPr>
              <w:footnoteReference w:id="466"/>
            </w:r>
          </w:p>
        </w:tc>
      </w:tr>
      <w:tr w:rsidR="00DB1D89" w:rsidRPr="00DB1D89" w14:paraId="524338A2" w14:textId="77777777" w:rsidTr="008470F8">
        <w:tc>
          <w:tcPr>
            <w:tcW w:w="567" w:type="dxa"/>
            <w:shd w:val="clear" w:color="auto" w:fill="auto"/>
            <w:hideMark/>
          </w:tcPr>
          <w:p w14:paraId="7E92AB1A" w14:textId="77777777" w:rsidR="00DB1D89" w:rsidRPr="00DB1D89" w:rsidRDefault="00DB1D89" w:rsidP="00DB1D89">
            <w:pPr>
              <w:spacing w:before="40" w:after="120"/>
              <w:ind w:right="113"/>
              <w:rPr>
                <w:lang w:eastAsia="en-GB"/>
              </w:rPr>
            </w:pPr>
            <w:r w:rsidRPr="00DB1D89">
              <w:rPr>
                <w:lang w:eastAsia="en-GB"/>
              </w:rPr>
              <w:t>32</w:t>
            </w:r>
          </w:p>
        </w:tc>
        <w:tc>
          <w:tcPr>
            <w:tcW w:w="3969" w:type="dxa"/>
            <w:shd w:val="clear" w:color="auto" w:fill="auto"/>
            <w:noWrap/>
            <w:hideMark/>
          </w:tcPr>
          <w:p w14:paraId="5BBAFF7A" w14:textId="77777777" w:rsidR="00DB1D89" w:rsidRPr="00DB1D89" w:rsidRDefault="00DB1D89" w:rsidP="00DB1D89">
            <w:pPr>
              <w:spacing w:before="40" w:after="120"/>
              <w:ind w:right="113"/>
              <w:rPr>
                <w:lang w:eastAsia="en-GB"/>
              </w:rPr>
            </w:pPr>
            <w:r w:rsidRPr="00DB1D89">
              <w:rPr>
                <w:lang w:eastAsia="en-GB"/>
              </w:rPr>
              <w:t>Marble mine and processing plant (Mandalay)</w:t>
            </w:r>
          </w:p>
        </w:tc>
        <w:tc>
          <w:tcPr>
            <w:tcW w:w="2835" w:type="dxa"/>
            <w:shd w:val="clear" w:color="auto" w:fill="auto"/>
            <w:hideMark/>
          </w:tcPr>
          <w:p w14:paraId="2FE7CF0D" w14:textId="77777777" w:rsidR="00DB1D89" w:rsidRPr="00DB1D89" w:rsidRDefault="00DB1D89" w:rsidP="00DB1D89">
            <w:pPr>
              <w:spacing w:before="40" w:after="120"/>
              <w:ind w:right="113"/>
              <w:rPr>
                <w:lang w:eastAsia="en-GB"/>
              </w:rPr>
            </w:pPr>
            <w:r w:rsidRPr="00DB1D89">
              <w:rPr>
                <w:lang w:eastAsia="en-GB"/>
              </w:rPr>
              <w:t>Mining and quarrying</w:t>
            </w:r>
          </w:p>
        </w:tc>
        <w:tc>
          <w:tcPr>
            <w:tcW w:w="2268" w:type="dxa"/>
            <w:shd w:val="clear" w:color="auto" w:fill="auto"/>
            <w:hideMark/>
          </w:tcPr>
          <w:p w14:paraId="6AFEF67E" w14:textId="77777777" w:rsidR="00DB1D89" w:rsidRPr="00DB1D89" w:rsidRDefault="00DB1D89" w:rsidP="00DB1D89">
            <w:pPr>
              <w:spacing w:before="40" w:after="120"/>
              <w:ind w:right="113"/>
              <w:rPr>
                <w:lang w:eastAsia="en-GB"/>
              </w:rPr>
            </w:pPr>
            <w:r w:rsidRPr="00DB1D89">
              <w:rPr>
                <w:lang w:eastAsia="en-GB"/>
              </w:rPr>
              <w:t>MEC</w:t>
            </w:r>
            <w:r w:rsidRPr="0000505C">
              <w:rPr>
                <w:rStyle w:val="FootnoteReference"/>
              </w:rPr>
              <w:footnoteReference w:id="467"/>
            </w:r>
          </w:p>
        </w:tc>
      </w:tr>
      <w:tr w:rsidR="00DB1D89" w:rsidRPr="00DB1D89" w14:paraId="2E03E1DC" w14:textId="77777777" w:rsidTr="008470F8">
        <w:tc>
          <w:tcPr>
            <w:tcW w:w="567" w:type="dxa"/>
            <w:shd w:val="clear" w:color="auto" w:fill="auto"/>
            <w:hideMark/>
          </w:tcPr>
          <w:p w14:paraId="77E0783D" w14:textId="77777777" w:rsidR="00DB1D89" w:rsidRPr="00DB1D89" w:rsidRDefault="00DB1D89" w:rsidP="00DB1D89">
            <w:pPr>
              <w:spacing w:before="40" w:after="120"/>
              <w:ind w:right="113"/>
              <w:rPr>
                <w:lang w:eastAsia="en-GB"/>
              </w:rPr>
            </w:pPr>
            <w:r w:rsidRPr="00DB1D89">
              <w:rPr>
                <w:lang w:eastAsia="en-GB"/>
              </w:rPr>
              <w:t>33</w:t>
            </w:r>
          </w:p>
        </w:tc>
        <w:tc>
          <w:tcPr>
            <w:tcW w:w="3969" w:type="dxa"/>
            <w:shd w:val="clear" w:color="auto" w:fill="auto"/>
            <w:noWrap/>
            <w:hideMark/>
          </w:tcPr>
          <w:p w14:paraId="7971B0BF" w14:textId="77777777" w:rsidR="00DB1D89" w:rsidRPr="00DB1D89" w:rsidRDefault="00DB1D89" w:rsidP="00DB1D89">
            <w:pPr>
              <w:spacing w:before="40" w:after="120"/>
              <w:ind w:right="113"/>
              <w:rPr>
                <w:lang w:eastAsia="en-GB"/>
              </w:rPr>
            </w:pPr>
            <w:r w:rsidRPr="00DB1D89">
              <w:rPr>
                <w:lang w:eastAsia="en-GB"/>
              </w:rPr>
              <w:t>Myanmar Economic Corporation Telecommunication (MECTel)</w:t>
            </w:r>
          </w:p>
        </w:tc>
        <w:tc>
          <w:tcPr>
            <w:tcW w:w="2835" w:type="dxa"/>
            <w:shd w:val="clear" w:color="auto" w:fill="auto"/>
            <w:hideMark/>
          </w:tcPr>
          <w:p w14:paraId="19968181" w14:textId="77777777" w:rsidR="00DB1D89" w:rsidRPr="00DB1D89" w:rsidRDefault="00DB1D89" w:rsidP="00DB1D89">
            <w:pPr>
              <w:spacing w:before="40" w:after="120"/>
              <w:ind w:right="113"/>
              <w:rPr>
                <w:lang w:eastAsia="en-GB"/>
              </w:rPr>
            </w:pPr>
            <w:r w:rsidRPr="00DB1D89">
              <w:rPr>
                <w:lang w:eastAsia="en-GB"/>
              </w:rPr>
              <w:t>Information and communication</w:t>
            </w:r>
          </w:p>
        </w:tc>
        <w:tc>
          <w:tcPr>
            <w:tcW w:w="2268" w:type="dxa"/>
            <w:shd w:val="clear" w:color="auto" w:fill="auto"/>
            <w:noWrap/>
            <w:hideMark/>
          </w:tcPr>
          <w:p w14:paraId="3DF2FDEA" w14:textId="77777777" w:rsidR="00DB1D89" w:rsidRPr="00DB1D89" w:rsidRDefault="00DB1D89" w:rsidP="00DB1D89">
            <w:pPr>
              <w:spacing w:before="40" w:after="120"/>
              <w:ind w:right="113"/>
              <w:rPr>
                <w:lang w:eastAsia="en-GB"/>
              </w:rPr>
            </w:pPr>
            <w:r w:rsidRPr="00DB1D89">
              <w:rPr>
                <w:lang w:eastAsia="en-GB"/>
              </w:rPr>
              <w:t>MEC</w:t>
            </w:r>
            <w:r w:rsidRPr="0000505C">
              <w:rPr>
                <w:rStyle w:val="FootnoteReference"/>
              </w:rPr>
              <w:footnoteReference w:id="468"/>
            </w:r>
          </w:p>
        </w:tc>
      </w:tr>
      <w:tr w:rsidR="00DB1D89" w:rsidRPr="00DB1D89" w14:paraId="3FAB5067" w14:textId="77777777" w:rsidTr="008470F8">
        <w:tc>
          <w:tcPr>
            <w:tcW w:w="567" w:type="dxa"/>
            <w:shd w:val="clear" w:color="auto" w:fill="auto"/>
            <w:hideMark/>
          </w:tcPr>
          <w:p w14:paraId="65FC8551" w14:textId="77777777" w:rsidR="00DB1D89" w:rsidRPr="00DB1D89" w:rsidRDefault="00DB1D89" w:rsidP="00DB1D89">
            <w:pPr>
              <w:spacing w:before="40" w:after="120"/>
              <w:ind w:right="113"/>
              <w:rPr>
                <w:lang w:eastAsia="en-GB"/>
              </w:rPr>
            </w:pPr>
            <w:r w:rsidRPr="00DB1D89">
              <w:rPr>
                <w:lang w:eastAsia="en-GB"/>
              </w:rPr>
              <w:t>34</w:t>
            </w:r>
          </w:p>
        </w:tc>
        <w:tc>
          <w:tcPr>
            <w:tcW w:w="3969" w:type="dxa"/>
            <w:shd w:val="clear" w:color="auto" w:fill="auto"/>
            <w:noWrap/>
            <w:hideMark/>
          </w:tcPr>
          <w:p w14:paraId="239370CF" w14:textId="77777777" w:rsidR="00DB1D89" w:rsidRPr="00DB1D89" w:rsidRDefault="00DB1D89" w:rsidP="00DB1D89">
            <w:pPr>
              <w:spacing w:before="40" w:after="120"/>
              <w:ind w:right="113"/>
              <w:rPr>
                <w:lang w:eastAsia="en-GB"/>
              </w:rPr>
            </w:pPr>
            <w:r w:rsidRPr="00DB1D89">
              <w:rPr>
                <w:lang w:eastAsia="en-GB"/>
              </w:rPr>
              <w:t>Myanmar Mobile Money Services Company Ltd.*</w:t>
            </w:r>
          </w:p>
        </w:tc>
        <w:tc>
          <w:tcPr>
            <w:tcW w:w="2835" w:type="dxa"/>
            <w:shd w:val="clear" w:color="auto" w:fill="auto"/>
            <w:hideMark/>
          </w:tcPr>
          <w:p w14:paraId="6A5B7CC1" w14:textId="77777777" w:rsidR="00DB1D89" w:rsidRPr="00DB1D89" w:rsidRDefault="00DB1D89" w:rsidP="00DB1D89">
            <w:pPr>
              <w:spacing w:before="40" w:after="120"/>
              <w:ind w:right="113"/>
              <w:rPr>
                <w:lang w:eastAsia="en-GB"/>
              </w:rPr>
            </w:pPr>
            <w:r w:rsidRPr="00DB1D89">
              <w:rPr>
                <w:lang w:eastAsia="en-GB"/>
              </w:rPr>
              <w:t>Finance and insurance</w:t>
            </w:r>
          </w:p>
        </w:tc>
        <w:tc>
          <w:tcPr>
            <w:tcW w:w="2268" w:type="dxa"/>
            <w:shd w:val="clear" w:color="auto" w:fill="auto"/>
            <w:noWrap/>
            <w:hideMark/>
          </w:tcPr>
          <w:p w14:paraId="52CDE3DC" w14:textId="77777777" w:rsidR="00DB1D89" w:rsidRPr="00DB1D89" w:rsidRDefault="00DB1D89" w:rsidP="00DB1D89">
            <w:pPr>
              <w:spacing w:before="40" w:after="120"/>
              <w:ind w:right="113"/>
              <w:rPr>
                <w:lang w:eastAsia="en-GB"/>
              </w:rPr>
            </w:pPr>
            <w:r w:rsidRPr="00DB1D89">
              <w:rPr>
                <w:lang w:eastAsia="en-GB"/>
              </w:rPr>
              <w:t>MEC</w:t>
            </w:r>
            <w:r w:rsidRPr="0000505C">
              <w:rPr>
                <w:rStyle w:val="FootnoteReference"/>
              </w:rPr>
              <w:footnoteReference w:id="469"/>
            </w:r>
          </w:p>
        </w:tc>
      </w:tr>
      <w:tr w:rsidR="00DB1D89" w:rsidRPr="00DB1D89" w14:paraId="68A62DFD" w14:textId="77777777" w:rsidTr="008470F8">
        <w:tc>
          <w:tcPr>
            <w:tcW w:w="567" w:type="dxa"/>
            <w:shd w:val="clear" w:color="auto" w:fill="auto"/>
            <w:hideMark/>
          </w:tcPr>
          <w:p w14:paraId="2A386552" w14:textId="77777777" w:rsidR="00DB1D89" w:rsidRPr="00DB1D89" w:rsidRDefault="00DB1D89" w:rsidP="00DB1D89">
            <w:pPr>
              <w:spacing w:before="40" w:after="120"/>
              <w:ind w:right="113"/>
              <w:rPr>
                <w:lang w:eastAsia="en-GB"/>
              </w:rPr>
            </w:pPr>
            <w:r w:rsidRPr="00DB1D89">
              <w:rPr>
                <w:lang w:eastAsia="en-GB"/>
              </w:rPr>
              <w:t>35</w:t>
            </w:r>
          </w:p>
        </w:tc>
        <w:tc>
          <w:tcPr>
            <w:tcW w:w="3969" w:type="dxa"/>
            <w:shd w:val="clear" w:color="auto" w:fill="auto"/>
            <w:noWrap/>
            <w:hideMark/>
          </w:tcPr>
          <w:p w14:paraId="5093D5D4" w14:textId="77777777" w:rsidR="00DB1D89" w:rsidRPr="00DB1D89" w:rsidRDefault="00DB1D89" w:rsidP="00DB1D89">
            <w:pPr>
              <w:spacing w:before="40" w:after="120"/>
              <w:ind w:right="113"/>
              <w:rPr>
                <w:lang w:eastAsia="en-GB"/>
              </w:rPr>
            </w:pPr>
            <w:r w:rsidRPr="00DB1D89">
              <w:rPr>
                <w:lang w:eastAsia="en-GB"/>
              </w:rPr>
              <w:t>Myanmar Sigma Cable Wire Factory (Hlaing Thar Yar)</w:t>
            </w:r>
          </w:p>
        </w:tc>
        <w:tc>
          <w:tcPr>
            <w:tcW w:w="2835" w:type="dxa"/>
            <w:shd w:val="clear" w:color="auto" w:fill="auto"/>
            <w:hideMark/>
          </w:tcPr>
          <w:p w14:paraId="527EF417" w14:textId="77777777" w:rsidR="00DB1D89" w:rsidRPr="00DB1D89" w:rsidRDefault="00DB1D89" w:rsidP="00DB1D89">
            <w:pPr>
              <w:spacing w:before="40" w:after="120"/>
              <w:ind w:right="113"/>
              <w:rPr>
                <w:lang w:eastAsia="en-GB"/>
              </w:rPr>
            </w:pPr>
            <w:r w:rsidRPr="00DB1D89">
              <w:rPr>
                <w:lang w:eastAsia="en-GB"/>
              </w:rPr>
              <w:t>Manufacturing</w:t>
            </w:r>
          </w:p>
        </w:tc>
        <w:tc>
          <w:tcPr>
            <w:tcW w:w="2268" w:type="dxa"/>
            <w:shd w:val="clear" w:color="auto" w:fill="auto"/>
            <w:hideMark/>
          </w:tcPr>
          <w:p w14:paraId="6B66FA88" w14:textId="77777777" w:rsidR="00DB1D89" w:rsidRPr="00DB1D89" w:rsidRDefault="00DB1D89" w:rsidP="00DB1D89">
            <w:pPr>
              <w:spacing w:before="40" w:after="120"/>
              <w:ind w:right="113"/>
              <w:rPr>
                <w:lang w:eastAsia="en-GB"/>
              </w:rPr>
            </w:pPr>
            <w:r w:rsidRPr="00DB1D89">
              <w:rPr>
                <w:lang w:eastAsia="en-GB"/>
              </w:rPr>
              <w:t>MEC</w:t>
            </w:r>
            <w:r w:rsidRPr="0000505C">
              <w:rPr>
                <w:rStyle w:val="FootnoteReference"/>
              </w:rPr>
              <w:footnoteReference w:id="470"/>
            </w:r>
          </w:p>
        </w:tc>
      </w:tr>
      <w:tr w:rsidR="00DB1D89" w:rsidRPr="00DB1D89" w14:paraId="47359250" w14:textId="77777777" w:rsidTr="008470F8">
        <w:tc>
          <w:tcPr>
            <w:tcW w:w="567" w:type="dxa"/>
            <w:shd w:val="clear" w:color="auto" w:fill="auto"/>
            <w:hideMark/>
          </w:tcPr>
          <w:p w14:paraId="4A3F230B" w14:textId="77777777" w:rsidR="00DB1D89" w:rsidRPr="00DB1D89" w:rsidRDefault="00DB1D89" w:rsidP="00DB1D89">
            <w:pPr>
              <w:spacing w:before="40" w:after="120"/>
              <w:ind w:right="113"/>
              <w:rPr>
                <w:lang w:eastAsia="en-GB"/>
              </w:rPr>
            </w:pPr>
            <w:r w:rsidRPr="00DB1D89">
              <w:rPr>
                <w:lang w:eastAsia="en-GB"/>
              </w:rPr>
              <w:t>26</w:t>
            </w:r>
          </w:p>
        </w:tc>
        <w:tc>
          <w:tcPr>
            <w:tcW w:w="3969" w:type="dxa"/>
            <w:shd w:val="clear" w:color="auto" w:fill="auto"/>
            <w:noWrap/>
            <w:hideMark/>
          </w:tcPr>
          <w:p w14:paraId="7330388E" w14:textId="77777777" w:rsidR="00DB1D89" w:rsidRPr="00DB1D89" w:rsidRDefault="00DB1D89" w:rsidP="00DB1D89">
            <w:pPr>
              <w:spacing w:before="40" w:after="120"/>
              <w:ind w:right="113"/>
              <w:rPr>
                <w:lang w:eastAsia="en-GB"/>
              </w:rPr>
            </w:pPr>
            <w:r w:rsidRPr="00DB1D89">
              <w:rPr>
                <w:lang w:eastAsia="en-GB"/>
              </w:rPr>
              <w:t>Mytel Wallet International Myanmar Company*</w:t>
            </w:r>
          </w:p>
        </w:tc>
        <w:tc>
          <w:tcPr>
            <w:tcW w:w="2835" w:type="dxa"/>
            <w:shd w:val="clear" w:color="auto" w:fill="auto"/>
            <w:hideMark/>
          </w:tcPr>
          <w:p w14:paraId="1BF69E71" w14:textId="77777777" w:rsidR="00DB1D89" w:rsidRPr="00DB1D89" w:rsidRDefault="00DB1D89" w:rsidP="00DB1D89">
            <w:pPr>
              <w:spacing w:before="40" w:after="120"/>
              <w:ind w:right="113"/>
              <w:rPr>
                <w:lang w:eastAsia="en-GB"/>
              </w:rPr>
            </w:pPr>
            <w:r w:rsidRPr="00DB1D89">
              <w:rPr>
                <w:lang w:eastAsia="en-GB"/>
              </w:rPr>
              <w:t>Finance and insurance</w:t>
            </w:r>
          </w:p>
        </w:tc>
        <w:tc>
          <w:tcPr>
            <w:tcW w:w="2268" w:type="dxa"/>
            <w:shd w:val="clear" w:color="auto" w:fill="auto"/>
            <w:noWrap/>
            <w:hideMark/>
          </w:tcPr>
          <w:p w14:paraId="5F291C75" w14:textId="77777777" w:rsidR="00DB1D89" w:rsidRPr="00DB1D89" w:rsidRDefault="00DB1D89" w:rsidP="00DB1D89">
            <w:pPr>
              <w:spacing w:before="40" w:after="120"/>
              <w:ind w:right="113"/>
              <w:rPr>
                <w:lang w:eastAsia="en-GB"/>
              </w:rPr>
            </w:pPr>
            <w:r w:rsidRPr="00DB1D89">
              <w:rPr>
                <w:lang w:eastAsia="en-GB"/>
              </w:rPr>
              <w:t>DICA 103584345</w:t>
            </w:r>
          </w:p>
        </w:tc>
      </w:tr>
      <w:tr w:rsidR="00DB1D89" w:rsidRPr="00DB1D89" w14:paraId="10020A4D" w14:textId="77777777" w:rsidTr="008470F8">
        <w:tc>
          <w:tcPr>
            <w:tcW w:w="567" w:type="dxa"/>
            <w:shd w:val="clear" w:color="auto" w:fill="auto"/>
            <w:hideMark/>
          </w:tcPr>
          <w:p w14:paraId="6D3AF0C9" w14:textId="77777777" w:rsidR="00DB1D89" w:rsidRPr="00DB1D89" w:rsidRDefault="00DB1D89" w:rsidP="00DB1D89">
            <w:pPr>
              <w:spacing w:before="40" w:after="120"/>
              <w:ind w:right="113"/>
              <w:rPr>
                <w:lang w:eastAsia="en-GB"/>
              </w:rPr>
            </w:pPr>
            <w:r w:rsidRPr="00DB1D89">
              <w:rPr>
                <w:lang w:eastAsia="en-GB"/>
              </w:rPr>
              <w:t>37</w:t>
            </w:r>
          </w:p>
        </w:tc>
        <w:tc>
          <w:tcPr>
            <w:tcW w:w="3969" w:type="dxa"/>
            <w:shd w:val="clear" w:color="auto" w:fill="auto"/>
            <w:noWrap/>
            <w:hideMark/>
          </w:tcPr>
          <w:p w14:paraId="0934342D" w14:textId="77777777" w:rsidR="00DB1D89" w:rsidRPr="00DB1D89" w:rsidRDefault="00DB1D89" w:rsidP="00DB1D89">
            <w:pPr>
              <w:spacing w:before="40" w:after="120"/>
              <w:ind w:right="113"/>
              <w:rPr>
                <w:lang w:eastAsia="en-GB"/>
              </w:rPr>
            </w:pPr>
            <w:r w:rsidRPr="00DB1D89">
              <w:rPr>
                <w:lang w:eastAsia="en-GB"/>
              </w:rPr>
              <w:t>Nan Myaing Coffee (Pyin Oo Lwin)</w:t>
            </w:r>
          </w:p>
        </w:tc>
        <w:tc>
          <w:tcPr>
            <w:tcW w:w="2835" w:type="dxa"/>
            <w:shd w:val="clear" w:color="auto" w:fill="auto"/>
            <w:hideMark/>
          </w:tcPr>
          <w:p w14:paraId="32C25E37" w14:textId="77777777" w:rsidR="00DB1D89" w:rsidRPr="00DB1D89" w:rsidRDefault="00DB1D89" w:rsidP="00DB1D89">
            <w:pPr>
              <w:spacing w:before="40" w:after="120"/>
              <w:ind w:right="113"/>
              <w:rPr>
                <w:lang w:eastAsia="en-GB"/>
              </w:rPr>
            </w:pPr>
            <w:r w:rsidRPr="00DB1D89">
              <w:rPr>
                <w:lang w:eastAsia="en-GB"/>
              </w:rPr>
              <w:t>Manufacturing</w:t>
            </w:r>
          </w:p>
        </w:tc>
        <w:tc>
          <w:tcPr>
            <w:tcW w:w="2268" w:type="dxa"/>
            <w:shd w:val="clear" w:color="auto" w:fill="auto"/>
            <w:noWrap/>
            <w:hideMark/>
          </w:tcPr>
          <w:p w14:paraId="65A542D6" w14:textId="77777777" w:rsidR="00DB1D89" w:rsidRPr="00DB1D89" w:rsidRDefault="00DB1D89" w:rsidP="00DB1D89">
            <w:pPr>
              <w:spacing w:before="40" w:after="120"/>
              <w:ind w:right="113"/>
              <w:rPr>
                <w:lang w:eastAsia="en-GB"/>
              </w:rPr>
            </w:pPr>
            <w:r w:rsidRPr="00DB1D89">
              <w:t>MEC</w:t>
            </w:r>
            <w:r w:rsidRPr="0000505C">
              <w:rPr>
                <w:rStyle w:val="FootnoteReference"/>
              </w:rPr>
              <w:footnoteReference w:id="471"/>
            </w:r>
          </w:p>
        </w:tc>
      </w:tr>
      <w:tr w:rsidR="00DB1D89" w:rsidRPr="00DB1D89" w14:paraId="07B8FC1B" w14:textId="77777777" w:rsidTr="008470F8">
        <w:tc>
          <w:tcPr>
            <w:tcW w:w="567" w:type="dxa"/>
            <w:shd w:val="clear" w:color="auto" w:fill="auto"/>
            <w:hideMark/>
          </w:tcPr>
          <w:p w14:paraId="3951D76F" w14:textId="77777777" w:rsidR="00DB1D89" w:rsidRPr="00DB1D89" w:rsidRDefault="00DB1D89" w:rsidP="00DB1D89">
            <w:pPr>
              <w:spacing w:before="40" w:after="120"/>
              <w:ind w:right="113"/>
              <w:rPr>
                <w:lang w:eastAsia="en-GB"/>
              </w:rPr>
            </w:pPr>
            <w:r w:rsidRPr="00DB1D89">
              <w:rPr>
                <w:lang w:eastAsia="en-GB"/>
              </w:rPr>
              <w:t>38</w:t>
            </w:r>
          </w:p>
        </w:tc>
        <w:tc>
          <w:tcPr>
            <w:tcW w:w="3969" w:type="dxa"/>
            <w:shd w:val="clear" w:color="auto" w:fill="auto"/>
            <w:noWrap/>
            <w:hideMark/>
          </w:tcPr>
          <w:p w14:paraId="13C27E4A" w14:textId="77777777" w:rsidR="00DB1D89" w:rsidRPr="00DB1D89" w:rsidRDefault="00DB1D89" w:rsidP="00DB1D89">
            <w:pPr>
              <w:spacing w:before="40" w:after="120"/>
              <w:ind w:right="113"/>
              <w:rPr>
                <w:lang w:eastAsia="en-GB"/>
              </w:rPr>
            </w:pPr>
            <w:r w:rsidRPr="00DB1D89">
              <w:rPr>
                <w:lang w:eastAsia="en-GB"/>
              </w:rPr>
              <w:t>Nay Pyi Taw Ye Pyar Drinking Water Plant (Naypyitaw)</w:t>
            </w:r>
          </w:p>
        </w:tc>
        <w:tc>
          <w:tcPr>
            <w:tcW w:w="2835" w:type="dxa"/>
            <w:shd w:val="clear" w:color="auto" w:fill="auto"/>
            <w:hideMark/>
          </w:tcPr>
          <w:p w14:paraId="2773A2DE" w14:textId="77777777" w:rsidR="00DB1D89" w:rsidRPr="00DB1D89" w:rsidRDefault="00DB1D89" w:rsidP="00DB1D89">
            <w:pPr>
              <w:spacing w:before="40" w:after="120"/>
              <w:ind w:right="113"/>
              <w:rPr>
                <w:lang w:eastAsia="en-GB"/>
              </w:rPr>
            </w:pPr>
            <w:r w:rsidRPr="00DB1D89">
              <w:rPr>
                <w:lang w:eastAsia="en-GB"/>
              </w:rPr>
              <w:t>Manufacturing</w:t>
            </w:r>
          </w:p>
        </w:tc>
        <w:tc>
          <w:tcPr>
            <w:tcW w:w="2268" w:type="dxa"/>
            <w:shd w:val="clear" w:color="auto" w:fill="auto"/>
            <w:noWrap/>
            <w:hideMark/>
          </w:tcPr>
          <w:p w14:paraId="1A3BEB27" w14:textId="77777777" w:rsidR="00DB1D89" w:rsidRPr="00DB1D89" w:rsidRDefault="00DB1D89" w:rsidP="00DB1D89">
            <w:pPr>
              <w:spacing w:before="40" w:after="120"/>
              <w:ind w:right="113"/>
              <w:rPr>
                <w:lang w:eastAsia="en-GB"/>
              </w:rPr>
            </w:pPr>
            <w:r w:rsidRPr="00DB1D89">
              <w:rPr>
                <w:lang w:eastAsia="en-GB"/>
              </w:rPr>
              <w:t>MEC</w:t>
            </w:r>
            <w:r w:rsidRPr="0000505C">
              <w:rPr>
                <w:rStyle w:val="FootnoteReference"/>
              </w:rPr>
              <w:footnoteReference w:id="472"/>
            </w:r>
          </w:p>
        </w:tc>
      </w:tr>
      <w:tr w:rsidR="00DB1D89" w:rsidRPr="00DB1D89" w14:paraId="161740F6" w14:textId="77777777" w:rsidTr="008470F8">
        <w:tc>
          <w:tcPr>
            <w:tcW w:w="567" w:type="dxa"/>
            <w:shd w:val="clear" w:color="auto" w:fill="auto"/>
            <w:hideMark/>
          </w:tcPr>
          <w:p w14:paraId="5EAC4F7B" w14:textId="77777777" w:rsidR="00DB1D89" w:rsidRPr="00DB1D89" w:rsidRDefault="00DB1D89" w:rsidP="00DB1D89">
            <w:pPr>
              <w:spacing w:before="40" w:after="120"/>
              <w:ind w:right="113"/>
              <w:rPr>
                <w:lang w:eastAsia="en-GB"/>
              </w:rPr>
            </w:pPr>
            <w:r w:rsidRPr="00DB1D89">
              <w:rPr>
                <w:lang w:eastAsia="en-GB"/>
              </w:rPr>
              <w:t>39</w:t>
            </w:r>
          </w:p>
        </w:tc>
        <w:tc>
          <w:tcPr>
            <w:tcW w:w="3969" w:type="dxa"/>
            <w:shd w:val="clear" w:color="auto" w:fill="auto"/>
            <w:noWrap/>
            <w:hideMark/>
          </w:tcPr>
          <w:p w14:paraId="1371F9F4" w14:textId="77777777" w:rsidR="00DB1D89" w:rsidRPr="00DB1D89" w:rsidRDefault="00DB1D89" w:rsidP="00DB1D89">
            <w:pPr>
              <w:spacing w:before="40" w:after="120"/>
              <w:ind w:right="113"/>
              <w:rPr>
                <w:lang w:eastAsia="en-GB"/>
              </w:rPr>
            </w:pPr>
            <w:r w:rsidRPr="00DB1D89">
              <w:rPr>
                <w:lang w:eastAsia="en-GB"/>
              </w:rPr>
              <w:t>No. 1 Steel Rolling Mill in Kyauk Swae Kyowe on site of Pinpet Iron Ore Mine</w:t>
            </w:r>
          </w:p>
        </w:tc>
        <w:tc>
          <w:tcPr>
            <w:tcW w:w="2835" w:type="dxa"/>
            <w:shd w:val="clear" w:color="auto" w:fill="auto"/>
            <w:hideMark/>
          </w:tcPr>
          <w:p w14:paraId="168EB812" w14:textId="77777777" w:rsidR="00DB1D89" w:rsidRPr="00DB1D89" w:rsidRDefault="00DB1D89" w:rsidP="00DB1D89">
            <w:pPr>
              <w:spacing w:before="40" w:after="120"/>
              <w:ind w:right="113"/>
              <w:rPr>
                <w:lang w:eastAsia="en-GB"/>
              </w:rPr>
            </w:pPr>
            <w:r w:rsidRPr="00DB1D89">
              <w:rPr>
                <w:lang w:eastAsia="en-GB"/>
              </w:rPr>
              <w:t>Manufacturing</w:t>
            </w:r>
          </w:p>
        </w:tc>
        <w:tc>
          <w:tcPr>
            <w:tcW w:w="2268" w:type="dxa"/>
            <w:shd w:val="clear" w:color="auto" w:fill="auto"/>
            <w:noWrap/>
            <w:hideMark/>
          </w:tcPr>
          <w:p w14:paraId="7C384761" w14:textId="77777777" w:rsidR="00DB1D89" w:rsidRPr="00DB1D89" w:rsidRDefault="00DB1D89" w:rsidP="00DB1D89">
            <w:pPr>
              <w:spacing w:before="40" w:after="120"/>
              <w:ind w:right="113"/>
              <w:rPr>
                <w:lang w:eastAsia="en-GB"/>
              </w:rPr>
            </w:pPr>
            <w:r w:rsidRPr="00DB1D89">
              <w:t>MEC</w:t>
            </w:r>
            <w:r w:rsidRPr="0000505C">
              <w:rPr>
                <w:rStyle w:val="FootnoteReference"/>
              </w:rPr>
              <w:footnoteReference w:id="473"/>
            </w:r>
          </w:p>
        </w:tc>
      </w:tr>
      <w:tr w:rsidR="00DB1D89" w:rsidRPr="00DB1D89" w14:paraId="078B0151" w14:textId="77777777" w:rsidTr="008470F8">
        <w:tc>
          <w:tcPr>
            <w:tcW w:w="567" w:type="dxa"/>
            <w:shd w:val="clear" w:color="auto" w:fill="auto"/>
            <w:hideMark/>
          </w:tcPr>
          <w:p w14:paraId="1523E66D" w14:textId="77777777" w:rsidR="00DB1D89" w:rsidRPr="00DB1D89" w:rsidRDefault="00DB1D89" w:rsidP="00DB1D89">
            <w:pPr>
              <w:spacing w:before="40" w:after="120"/>
              <w:ind w:right="113"/>
              <w:rPr>
                <w:lang w:eastAsia="en-GB"/>
              </w:rPr>
            </w:pPr>
            <w:r w:rsidRPr="00DB1D89">
              <w:rPr>
                <w:lang w:eastAsia="en-GB"/>
              </w:rPr>
              <w:t>40</w:t>
            </w:r>
          </w:p>
        </w:tc>
        <w:tc>
          <w:tcPr>
            <w:tcW w:w="3969" w:type="dxa"/>
            <w:shd w:val="clear" w:color="auto" w:fill="auto"/>
            <w:noWrap/>
            <w:hideMark/>
          </w:tcPr>
          <w:p w14:paraId="1D4B9AE6" w14:textId="77777777" w:rsidR="00DB1D89" w:rsidRPr="00DB1D89" w:rsidRDefault="00DB1D89" w:rsidP="00DB1D89">
            <w:pPr>
              <w:spacing w:before="40" w:after="120"/>
              <w:ind w:right="113"/>
              <w:rPr>
                <w:lang w:eastAsia="en-GB"/>
              </w:rPr>
            </w:pPr>
            <w:r w:rsidRPr="00DB1D89">
              <w:rPr>
                <w:lang w:eastAsia="en-GB"/>
              </w:rPr>
              <w:t>No. 2 Steel Mill and Fabrication Shop (Myaungdagar)</w:t>
            </w:r>
          </w:p>
        </w:tc>
        <w:tc>
          <w:tcPr>
            <w:tcW w:w="2835" w:type="dxa"/>
            <w:shd w:val="clear" w:color="auto" w:fill="auto"/>
            <w:hideMark/>
          </w:tcPr>
          <w:p w14:paraId="78821EFA" w14:textId="77777777" w:rsidR="00DB1D89" w:rsidRPr="00DB1D89" w:rsidRDefault="00DB1D89" w:rsidP="00DB1D89">
            <w:pPr>
              <w:spacing w:before="40" w:after="120"/>
              <w:ind w:right="113"/>
              <w:rPr>
                <w:lang w:eastAsia="en-GB"/>
              </w:rPr>
            </w:pPr>
            <w:r w:rsidRPr="00DB1D89">
              <w:rPr>
                <w:lang w:eastAsia="en-GB"/>
              </w:rPr>
              <w:t>Manufacturing</w:t>
            </w:r>
          </w:p>
        </w:tc>
        <w:tc>
          <w:tcPr>
            <w:tcW w:w="2268" w:type="dxa"/>
            <w:shd w:val="clear" w:color="auto" w:fill="auto"/>
            <w:noWrap/>
            <w:hideMark/>
          </w:tcPr>
          <w:p w14:paraId="32EB4A37" w14:textId="77777777" w:rsidR="00DB1D89" w:rsidRPr="00DB1D89" w:rsidRDefault="00DB1D89" w:rsidP="00DB1D89">
            <w:pPr>
              <w:spacing w:before="40" w:after="120"/>
              <w:ind w:right="113"/>
              <w:rPr>
                <w:lang w:eastAsia="en-GB"/>
              </w:rPr>
            </w:pPr>
            <w:r w:rsidRPr="00DB1D89">
              <w:rPr>
                <w:lang w:eastAsia="en-GB"/>
              </w:rPr>
              <w:t>MEC</w:t>
            </w:r>
            <w:r w:rsidRPr="0000505C">
              <w:rPr>
                <w:rStyle w:val="FootnoteReference"/>
              </w:rPr>
              <w:footnoteReference w:id="474"/>
            </w:r>
          </w:p>
        </w:tc>
      </w:tr>
      <w:tr w:rsidR="00DB1D89" w:rsidRPr="00DB1D89" w14:paraId="3D72E0D3" w14:textId="77777777" w:rsidTr="008470F8">
        <w:tc>
          <w:tcPr>
            <w:tcW w:w="567" w:type="dxa"/>
            <w:shd w:val="clear" w:color="auto" w:fill="auto"/>
            <w:hideMark/>
          </w:tcPr>
          <w:p w14:paraId="7ABE3206" w14:textId="77777777" w:rsidR="00DB1D89" w:rsidRPr="00DB1D89" w:rsidRDefault="00DB1D89" w:rsidP="00DB1D89">
            <w:pPr>
              <w:spacing w:before="40" w:after="120"/>
              <w:ind w:right="113"/>
              <w:rPr>
                <w:lang w:eastAsia="en-GB"/>
              </w:rPr>
            </w:pPr>
            <w:r w:rsidRPr="00DB1D89">
              <w:rPr>
                <w:lang w:eastAsia="en-GB"/>
              </w:rPr>
              <w:t>41</w:t>
            </w:r>
          </w:p>
        </w:tc>
        <w:tc>
          <w:tcPr>
            <w:tcW w:w="3969" w:type="dxa"/>
            <w:shd w:val="clear" w:color="auto" w:fill="auto"/>
            <w:noWrap/>
            <w:hideMark/>
          </w:tcPr>
          <w:p w14:paraId="6D9219D2" w14:textId="77777777" w:rsidR="00DB1D89" w:rsidRPr="00DB1D89" w:rsidRDefault="00DB1D89" w:rsidP="00DB1D89">
            <w:pPr>
              <w:spacing w:before="40" w:after="120"/>
              <w:ind w:right="113"/>
              <w:rPr>
                <w:lang w:eastAsia="en-GB"/>
              </w:rPr>
            </w:pPr>
            <w:r w:rsidRPr="00DB1D89">
              <w:rPr>
                <w:lang w:eastAsia="en-GB"/>
              </w:rPr>
              <w:t>No. 3 Steel Mill 3 (Ywama)</w:t>
            </w:r>
          </w:p>
        </w:tc>
        <w:tc>
          <w:tcPr>
            <w:tcW w:w="2835" w:type="dxa"/>
            <w:shd w:val="clear" w:color="auto" w:fill="auto"/>
            <w:hideMark/>
          </w:tcPr>
          <w:p w14:paraId="18F5810E" w14:textId="77777777" w:rsidR="00DB1D89" w:rsidRPr="00DB1D89" w:rsidRDefault="00DB1D89" w:rsidP="00DB1D89">
            <w:pPr>
              <w:spacing w:before="40" w:after="120"/>
              <w:ind w:right="113"/>
              <w:rPr>
                <w:lang w:eastAsia="en-GB"/>
              </w:rPr>
            </w:pPr>
            <w:r w:rsidRPr="00DB1D89">
              <w:rPr>
                <w:lang w:eastAsia="en-GB"/>
              </w:rPr>
              <w:t>Manufacturing</w:t>
            </w:r>
          </w:p>
        </w:tc>
        <w:tc>
          <w:tcPr>
            <w:tcW w:w="2268" w:type="dxa"/>
            <w:shd w:val="clear" w:color="auto" w:fill="auto"/>
            <w:noWrap/>
            <w:hideMark/>
          </w:tcPr>
          <w:p w14:paraId="1D64C1FE" w14:textId="77777777" w:rsidR="00DB1D89" w:rsidRPr="00DB1D89" w:rsidRDefault="00DB1D89" w:rsidP="00DB1D89">
            <w:pPr>
              <w:spacing w:before="40" w:after="120"/>
              <w:ind w:right="113"/>
              <w:rPr>
                <w:lang w:eastAsia="en-GB"/>
              </w:rPr>
            </w:pPr>
            <w:r w:rsidRPr="00DB1D89">
              <w:rPr>
                <w:lang w:eastAsia="en-GB"/>
              </w:rPr>
              <w:t>MEC</w:t>
            </w:r>
            <w:r w:rsidRPr="0000505C">
              <w:rPr>
                <w:rStyle w:val="FootnoteReference"/>
              </w:rPr>
              <w:footnoteReference w:id="475"/>
            </w:r>
          </w:p>
        </w:tc>
      </w:tr>
      <w:tr w:rsidR="00DB1D89" w:rsidRPr="00DB1D89" w14:paraId="45361D71" w14:textId="77777777" w:rsidTr="008470F8">
        <w:tc>
          <w:tcPr>
            <w:tcW w:w="567" w:type="dxa"/>
            <w:shd w:val="clear" w:color="auto" w:fill="auto"/>
            <w:hideMark/>
          </w:tcPr>
          <w:p w14:paraId="7B27D74A" w14:textId="77777777" w:rsidR="00DB1D89" w:rsidRPr="00DB1D89" w:rsidRDefault="00DB1D89" w:rsidP="00DB1D89">
            <w:pPr>
              <w:spacing w:before="40" w:after="120"/>
              <w:ind w:right="113"/>
              <w:rPr>
                <w:lang w:eastAsia="en-GB"/>
              </w:rPr>
            </w:pPr>
            <w:r w:rsidRPr="00DB1D89">
              <w:rPr>
                <w:lang w:eastAsia="en-GB"/>
              </w:rPr>
              <w:t>42</w:t>
            </w:r>
          </w:p>
        </w:tc>
        <w:tc>
          <w:tcPr>
            <w:tcW w:w="3969" w:type="dxa"/>
            <w:shd w:val="clear" w:color="auto" w:fill="auto"/>
            <w:noWrap/>
            <w:hideMark/>
          </w:tcPr>
          <w:p w14:paraId="427B2D84" w14:textId="77777777" w:rsidR="00DB1D89" w:rsidRPr="00DB1D89" w:rsidRDefault="00DB1D89" w:rsidP="00DB1D89">
            <w:pPr>
              <w:spacing w:before="40" w:after="120"/>
              <w:ind w:right="113"/>
              <w:rPr>
                <w:lang w:eastAsia="en-GB"/>
              </w:rPr>
            </w:pPr>
            <w:r w:rsidRPr="00DB1D89">
              <w:rPr>
                <w:lang w:eastAsia="en-GB"/>
              </w:rPr>
              <w:t>Okkala Golf Resort</w:t>
            </w:r>
          </w:p>
        </w:tc>
        <w:tc>
          <w:tcPr>
            <w:tcW w:w="2835" w:type="dxa"/>
            <w:shd w:val="clear" w:color="auto" w:fill="auto"/>
            <w:hideMark/>
          </w:tcPr>
          <w:p w14:paraId="0A8DEFB5" w14:textId="77777777" w:rsidR="00DB1D89" w:rsidRPr="00DB1D89" w:rsidRDefault="00DB1D89" w:rsidP="00DB1D89">
            <w:pPr>
              <w:spacing w:before="40" w:after="120"/>
              <w:ind w:right="113"/>
              <w:rPr>
                <w:lang w:eastAsia="en-GB"/>
              </w:rPr>
            </w:pPr>
            <w:r w:rsidRPr="00DB1D89">
              <w:rPr>
                <w:lang w:eastAsia="en-GB"/>
              </w:rPr>
              <w:t>Arts, entertainment and recreation</w:t>
            </w:r>
          </w:p>
        </w:tc>
        <w:tc>
          <w:tcPr>
            <w:tcW w:w="2268" w:type="dxa"/>
            <w:shd w:val="clear" w:color="auto" w:fill="auto"/>
            <w:hideMark/>
          </w:tcPr>
          <w:p w14:paraId="0231A290" w14:textId="77777777" w:rsidR="00DB1D89" w:rsidRPr="00DB1D89" w:rsidRDefault="00DB1D89" w:rsidP="00DB1D89">
            <w:pPr>
              <w:spacing w:before="40" w:after="120"/>
              <w:ind w:right="113"/>
              <w:rPr>
                <w:lang w:eastAsia="en-GB"/>
              </w:rPr>
            </w:pPr>
            <w:r w:rsidRPr="00DB1D89">
              <w:rPr>
                <w:lang w:eastAsia="en-GB"/>
              </w:rPr>
              <w:t>MEC</w:t>
            </w:r>
            <w:r w:rsidRPr="0000505C">
              <w:rPr>
                <w:rStyle w:val="FootnoteReference"/>
              </w:rPr>
              <w:footnoteReference w:id="476"/>
            </w:r>
          </w:p>
        </w:tc>
      </w:tr>
      <w:tr w:rsidR="00DB1D89" w:rsidRPr="00DB1D89" w14:paraId="7FEE9AAF" w14:textId="77777777" w:rsidTr="008470F8">
        <w:tc>
          <w:tcPr>
            <w:tcW w:w="567" w:type="dxa"/>
            <w:shd w:val="clear" w:color="auto" w:fill="auto"/>
            <w:hideMark/>
          </w:tcPr>
          <w:p w14:paraId="48145B8F" w14:textId="77777777" w:rsidR="00DB1D89" w:rsidRPr="00DB1D89" w:rsidRDefault="00DB1D89" w:rsidP="00DB1D89">
            <w:pPr>
              <w:spacing w:before="40" w:after="120"/>
              <w:ind w:right="113"/>
              <w:rPr>
                <w:lang w:eastAsia="en-GB"/>
              </w:rPr>
            </w:pPr>
            <w:r w:rsidRPr="00DB1D89">
              <w:rPr>
                <w:lang w:eastAsia="en-GB"/>
              </w:rPr>
              <w:t>43</w:t>
            </w:r>
          </w:p>
        </w:tc>
        <w:tc>
          <w:tcPr>
            <w:tcW w:w="3969" w:type="dxa"/>
            <w:shd w:val="clear" w:color="auto" w:fill="auto"/>
            <w:noWrap/>
            <w:hideMark/>
          </w:tcPr>
          <w:p w14:paraId="50094FD2" w14:textId="77777777" w:rsidR="00DB1D89" w:rsidRPr="00DB1D89" w:rsidRDefault="00DB1D89" w:rsidP="00DB1D89">
            <w:pPr>
              <w:spacing w:before="40" w:after="120"/>
              <w:ind w:right="113"/>
              <w:rPr>
                <w:lang w:eastAsia="en-GB"/>
              </w:rPr>
            </w:pPr>
            <w:r w:rsidRPr="00DB1D89">
              <w:rPr>
                <w:lang w:eastAsia="en-GB"/>
              </w:rPr>
              <w:t>Oxygen Plant (Mindama)</w:t>
            </w:r>
          </w:p>
        </w:tc>
        <w:tc>
          <w:tcPr>
            <w:tcW w:w="2835" w:type="dxa"/>
            <w:shd w:val="clear" w:color="auto" w:fill="auto"/>
            <w:hideMark/>
          </w:tcPr>
          <w:p w14:paraId="10480116" w14:textId="77777777" w:rsidR="00DB1D89" w:rsidRPr="00DB1D89" w:rsidRDefault="00DB1D89" w:rsidP="00DB1D89">
            <w:pPr>
              <w:spacing w:before="40" w:after="120"/>
              <w:ind w:right="113"/>
              <w:rPr>
                <w:lang w:eastAsia="en-GB"/>
              </w:rPr>
            </w:pPr>
            <w:r w:rsidRPr="00DB1D89">
              <w:rPr>
                <w:lang w:eastAsia="en-GB"/>
              </w:rPr>
              <w:t>Manufacturing</w:t>
            </w:r>
          </w:p>
        </w:tc>
        <w:tc>
          <w:tcPr>
            <w:tcW w:w="2268" w:type="dxa"/>
            <w:shd w:val="clear" w:color="auto" w:fill="auto"/>
            <w:noWrap/>
            <w:hideMark/>
          </w:tcPr>
          <w:p w14:paraId="355E5BA5" w14:textId="77777777" w:rsidR="00DB1D89" w:rsidRPr="00DB1D89" w:rsidRDefault="00DB1D89" w:rsidP="00DB1D89">
            <w:pPr>
              <w:spacing w:before="40" w:after="120"/>
              <w:ind w:right="113"/>
              <w:rPr>
                <w:lang w:eastAsia="en-GB"/>
              </w:rPr>
            </w:pPr>
            <w:r w:rsidRPr="00DB1D89">
              <w:t>EU</w:t>
            </w:r>
            <w:r w:rsidRPr="0000505C">
              <w:rPr>
                <w:rStyle w:val="FootnoteReference"/>
              </w:rPr>
              <w:footnoteReference w:id="477"/>
            </w:r>
            <w:r w:rsidRPr="00DB1D89">
              <w:t>; Maung</w:t>
            </w:r>
            <w:r w:rsidRPr="0000505C">
              <w:rPr>
                <w:rStyle w:val="FootnoteReference"/>
              </w:rPr>
              <w:footnoteReference w:id="478"/>
            </w:r>
          </w:p>
        </w:tc>
      </w:tr>
      <w:tr w:rsidR="00DB1D89" w:rsidRPr="00DB1D89" w14:paraId="627E58B6" w14:textId="77777777" w:rsidTr="008470F8">
        <w:tc>
          <w:tcPr>
            <w:tcW w:w="567" w:type="dxa"/>
            <w:shd w:val="clear" w:color="auto" w:fill="auto"/>
            <w:hideMark/>
          </w:tcPr>
          <w:p w14:paraId="7FB1324B" w14:textId="77777777" w:rsidR="00DB1D89" w:rsidRPr="00DB1D89" w:rsidRDefault="00DB1D89" w:rsidP="00DB1D89">
            <w:pPr>
              <w:spacing w:before="40" w:after="120"/>
              <w:ind w:right="113"/>
              <w:rPr>
                <w:lang w:eastAsia="en-GB"/>
              </w:rPr>
            </w:pPr>
            <w:r w:rsidRPr="00DB1D89">
              <w:rPr>
                <w:lang w:eastAsia="en-GB"/>
              </w:rPr>
              <w:lastRenderedPageBreak/>
              <w:t>44</w:t>
            </w:r>
          </w:p>
        </w:tc>
        <w:tc>
          <w:tcPr>
            <w:tcW w:w="3969" w:type="dxa"/>
            <w:shd w:val="clear" w:color="auto" w:fill="auto"/>
            <w:noWrap/>
            <w:hideMark/>
          </w:tcPr>
          <w:p w14:paraId="4BE357DD" w14:textId="77777777" w:rsidR="00DB1D89" w:rsidRPr="00DB1D89" w:rsidRDefault="00DB1D89" w:rsidP="00DB1D89">
            <w:pPr>
              <w:spacing w:before="40" w:after="120"/>
              <w:ind w:right="113"/>
              <w:rPr>
                <w:lang w:eastAsia="en-GB"/>
              </w:rPr>
            </w:pPr>
            <w:r w:rsidRPr="00DB1D89">
              <w:rPr>
                <w:lang w:eastAsia="en-GB"/>
              </w:rPr>
              <w:t>Paper Factory (Myainggalay)</w:t>
            </w:r>
          </w:p>
        </w:tc>
        <w:tc>
          <w:tcPr>
            <w:tcW w:w="2835" w:type="dxa"/>
            <w:shd w:val="clear" w:color="auto" w:fill="auto"/>
            <w:hideMark/>
          </w:tcPr>
          <w:p w14:paraId="6BAE936C" w14:textId="77777777" w:rsidR="00DB1D89" w:rsidRPr="00DB1D89" w:rsidRDefault="00DB1D89" w:rsidP="00DB1D89">
            <w:pPr>
              <w:spacing w:before="40" w:after="120"/>
              <w:ind w:right="113"/>
              <w:rPr>
                <w:lang w:eastAsia="en-GB"/>
              </w:rPr>
            </w:pPr>
            <w:r w:rsidRPr="00DB1D89">
              <w:rPr>
                <w:lang w:eastAsia="en-GB"/>
              </w:rPr>
              <w:t>Manufacturing</w:t>
            </w:r>
          </w:p>
        </w:tc>
        <w:tc>
          <w:tcPr>
            <w:tcW w:w="2268" w:type="dxa"/>
            <w:shd w:val="clear" w:color="auto" w:fill="auto"/>
            <w:noWrap/>
            <w:hideMark/>
          </w:tcPr>
          <w:p w14:paraId="235A83C8" w14:textId="77777777" w:rsidR="00DB1D89" w:rsidRPr="00DB1D89" w:rsidRDefault="00DB1D89" w:rsidP="00DB1D89">
            <w:pPr>
              <w:spacing w:before="40" w:after="120"/>
              <w:ind w:right="113"/>
              <w:rPr>
                <w:lang w:eastAsia="en-GB"/>
              </w:rPr>
            </w:pPr>
            <w:r w:rsidRPr="00DB1D89">
              <w:rPr>
                <w:lang w:eastAsia="en-GB"/>
              </w:rPr>
              <w:t>MEC</w:t>
            </w:r>
            <w:r w:rsidRPr="0000505C">
              <w:rPr>
                <w:rStyle w:val="FootnoteReference"/>
              </w:rPr>
              <w:footnoteReference w:id="479"/>
            </w:r>
          </w:p>
        </w:tc>
      </w:tr>
      <w:tr w:rsidR="00DB1D89" w:rsidRPr="00DB1D89" w14:paraId="7BB45888" w14:textId="77777777" w:rsidTr="008470F8">
        <w:tc>
          <w:tcPr>
            <w:tcW w:w="567" w:type="dxa"/>
            <w:shd w:val="clear" w:color="auto" w:fill="auto"/>
            <w:hideMark/>
          </w:tcPr>
          <w:p w14:paraId="241E1BC8" w14:textId="77777777" w:rsidR="00DB1D89" w:rsidRPr="00DB1D89" w:rsidRDefault="00DB1D89" w:rsidP="00DB1D89">
            <w:pPr>
              <w:spacing w:before="40" w:after="120"/>
              <w:ind w:right="113"/>
              <w:rPr>
                <w:lang w:eastAsia="en-GB"/>
              </w:rPr>
            </w:pPr>
            <w:r w:rsidRPr="00DB1D89">
              <w:rPr>
                <w:lang w:eastAsia="en-GB"/>
              </w:rPr>
              <w:t>45</w:t>
            </w:r>
          </w:p>
        </w:tc>
        <w:tc>
          <w:tcPr>
            <w:tcW w:w="3969" w:type="dxa"/>
            <w:shd w:val="clear" w:color="auto" w:fill="auto"/>
            <w:noWrap/>
            <w:hideMark/>
          </w:tcPr>
          <w:p w14:paraId="321C7D15" w14:textId="77777777" w:rsidR="00DB1D89" w:rsidRPr="00DB1D89" w:rsidRDefault="00DB1D89" w:rsidP="00DB1D89">
            <w:pPr>
              <w:spacing w:before="40" w:after="120"/>
              <w:ind w:right="113"/>
              <w:rPr>
                <w:lang w:eastAsia="en-GB"/>
              </w:rPr>
            </w:pPr>
            <w:r w:rsidRPr="00DB1D89">
              <w:rPr>
                <w:lang w:eastAsia="en-GB"/>
              </w:rPr>
              <w:t>Printing Factory (Yangon)</w:t>
            </w:r>
          </w:p>
        </w:tc>
        <w:tc>
          <w:tcPr>
            <w:tcW w:w="2835" w:type="dxa"/>
            <w:shd w:val="clear" w:color="auto" w:fill="auto"/>
            <w:hideMark/>
          </w:tcPr>
          <w:p w14:paraId="09F755AA" w14:textId="77777777" w:rsidR="00DB1D89" w:rsidRPr="00DB1D89" w:rsidRDefault="00DB1D89" w:rsidP="00DB1D89">
            <w:pPr>
              <w:spacing w:before="40" w:after="120"/>
              <w:ind w:right="113"/>
              <w:rPr>
                <w:lang w:eastAsia="en-GB"/>
              </w:rPr>
            </w:pPr>
            <w:r w:rsidRPr="00DB1D89">
              <w:rPr>
                <w:lang w:eastAsia="en-GB"/>
              </w:rPr>
              <w:t>Manufacturing</w:t>
            </w:r>
          </w:p>
        </w:tc>
        <w:tc>
          <w:tcPr>
            <w:tcW w:w="2268" w:type="dxa"/>
            <w:shd w:val="clear" w:color="auto" w:fill="auto"/>
            <w:hideMark/>
          </w:tcPr>
          <w:p w14:paraId="709E15B9" w14:textId="77777777" w:rsidR="00DB1D89" w:rsidRPr="00DB1D89" w:rsidRDefault="00DB1D89" w:rsidP="00DB1D89">
            <w:pPr>
              <w:spacing w:before="40" w:after="120"/>
              <w:ind w:right="113"/>
              <w:rPr>
                <w:lang w:eastAsia="en-GB"/>
              </w:rPr>
            </w:pPr>
            <w:r w:rsidRPr="00DB1D89">
              <w:t>MEC</w:t>
            </w:r>
            <w:r w:rsidRPr="0000505C">
              <w:rPr>
                <w:rStyle w:val="FootnoteReference"/>
              </w:rPr>
              <w:footnoteReference w:id="480"/>
            </w:r>
          </w:p>
        </w:tc>
      </w:tr>
      <w:tr w:rsidR="00DB1D89" w:rsidRPr="00DB1D89" w14:paraId="70A83A7D" w14:textId="77777777" w:rsidTr="008470F8">
        <w:tc>
          <w:tcPr>
            <w:tcW w:w="567" w:type="dxa"/>
            <w:shd w:val="clear" w:color="auto" w:fill="auto"/>
            <w:hideMark/>
          </w:tcPr>
          <w:p w14:paraId="50B56333" w14:textId="77777777" w:rsidR="00DB1D89" w:rsidRPr="00DB1D89" w:rsidRDefault="00DB1D89" w:rsidP="00DB1D89">
            <w:pPr>
              <w:spacing w:before="40" w:after="120"/>
              <w:ind w:right="113"/>
              <w:rPr>
                <w:lang w:eastAsia="en-GB"/>
              </w:rPr>
            </w:pPr>
            <w:r w:rsidRPr="00DB1D89">
              <w:rPr>
                <w:lang w:eastAsia="en-GB"/>
              </w:rPr>
              <w:t>46</w:t>
            </w:r>
          </w:p>
        </w:tc>
        <w:tc>
          <w:tcPr>
            <w:tcW w:w="3969" w:type="dxa"/>
            <w:shd w:val="clear" w:color="auto" w:fill="auto"/>
            <w:noWrap/>
            <w:hideMark/>
          </w:tcPr>
          <w:p w14:paraId="59AB76DD" w14:textId="77777777" w:rsidR="00DB1D89" w:rsidRPr="00DB1D89" w:rsidRDefault="00DB1D89" w:rsidP="00DB1D89">
            <w:pPr>
              <w:spacing w:before="40" w:after="120"/>
              <w:ind w:right="113"/>
              <w:rPr>
                <w:lang w:eastAsia="en-GB"/>
              </w:rPr>
            </w:pPr>
            <w:r w:rsidRPr="00DB1D89">
              <w:rPr>
                <w:lang w:eastAsia="en-GB"/>
              </w:rPr>
              <w:t>Refractory Plant (Aung Lan)</w:t>
            </w:r>
          </w:p>
        </w:tc>
        <w:tc>
          <w:tcPr>
            <w:tcW w:w="2835" w:type="dxa"/>
            <w:shd w:val="clear" w:color="auto" w:fill="auto"/>
            <w:hideMark/>
          </w:tcPr>
          <w:p w14:paraId="21FBE63C" w14:textId="77777777" w:rsidR="00DB1D89" w:rsidRPr="00DB1D89" w:rsidRDefault="00DB1D89" w:rsidP="00DB1D89">
            <w:pPr>
              <w:spacing w:before="40" w:after="120"/>
              <w:ind w:right="113"/>
              <w:rPr>
                <w:lang w:eastAsia="en-GB"/>
              </w:rPr>
            </w:pPr>
            <w:r w:rsidRPr="00DB1D89">
              <w:rPr>
                <w:lang w:eastAsia="en-GB"/>
              </w:rPr>
              <w:t>Manufacturing</w:t>
            </w:r>
          </w:p>
        </w:tc>
        <w:tc>
          <w:tcPr>
            <w:tcW w:w="2268" w:type="dxa"/>
            <w:shd w:val="clear" w:color="auto" w:fill="auto"/>
            <w:noWrap/>
            <w:hideMark/>
          </w:tcPr>
          <w:p w14:paraId="57BC5F7E" w14:textId="77777777" w:rsidR="00DB1D89" w:rsidRPr="00DB1D89" w:rsidRDefault="00DB1D89" w:rsidP="00DB1D89">
            <w:pPr>
              <w:spacing w:before="40" w:after="120"/>
              <w:ind w:right="113"/>
              <w:rPr>
                <w:lang w:eastAsia="en-GB"/>
              </w:rPr>
            </w:pPr>
            <w:r w:rsidRPr="00DB1D89">
              <w:rPr>
                <w:lang w:eastAsia="en-GB"/>
              </w:rPr>
              <w:t>MEC</w:t>
            </w:r>
            <w:r w:rsidRPr="0000505C">
              <w:rPr>
                <w:rStyle w:val="FootnoteReference"/>
              </w:rPr>
              <w:footnoteReference w:id="481"/>
            </w:r>
          </w:p>
        </w:tc>
      </w:tr>
      <w:tr w:rsidR="00DB1D89" w:rsidRPr="00DB1D89" w14:paraId="19DC64E4" w14:textId="77777777" w:rsidTr="008470F8">
        <w:tc>
          <w:tcPr>
            <w:tcW w:w="567" w:type="dxa"/>
            <w:shd w:val="clear" w:color="auto" w:fill="auto"/>
            <w:hideMark/>
          </w:tcPr>
          <w:p w14:paraId="00D8C5D3" w14:textId="77777777" w:rsidR="00DB1D89" w:rsidRPr="00DB1D89" w:rsidRDefault="00DB1D89" w:rsidP="00DB1D89">
            <w:pPr>
              <w:spacing w:before="40" w:after="120"/>
              <w:ind w:right="113"/>
              <w:rPr>
                <w:lang w:eastAsia="en-GB"/>
              </w:rPr>
            </w:pPr>
            <w:r w:rsidRPr="00DB1D89">
              <w:rPr>
                <w:lang w:eastAsia="en-GB"/>
              </w:rPr>
              <w:t>47</w:t>
            </w:r>
          </w:p>
        </w:tc>
        <w:tc>
          <w:tcPr>
            <w:tcW w:w="3969" w:type="dxa"/>
            <w:shd w:val="clear" w:color="auto" w:fill="auto"/>
            <w:noWrap/>
            <w:hideMark/>
          </w:tcPr>
          <w:p w14:paraId="1729DF3C" w14:textId="77777777" w:rsidR="00DB1D89" w:rsidRPr="00DB1D89" w:rsidRDefault="00DB1D89" w:rsidP="00DB1D89">
            <w:pPr>
              <w:spacing w:before="40" w:after="120"/>
              <w:ind w:right="113"/>
              <w:rPr>
                <w:lang w:eastAsia="en-GB"/>
              </w:rPr>
            </w:pPr>
            <w:r w:rsidRPr="00DB1D89">
              <w:rPr>
                <w:lang w:eastAsia="en-GB"/>
              </w:rPr>
              <w:t>Remote sensing ground station</w:t>
            </w:r>
          </w:p>
        </w:tc>
        <w:tc>
          <w:tcPr>
            <w:tcW w:w="2835" w:type="dxa"/>
            <w:shd w:val="clear" w:color="auto" w:fill="auto"/>
            <w:hideMark/>
          </w:tcPr>
          <w:p w14:paraId="3C65C163" w14:textId="77777777" w:rsidR="00DB1D89" w:rsidRPr="00DB1D89" w:rsidRDefault="00DB1D89" w:rsidP="00DB1D89">
            <w:pPr>
              <w:spacing w:before="40" w:after="120"/>
              <w:ind w:right="113"/>
              <w:rPr>
                <w:lang w:eastAsia="en-GB"/>
              </w:rPr>
            </w:pPr>
            <w:r w:rsidRPr="00DB1D89">
              <w:rPr>
                <w:lang w:eastAsia="en-GB"/>
              </w:rPr>
              <w:t>Information and communication</w:t>
            </w:r>
          </w:p>
        </w:tc>
        <w:tc>
          <w:tcPr>
            <w:tcW w:w="2268" w:type="dxa"/>
            <w:shd w:val="clear" w:color="auto" w:fill="auto"/>
            <w:noWrap/>
            <w:hideMark/>
          </w:tcPr>
          <w:p w14:paraId="26B8C7F9" w14:textId="77777777" w:rsidR="00DB1D89" w:rsidRPr="00DB1D89" w:rsidRDefault="00DB1D89" w:rsidP="00DB1D89">
            <w:pPr>
              <w:spacing w:before="40" w:after="120"/>
              <w:ind w:right="113"/>
              <w:rPr>
                <w:lang w:eastAsia="en-GB"/>
              </w:rPr>
            </w:pPr>
            <w:r w:rsidRPr="00DB1D89">
              <w:rPr>
                <w:lang w:eastAsia="en-GB"/>
              </w:rPr>
              <w:t>MEC</w:t>
            </w:r>
            <w:r w:rsidRPr="0000505C">
              <w:rPr>
                <w:rStyle w:val="FootnoteReference"/>
              </w:rPr>
              <w:footnoteReference w:id="482"/>
            </w:r>
          </w:p>
        </w:tc>
      </w:tr>
      <w:tr w:rsidR="00DB1D89" w:rsidRPr="00DB1D89" w14:paraId="4AC51FDA" w14:textId="77777777" w:rsidTr="008470F8">
        <w:tc>
          <w:tcPr>
            <w:tcW w:w="567" w:type="dxa"/>
            <w:shd w:val="clear" w:color="auto" w:fill="auto"/>
            <w:hideMark/>
          </w:tcPr>
          <w:p w14:paraId="3717329B" w14:textId="77777777" w:rsidR="00DB1D89" w:rsidRPr="00DB1D89" w:rsidRDefault="00DB1D89" w:rsidP="00DB1D89">
            <w:pPr>
              <w:spacing w:before="40" w:after="120"/>
              <w:ind w:right="113"/>
              <w:rPr>
                <w:lang w:eastAsia="en-GB"/>
              </w:rPr>
            </w:pPr>
            <w:r w:rsidRPr="00DB1D89">
              <w:rPr>
                <w:lang w:eastAsia="en-GB"/>
              </w:rPr>
              <w:t>48</w:t>
            </w:r>
          </w:p>
        </w:tc>
        <w:tc>
          <w:tcPr>
            <w:tcW w:w="3969" w:type="dxa"/>
            <w:shd w:val="clear" w:color="auto" w:fill="auto"/>
            <w:noWrap/>
            <w:hideMark/>
          </w:tcPr>
          <w:p w14:paraId="0FFD2B7E" w14:textId="77777777" w:rsidR="00DB1D89" w:rsidRPr="00DB1D89" w:rsidRDefault="00DB1D89" w:rsidP="00DB1D89">
            <w:pPr>
              <w:spacing w:before="40" w:after="120"/>
              <w:ind w:right="113"/>
              <w:rPr>
                <w:lang w:eastAsia="en-GB"/>
              </w:rPr>
            </w:pPr>
            <w:r w:rsidRPr="00DB1D89">
              <w:rPr>
                <w:lang w:eastAsia="en-GB"/>
              </w:rPr>
              <w:t>Rice Mills and Rice Storage (Hteedan Port)</w:t>
            </w:r>
          </w:p>
        </w:tc>
        <w:tc>
          <w:tcPr>
            <w:tcW w:w="2835" w:type="dxa"/>
            <w:shd w:val="clear" w:color="auto" w:fill="auto"/>
            <w:hideMark/>
          </w:tcPr>
          <w:p w14:paraId="7E7A49AD" w14:textId="77777777" w:rsidR="00DB1D89" w:rsidRPr="00DB1D89" w:rsidRDefault="00DB1D89" w:rsidP="00DB1D89">
            <w:pPr>
              <w:spacing w:before="40" w:after="120"/>
              <w:ind w:right="113"/>
              <w:rPr>
                <w:lang w:eastAsia="en-GB"/>
              </w:rPr>
            </w:pPr>
            <w:r w:rsidRPr="00DB1D89">
              <w:rPr>
                <w:lang w:eastAsia="en-GB"/>
              </w:rPr>
              <w:t>Manufacturing</w:t>
            </w:r>
          </w:p>
        </w:tc>
        <w:tc>
          <w:tcPr>
            <w:tcW w:w="2268" w:type="dxa"/>
            <w:shd w:val="clear" w:color="auto" w:fill="auto"/>
            <w:noWrap/>
            <w:hideMark/>
          </w:tcPr>
          <w:p w14:paraId="346967F0" w14:textId="77777777" w:rsidR="00DB1D89" w:rsidRPr="00DB1D89" w:rsidRDefault="00DB1D89" w:rsidP="00DB1D89">
            <w:pPr>
              <w:spacing w:before="40" w:after="120"/>
              <w:ind w:right="113"/>
              <w:rPr>
                <w:lang w:eastAsia="en-GB"/>
              </w:rPr>
            </w:pPr>
            <w:r w:rsidRPr="00DB1D89">
              <w:rPr>
                <w:lang w:eastAsia="en-GB"/>
              </w:rPr>
              <w:t>MEC</w:t>
            </w:r>
            <w:r w:rsidRPr="0000505C">
              <w:rPr>
                <w:rStyle w:val="FootnoteReference"/>
              </w:rPr>
              <w:footnoteReference w:id="483"/>
            </w:r>
          </w:p>
        </w:tc>
      </w:tr>
      <w:tr w:rsidR="00DB1D89" w:rsidRPr="00DB1D89" w14:paraId="2B9966AA" w14:textId="77777777" w:rsidTr="008470F8">
        <w:tc>
          <w:tcPr>
            <w:tcW w:w="567" w:type="dxa"/>
            <w:shd w:val="clear" w:color="auto" w:fill="auto"/>
            <w:hideMark/>
          </w:tcPr>
          <w:p w14:paraId="0763DAD8" w14:textId="77777777" w:rsidR="00DB1D89" w:rsidRPr="00DB1D89" w:rsidRDefault="00DB1D89" w:rsidP="00DB1D89">
            <w:pPr>
              <w:spacing w:before="40" w:after="120"/>
              <w:ind w:right="113"/>
              <w:rPr>
                <w:lang w:eastAsia="en-GB"/>
              </w:rPr>
            </w:pPr>
            <w:r w:rsidRPr="00DB1D89">
              <w:rPr>
                <w:lang w:eastAsia="en-GB"/>
              </w:rPr>
              <w:t>49</w:t>
            </w:r>
          </w:p>
        </w:tc>
        <w:tc>
          <w:tcPr>
            <w:tcW w:w="3969" w:type="dxa"/>
            <w:shd w:val="clear" w:color="auto" w:fill="auto"/>
            <w:noWrap/>
            <w:hideMark/>
          </w:tcPr>
          <w:p w14:paraId="1CCF527C" w14:textId="77777777" w:rsidR="00DB1D89" w:rsidRPr="00DB1D89" w:rsidRDefault="00DB1D89" w:rsidP="00DB1D89">
            <w:pPr>
              <w:spacing w:before="40" w:after="120"/>
              <w:ind w:right="113"/>
              <w:rPr>
                <w:lang w:eastAsia="en-GB"/>
              </w:rPr>
            </w:pPr>
            <w:r w:rsidRPr="00DB1D89">
              <w:rPr>
                <w:lang w:eastAsia="en-GB"/>
              </w:rPr>
              <w:t>Sandaku Myint Mo Co., Ltd.*</w:t>
            </w:r>
          </w:p>
        </w:tc>
        <w:tc>
          <w:tcPr>
            <w:tcW w:w="2835" w:type="dxa"/>
            <w:shd w:val="clear" w:color="auto" w:fill="auto"/>
            <w:hideMark/>
          </w:tcPr>
          <w:p w14:paraId="589C137F" w14:textId="77777777" w:rsidR="00DB1D89" w:rsidRPr="00DB1D89" w:rsidRDefault="00DB1D89" w:rsidP="00DB1D89">
            <w:pPr>
              <w:spacing w:before="40" w:after="120"/>
              <w:ind w:right="113"/>
              <w:rPr>
                <w:lang w:eastAsia="en-GB"/>
              </w:rPr>
            </w:pPr>
            <w:r w:rsidRPr="00DB1D89">
              <w:rPr>
                <w:lang w:eastAsia="en-GB"/>
              </w:rPr>
              <w:t> </w:t>
            </w:r>
          </w:p>
        </w:tc>
        <w:tc>
          <w:tcPr>
            <w:tcW w:w="2268" w:type="dxa"/>
            <w:shd w:val="clear" w:color="auto" w:fill="auto"/>
            <w:noWrap/>
            <w:hideMark/>
          </w:tcPr>
          <w:p w14:paraId="76A4CEAB" w14:textId="77777777" w:rsidR="00DB1D89" w:rsidRPr="00DB1D89" w:rsidRDefault="00DB1D89" w:rsidP="00DB1D89">
            <w:pPr>
              <w:spacing w:before="40" w:after="120"/>
              <w:ind w:right="113"/>
              <w:rPr>
                <w:lang w:eastAsia="en-GB"/>
              </w:rPr>
            </w:pPr>
            <w:r w:rsidRPr="00DB1D89">
              <w:rPr>
                <w:lang w:eastAsia="en-GB"/>
              </w:rPr>
              <w:t>DICA 119637961</w:t>
            </w:r>
          </w:p>
        </w:tc>
      </w:tr>
      <w:tr w:rsidR="00DB1D89" w:rsidRPr="00DB1D89" w14:paraId="5E828323" w14:textId="77777777" w:rsidTr="008470F8">
        <w:tc>
          <w:tcPr>
            <w:tcW w:w="567" w:type="dxa"/>
            <w:shd w:val="clear" w:color="auto" w:fill="auto"/>
            <w:hideMark/>
          </w:tcPr>
          <w:p w14:paraId="37045B01" w14:textId="77777777" w:rsidR="00DB1D89" w:rsidRPr="00DB1D89" w:rsidRDefault="00DB1D89" w:rsidP="00DB1D89">
            <w:pPr>
              <w:spacing w:before="40" w:after="120"/>
              <w:ind w:right="113"/>
              <w:rPr>
                <w:lang w:eastAsia="en-GB"/>
              </w:rPr>
            </w:pPr>
            <w:r w:rsidRPr="00DB1D89">
              <w:rPr>
                <w:lang w:eastAsia="en-GB"/>
              </w:rPr>
              <w:t>50</w:t>
            </w:r>
          </w:p>
        </w:tc>
        <w:tc>
          <w:tcPr>
            <w:tcW w:w="3969" w:type="dxa"/>
            <w:shd w:val="clear" w:color="auto" w:fill="auto"/>
            <w:noWrap/>
            <w:hideMark/>
          </w:tcPr>
          <w:p w14:paraId="3D2407A3" w14:textId="77777777" w:rsidR="00DB1D89" w:rsidRPr="00DB1D89" w:rsidRDefault="00DB1D89" w:rsidP="00DB1D89">
            <w:pPr>
              <w:spacing w:before="40" w:after="120"/>
              <w:ind w:right="113"/>
              <w:rPr>
                <w:lang w:eastAsia="en-GB"/>
              </w:rPr>
            </w:pPr>
            <w:r w:rsidRPr="00DB1D89">
              <w:rPr>
                <w:lang w:eastAsia="en-GB"/>
              </w:rPr>
              <w:t>Ship Breaking Yard (Thilawa)</w:t>
            </w:r>
          </w:p>
        </w:tc>
        <w:tc>
          <w:tcPr>
            <w:tcW w:w="2835" w:type="dxa"/>
            <w:shd w:val="clear" w:color="auto" w:fill="auto"/>
            <w:hideMark/>
          </w:tcPr>
          <w:p w14:paraId="2A45BCA0" w14:textId="77777777" w:rsidR="00DB1D89" w:rsidRPr="00DB1D89" w:rsidRDefault="00DB1D89" w:rsidP="00DB1D89">
            <w:pPr>
              <w:spacing w:before="40" w:after="120"/>
              <w:ind w:right="113"/>
              <w:rPr>
                <w:lang w:eastAsia="en-GB"/>
              </w:rPr>
            </w:pPr>
            <w:r w:rsidRPr="00DB1D89">
              <w:rPr>
                <w:lang w:eastAsia="en-GB"/>
              </w:rPr>
              <w:t>Transportation and storage</w:t>
            </w:r>
          </w:p>
        </w:tc>
        <w:tc>
          <w:tcPr>
            <w:tcW w:w="2268" w:type="dxa"/>
            <w:shd w:val="clear" w:color="auto" w:fill="auto"/>
            <w:hideMark/>
          </w:tcPr>
          <w:p w14:paraId="506219BF" w14:textId="77777777" w:rsidR="00DB1D89" w:rsidRPr="00DB1D89" w:rsidRDefault="00DB1D89" w:rsidP="00DB1D89">
            <w:pPr>
              <w:spacing w:before="40" w:after="120"/>
              <w:ind w:right="113"/>
              <w:rPr>
                <w:lang w:eastAsia="en-GB"/>
              </w:rPr>
            </w:pPr>
            <w:r w:rsidRPr="00DB1D89">
              <w:rPr>
                <w:lang w:eastAsia="en-GB"/>
              </w:rPr>
              <w:t>MEC</w:t>
            </w:r>
            <w:r w:rsidRPr="0000505C">
              <w:rPr>
                <w:rStyle w:val="FootnoteReference"/>
              </w:rPr>
              <w:footnoteReference w:id="484"/>
            </w:r>
          </w:p>
        </w:tc>
      </w:tr>
      <w:tr w:rsidR="00DB1D89" w:rsidRPr="00DB1D89" w14:paraId="46F98A8C" w14:textId="77777777" w:rsidTr="008470F8">
        <w:tc>
          <w:tcPr>
            <w:tcW w:w="567" w:type="dxa"/>
            <w:shd w:val="clear" w:color="auto" w:fill="auto"/>
            <w:hideMark/>
          </w:tcPr>
          <w:p w14:paraId="4FEDABE2" w14:textId="77777777" w:rsidR="00DB1D89" w:rsidRPr="00DB1D89" w:rsidRDefault="00DB1D89" w:rsidP="00DB1D89">
            <w:pPr>
              <w:spacing w:before="40" w:after="120"/>
              <w:ind w:right="113"/>
              <w:rPr>
                <w:lang w:eastAsia="en-GB"/>
              </w:rPr>
            </w:pPr>
            <w:r w:rsidRPr="00DB1D89">
              <w:rPr>
                <w:lang w:eastAsia="en-GB"/>
              </w:rPr>
              <w:t>51</w:t>
            </w:r>
          </w:p>
        </w:tc>
        <w:tc>
          <w:tcPr>
            <w:tcW w:w="3969" w:type="dxa"/>
            <w:shd w:val="clear" w:color="auto" w:fill="auto"/>
            <w:noWrap/>
            <w:hideMark/>
          </w:tcPr>
          <w:p w14:paraId="6BE7D298" w14:textId="77777777" w:rsidR="00DB1D89" w:rsidRPr="00DB1D89" w:rsidRDefault="00DB1D89" w:rsidP="00DB1D89">
            <w:pPr>
              <w:spacing w:before="40" w:after="120"/>
              <w:ind w:right="113"/>
              <w:rPr>
                <w:lang w:eastAsia="en-GB"/>
              </w:rPr>
            </w:pPr>
            <w:r w:rsidRPr="00DB1D89">
              <w:rPr>
                <w:lang w:eastAsia="en-GB"/>
              </w:rPr>
              <w:t>Star High Co., Ltd.*</w:t>
            </w:r>
          </w:p>
        </w:tc>
        <w:tc>
          <w:tcPr>
            <w:tcW w:w="2835" w:type="dxa"/>
            <w:shd w:val="clear" w:color="auto" w:fill="auto"/>
            <w:hideMark/>
          </w:tcPr>
          <w:p w14:paraId="3786F4B9" w14:textId="77777777" w:rsidR="00DB1D89" w:rsidRPr="00DB1D89" w:rsidRDefault="00DB1D89" w:rsidP="00DB1D89">
            <w:pPr>
              <w:spacing w:before="40" w:after="120"/>
              <w:ind w:right="113"/>
              <w:rPr>
                <w:lang w:eastAsia="en-GB"/>
              </w:rPr>
            </w:pPr>
            <w:r w:rsidRPr="00DB1D89">
              <w:rPr>
                <w:lang w:eastAsia="en-GB"/>
              </w:rPr>
              <w:t>Information and communication</w:t>
            </w:r>
          </w:p>
        </w:tc>
        <w:tc>
          <w:tcPr>
            <w:tcW w:w="2268" w:type="dxa"/>
            <w:shd w:val="clear" w:color="auto" w:fill="auto"/>
            <w:hideMark/>
          </w:tcPr>
          <w:p w14:paraId="4F673F70" w14:textId="77777777" w:rsidR="00DB1D89" w:rsidRPr="00DB1D89" w:rsidRDefault="00DB1D89" w:rsidP="00DB1D89">
            <w:pPr>
              <w:spacing w:before="40" w:after="120"/>
              <w:ind w:right="113"/>
              <w:rPr>
                <w:lang w:eastAsia="en-GB"/>
              </w:rPr>
            </w:pPr>
            <w:r w:rsidRPr="00DB1D89">
              <w:rPr>
                <w:lang w:eastAsia="en-GB"/>
              </w:rPr>
              <w:t>DICA 111218706</w:t>
            </w:r>
          </w:p>
        </w:tc>
      </w:tr>
      <w:tr w:rsidR="00DB1D89" w:rsidRPr="00DB1D89" w14:paraId="4BF139B7" w14:textId="77777777" w:rsidTr="008470F8">
        <w:tc>
          <w:tcPr>
            <w:tcW w:w="567" w:type="dxa"/>
            <w:shd w:val="clear" w:color="auto" w:fill="auto"/>
            <w:hideMark/>
          </w:tcPr>
          <w:p w14:paraId="6E44F50C" w14:textId="77777777" w:rsidR="00DB1D89" w:rsidRPr="00DB1D89" w:rsidRDefault="00DB1D89" w:rsidP="00DB1D89">
            <w:pPr>
              <w:spacing w:before="40" w:after="120"/>
              <w:ind w:right="113"/>
              <w:rPr>
                <w:lang w:eastAsia="en-GB"/>
              </w:rPr>
            </w:pPr>
            <w:r w:rsidRPr="00DB1D89">
              <w:rPr>
                <w:lang w:eastAsia="en-GB"/>
              </w:rPr>
              <w:t>52</w:t>
            </w:r>
          </w:p>
        </w:tc>
        <w:tc>
          <w:tcPr>
            <w:tcW w:w="3969" w:type="dxa"/>
            <w:shd w:val="clear" w:color="auto" w:fill="auto"/>
            <w:noWrap/>
            <w:hideMark/>
          </w:tcPr>
          <w:p w14:paraId="6679C58B" w14:textId="77777777" w:rsidR="00DB1D89" w:rsidRPr="00DB1D89" w:rsidRDefault="00DB1D89" w:rsidP="00DB1D89">
            <w:pPr>
              <w:spacing w:before="40" w:after="120"/>
              <w:ind w:right="113"/>
              <w:rPr>
                <w:lang w:eastAsia="en-GB"/>
              </w:rPr>
            </w:pPr>
            <w:r w:rsidRPr="00DB1D89">
              <w:rPr>
                <w:lang w:eastAsia="en-GB"/>
              </w:rPr>
              <w:t>Star High Group Company Ltd*</w:t>
            </w:r>
          </w:p>
        </w:tc>
        <w:tc>
          <w:tcPr>
            <w:tcW w:w="2835" w:type="dxa"/>
            <w:shd w:val="clear" w:color="auto" w:fill="auto"/>
            <w:hideMark/>
          </w:tcPr>
          <w:p w14:paraId="689C4CD2" w14:textId="77777777" w:rsidR="00DB1D89" w:rsidRPr="00DB1D89" w:rsidRDefault="00DB1D89" w:rsidP="00DB1D89">
            <w:pPr>
              <w:spacing w:before="40" w:after="120"/>
              <w:ind w:right="113"/>
              <w:rPr>
                <w:lang w:eastAsia="en-GB"/>
              </w:rPr>
            </w:pPr>
            <w:r w:rsidRPr="00DB1D89">
              <w:rPr>
                <w:lang w:eastAsia="en-GB"/>
              </w:rPr>
              <w:t>Trade</w:t>
            </w:r>
          </w:p>
        </w:tc>
        <w:tc>
          <w:tcPr>
            <w:tcW w:w="2268" w:type="dxa"/>
            <w:shd w:val="clear" w:color="auto" w:fill="auto"/>
            <w:hideMark/>
          </w:tcPr>
          <w:p w14:paraId="4F3C00A3" w14:textId="77777777" w:rsidR="00DB1D89" w:rsidRPr="00DB1D89" w:rsidRDefault="00DB1D89" w:rsidP="00DB1D89">
            <w:pPr>
              <w:spacing w:before="40" w:after="120"/>
              <w:ind w:right="113"/>
              <w:rPr>
                <w:lang w:eastAsia="en-GB"/>
              </w:rPr>
            </w:pPr>
            <w:r w:rsidRPr="00DB1D89">
              <w:rPr>
                <w:lang w:eastAsia="en-GB"/>
              </w:rPr>
              <w:t>DICA 111218897;</w:t>
            </w:r>
          </w:p>
        </w:tc>
      </w:tr>
      <w:tr w:rsidR="00DB1D89" w:rsidRPr="00DB1D89" w14:paraId="607A66C9" w14:textId="77777777" w:rsidTr="008470F8">
        <w:tc>
          <w:tcPr>
            <w:tcW w:w="567" w:type="dxa"/>
            <w:shd w:val="clear" w:color="auto" w:fill="auto"/>
            <w:hideMark/>
          </w:tcPr>
          <w:p w14:paraId="00400CC8" w14:textId="77777777" w:rsidR="00DB1D89" w:rsidRPr="00DB1D89" w:rsidRDefault="00DB1D89" w:rsidP="00DB1D89">
            <w:pPr>
              <w:spacing w:before="40" w:after="120"/>
              <w:ind w:right="113"/>
              <w:rPr>
                <w:lang w:eastAsia="en-GB"/>
              </w:rPr>
            </w:pPr>
            <w:r w:rsidRPr="00DB1D89">
              <w:rPr>
                <w:lang w:eastAsia="en-GB"/>
              </w:rPr>
              <w:t>53</w:t>
            </w:r>
          </w:p>
        </w:tc>
        <w:tc>
          <w:tcPr>
            <w:tcW w:w="3969" w:type="dxa"/>
            <w:shd w:val="clear" w:color="auto" w:fill="auto"/>
            <w:hideMark/>
          </w:tcPr>
          <w:p w14:paraId="34370C54" w14:textId="77777777" w:rsidR="00DB1D89" w:rsidRPr="00DB1D89" w:rsidRDefault="00DB1D89" w:rsidP="00DB1D89">
            <w:pPr>
              <w:spacing w:before="40" w:after="120"/>
              <w:ind w:right="113"/>
              <w:rPr>
                <w:lang w:eastAsia="en-GB"/>
              </w:rPr>
            </w:pPr>
            <w:r w:rsidRPr="00DB1D89">
              <w:rPr>
                <w:lang w:eastAsia="en-GB"/>
              </w:rPr>
              <w:t>Sugar Mill (Du Yin Gabo)</w:t>
            </w:r>
          </w:p>
        </w:tc>
        <w:tc>
          <w:tcPr>
            <w:tcW w:w="2835" w:type="dxa"/>
            <w:shd w:val="clear" w:color="auto" w:fill="auto"/>
            <w:hideMark/>
          </w:tcPr>
          <w:p w14:paraId="3EE0CAC8" w14:textId="77777777" w:rsidR="00DB1D89" w:rsidRPr="00DB1D89" w:rsidRDefault="00DB1D89" w:rsidP="00DB1D89">
            <w:pPr>
              <w:spacing w:before="40" w:after="120"/>
              <w:ind w:right="113"/>
              <w:rPr>
                <w:lang w:eastAsia="en-GB"/>
              </w:rPr>
            </w:pPr>
            <w:r w:rsidRPr="00DB1D89">
              <w:rPr>
                <w:lang w:eastAsia="en-GB"/>
              </w:rPr>
              <w:t>Manufacturing</w:t>
            </w:r>
          </w:p>
        </w:tc>
        <w:tc>
          <w:tcPr>
            <w:tcW w:w="2268" w:type="dxa"/>
            <w:shd w:val="clear" w:color="auto" w:fill="auto"/>
            <w:hideMark/>
          </w:tcPr>
          <w:p w14:paraId="50D041D5" w14:textId="77777777" w:rsidR="00DB1D89" w:rsidRPr="00DB1D89" w:rsidRDefault="00DB1D89" w:rsidP="00DB1D89">
            <w:pPr>
              <w:spacing w:before="40" w:after="120"/>
              <w:ind w:right="113"/>
              <w:rPr>
                <w:lang w:eastAsia="en-GB"/>
              </w:rPr>
            </w:pPr>
            <w:r w:rsidRPr="00DB1D89">
              <w:rPr>
                <w:lang w:eastAsia="en-GB"/>
              </w:rPr>
              <w:t>MEC</w:t>
            </w:r>
            <w:r w:rsidRPr="0000505C">
              <w:rPr>
                <w:rStyle w:val="FootnoteReference"/>
              </w:rPr>
              <w:footnoteReference w:id="485"/>
            </w:r>
          </w:p>
        </w:tc>
      </w:tr>
      <w:tr w:rsidR="00DB1D89" w:rsidRPr="00DB1D89" w14:paraId="4937F424" w14:textId="77777777" w:rsidTr="008470F8">
        <w:tc>
          <w:tcPr>
            <w:tcW w:w="567" w:type="dxa"/>
            <w:shd w:val="clear" w:color="auto" w:fill="auto"/>
            <w:hideMark/>
          </w:tcPr>
          <w:p w14:paraId="52C62820" w14:textId="77777777" w:rsidR="00DB1D89" w:rsidRPr="00DB1D89" w:rsidRDefault="00DB1D89" w:rsidP="00DB1D89">
            <w:pPr>
              <w:spacing w:before="40" w:after="120"/>
              <w:ind w:right="113"/>
              <w:rPr>
                <w:lang w:eastAsia="en-GB"/>
              </w:rPr>
            </w:pPr>
            <w:r w:rsidRPr="00DB1D89">
              <w:rPr>
                <w:lang w:eastAsia="en-GB"/>
              </w:rPr>
              <w:t>54</w:t>
            </w:r>
          </w:p>
        </w:tc>
        <w:tc>
          <w:tcPr>
            <w:tcW w:w="3969" w:type="dxa"/>
            <w:shd w:val="clear" w:color="auto" w:fill="auto"/>
            <w:hideMark/>
          </w:tcPr>
          <w:p w14:paraId="16FE3E2D" w14:textId="77777777" w:rsidR="00DB1D89" w:rsidRPr="00DB1D89" w:rsidRDefault="00DB1D89" w:rsidP="00DB1D89">
            <w:pPr>
              <w:spacing w:before="40" w:after="120"/>
              <w:ind w:right="113"/>
              <w:rPr>
                <w:lang w:eastAsia="en-GB"/>
              </w:rPr>
            </w:pPr>
            <w:r w:rsidRPr="00DB1D89">
              <w:rPr>
                <w:lang w:eastAsia="en-GB"/>
              </w:rPr>
              <w:t>Sugar mill (Kanbalu)</w:t>
            </w:r>
          </w:p>
        </w:tc>
        <w:tc>
          <w:tcPr>
            <w:tcW w:w="2835" w:type="dxa"/>
            <w:shd w:val="clear" w:color="auto" w:fill="auto"/>
            <w:hideMark/>
          </w:tcPr>
          <w:p w14:paraId="32A40310" w14:textId="77777777" w:rsidR="00DB1D89" w:rsidRPr="00DB1D89" w:rsidRDefault="00DB1D89" w:rsidP="00DB1D89">
            <w:pPr>
              <w:spacing w:before="40" w:after="120"/>
              <w:ind w:right="113"/>
              <w:rPr>
                <w:lang w:eastAsia="en-GB"/>
              </w:rPr>
            </w:pPr>
            <w:r w:rsidRPr="00DB1D89">
              <w:rPr>
                <w:lang w:eastAsia="en-GB"/>
              </w:rPr>
              <w:t>Manufacturing</w:t>
            </w:r>
          </w:p>
        </w:tc>
        <w:tc>
          <w:tcPr>
            <w:tcW w:w="2268" w:type="dxa"/>
            <w:shd w:val="clear" w:color="auto" w:fill="auto"/>
            <w:hideMark/>
          </w:tcPr>
          <w:p w14:paraId="591657ED" w14:textId="77777777" w:rsidR="00DB1D89" w:rsidRPr="00DB1D89" w:rsidRDefault="00DB1D89" w:rsidP="00DB1D89">
            <w:pPr>
              <w:spacing w:before="40" w:after="120"/>
              <w:ind w:right="113"/>
              <w:rPr>
                <w:lang w:eastAsia="en-GB"/>
              </w:rPr>
            </w:pPr>
            <w:r w:rsidRPr="00DB1D89">
              <w:rPr>
                <w:lang w:eastAsia="en-GB"/>
              </w:rPr>
              <w:t>MEC</w:t>
            </w:r>
            <w:r w:rsidRPr="0000505C">
              <w:rPr>
                <w:rStyle w:val="FootnoteReference"/>
              </w:rPr>
              <w:footnoteReference w:id="486"/>
            </w:r>
          </w:p>
        </w:tc>
      </w:tr>
      <w:tr w:rsidR="00DB1D89" w:rsidRPr="00DB1D89" w14:paraId="4E024959" w14:textId="77777777" w:rsidTr="008470F8">
        <w:tc>
          <w:tcPr>
            <w:tcW w:w="567" w:type="dxa"/>
            <w:shd w:val="clear" w:color="auto" w:fill="auto"/>
            <w:hideMark/>
          </w:tcPr>
          <w:p w14:paraId="029DE924" w14:textId="77777777" w:rsidR="00DB1D89" w:rsidRPr="00DB1D89" w:rsidRDefault="00DB1D89" w:rsidP="00DB1D89">
            <w:pPr>
              <w:spacing w:before="40" w:after="120"/>
              <w:ind w:right="113"/>
              <w:rPr>
                <w:lang w:eastAsia="en-GB"/>
              </w:rPr>
            </w:pPr>
            <w:r w:rsidRPr="00DB1D89">
              <w:rPr>
                <w:lang w:eastAsia="en-GB"/>
              </w:rPr>
              <w:t>55</w:t>
            </w:r>
          </w:p>
        </w:tc>
        <w:tc>
          <w:tcPr>
            <w:tcW w:w="3969" w:type="dxa"/>
            <w:shd w:val="clear" w:color="auto" w:fill="auto"/>
            <w:hideMark/>
          </w:tcPr>
          <w:p w14:paraId="7F05B84E" w14:textId="77777777" w:rsidR="00DB1D89" w:rsidRPr="00DB1D89" w:rsidRDefault="00DB1D89" w:rsidP="00DB1D89">
            <w:pPr>
              <w:spacing w:before="40" w:after="120"/>
              <w:ind w:right="113"/>
              <w:rPr>
                <w:lang w:eastAsia="en-GB"/>
              </w:rPr>
            </w:pPr>
            <w:r w:rsidRPr="00DB1D89">
              <w:rPr>
                <w:lang w:eastAsia="en-GB"/>
              </w:rPr>
              <w:t>Sugar Mill (Kanhla)</w:t>
            </w:r>
          </w:p>
        </w:tc>
        <w:tc>
          <w:tcPr>
            <w:tcW w:w="2835" w:type="dxa"/>
            <w:shd w:val="clear" w:color="auto" w:fill="auto"/>
            <w:hideMark/>
          </w:tcPr>
          <w:p w14:paraId="197C8B51" w14:textId="77777777" w:rsidR="00DB1D89" w:rsidRPr="00DB1D89" w:rsidRDefault="00DB1D89" w:rsidP="00DB1D89">
            <w:pPr>
              <w:spacing w:before="40" w:after="120"/>
              <w:ind w:right="113"/>
              <w:rPr>
                <w:lang w:eastAsia="en-GB"/>
              </w:rPr>
            </w:pPr>
            <w:r w:rsidRPr="00DB1D89">
              <w:rPr>
                <w:lang w:eastAsia="en-GB"/>
              </w:rPr>
              <w:t>Manufacturing</w:t>
            </w:r>
          </w:p>
        </w:tc>
        <w:tc>
          <w:tcPr>
            <w:tcW w:w="2268" w:type="dxa"/>
            <w:shd w:val="clear" w:color="auto" w:fill="auto"/>
            <w:hideMark/>
          </w:tcPr>
          <w:p w14:paraId="59F95A19" w14:textId="77777777" w:rsidR="00DB1D89" w:rsidRPr="00DB1D89" w:rsidRDefault="00DB1D89" w:rsidP="00DB1D89">
            <w:pPr>
              <w:spacing w:before="40" w:after="120"/>
              <w:ind w:right="113"/>
              <w:rPr>
                <w:lang w:eastAsia="en-GB"/>
              </w:rPr>
            </w:pPr>
            <w:r w:rsidRPr="00DB1D89">
              <w:rPr>
                <w:lang w:eastAsia="en-GB"/>
              </w:rPr>
              <w:t>MEC</w:t>
            </w:r>
            <w:r w:rsidRPr="0000505C">
              <w:rPr>
                <w:rStyle w:val="FootnoteReference"/>
              </w:rPr>
              <w:footnoteReference w:id="487"/>
            </w:r>
          </w:p>
        </w:tc>
      </w:tr>
      <w:tr w:rsidR="00DB1D89" w:rsidRPr="00DB1D89" w14:paraId="2C852475" w14:textId="77777777" w:rsidTr="008470F8">
        <w:tc>
          <w:tcPr>
            <w:tcW w:w="567" w:type="dxa"/>
            <w:shd w:val="clear" w:color="auto" w:fill="auto"/>
            <w:hideMark/>
          </w:tcPr>
          <w:p w14:paraId="48C4B41F" w14:textId="77777777" w:rsidR="00DB1D89" w:rsidRPr="00DB1D89" w:rsidRDefault="00DB1D89" w:rsidP="00DB1D89">
            <w:pPr>
              <w:spacing w:before="40" w:after="120"/>
              <w:ind w:right="113"/>
              <w:rPr>
                <w:lang w:eastAsia="en-GB"/>
              </w:rPr>
            </w:pPr>
            <w:r w:rsidRPr="00DB1D89">
              <w:rPr>
                <w:lang w:eastAsia="en-GB"/>
              </w:rPr>
              <w:t>56</w:t>
            </w:r>
          </w:p>
        </w:tc>
        <w:tc>
          <w:tcPr>
            <w:tcW w:w="3969" w:type="dxa"/>
            <w:shd w:val="clear" w:color="auto" w:fill="auto"/>
            <w:hideMark/>
          </w:tcPr>
          <w:p w14:paraId="3D3EEC78" w14:textId="77777777" w:rsidR="00DB1D89" w:rsidRPr="00DB1D89" w:rsidRDefault="00DB1D89" w:rsidP="00DB1D89">
            <w:pPr>
              <w:spacing w:before="40" w:after="120"/>
              <w:ind w:right="113"/>
              <w:rPr>
                <w:lang w:eastAsia="en-GB"/>
              </w:rPr>
            </w:pPr>
            <w:r w:rsidRPr="00DB1D89">
              <w:rPr>
                <w:lang w:eastAsia="en-GB"/>
              </w:rPr>
              <w:t>Tea factory (Kan Yeik Thar)</w:t>
            </w:r>
          </w:p>
        </w:tc>
        <w:tc>
          <w:tcPr>
            <w:tcW w:w="2835" w:type="dxa"/>
            <w:shd w:val="clear" w:color="auto" w:fill="auto"/>
            <w:hideMark/>
          </w:tcPr>
          <w:p w14:paraId="32027DF4" w14:textId="77777777" w:rsidR="00DB1D89" w:rsidRPr="00DB1D89" w:rsidRDefault="00DB1D89" w:rsidP="00DB1D89">
            <w:pPr>
              <w:spacing w:before="40" w:after="120"/>
              <w:ind w:right="113"/>
              <w:rPr>
                <w:lang w:eastAsia="en-GB"/>
              </w:rPr>
            </w:pPr>
            <w:r w:rsidRPr="00DB1D89">
              <w:rPr>
                <w:lang w:eastAsia="en-GB"/>
              </w:rPr>
              <w:t>Manufacturing</w:t>
            </w:r>
          </w:p>
        </w:tc>
        <w:tc>
          <w:tcPr>
            <w:tcW w:w="2268" w:type="dxa"/>
            <w:shd w:val="clear" w:color="auto" w:fill="auto"/>
            <w:hideMark/>
          </w:tcPr>
          <w:p w14:paraId="24A6C29F" w14:textId="77777777" w:rsidR="00DB1D89" w:rsidRPr="00DB1D89" w:rsidRDefault="00DB1D89" w:rsidP="00DB1D89">
            <w:pPr>
              <w:spacing w:before="40" w:after="120"/>
              <w:ind w:right="113"/>
              <w:rPr>
                <w:lang w:eastAsia="en-GB"/>
              </w:rPr>
            </w:pPr>
            <w:r w:rsidRPr="00DB1D89">
              <w:t>MEC</w:t>
            </w:r>
            <w:r w:rsidRPr="0000505C">
              <w:rPr>
                <w:rStyle w:val="FootnoteReference"/>
              </w:rPr>
              <w:footnoteReference w:id="488"/>
            </w:r>
          </w:p>
        </w:tc>
      </w:tr>
      <w:tr w:rsidR="00DB1D89" w:rsidRPr="00DB1D89" w14:paraId="019BBC82" w14:textId="77777777" w:rsidTr="008470F8">
        <w:tc>
          <w:tcPr>
            <w:tcW w:w="567" w:type="dxa"/>
            <w:shd w:val="clear" w:color="auto" w:fill="auto"/>
            <w:hideMark/>
          </w:tcPr>
          <w:p w14:paraId="0AD4560D" w14:textId="77777777" w:rsidR="00DB1D89" w:rsidRPr="00DB1D89" w:rsidRDefault="00DB1D89" w:rsidP="00DB1D89">
            <w:pPr>
              <w:spacing w:before="40" w:after="120"/>
              <w:ind w:right="113"/>
              <w:rPr>
                <w:lang w:eastAsia="en-GB"/>
              </w:rPr>
            </w:pPr>
            <w:r w:rsidRPr="00DB1D89">
              <w:rPr>
                <w:lang w:eastAsia="en-GB"/>
              </w:rPr>
              <w:t>57</w:t>
            </w:r>
          </w:p>
        </w:tc>
        <w:tc>
          <w:tcPr>
            <w:tcW w:w="3969" w:type="dxa"/>
            <w:shd w:val="clear" w:color="auto" w:fill="auto"/>
            <w:hideMark/>
          </w:tcPr>
          <w:p w14:paraId="0EF5F762" w14:textId="77777777" w:rsidR="00DB1D89" w:rsidRPr="00DB1D89" w:rsidRDefault="00DB1D89" w:rsidP="00DB1D89">
            <w:pPr>
              <w:spacing w:before="40" w:after="120"/>
              <w:ind w:right="113"/>
              <w:rPr>
                <w:lang w:eastAsia="en-GB"/>
              </w:rPr>
            </w:pPr>
            <w:r w:rsidRPr="00DB1D89">
              <w:rPr>
                <w:lang w:eastAsia="en-GB"/>
              </w:rPr>
              <w:t>Tea powder and tea mix factory (Pyinmabin)</w:t>
            </w:r>
          </w:p>
        </w:tc>
        <w:tc>
          <w:tcPr>
            <w:tcW w:w="2835" w:type="dxa"/>
            <w:shd w:val="clear" w:color="auto" w:fill="auto"/>
            <w:hideMark/>
          </w:tcPr>
          <w:p w14:paraId="0D202918" w14:textId="77777777" w:rsidR="00DB1D89" w:rsidRPr="00DB1D89" w:rsidRDefault="00DB1D89" w:rsidP="00DB1D89">
            <w:pPr>
              <w:spacing w:before="40" w:after="120"/>
              <w:ind w:right="113"/>
              <w:rPr>
                <w:lang w:eastAsia="en-GB"/>
              </w:rPr>
            </w:pPr>
            <w:r w:rsidRPr="00DB1D89">
              <w:rPr>
                <w:lang w:eastAsia="en-GB"/>
              </w:rPr>
              <w:t>Manufacturing</w:t>
            </w:r>
          </w:p>
        </w:tc>
        <w:tc>
          <w:tcPr>
            <w:tcW w:w="2268" w:type="dxa"/>
            <w:shd w:val="clear" w:color="auto" w:fill="auto"/>
            <w:hideMark/>
          </w:tcPr>
          <w:p w14:paraId="25D543EE" w14:textId="77777777" w:rsidR="00DB1D89" w:rsidRPr="00DB1D89" w:rsidRDefault="00DB1D89" w:rsidP="00DB1D89">
            <w:pPr>
              <w:spacing w:before="40" w:after="120"/>
              <w:ind w:right="113"/>
              <w:rPr>
                <w:lang w:eastAsia="en-GB"/>
              </w:rPr>
            </w:pPr>
            <w:r w:rsidRPr="00DB1D89">
              <w:rPr>
                <w:lang w:eastAsia="en-GB"/>
              </w:rPr>
              <w:t>MEC</w:t>
            </w:r>
            <w:r w:rsidRPr="0000505C">
              <w:rPr>
                <w:rStyle w:val="FootnoteReference"/>
              </w:rPr>
              <w:footnoteReference w:id="489"/>
            </w:r>
          </w:p>
        </w:tc>
      </w:tr>
      <w:tr w:rsidR="00DB1D89" w:rsidRPr="00DB1D89" w14:paraId="16F06604" w14:textId="77777777" w:rsidTr="008470F8">
        <w:tc>
          <w:tcPr>
            <w:tcW w:w="567" w:type="dxa"/>
            <w:shd w:val="clear" w:color="auto" w:fill="auto"/>
            <w:hideMark/>
          </w:tcPr>
          <w:p w14:paraId="4E9B7FCC" w14:textId="77777777" w:rsidR="00DB1D89" w:rsidRPr="00DB1D89" w:rsidRDefault="00DB1D89" w:rsidP="00DB1D89">
            <w:pPr>
              <w:spacing w:before="40" w:after="120"/>
              <w:ind w:right="113"/>
              <w:rPr>
                <w:lang w:eastAsia="en-GB"/>
              </w:rPr>
            </w:pPr>
            <w:r w:rsidRPr="00DB1D89">
              <w:rPr>
                <w:lang w:eastAsia="en-GB"/>
              </w:rPr>
              <w:t>58</w:t>
            </w:r>
          </w:p>
        </w:tc>
        <w:tc>
          <w:tcPr>
            <w:tcW w:w="3969" w:type="dxa"/>
            <w:shd w:val="clear" w:color="auto" w:fill="auto"/>
            <w:hideMark/>
          </w:tcPr>
          <w:p w14:paraId="3E829445" w14:textId="77777777" w:rsidR="00DB1D89" w:rsidRPr="00DB1D89" w:rsidRDefault="00DB1D89" w:rsidP="00DB1D89">
            <w:pPr>
              <w:spacing w:before="40" w:after="120"/>
              <w:ind w:right="113"/>
              <w:rPr>
                <w:lang w:eastAsia="en-GB"/>
              </w:rPr>
            </w:pPr>
            <w:r w:rsidRPr="00DB1D89">
              <w:rPr>
                <w:lang w:eastAsia="en-GB"/>
              </w:rPr>
              <w:t>Tristar Tyre Manufacturing Company Ltd.*</w:t>
            </w:r>
          </w:p>
        </w:tc>
        <w:tc>
          <w:tcPr>
            <w:tcW w:w="2835" w:type="dxa"/>
            <w:shd w:val="clear" w:color="auto" w:fill="auto"/>
            <w:hideMark/>
          </w:tcPr>
          <w:p w14:paraId="327EF43B" w14:textId="77777777" w:rsidR="00DB1D89" w:rsidRPr="00DB1D89" w:rsidRDefault="00DB1D89" w:rsidP="00DB1D89">
            <w:pPr>
              <w:spacing w:before="40" w:after="120"/>
              <w:ind w:right="113"/>
              <w:rPr>
                <w:lang w:eastAsia="en-GB"/>
              </w:rPr>
            </w:pPr>
            <w:r w:rsidRPr="00DB1D89">
              <w:rPr>
                <w:lang w:eastAsia="en-GB"/>
              </w:rPr>
              <w:t>Manufacturing</w:t>
            </w:r>
          </w:p>
        </w:tc>
        <w:tc>
          <w:tcPr>
            <w:tcW w:w="2268" w:type="dxa"/>
            <w:shd w:val="clear" w:color="auto" w:fill="auto"/>
            <w:hideMark/>
          </w:tcPr>
          <w:p w14:paraId="4B6C5B1E" w14:textId="77777777" w:rsidR="00DB1D89" w:rsidRPr="00DB1D89" w:rsidRDefault="00DB1D89" w:rsidP="00DB1D89">
            <w:pPr>
              <w:spacing w:before="40" w:after="120"/>
              <w:ind w:right="113"/>
              <w:rPr>
                <w:lang w:eastAsia="en-GB"/>
              </w:rPr>
            </w:pPr>
            <w:r w:rsidRPr="00DB1D89">
              <w:rPr>
                <w:lang w:eastAsia="en-GB"/>
              </w:rPr>
              <w:t>MEC</w:t>
            </w:r>
            <w:r w:rsidRPr="0000505C">
              <w:rPr>
                <w:rStyle w:val="FootnoteReference"/>
              </w:rPr>
              <w:footnoteReference w:id="490"/>
            </w:r>
          </w:p>
        </w:tc>
      </w:tr>
      <w:tr w:rsidR="00DB1D89" w:rsidRPr="00DB1D89" w14:paraId="2460C822" w14:textId="77777777" w:rsidTr="008470F8">
        <w:tc>
          <w:tcPr>
            <w:tcW w:w="567" w:type="dxa"/>
            <w:shd w:val="clear" w:color="auto" w:fill="auto"/>
            <w:hideMark/>
          </w:tcPr>
          <w:p w14:paraId="1F86724F" w14:textId="77777777" w:rsidR="00DB1D89" w:rsidRPr="00DB1D89" w:rsidRDefault="00DB1D89" w:rsidP="00DB1D89">
            <w:pPr>
              <w:spacing w:before="40" w:after="120"/>
              <w:ind w:right="113"/>
              <w:rPr>
                <w:lang w:eastAsia="en-GB"/>
              </w:rPr>
            </w:pPr>
            <w:r w:rsidRPr="00DB1D89">
              <w:rPr>
                <w:lang w:eastAsia="en-GB"/>
              </w:rPr>
              <w:t>59</w:t>
            </w:r>
          </w:p>
        </w:tc>
        <w:tc>
          <w:tcPr>
            <w:tcW w:w="3969" w:type="dxa"/>
            <w:shd w:val="clear" w:color="auto" w:fill="auto"/>
            <w:hideMark/>
          </w:tcPr>
          <w:p w14:paraId="03DC05C9" w14:textId="77777777" w:rsidR="00DB1D89" w:rsidRPr="00DB1D89" w:rsidRDefault="00DB1D89" w:rsidP="00DB1D89">
            <w:pPr>
              <w:spacing w:before="40" w:after="120"/>
              <w:ind w:right="113"/>
              <w:rPr>
                <w:lang w:eastAsia="en-GB"/>
              </w:rPr>
            </w:pPr>
            <w:r w:rsidRPr="00DB1D89">
              <w:rPr>
                <w:lang w:eastAsia="en-GB"/>
              </w:rPr>
              <w:t>Tyre Retreading Plant (Ywama)</w:t>
            </w:r>
          </w:p>
        </w:tc>
        <w:tc>
          <w:tcPr>
            <w:tcW w:w="2835" w:type="dxa"/>
            <w:shd w:val="clear" w:color="auto" w:fill="auto"/>
            <w:hideMark/>
          </w:tcPr>
          <w:p w14:paraId="2AD6B5A1" w14:textId="77777777" w:rsidR="00DB1D89" w:rsidRPr="00DB1D89" w:rsidRDefault="00DB1D89" w:rsidP="00DB1D89">
            <w:pPr>
              <w:spacing w:before="40" w:after="120"/>
              <w:ind w:right="113"/>
              <w:rPr>
                <w:lang w:eastAsia="en-GB"/>
              </w:rPr>
            </w:pPr>
            <w:r w:rsidRPr="00DB1D89">
              <w:rPr>
                <w:lang w:eastAsia="en-GB"/>
              </w:rPr>
              <w:t>Manufacturing</w:t>
            </w:r>
          </w:p>
        </w:tc>
        <w:tc>
          <w:tcPr>
            <w:tcW w:w="2268" w:type="dxa"/>
            <w:shd w:val="clear" w:color="auto" w:fill="auto"/>
            <w:hideMark/>
          </w:tcPr>
          <w:p w14:paraId="0A02B184" w14:textId="77777777" w:rsidR="00DB1D89" w:rsidRPr="00DB1D89" w:rsidRDefault="00DB1D89" w:rsidP="00DB1D89">
            <w:pPr>
              <w:spacing w:before="40" w:after="120"/>
              <w:ind w:right="113"/>
              <w:rPr>
                <w:lang w:eastAsia="en-GB"/>
              </w:rPr>
            </w:pPr>
            <w:r w:rsidRPr="00DB1D89">
              <w:rPr>
                <w:lang w:eastAsia="en-GB"/>
              </w:rPr>
              <w:t>MEC</w:t>
            </w:r>
            <w:r w:rsidRPr="0000505C">
              <w:rPr>
                <w:rStyle w:val="FootnoteReference"/>
              </w:rPr>
              <w:footnoteReference w:id="491"/>
            </w:r>
          </w:p>
        </w:tc>
      </w:tr>
      <w:tr w:rsidR="00DB1D89" w:rsidRPr="00DB1D89" w14:paraId="25513F4B" w14:textId="77777777" w:rsidTr="008470F8">
        <w:tc>
          <w:tcPr>
            <w:tcW w:w="567" w:type="dxa"/>
            <w:shd w:val="clear" w:color="auto" w:fill="auto"/>
            <w:hideMark/>
          </w:tcPr>
          <w:p w14:paraId="2FEA7627" w14:textId="77777777" w:rsidR="00DB1D89" w:rsidRPr="00DB1D89" w:rsidRDefault="00DB1D89" w:rsidP="00DB1D89">
            <w:pPr>
              <w:spacing w:before="40" w:after="120"/>
              <w:ind w:right="113"/>
              <w:rPr>
                <w:lang w:eastAsia="en-GB"/>
              </w:rPr>
            </w:pPr>
            <w:r w:rsidRPr="00DB1D89">
              <w:rPr>
                <w:lang w:eastAsia="en-GB"/>
              </w:rPr>
              <w:t>60</w:t>
            </w:r>
          </w:p>
        </w:tc>
        <w:tc>
          <w:tcPr>
            <w:tcW w:w="3969" w:type="dxa"/>
            <w:shd w:val="clear" w:color="auto" w:fill="auto"/>
            <w:hideMark/>
          </w:tcPr>
          <w:p w14:paraId="50C379AD" w14:textId="77777777" w:rsidR="00DB1D89" w:rsidRPr="00DB1D89" w:rsidRDefault="00DB1D89" w:rsidP="00DB1D89">
            <w:pPr>
              <w:spacing w:before="40" w:after="120"/>
              <w:ind w:right="113"/>
              <w:rPr>
                <w:lang w:eastAsia="en-GB"/>
              </w:rPr>
            </w:pPr>
            <w:r w:rsidRPr="00DB1D89">
              <w:rPr>
                <w:lang w:eastAsia="en-GB"/>
              </w:rPr>
              <w:t>Virgin Coconut Oil Factory (Pathein)</w:t>
            </w:r>
          </w:p>
        </w:tc>
        <w:tc>
          <w:tcPr>
            <w:tcW w:w="2835" w:type="dxa"/>
            <w:shd w:val="clear" w:color="auto" w:fill="auto"/>
            <w:hideMark/>
          </w:tcPr>
          <w:p w14:paraId="761FD4EF" w14:textId="77777777" w:rsidR="00DB1D89" w:rsidRPr="00DB1D89" w:rsidRDefault="00DB1D89" w:rsidP="00DB1D89">
            <w:pPr>
              <w:spacing w:before="40" w:after="120"/>
              <w:ind w:right="113"/>
              <w:rPr>
                <w:lang w:eastAsia="en-GB"/>
              </w:rPr>
            </w:pPr>
            <w:r w:rsidRPr="00DB1D89">
              <w:rPr>
                <w:lang w:eastAsia="en-GB"/>
              </w:rPr>
              <w:t>Agriculture, forestry and fishing</w:t>
            </w:r>
          </w:p>
        </w:tc>
        <w:tc>
          <w:tcPr>
            <w:tcW w:w="2268" w:type="dxa"/>
            <w:shd w:val="clear" w:color="auto" w:fill="auto"/>
            <w:hideMark/>
          </w:tcPr>
          <w:p w14:paraId="3E38D507" w14:textId="77777777" w:rsidR="00DB1D89" w:rsidRPr="00DB1D89" w:rsidRDefault="00DB1D89" w:rsidP="00DB1D89">
            <w:pPr>
              <w:spacing w:before="40" w:after="120"/>
              <w:ind w:right="113"/>
              <w:rPr>
                <w:lang w:eastAsia="en-GB"/>
              </w:rPr>
            </w:pPr>
            <w:r w:rsidRPr="00DB1D89">
              <w:t>MEC</w:t>
            </w:r>
            <w:r w:rsidRPr="0000505C">
              <w:rPr>
                <w:rStyle w:val="FootnoteReference"/>
              </w:rPr>
              <w:footnoteReference w:id="492"/>
            </w:r>
          </w:p>
        </w:tc>
      </w:tr>
      <w:tr w:rsidR="00DB1D89" w:rsidRPr="00DB1D89" w14:paraId="757EC8D5" w14:textId="77777777" w:rsidTr="008470F8">
        <w:tc>
          <w:tcPr>
            <w:tcW w:w="567" w:type="dxa"/>
            <w:tcBorders>
              <w:bottom w:val="single" w:sz="12" w:space="0" w:color="auto"/>
            </w:tcBorders>
            <w:shd w:val="clear" w:color="auto" w:fill="auto"/>
            <w:hideMark/>
          </w:tcPr>
          <w:p w14:paraId="38F5DA3E" w14:textId="77777777" w:rsidR="00DB1D89" w:rsidRPr="00DB1D89" w:rsidRDefault="00DB1D89" w:rsidP="00DB1D89">
            <w:pPr>
              <w:spacing w:before="40" w:after="120"/>
              <w:ind w:right="113"/>
              <w:rPr>
                <w:lang w:eastAsia="en-GB"/>
              </w:rPr>
            </w:pPr>
            <w:r w:rsidRPr="00DB1D89">
              <w:rPr>
                <w:lang w:eastAsia="en-GB"/>
              </w:rPr>
              <w:t>61</w:t>
            </w:r>
          </w:p>
        </w:tc>
        <w:tc>
          <w:tcPr>
            <w:tcW w:w="3969" w:type="dxa"/>
            <w:tcBorders>
              <w:bottom w:val="single" w:sz="12" w:space="0" w:color="auto"/>
            </w:tcBorders>
            <w:shd w:val="clear" w:color="auto" w:fill="auto"/>
            <w:hideMark/>
          </w:tcPr>
          <w:p w14:paraId="4AC246A1" w14:textId="77777777" w:rsidR="00DB1D89" w:rsidRPr="00DB1D89" w:rsidRDefault="00DB1D89" w:rsidP="00DB1D89">
            <w:pPr>
              <w:spacing w:before="40" w:after="120"/>
              <w:ind w:right="113"/>
              <w:rPr>
                <w:lang w:eastAsia="en-GB"/>
              </w:rPr>
            </w:pPr>
            <w:r w:rsidRPr="00DB1D89">
              <w:rPr>
                <w:lang w:eastAsia="en-GB"/>
              </w:rPr>
              <w:t>Wolfram Mine (Dawei)</w:t>
            </w:r>
          </w:p>
        </w:tc>
        <w:tc>
          <w:tcPr>
            <w:tcW w:w="2835" w:type="dxa"/>
            <w:tcBorders>
              <w:bottom w:val="single" w:sz="12" w:space="0" w:color="auto"/>
            </w:tcBorders>
            <w:shd w:val="clear" w:color="auto" w:fill="auto"/>
            <w:hideMark/>
          </w:tcPr>
          <w:p w14:paraId="1A1C5A9E" w14:textId="77777777" w:rsidR="00DB1D89" w:rsidRPr="00DB1D89" w:rsidRDefault="00DB1D89" w:rsidP="00DB1D89">
            <w:pPr>
              <w:spacing w:before="40" w:after="120"/>
              <w:ind w:right="113"/>
              <w:rPr>
                <w:lang w:eastAsia="en-GB"/>
              </w:rPr>
            </w:pPr>
            <w:r w:rsidRPr="00DB1D89">
              <w:rPr>
                <w:lang w:eastAsia="en-GB"/>
              </w:rPr>
              <w:t>Mining and quarrying</w:t>
            </w:r>
          </w:p>
        </w:tc>
        <w:tc>
          <w:tcPr>
            <w:tcW w:w="2268" w:type="dxa"/>
            <w:tcBorders>
              <w:bottom w:val="single" w:sz="12" w:space="0" w:color="auto"/>
            </w:tcBorders>
            <w:shd w:val="clear" w:color="auto" w:fill="auto"/>
            <w:hideMark/>
          </w:tcPr>
          <w:p w14:paraId="4CCD27DB" w14:textId="77777777" w:rsidR="00DB1D89" w:rsidRPr="00DB1D89" w:rsidRDefault="00DB1D89" w:rsidP="00DB1D89">
            <w:pPr>
              <w:spacing w:before="40" w:after="120"/>
              <w:ind w:right="113"/>
              <w:rPr>
                <w:lang w:eastAsia="en-GB"/>
              </w:rPr>
            </w:pPr>
            <w:r w:rsidRPr="00DB1D89">
              <w:t>MEC</w:t>
            </w:r>
            <w:r w:rsidRPr="0000505C">
              <w:rPr>
                <w:rStyle w:val="FootnoteReference"/>
              </w:rPr>
              <w:footnoteReference w:id="493"/>
            </w:r>
          </w:p>
        </w:tc>
      </w:tr>
    </w:tbl>
    <w:p w14:paraId="2234FF14" w14:textId="72EB019F" w:rsidR="00DB1D89" w:rsidRDefault="00DB1D89" w:rsidP="00DB1D89">
      <w:pPr>
        <w:pStyle w:val="H23G"/>
      </w:pPr>
      <w:r>
        <w:lastRenderedPageBreak/>
        <w:tab/>
      </w:r>
      <w:proofErr w:type="gramStart"/>
      <w:r>
        <w:t>(iv)</w:t>
      </w:r>
      <w:r>
        <w:tab/>
      </w:r>
      <w:r w:rsidRPr="00DB1D89">
        <w:t>Alleged</w:t>
      </w:r>
      <w:proofErr w:type="gramEnd"/>
      <w:r w:rsidRPr="00DB1D89">
        <w:t xml:space="preserve"> affiliates of MEC</w:t>
      </w:r>
      <w:r w:rsidRPr="000F1AD5">
        <w:rPr>
          <w:rStyle w:val="FootnoteReference"/>
          <w:b w:val="0"/>
        </w:rPr>
        <w:footnoteReference w:id="494"/>
      </w:r>
    </w:p>
    <w:tbl>
      <w:tblPr>
        <w:tblW w:w="0" w:type="auto"/>
        <w:tblLayout w:type="fixed"/>
        <w:tblCellMar>
          <w:left w:w="0" w:type="dxa"/>
          <w:right w:w="0" w:type="dxa"/>
        </w:tblCellMar>
        <w:tblLook w:val="04A0" w:firstRow="1" w:lastRow="0" w:firstColumn="1" w:lastColumn="0" w:noHBand="0" w:noVBand="1"/>
      </w:tblPr>
      <w:tblGrid>
        <w:gridCol w:w="567"/>
        <w:gridCol w:w="3969"/>
        <w:gridCol w:w="2835"/>
        <w:gridCol w:w="2268"/>
      </w:tblGrid>
      <w:tr w:rsidR="00DB1D89" w:rsidRPr="00DB1D89" w14:paraId="0A2DE07E" w14:textId="77777777" w:rsidTr="008470F8">
        <w:trPr>
          <w:tblHeader/>
        </w:trPr>
        <w:tc>
          <w:tcPr>
            <w:tcW w:w="567" w:type="dxa"/>
            <w:tcBorders>
              <w:top w:val="single" w:sz="4" w:space="0" w:color="auto"/>
              <w:bottom w:val="single" w:sz="12" w:space="0" w:color="auto"/>
            </w:tcBorders>
            <w:shd w:val="clear" w:color="auto" w:fill="auto"/>
            <w:vAlign w:val="bottom"/>
            <w:hideMark/>
          </w:tcPr>
          <w:p w14:paraId="6FDB8769" w14:textId="77777777" w:rsidR="00DB1D89" w:rsidRPr="00DB1D89" w:rsidRDefault="00DB1D89" w:rsidP="00DB1D89">
            <w:pPr>
              <w:spacing w:before="80" w:after="80" w:line="200" w:lineRule="exact"/>
              <w:ind w:right="113"/>
              <w:rPr>
                <w:i/>
                <w:sz w:val="16"/>
                <w:lang w:eastAsia="en-GB"/>
              </w:rPr>
            </w:pPr>
            <w:r w:rsidRPr="00DB1D89">
              <w:rPr>
                <w:i/>
                <w:sz w:val="16"/>
                <w:lang w:eastAsia="en-GB"/>
              </w:rPr>
              <w:t>No.</w:t>
            </w:r>
          </w:p>
        </w:tc>
        <w:tc>
          <w:tcPr>
            <w:tcW w:w="3969" w:type="dxa"/>
            <w:tcBorders>
              <w:top w:val="single" w:sz="4" w:space="0" w:color="auto"/>
              <w:bottom w:val="single" w:sz="12" w:space="0" w:color="auto"/>
            </w:tcBorders>
            <w:shd w:val="clear" w:color="auto" w:fill="auto"/>
            <w:vAlign w:val="bottom"/>
            <w:hideMark/>
          </w:tcPr>
          <w:p w14:paraId="53E6C806" w14:textId="77777777" w:rsidR="00DB1D89" w:rsidRPr="00DB1D89" w:rsidRDefault="00DB1D89" w:rsidP="00DB1D89">
            <w:pPr>
              <w:spacing w:before="80" w:after="80" w:line="200" w:lineRule="exact"/>
              <w:ind w:right="113"/>
              <w:rPr>
                <w:i/>
                <w:sz w:val="16"/>
                <w:lang w:eastAsia="en-GB"/>
              </w:rPr>
            </w:pPr>
            <w:r w:rsidRPr="00DB1D89">
              <w:rPr>
                <w:i/>
                <w:sz w:val="16"/>
                <w:lang w:eastAsia="en-GB"/>
              </w:rPr>
              <w:t>Name (or description) of company</w:t>
            </w:r>
          </w:p>
        </w:tc>
        <w:tc>
          <w:tcPr>
            <w:tcW w:w="2835" w:type="dxa"/>
            <w:tcBorders>
              <w:top w:val="single" w:sz="4" w:space="0" w:color="auto"/>
              <w:bottom w:val="single" w:sz="12" w:space="0" w:color="auto"/>
            </w:tcBorders>
            <w:shd w:val="clear" w:color="auto" w:fill="auto"/>
            <w:vAlign w:val="bottom"/>
            <w:hideMark/>
          </w:tcPr>
          <w:p w14:paraId="579468EB" w14:textId="77777777" w:rsidR="00DB1D89" w:rsidRPr="00DB1D89" w:rsidRDefault="00DB1D89" w:rsidP="00DB1D89">
            <w:pPr>
              <w:spacing w:before="80" w:after="80" w:line="200" w:lineRule="exact"/>
              <w:ind w:right="113"/>
              <w:rPr>
                <w:i/>
                <w:sz w:val="16"/>
                <w:lang w:eastAsia="en-GB"/>
              </w:rPr>
            </w:pPr>
            <w:r w:rsidRPr="00DB1D89">
              <w:rPr>
                <w:i/>
                <w:sz w:val="16"/>
                <w:lang w:eastAsia="en-GB"/>
              </w:rPr>
              <w:t>Sector (if known)</w:t>
            </w:r>
          </w:p>
        </w:tc>
        <w:tc>
          <w:tcPr>
            <w:tcW w:w="2268" w:type="dxa"/>
            <w:tcBorders>
              <w:top w:val="single" w:sz="4" w:space="0" w:color="auto"/>
              <w:bottom w:val="single" w:sz="12" w:space="0" w:color="auto"/>
            </w:tcBorders>
            <w:shd w:val="clear" w:color="auto" w:fill="auto"/>
            <w:noWrap/>
            <w:vAlign w:val="bottom"/>
            <w:hideMark/>
          </w:tcPr>
          <w:p w14:paraId="7389D7EF" w14:textId="77777777" w:rsidR="00DB1D89" w:rsidRPr="00DB1D89" w:rsidRDefault="00DB1D89" w:rsidP="00DB1D89">
            <w:pPr>
              <w:spacing w:before="80" w:after="80" w:line="200" w:lineRule="exact"/>
              <w:ind w:right="113"/>
              <w:rPr>
                <w:i/>
                <w:sz w:val="16"/>
                <w:lang w:eastAsia="en-GB"/>
              </w:rPr>
            </w:pPr>
            <w:r w:rsidRPr="00DB1D89">
              <w:rPr>
                <w:i/>
                <w:sz w:val="16"/>
                <w:lang w:eastAsia="en-GB"/>
              </w:rPr>
              <w:t>Source</w:t>
            </w:r>
          </w:p>
        </w:tc>
      </w:tr>
      <w:tr w:rsidR="00DB1D89" w:rsidRPr="00DB1D89" w14:paraId="6D2A386C" w14:textId="77777777" w:rsidTr="008470F8">
        <w:trPr>
          <w:trHeight w:hRule="exact" w:val="113"/>
        </w:trPr>
        <w:tc>
          <w:tcPr>
            <w:tcW w:w="567" w:type="dxa"/>
            <w:tcBorders>
              <w:top w:val="single" w:sz="12" w:space="0" w:color="auto"/>
            </w:tcBorders>
            <w:shd w:val="clear" w:color="auto" w:fill="auto"/>
          </w:tcPr>
          <w:p w14:paraId="4B02A857" w14:textId="77777777" w:rsidR="00DB1D89" w:rsidRPr="00DB1D89" w:rsidRDefault="00DB1D89" w:rsidP="00DB1D89">
            <w:pPr>
              <w:spacing w:before="40" w:after="120"/>
              <w:ind w:right="113"/>
              <w:rPr>
                <w:lang w:eastAsia="en-GB"/>
              </w:rPr>
            </w:pPr>
          </w:p>
        </w:tc>
        <w:tc>
          <w:tcPr>
            <w:tcW w:w="3969" w:type="dxa"/>
            <w:tcBorders>
              <w:top w:val="single" w:sz="12" w:space="0" w:color="auto"/>
            </w:tcBorders>
            <w:shd w:val="clear" w:color="auto" w:fill="auto"/>
          </w:tcPr>
          <w:p w14:paraId="4000ECB8" w14:textId="77777777" w:rsidR="00DB1D89" w:rsidRPr="00DB1D89" w:rsidRDefault="00DB1D89" w:rsidP="00DB1D89">
            <w:pPr>
              <w:spacing w:before="40" w:after="120"/>
              <w:ind w:right="113"/>
              <w:rPr>
                <w:lang w:eastAsia="en-GB"/>
              </w:rPr>
            </w:pPr>
          </w:p>
        </w:tc>
        <w:tc>
          <w:tcPr>
            <w:tcW w:w="2835" w:type="dxa"/>
            <w:tcBorders>
              <w:top w:val="single" w:sz="12" w:space="0" w:color="auto"/>
            </w:tcBorders>
            <w:shd w:val="clear" w:color="auto" w:fill="auto"/>
          </w:tcPr>
          <w:p w14:paraId="7E8623E2" w14:textId="77777777" w:rsidR="00DB1D89" w:rsidRPr="00DB1D89" w:rsidRDefault="00DB1D89" w:rsidP="00DB1D89">
            <w:pPr>
              <w:spacing w:before="40" w:after="120"/>
              <w:ind w:right="113"/>
              <w:rPr>
                <w:lang w:eastAsia="en-GB"/>
              </w:rPr>
            </w:pPr>
          </w:p>
        </w:tc>
        <w:tc>
          <w:tcPr>
            <w:tcW w:w="2268" w:type="dxa"/>
            <w:tcBorders>
              <w:top w:val="single" w:sz="12" w:space="0" w:color="auto"/>
            </w:tcBorders>
            <w:shd w:val="clear" w:color="auto" w:fill="auto"/>
            <w:noWrap/>
          </w:tcPr>
          <w:p w14:paraId="7B1B9B85" w14:textId="77777777" w:rsidR="00DB1D89" w:rsidRPr="00DB1D89" w:rsidRDefault="00DB1D89" w:rsidP="00DB1D89">
            <w:pPr>
              <w:spacing w:before="40" w:after="120"/>
              <w:ind w:right="113"/>
              <w:rPr>
                <w:lang w:eastAsia="en-GB"/>
              </w:rPr>
            </w:pPr>
          </w:p>
        </w:tc>
      </w:tr>
      <w:tr w:rsidR="00DB1D89" w:rsidRPr="00DB1D89" w14:paraId="30133343" w14:textId="77777777" w:rsidTr="008470F8">
        <w:tc>
          <w:tcPr>
            <w:tcW w:w="567" w:type="dxa"/>
            <w:shd w:val="clear" w:color="auto" w:fill="auto"/>
            <w:hideMark/>
          </w:tcPr>
          <w:p w14:paraId="1D09EE35" w14:textId="77777777" w:rsidR="00DB1D89" w:rsidRPr="00DB1D89" w:rsidRDefault="00DB1D89" w:rsidP="00DB1D89">
            <w:pPr>
              <w:spacing w:before="40" w:after="120"/>
              <w:ind w:right="113"/>
              <w:rPr>
                <w:lang w:eastAsia="en-GB"/>
              </w:rPr>
            </w:pPr>
            <w:r w:rsidRPr="00DB1D89">
              <w:rPr>
                <w:lang w:eastAsia="en-GB"/>
              </w:rPr>
              <w:t>1</w:t>
            </w:r>
          </w:p>
        </w:tc>
        <w:tc>
          <w:tcPr>
            <w:tcW w:w="3969" w:type="dxa"/>
            <w:shd w:val="clear" w:color="auto" w:fill="auto"/>
            <w:noWrap/>
            <w:hideMark/>
          </w:tcPr>
          <w:p w14:paraId="21043615" w14:textId="77777777" w:rsidR="00DB1D89" w:rsidRPr="00DB1D89" w:rsidRDefault="00DB1D89" w:rsidP="00DB1D89">
            <w:pPr>
              <w:spacing w:before="40" w:after="120"/>
              <w:ind w:right="113"/>
              <w:rPr>
                <w:lang w:eastAsia="en-GB"/>
              </w:rPr>
            </w:pPr>
            <w:r w:rsidRPr="00DB1D89">
              <w:rPr>
                <w:lang w:eastAsia="en-GB"/>
              </w:rPr>
              <w:t>Agro Pack Co., Ltd.</w:t>
            </w:r>
          </w:p>
        </w:tc>
        <w:tc>
          <w:tcPr>
            <w:tcW w:w="2835" w:type="dxa"/>
            <w:shd w:val="clear" w:color="auto" w:fill="auto"/>
            <w:hideMark/>
          </w:tcPr>
          <w:p w14:paraId="399B7A67" w14:textId="77777777" w:rsidR="00DB1D89" w:rsidRPr="00DB1D89" w:rsidRDefault="00DB1D89" w:rsidP="00DB1D89">
            <w:pPr>
              <w:spacing w:before="40" w:after="120"/>
              <w:ind w:right="113"/>
              <w:rPr>
                <w:lang w:eastAsia="en-GB"/>
              </w:rPr>
            </w:pPr>
            <w:r w:rsidRPr="00DB1D89">
              <w:rPr>
                <w:lang w:eastAsia="en-GB"/>
              </w:rPr>
              <w:t>Manufacturing</w:t>
            </w:r>
          </w:p>
        </w:tc>
        <w:tc>
          <w:tcPr>
            <w:tcW w:w="2268" w:type="dxa"/>
            <w:shd w:val="clear" w:color="auto" w:fill="auto"/>
            <w:noWrap/>
            <w:hideMark/>
          </w:tcPr>
          <w:p w14:paraId="1CB392CB" w14:textId="77777777" w:rsidR="00DB1D89" w:rsidRPr="00DB1D89" w:rsidRDefault="00DB1D89" w:rsidP="00DB1D89">
            <w:pPr>
              <w:spacing w:before="40" w:after="120"/>
              <w:ind w:right="113"/>
              <w:rPr>
                <w:lang w:eastAsia="en-GB"/>
              </w:rPr>
            </w:pPr>
            <w:r w:rsidRPr="00DB1D89">
              <w:rPr>
                <w:lang w:eastAsia="en-GB"/>
              </w:rPr>
              <w:t>DICA 110908636</w:t>
            </w:r>
          </w:p>
        </w:tc>
      </w:tr>
      <w:tr w:rsidR="00DB1D89" w:rsidRPr="00DB1D89" w14:paraId="42EA6A21" w14:textId="77777777" w:rsidTr="008470F8">
        <w:tc>
          <w:tcPr>
            <w:tcW w:w="567" w:type="dxa"/>
            <w:shd w:val="clear" w:color="auto" w:fill="auto"/>
            <w:hideMark/>
          </w:tcPr>
          <w:p w14:paraId="6BA2700C" w14:textId="77777777" w:rsidR="00DB1D89" w:rsidRPr="00DB1D89" w:rsidRDefault="00DB1D89" w:rsidP="00DB1D89">
            <w:pPr>
              <w:spacing w:before="40" w:after="120"/>
              <w:ind w:right="113"/>
              <w:rPr>
                <w:lang w:eastAsia="en-GB"/>
              </w:rPr>
            </w:pPr>
            <w:r w:rsidRPr="00DB1D89">
              <w:rPr>
                <w:lang w:eastAsia="en-GB"/>
              </w:rPr>
              <w:t>2</w:t>
            </w:r>
          </w:p>
        </w:tc>
        <w:tc>
          <w:tcPr>
            <w:tcW w:w="3969" w:type="dxa"/>
            <w:shd w:val="clear" w:color="auto" w:fill="auto"/>
            <w:noWrap/>
            <w:hideMark/>
          </w:tcPr>
          <w:p w14:paraId="51B16CFA" w14:textId="77777777" w:rsidR="00DB1D89" w:rsidRPr="00DB1D89" w:rsidRDefault="00DB1D89" w:rsidP="00DB1D89">
            <w:pPr>
              <w:spacing w:before="40" w:after="120"/>
              <w:ind w:right="113"/>
              <w:rPr>
                <w:lang w:eastAsia="en-GB"/>
              </w:rPr>
            </w:pPr>
            <w:r w:rsidRPr="00DB1D89">
              <w:rPr>
                <w:lang w:eastAsia="en-GB"/>
              </w:rPr>
              <w:t>Aung Myint Mo Min Securities</w:t>
            </w:r>
          </w:p>
        </w:tc>
        <w:tc>
          <w:tcPr>
            <w:tcW w:w="2835" w:type="dxa"/>
            <w:shd w:val="clear" w:color="auto" w:fill="auto"/>
            <w:hideMark/>
          </w:tcPr>
          <w:p w14:paraId="1EAE8CF6" w14:textId="77777777" w:rsidR="00DB1D89" w:rsidRPr="00DB1D89" w:rsidRDefault="00DB1D89" w:rsidP="00DB1D89">
            <w:pPr>
              <w:spacing w:before="40" w:after="120"/>
              <w:ind w:right="113"/>
              <w:rPr>
                <w:lang w:eastAsia="en-GB"/>
              </w:rPr>
            </w:pPr>
            <w:r w:rsidRPr="00DB1D89">
              <w:rPr>
                <w:lang w:eastAsia="en-GB"/>
              </w:rPr>
              <w:t>Finance and insurance</w:t>
            </w:r>
          </w:p>
        </w:tc>
        <w:tc>
          <w:tcPr>
            <w:tcW w:w="2268" w:type="dxa"/>
            <w:shd w:val="clear" w:color="auto" w:fill="auto"/>
            <w:noWrap/>
            <w:hideMark/>
          </w:tcPr>
          <w:p w14:paraId="2962808D" w14:textId="77777777" w:rsidR="00DB1D89" w:rsidRPr="00DB1D89" w:rsidRDefault="00DB1D89" w:rsidP="00DB1D89">
            <w:pPr>
              <w:spacing w:before="40" w:after="120"/>
              <w:ind w:right="113"/>
              <w:rPr>
                <w:lang w:eastAsia="en-GB"/>
              </w:rPr>
            </w:pPr>
            <w:r w:rsidRPr="00DB1D89">
              <w:rPr>
                <w:lang w:eastAsia="en-GB"/>
              </w:rPr>
              <w:t>DICA 115650033</w:t>
            </w:r>
          </w:p>
        </w:tc>
      </w:tr>
      <w:tr w:rsidR="00DB1D89" w:rsidRPr="00DB1D89" w14:paraId="4D6891F6" w14:textId="77777777" w:rsidTr="008470F8">
        <w:tc>
          <w:tcPr>
            <w:tcW w:w="567" w:type="dxa"/>
            <w:shd w:val="clear" w:color="auto" w:fill="auto"/>
            <w:hideMark/>
          </w:tcPr>
          <w:p w14:paraId="35F643B7" w14:textId="77777777" w:rsidR="00DB1D89" w:rsidRPr="00DB1D89" w:rsidRDefault="00DB1D89" w:rsidP="00DB1D89">
            <w:pPr>
              <w:spacing w:before="40" w:after="120"/>
              <w:ind w:right="113"/>
              <w:rPr>
                <w:lang w:eastAsia="en-GB"/>
              </w:rPr>
            </w:pPr>
            <w:r w:rsidRPr="00DB1D89">
              <w:rPr>
                <w:lang w:eastAsia="en-GB"/>
              </w:rPr>
              <w:t>3</w:t>
            </w:r>
          </w:p>
        </w:tc>
        <w:tc>
          <w:tcPr>
            <w:tcW w:w="3969" w:type="dxa"/>
            <w:shd w:val="clear" w:color="auto" w:fill="auto"/>
            <w:noWrap/>
            <w:hideMark/>
          </w:tcPr>
          <w:p w14:paraId="43908126" w14:textId="77777777" w:rsidR="00DB1D89" w:rsidRPr="00DB1D89" w:rsidRDefault="00DB1D89" w:rsidP="00DB1D89">
            <w:pPr>
              <w:spacing w:before="40" w:after="120"/>
              <w:ind w:right="113"/>
              <w:rPr>
                <w:lang w:eastAsia="en-GB"/>
              </w:rPr>
            </w:pPr>
            <w:r w:rsidRPr="00DB1D89">
              <w:rPr>
                <w:lang w:eastAsia="en-GB"/>
              </w:rPr>
              <w:t>Aung Zayya Oo Co., Ltd.</w:t>
            </w:r>
          </w:p>
        </w:tc>
        <w:tc>
          <w:tcPr>
            <w:tcW w:w="2835" w:type="dxa"/>
            <w:shd w:val="clear" w:color="auto" w:fill="auto"/>
            <w:hideMark/>
          </w:tcPr>
          <w:p w14:paraId="19B75517" w14:textId="77777777" w:rsidR="00DB1D89" w:rsidRPr="00DB1D89" w:rsidRDefault="00DB1D89" w:rsidP="00DB1D89">
            <w:pPr>
              <w:spacing w:before="40" w:after="120"/>
              <w:ind w:right="113"/>
              <w:rPr>
                <w:lang w:eastAsia="en-GB"/>
              </w:rPr>
            </w:pPr>
            <w:r w:rsidRPr="00DB1D89">
              <w:rPr>
                <w:lang w:eastAsia="en-GB"/>
              </w:rPr>
              <w:t> </w:t>
            </w:r>
          </w:p>
        </w:tc>
        <w:tc>
          <w:tcPr>
            <w:tcW w:w="2268" w:type="dxa"/>
            <w:shd w:val="clear" w:color="auto" w:fill="auto"/>
            <w:noWrap/>
            <w:hideMark/>
          </w:tcPr>
          <w:p w14:paraId="2948155E" w14:textId="77777777" w:rsidR="00DB1D89" w:rsidRPr="00DB1D89" w:rsidRDefault="00DB1D89" w:rsidP="00DB1D89">
            <w:pPr>
              <w:spacing w:before="40" w:after="120"/>
              <w:ind w:right="113"/>
              <w:rPr>
                <w:lang w:eastAsia="en-GB"/>
              </w:rPr>
            </w:pPr>
            <w:r w:rsidRPr="00DB1D89">
              <w:rPr>
                <w:lang w:eastAsia="en-GB"/>
              </w:rPr>
              <w:t>DICA 101796205</w:t>
            </w:r>
          </w:p>
        </w:tc>
      </w:tr>
      <w:tr w:rsidR="00DB1D89" w:rsidRPr="00DB1D89" w14:paraId="47CB6103" w14:textId="77777777" w:rsidTr="008470F8">
        <w:tc>
          <w:tcPr>
            <w:tcW w:w="567" w:type="dxa"/>
            <w:shd w:val="clear" w:color="auto" w:fill="auto"/>
            <w:hideMark/>
          </w:tcPr>
          <w:p w14:paraId="3FB469E7" w14:textId="77777777" w:rsidR="00DB1D89" w:rsidRPr="00DB1D89" w:rsidRDefault="00DB1D89" w:rsidP="00DB1D89">
            <w:pPr>
              <w:spacing w:before="40" w:after="120"/>
              <w:ind w:right="113"/>
              <w:rPr>
                <w:lang w:eastAsia="en-GB"/>
              </w:rPr>
            </w:pPr>
            <w:r w:rsidRPr="00DB1D89">
              <w:rPr>
                <w:lang w:eastAsia="en-GB"/>
              </w:rPr>
              <w:t>4</w:t>
            </w:r>
          </w:p>
        </w:tc>
        <w:tc>
          <w:tcPr>
            <w:tcW w:w="3969" w:type="dxa"/>
            <w:shd w:val="clear" w:color="auto" w:fill="auto"/>
            <w:noWrap/>
            <w:hideMark/>
          </w:tcPr>
          <w:p w14:paraId="074F8D1A" w14:textId="77777777" w:rsidR="00DB1D89" w:rsidRPr="00DB1D89" w:rsidRDefault="00DB1D89" w:rsidP="00DB1D89">
            <w:pPr>
              <w:spacing w:before="40" w:after="120"/>
              <w:ind w:right="113"/>
              <w:rPr>
                <w:lang w:eastAsia="en-GB"/>
              </w:rPr>
            </w:pPr>
            <w:r w:rsidRPr="00DB1D89">
              <w:rPr>
                <w:lang w:eastAsia="en-GB"/>
              </w:rPr>
              <w:t>Beautybynaychi</w:t>
            </w:r>
          </w:p>
        </w:tc>
        <w:tc>
          <w:tcPr>
            <w:tcW w:w="2835" w:type="dxa"/>
            <w:shd w:val="clear" w:color="auto" w:fill="auto"/>
            <w:hideMark/>
          </w:tcPr>
          <w:p w14:paraId="11E4CB2E" w14:textId="77777777" w:rsidR="00DB1D89" w:rsidRPr="00DB1D89" w:rsidRDefault="00DB1D89" w:rsidP="00DB1D89">
            <w:pPr>
              <w:spacing w:before="40" w:after="120"/>
              <w:ind w:right="113"/>
              <w:rPr>
                <w:lang w:eastAsia="en-GB"/>
              </w:rPr>
            </w:pPr>
            <w:r w:rsidRPr="00DB1D89">
              <w:rPr>
                <w:lang w:eastAsia="en-GB"/>
              </w:rPr>
              <w:t>Manufacturing</w:t>
            </w:r>
          </w:p>
        </w:tc>
        <w:tc>
          <w:tcPr>
            <w:tcW w:w="2268" w:type="dxa"/>
            <w:shd w:val="clear" w:color="auto" w:fill="auto"/>
            <w:noWrap/>
            <w:hideMark/>
          </w:tcPr>
          <w:p w14:paraId="1153680C" w14:textId="77777777" w:rsidR="00DB1D89" w:rsidRPr="00DB1D89" w:rsidRDefault="00DB1D89" w:rsidP="00DB1D89">
            <w:pPr>
              <w:spacing w:before="40" w:after="120"/>
              <w:ind w:right="113"/>
              <w:rPr>
                <w:lang w:eastAsia="en-GB"/>
              </w:rPr>
            </w:pPr>
            <w:r w:rsidRPr="00DB1D89">
              <w:rPr>
                <w:lang w:eastAsia="en-GB"/>
              </w:rPr>
              <w:t>DICA 108896116</w:t>
            </w:r>
          </w:p>
        </w:tc>
      </w:tr>
      <w:tr w:rsidR="00DB1D89" w:rsidRPr="00DB1D89" w14:paraId="4CFA6EAF" w14:textId="77777777" w:rsidTr="008470F8">
        <w:tc>
          <w:tcPr>
            <w:tcW w:w="567" w:type="dxa"/>
            <w:shd w:val="clear" w:color="auto" w:fill="auto"/>
            <w:hideMark/>
          </w:tcPr>
          <w:p w14:paraId="605582F5" w14:textId="77777777" w:rsidR="00DB1D89" w:rsidRPr="00DB1D89" w:rsidRDefault="00DB1D89" w:rsidP="00DB1D89">
            <w:pPr>
              <w:spacing w:before="40" w:after="120"/>
              <w:ind w:right="113"/>
              <w:rPr>
                <w:lang w:eastAsia="en-GB"/>
              </w:rPr>
            </w:pPr>
            <w:r w:rsidRPr="00DB1D89">
              <w:rPr>
                <w:lang w:eastAsia="en-GB"/>
              </w:rPr>
              <w:t>5</w:t>
            </w:r>
          </w:p>
        </w:tc>
        <w:tc>
          <w:tcPr>
            <w:tcW w:w="3969" w:type="dxa"/>
            <w:shd w:val="clear" w:color="auto" w:fill="auto"/>
            <w:noWrap/>
            <w:hideMark/>
          </w:tcPr>
          <w:p w14:paraId="4B8DED29" w14:textId="77777777" w:rsidR="00DB1D89" w:rsidRPr="00DB1D89" w:rsidRDefault="00DB1D89" w:rsidP="00DB1D89">
            <w:pPr>
              <w:spacing w:before="40" w:after="120"/>
              <w:ind w:right="113"/>
              <w:rPr>
                <w:lang w:eastAsia="en-GB"/>
              </w:rPr>
            </w:pPr>
            <w:r w:rsidRPr="00DB1D89">
              <w:rPr>
                <w:lang w:eastAsia="en-GB"/>
              </w:rPr>
              <w:t>Golden Majestic Mobile Company Limited</w:t>
            </w:r>
          </w:p>
        </w:tc>
        <w:tc>
          <w:tcPr>
            <w:tcW w:w="2835" w:type="dxa"/>
            <w:shd w:val="clear" w:color="auto" w:fill="auto"/>
            <w:hideMark/>
          </w:tcPr>
          <w:p w14:paraId="1ED016E9" w14:textId="77777777" w:rsidR="00DB1D89" w:rsidRPr="00DB1D89" w:rsidRDefault="00DB1D89" w:rsidP="00DB1D89">
            <w:pPr>
              <w:spacing w:before="40" w:after="120"/>
              <w:ind w:right="113"/>
              <w:rPr>
                <w:lang w:eastAsia="en-GB"/>
              </w:rPr>
            </w:pPr>
            <w:r w:rsidRPr="00DB1D89">
              <w:rPr>
                <w:lang w:eastAsia="en-GB"/>
              </w:rPr>
              <w:t>Information and communication</w:t>
            </w:r>
          </w:p>
        </w:tc>
        <w:tc>
          <w:tcPr>
            <w:tcW w:w="2268" w:type="dxa"/>
            <w:shd w:val="clear" w:color="auto" w:fill="auto"/>
            <w:noWrap/>
            <w:hideMark/>
          </w:tcPr>
          <w:p w14:paraId="300BBA65" w14:textId="77777777" w:rsidR="00DB1D89" w:rsidRPr="00DB1D89" w:rsidRDefault="00DB1D89" w:rsidP="00DB1D89">
            <w:pPr>
              <w:spacing w:before="40" w:after="120"/>
              <w:ind w:right="113"/>
              <w:rPr>
                <w:lang w:eastAsia="en-GB"/>
              </w:rPr>
            </w:pPr>
            <w:r w:rsidRPr="00DB1D89">
              <w:rPr>
                <w:lang w:eastAsia="en-GB"/>
              </w:rPr>
              <w:t>DICA 111732523</w:t>
            </w:r>
          </w:p>
        </w:tc>
      </w:tr>
      <w:tr w:rsidR="00DB1D89" w:rsidRPr="00DB1D89" w14:paraId="58A8B5D2" w14:textId="77777777" w:rsidTr="008470F8">
        <w:tc>
          <w:tcPr>
            <w:tcW w:w="567" w:type="dxa"/>
            <w:shd w:val="clear" w:color="auto" w:fill="auto"/>
            <w:hideMark/>
          </w:tcPr>
          <w:p w14:paraId="3E75200B" w14:textId="77777777" w:rsidR="00DB1D89" w:rsidRPr="00DB1D89" w:rsidRDefault="00DB1D89" w:rsidP="00DB1D89">
            <w:pPr>
              <w:spacing w:before="40" w:after="120"/>
              <w:ind w:right="113"/>
              <w:rPr>
                <w:lang w:eastAsia="en-GB"/>
              </w:rPr>
            </w:pPr>
            <w:r w:rsidRPr="00DB1D89">
              <w:rPr>
                <w:lang w:eastAsia="en-GB"/>
              </w:rPr>
              <w:t>6</w:t>
            </w:r>
          </w:p>
        </w:tc>
        <w:tc>
          <w:tcPr>
            <w:tcW w:w="3969" w:type="dxa"/>
            <w:shd w:val="clear" w:color="auto" w:fill="auto"/>
            <w:noWrap/>
            <w:hideMark/>
          </w:tcPr>
          <w:p w14:paraId="2E5B1220" w14:textId="77777777" w:rsidR="00DB1D89" w:rsidRPr="00DB1D89" w:rsidRDefault="00DB1D89" w:rsidP="00DB1D89">
            <w:pPr>
              <w:spacing w:before="40" w:after="120"/>
              <w:ind w:right="113"/>
              <w:rPr>
                <w:lang w:eastAsia="en-GB"/>
              </w:rPr>
            </w:pPr>
            <w:r w:rsidRPr="00DB1D89">
              <w:rPr>
                <w:lang w:eastAsia="en-GB"/>
              </w:rPr>
              <w:t>Great Lakes Trading Company Limited</w:t>
            </w:r>
          </w:p>
        </w:tc>
        <w:tc>
          <w:tcPr>
            <w:tcW w:w="2835" w:type="dxa"/>
            <w:shd w:val="clear" w:color="auto" w:fill="auto"/>
            <w:hideMark/>
          </w:tcPr>
          <w:p w14:paraId="76D31E14" w14:textId="77777777" w:rsidR="00DB1D89" w:rsidRPr="00DB1D89" w:rsidRDefault="00DB1D89" w:rsidP="00DB1D89">
            <w:pPr>
              <w:spacing w:before="40" w:after="120"/>
              <w:ind w:right="113"/>
              <w:rPr>
                <w:lang w:eastAsia="en-GB"/>
              </w:rPr>
            </w:pPr>
            <w:r w:rsidRPr="00DB1D89">
              <w:rPr>
                <w:lang w:eastAsia="en-GB"/>
              </w:rPr>
              <w:t>Trade</w:t>
            </w:r>
          </w:p>
        </w:tc>
        <w:tc>
          <w:tcPr>
            <w:tcW w:w="2268" w:type="dxa"/>
            <w:shd w:val="clear" w:color="auto" w:fill="auto"/>
            <w:noWrap/>
            <w:hideMark/>
          </w:tcPr>
          <w:p w14:paraId="1C35D7E9" w14:textId="77777777" w:rsidR="00DB1D89" w:rsidRPr="00DB1D89" w:rsidRDefault="00DB1D89" w:rsidP="00DB1D89">
            <w:pPr>
              <w:spacing w:before="40" w:after="120"/>
              <w:ind w:right="113"/>
              <w:rPr>
                <w:lang w:eastAsia="en-GB"/>
              </w:rPr>
            </w:pPr>
            <w:r w:rsidRPr="00DB1D89">
              <w:rPr>
                <w:lang w:eastAsia="en-GB"/>
              </w:rPr>
              <w:t>DICA 110911696</w:t>
            </w:r>
          </w:p>
        </w:tc>
      </w:tr>
      <w:tr w:rsidR="00DB1D89" w:rsidRPr="00DB1D89" w14:paraId="1A009AD3" w14:textId="77777777" w:rsidTr="008470F8">
        <w:tc>
          <w:tcPr>
            <w:tcW w:w="567" w:type="dxa"/>
            <w:shd w:val="clear" w:color="auto" w:fill="auto"/>
            <w:hideMark/>
          </w:tcPr>
          <w:p w14:paraId="5B54319F" w14:textId="77777777" w:rsidR="00DB1D89" w:rsidRPr="00DB1D89" w:rsidRDefault="00DB1D89" w:rsidP="00DB1D89">
            <w:pPr>
              <w:spacing w:before="40" w:after="120"/>
              <w:ind w:right="113"/>
              <w:rPr>
                <w:lang w:eastAsia="en-GB"/>
              </w:rPr>
            </w:pPr>
            <w:r w:rsidRPr="00DB1D89">
              <w:rPr>
                <w:lang w:eastAsia="en-GB"/>
              </w:rPr>
              <w:t>7</w:t>
            </w:r>
          </w:p>
        </w:tc>
        <w:tc>
          <w:tcPr>
            <w:tcW w:w="3969" w:type="dxa"/>
            <w:shd w:val="clear" w:color="auto" w:fill="auto"/>
            <w:noWrap/>
            <w:hideMark/>
          </w:tcPr>
          <w:p w14:paraId="48009606" w14:textId="77777777" w:rsidR="00DB1D89" w:rsidRPr="00DB1D89" w:rsidRDefault="00DB1D89" w:rsidP="00DB1D89">
            <w:pPr>
              <w:spacing w:before="40" w:after="120"/>
              <w:ind w:right="113"/>
              <w:rPr>
                <w:lang w:eastAsia="en-GB"/>
              </w:rPr>
            </w:pPr>
            <w:r w:rsidRPr="00DB1D89">
              <w:rPr>
                <w:lang w:eastAsia="en-GB"/>
              </w:rPr>
              <w:t>Jewells of Angel</w:t>
            </w:r>
          </w:p>
        </w:tc>
        <w:tc>
          <w:tcPr>
            <w:tcW w:w="2835" w:type="dxa"/>
            <w:shd w:val="clear" w:color="auto" w:fill="auto"/>
            <w:hideMark/>
          </w:tcPr>
          <w:p w14:paraId="59884848" w14:textId="77777777" w:rsidR="00DB1D89" w:rsidRPr="00DB1D89" w:rsidRDefault="00DB1D89" w:rsidP="00DB1D89">
            <w:pPr>
              <w:spacing w:before="40" w:after="120"/>
              <w:ind w:right="113"/>
              <w:rPr>
                <w:lang w:eastAsia="en-GB"/>
              </w:rPr>
            </w:pPr>
            <w:r w:rsidRPr="00DB1D89">
              <w:rPr>
                <w:lang w:eastAsia="en-GB"/>
              </w:rPr>
              <w:t>Mining and quarrying - gems</w:t>
            </w:r>
          </w:p>
        </w:tc>
        <w:tc>
          <w:tcPr>
            <w:tcW w:w="2268" w:type="dxa"/>
            <w:shd w:val="clear" w:color="auto" w:fill="auto"/>
            <w:noWrap/>
            <w:hideMark/>
          </w:tcPr>
          <w:p w14:paraId="5C49E5C5" w14:textId="77777777" w:rsidR="00DB1D89" w:rsidRPr="00DB1D89" w:rsidRDefault="00DB1D89" w:rsidP="00DB1D89">
            <w:pPr>
              <w:spacing w:before="40" w:after="120"/>
              <w:ind w:right="113"/>
              <w:rPr>
                <w:lang w:eastAsia="en-GB"/>
              </w:rPr>
            </w:pPr>
            <w:r w:rsidRPr="00DB1D89">
              <w:rPr>
                <w:lang w:eastAsia="en-GB"/>
              </w:rPr>
              <w:t>DICA 104223648</w:t>
            </w:r>
          </w:p>
        </w:tc>
      </w:tr>
      <w:tr w:rsidR="00DB1D89" w:rsidRPr="00DB1D89" w14:paraId="3824596F" w14:textId="77777777" w:rsidTr="008470F8">
        <w:tc>
          <w:tcPr>
            <w:tcW w:w="567" w:type="dxa"/>
            <w:shd w:val="clear" w:color="auto" w:fill="auto"/>
            <w:hideMark/>
          </w:tcPr>
          <w:p w14:paraId="2440457B" w14:textId="77777777" w:rsidR="00DB1D89" w:rsidRPr="00DB1D89" w:rsidRDefault="00DB1D89" w:rsidP="00DB1D89">
            <w:pPr>
              <w:spacing w:before="40" w:after="120"/>
              <w:ind w:right="113"/>
              <w:rPr>
                <w:lang w:eastAsia="en-GB"/>
              </w:rPr>
            </w:pPr>
            <w:r w:rsidRPr="00DB1D89">
              <w:rPr>
                <w:lang w:eastAsia="en-GB"/>
              </w:rPr>
              <w:t>8</w:t>
            </w:r>
          </w:p>
        </w:tc>
        <w:tc>
          <w:tcPr>
            <w:tcW w:w="3969" w:type="dxa"/>
            <w:shd w:val="clear" w:color="auto" w:fill="auto"/>
            <w:noWrap/>
            <w:hideMark/>
          </w:tcPr>
          <w:p w14:paraId="50B63555" w14:textId="77777777" w:rsidR="00DB1D89" w:rsidRPr="00DB1D89" w:rsidRDefault="00DB1D89" w:rsidP="00DB1D89">
            <w:pPr>
              <w:spacing w:before="40" w:after="120"/>
              <w:ind w:right="113"/>
              <w:rPr>
                <w:lang w:eastAsia="en-GB"/>
              </w:rPr>
            </w:pPr>
            <w:r w:rsidRPr="00DB1D89">
              <w:rPr>
                <w:lang w:eastAsia="en-GB"/>
              </w:rPr>
              <w:t>Kaung Htet Myanmar Energy Co., Ltd.</w:t>
            </w:r>
          </w:p>
        </w:tc>
        <w:tc>
          <w:tcPr>
            <w:tcW w:w="2835" w:type="dxa"/>
            <w:shd w:val="clear" w:color="auto" w:fill="auto"/>
            <w:hideMark/>
          </w:tcPr>
          <w:p w14:paraId="7928D9D0" w14:textId="77777777" w:rsidR="00DB1D89" w:rsidRPr="00DB1D89" w:rsidRDefault="00DB1D89" w:rsidP="00DB1D89">
            <w:pPr>
              <w:spacing w:before="40" w:after="120"/>
              <w:ind w:right="113"/>
              <w:rPr>
                <w:lang w:eastAsia="en-GB"/>
              </w:rPr>
            </w:pPr>
            <w:r w:rsidRPr="00DB1D89">
              <w:rPr>
                <w:lang w:eastAsia="en-GB"/>
              </w:rPr>
              <w:t>Electricity and gas supply</w:t>
            </w:r>
          </w:p>
        </w:tc>
        <w:tc>
          <w:tcPr>
            <w:tcW w:w="2268" w:type="dxa"/>
            <w:shd w:val="clear" w:color="auto" w:fill="auto"/>
            <w:noWrap/>
            <w:hideMark/>
          </w:tcPr>
          <w:p w14:paraId="2F38FBE5" w14:textId="77777777" w:rsidR="00DB1D89" w:rsidRPr="00DB1D89" w:rsidRDefault="00DB1D89" w:rsidP="00DB1D89">
            <w:pPr>
              <w:spacing w:before="40" w:after="120"/>
              <w:ind w:right="113"/>
              <w:rPr>
                <w:lang w:eastAsia="en-GB"/>
              </w:rPr>
            </w:pPr>
            <w:r w:rsidRPr="00DB1D89">
              <w:rPr>
                <w:lang w:eastAsia="en-GB"/>
              </w:rPr>
              <w:t>DICA 104413358</w:t>
            </w:r>
          </w:p>
        </w:tc>
      </w:tr>
      <w:tr w:rsidR="00DB1D89" w:rsidRPr="00DB1D89" w14:paraId="7F5F1728" w14:textId="77777777" w:rsidTr="008470F8">
        <w:tc>
          <w:tcPr>
            <w:tcW w:w="567" w:type="dxa"/>
            <w:shd w:val="clear" w:color="auto" w:fill="auto"/>
            <w:hideMark/>
          </w:tcPr>
          <w:p w14:paraId="6587B79C" w14:textId="77777777" w:rsidR="00DB1D89" w:rsidRPr="00DB1D89" w:rsidRDefault="00DB1D89" w:rsidP="00DB1D89">
            <w:pPr>
              <w:spacing w:before="40" w:after="120"/>
              <w:ind w:right="113"/>
              <w:rPr>
                <w:lang w:eastAsia="en-GB"/>
              </w:rPr>
            </w:pPr>
            <w:r w:rsidRPr="00DB1D89">
              <w:rPr>
                <w:lang w:eastAsia="en-GB"/>
              </w:rPr>
              <w:t>9</w:t>
            </w:r>
          </w:p>
        </w:tc>
        <w:tc>
          <w:tcPr>
            <w:tcW w:w="3969" w:type="dxa"/>
            <w:shd w:val="clear" w:color="auto" w:fill="auto"/>
            <w:noWrap/>
            <w:hideMark/>
          </w:tcPr>
          <w:p w14:paraId="229BD608" w14:textId="77777777" w:rsidR="00DB1D89" w:rsidRPr="00DB1D89" w:rsidRDefault="00DB1D89" w:rsidP="00DB1D89">
            <w:pPr>
              <w:spacing w:before="40" w:after="120"/>
              <w:ind w:right="113"/>
              <w:rPr>
                <w:lang w:eastAsia="en-GB"/>
              </w:rPr>
            </w:pPr>
            <w:r w:rsidRPr="00DB1D89">
              <w:rPr>
                <w:lang w:eastAsia="en-GB"/>
              </w:rPr>
              <w:t>Kaung Htet Myanmar Power Co., Ltd.</w:t>
            </w:r>
          </w:p>
        </w:tc>
        <w:tc>
          <w:tcPr>
            <w:tcW w:w="2835" w:type="dxa"/>
            <w:shd w:val="clear" w:color="auto" w:fill="auto"/>
            <w:hideMark/>
          </w:tcPr>
          <w:p w14:paraId="4F6EBC22" w14:textId="77777777" w:rsidR="00DB1D89" w:rsidRPr="00DB1D89" w:rsidRDefault="00DB1D89" w:rsidP="00DB1D89">
            <w:pPr>
              <w:spacing w:before="40" w:after="120"/>
              <w:ind w:right="113"/>
              <w:rPr>
                <w:lang w:eastAsia="en-GB"/>
              </w:rPr>
            </w:pPr>
            <w:r w:rsidRPr="00DB1D89">
              <w:rPr>
                <w:lang w:eastAsia="en-GB"/>
              </w:rPr>
              <w:t>Electricity and gas supply</w:t>
            </w:r>
          </w:p>
        </w:tc>
        <w:tc>
          <w:tcPr>
            <w:tcW w:w="2268" w:type="dxa"/>
            <w:shd w:val="clear" w:color="auto" w:fill="auto"/>
            <w:noWrap/>
            <w:hideMark/>
          </w:tcPr>
          <w:p w14:paraId="66344C46" w14:textId="77777777" w:rsidR="00DB1D89" w:rsidRPr="00DB1D89" w:rsidRDefault="00DB1D89" w:rsidP="00DB1D89">
            <w:pPr>
              <w:spacing w:before="40" w:after="120"/>
              <w:ind w:right="113"/>
              <w:rPr>
                <w:lang w:eastAsia="en-GB"/>
              </w:rPr>
            </w:pPr>
            <w:r w:rsidRPr="00DB1D89">
              <w:rPr>
                <w:lang w:eastAsia="en-GB"/>
              </w:rPr>
              <w:t>DICA 107128778</w:t>
            </w:r>
          </w:p>
        </w:tc>
      </w:tr>
      <w:tr w:rsidR="00DB1D89" w:rsidRPr="00DB1D89" w14:paraId="49B9C229" w14:textId="77777777" w:rsidTr="008470F8">
        <w:tc>
          <w:tcPr>
            <w:tcW w:w="567" w:type="dxa"/>
            <w:shd w:val="clear" w:color="auto" w:fill="auto"/>
            <w:hideMark/>
          </w:tcPr>
          <w:p w14:paraId="7E0851CA" w14:textId="77777777" w:rsidR="00DB1D89" w:rsidRPr="00DB1D89" w:rsidRDefault="00DB1D89" w:rsidP="00DB1D89">
            <w:pPr>
              <w:spacing w:before="40" w:after="120"/>
              <w:ind w:right="113"/>
              <w:rPr>
                <w:lang w:eastAsia="en-GB"/>
              </w:rPr>
            </w:pPr>
            <w:r w:rsidRPr="00DB1D89">
              <w:rPr>
                <w:lang w:eastAsia="en-GB"/>
              </w:rPr>
              <w:t>10</w:t>
            </w:r>
          </w:p>
        </w:tc>
        <w:tc>
          <w:tcPr>
            <w:tcW w:w="3969" w:type="dxa"/>
            <w:shd w:val="clear" w:color="auto" w:fill="auto"/>
            <w:noWrap/>
            <w:hideMark/>
          </w:tcPr>
          <w:p w14:paraId="2036A0C1" w14:textId="77777777" w:rsidR="00DB1D89" w:rsidRPr="00DB1D89" w:rsidRDefault="00DB1D89" w:rsidP="00DB1D89">
            <w:pPr>
              <w:spacing w:before="40" w:after="120"/>
              <w:ind w:right="113"/>
              <w:rPr>
                <w:lang w:eastAsia="en-GB"/>
              </w:rPr>
            </w:pPr>
            <w:r w:rsidRPr="00DB1D89">
              <w:rPr>
                <w:lang w:eastAsia="en-GB"/>
              </w:rPr>
              <w:t>Missisipi Trading Co., Ltd.</w:t>
            </w:r>
          </w:p>
        </w:tc>
        <w:tc>
          <w:tcPr>
            <w:tcW w:w="2835" w:type="dxa"/>
            <w:shd w:val="clear" w:color="auto" w:fill="auto"/>
            <w:hideMark/>
          </w:tcPr>
          <w:p w14:paraId="6AC1D504" w14:textId="77777777" w:rsidR="00DB1D89" w:rsidRPr="00DB1D89" w:rsidRDefault="00DB1D89" w:rsidP="00DB1D89">
            <w:pPr>
              <w:spacing w:before="40" w:after="120"/>
              <w:ind w:right="113"/>
              <w:rPr>
                <w:lang w:eastAsia="en-GB"/>
              </w:rPr>
            </w:pPr>
            <w:r w:rsidRPr="00DB1D89">
              <w:rPr>
                <w:lang w:eastAsia="en-GB"/>
              </w:rPr>
              <w:t>Trade</w:t>
            </w:r>
          </w:p>
        </w:tc>
        <w:tc>
          <w:tcPr>
            <w:tcW w:w="2268" w:type="dxa"/>
            <w:shd w:val="clear" w:color="auto" w:fill="auto"/>
            <w:noWrap/>
            <w:hideMark/>
          </w:tcPr>
          <w:p w14:paraId="2915F08B" w14:textId="77777777" w:rsidR="00DB1D89" w:rsidRPr="00DB1D89" w:rsidRDefault="00DB1D89" w:rsidP="00DB1D89">
            <w:pPr>
              <w:spacing w:before="40" w:after="120"/>
              <w:ind w:right="113"/>
              <w:rPr>
                <w:lang w:eastAsia="en-GB"/>
              </w:rPr>
            </w:pPr>
            <w:r w:rsidRPr="00DB1D89">
              <w:rPr>
                <w:lang w:eastAsia="en-GB"/>
              </w:rPr>
              <w:t>DICA 110912854</w:t>
            </w:r>
          </w:p>
        </w:tc>
      </w:tr>
      <w:tr w:rsidR="00DB1D89" w:rsidRPr="00DB1D89" w14:paraId="2A3E17B1" w14:textId="77777777" w:rsidTr="008470F8">
        <w:tc>
          <w:tcPr>
            <w:tcW w:w="567" w:type="dxa"/>
            <w:shd w:val="clear" w:color="auto" w:fill="auto"/>
            <w:hideMark/>
          </w:tcPr>
          <w:p w14:paraId="765A8B8A" w14:textId="77777777" w:rsidR="00DB1D89" w:rsidRPr="00DB1D89" w:rsidRDefault="00DB1D89" w:rsidP="00DB1D89">
            <w:pPr>
              <w:spacing w:before="40" w:after="120"/>
              <w:ind w:right="113"/>
              <w:rPr>
                <w:lang w:eastAsia="en-GB"/>
              </w:rPr>
            </w:pPr>
            <w:r w:rsidRPr="00DB1D89">
              <w:rPr>
                <w:lang w:eastAsia="en-GB"/>
              </w:rPr>
              <w:t>11</w:t>
            </w:r>
          </w:p>
        </w:tc>
        <w:tc>
          <w:tcPr>
            <w:tcW w:w="3969" w:type="dxa"/>
            <w:shd w:val="clear" w:color="auto" w:fill="auto"/>
            <w:noWrap/>
            <w:hideMark/>
          </w:tcPr>
          <w:p w14:paraId="0AA81583" w14:textId="77777777" w:rsidR="00DB1D89" w:rsidRPr="00DB1D89" w:rsidRDefault="00DB1D89" w:rsidP="00DB1D89">
            <w:pPr>
              <w:spacing w:before="40" w:after="120"/>
              <w:ind w:right="113"/>
              <w:rPr>
                <w:lang w:eastAsia="en-GB"/>
              </w:rPr>
            </w:pPr>
            <w:r w:rsidRPr="00DB1D89">
              <w:rPr>
                <w:lang w:eastAsia="en-GB"/>
              </w:rPr>
              <w:t>Myanmar Golden Majestic Star Mobile Public Co., Ltd.</w:t>
            </w:r>
          </w:p>
        </w:tc>
        <w:tc>
          <w:tcPr>
            <w:tcW w:w="2835" w:type="dxa"/>
            <w:shd w:val="clear" w:color="auto" w:fill="auto"/>
            <w:hideMark/>
          </w:tcPr>
          <w:p w14:paraId="6D4DF71D" w14:textId="77777777" w:rsidR="00DB1D89" w:rsidRPr="00DB1D89" w:rsidRDefault="00DB1D89" w:rsidP="00DB1D89">
            <w:pPr>
              <w:spacing w:before="40" w:after="120"/>
              <w:ind w:right="113"/>
              <w:rPr>
                <w:lang w:eastAsia="en-GB"/>
              </w:rPr>
            </w:pPr>
            <w:r w:rsidRPr="00DB1D89">
              <w:rPr>
                <w:lang w:eastAsia="en-GB"/>
              </w:rPr>
              <w:t>Information and communication</w:t>
            </w:r>
          </w:p>
        </w:tc>
        <w:tc>
          <w:tcPr>
            <w:tcW w:w="2268" w:type="dxa"/>
            <w:shd w:val="clear" w:color="auto" w:fill="auto"/>
            <w:noWrap/>
            <w:hideMark/>
          </w:tcPr>
          <w:p w14:paraId="630DFA09" w14:textId="77777777" w:rsidR="00DB1D89" w:rsidRPr="00DB1D89" w:rsidRDefault="00DB1D89" w:rsidP="00DB1D89">
            <w:pPr>
              <w:spacing w:before="40" w:after="120"/>
              <w:ind w:right="113"/>
              <w:rPr>
                <w:lang w:eastAsia="en-GB"/>
              </w:rPr>
            </w:pPr>
            <w:r w:rsidRPr="00DB1D89">
              <w:rPr>
                <w:lang w:eastAsia="en-GB"/>
              </w:rPr>
              <w:t>DICA 111732523</w:t>
            </w:r>
          </w:p>
        </w:tc>
      </w:tr>
      <w:tr w:rsidR="00DB1D89" w:rsidRPr="00DB1D89" w14:paraId="3CA010B9" w14:textId="77777777" w:rsidTr="008470F8">
        <w:tc>
          <w:tcPr>
            <w:tcW w:w="567" w:type="dxa"/>
            <w:shd w:val="clear" w:color="auto" w:fill="auto"/>
            <w:hideMark/>
          </w:tcPr>
          <w:p w14:paraId="2B1FB4C6" w14:textId="77777777" w:rsidR="00DB1D89" w:rsidRPr="00DB1D89" w:rsidRDefault="00DB1D89" w:rsidP="00DB1D89">
            <w:pPr>
              <w:spacing w:before="40" w:after="120"/>
              <w:ind w:right="113"/>
              <w:rPr>
                <w:lang w:eastAsia="en-GB"/>
              </w:rPr>
            </w:pPr>
            <w:r w:rsidRPr="00DB1D89">
              <w:rPr>
                <w:lang w:eastAsia="en-GB"/>
              </w:rPr>
              <w:t>12</w:t>
            </w:r>
          </w:p>
        </w:tc>
        <w:tc>
          <w:tcPr>
            <w:tcW w:w="3969" w:type="dxa"/>
            <w:shd w:val="clear" w:color="auto" w:fill="auto"/>
            <w:noWrap/>
            <w:hideMark/>
          </w:tcPr>
          <w:p w14:paraId="7A66D0BD" w14:textId="77777777" w:rsidR="00DB1D89" w:rsidRPr="00DB1D89" w:rsidRDefault="00DB1D89" w:rsidP="00DB1D89">
            <w:pPr>
              <w:spacing w:before="40" w:after="120"/>
              <w:ind w:right="113"/>
              <w:rPr>
                <w:lang w:eastAsia="en-GB"/>
              </w:rPr>
            </w:pPr>
            <w:r w:rsidRPr="00DB1D89">
              <w:rPr>
                <w:lang w:eastAsia="en-GB"/>
              </w:rPr>
              <w:t>Phyusin Thuka Co., Ltd.</w:t>
            </w:r>
          </w:p>
        </w:tc>
        <w:tc>
          <w:tcPr>
            <w:tcW w:w="2835" w:type="dxa"/>
            <w:shd w:val="clear" w:color="auto" w:fill="auto"/>
            <w:hideMark/>
          </w:tcPr>
          <w:p w14:paraId="5562E76F" w14:textId="77777777" w:rsidR="00DB1D89" w:rsidRPr="00DB1D89" w:rsidRDefault="00DB1D89" w:rsidP="00DB1D89">
            <w:pPr>
              <w:spacing w:before="40" w:after="120"/>
              <w:ind w:right="113"/>
              <w:rPr>
                <w:lang w:eastAsia="en-GB"/>
              </w:rPr>
            </w:pPr>
            <w:r w:rsidRPr="00DB1D89">
              <w:rPr>
                <w:lang w:eastAsia="en-GB"/>
              </w:rPr>
              <w:t> </w:t>
            </w:r>
          </w:p>
        </w:tc>
        <w:tc>
          <w:tcPr>
            <w:tcW w:w="2268" w:type="dxa"/>
            <w:shd w:val="clear" w:color="auto" w:fill="auto"/>
            <w:noWrap/>
            <w:hideMark/>
          </w:tcPr>
          <w:p w14:paraId="4E556211" w14:textId="77777777" w:rsidR="00DB1D89" w:rsidRPr="00DB1D89" w:rsidRDefault="00DB1D89" w:rsidP="00DB1D89">
            <w:pPr>
              <w:spacing w:before="40" w:after="120"/>
              <w:ind w:right="113"/>
              <w:rPr>
                <w:lang w:eastAsia="en-GB"/>
              </w:rPr>
            </w:pPr>
            <w:r w:rsidRPr="00DB1D89">
              <w:rPr>
                <w:lang w:eastAsia="en-GB"/>
              </w:rPr>
              <w:t>DICA 114944068</w:t>
            </w:r>
          </w:p>
        </w:tc>
      </w:tr>
      <w:tr w:rsidR="00DB1D89" w:rsidRPr="00DB1D89" w14:paraId="154B30D9" w14:textId="77777777" w:rsidTr="008470F8">
        <w:tc>
          <w:tcPr>
            <w:tcW w:w="567" w:type="dxa"/>
            <w:shd w:val="clear" w:color="auto" w:fill="auto"/>
            <w:hideMark/>
          </w:tcPr>
          <w:p w14:paraId="63AE6E49" w14:textId="77777777" w:rsidR="00DB1D89" w:rsidRPr="00DB1D89" w:rsidRDefault="00DB1D89" w:rsidP="00DB1D89">
            <w:pPr>
              <w:spacing w:before="40" w:after="120"/>
              <w:ind w:right="113"/>
              <w:rPr>
                <w:lang w:eastAsia="en-GB"/>
              </w:rPr>
            </w:pPr>
            <w:r w:rsidRPr="00DB1D89">
              <w:rPr>
                <w:lang w:eastAsia="en-GB"/>
              </w:rPr>
              <w:t>13</w:t>
            </w:r>
          </w:p>
        </w:tc>
        <w:tc>
          <w:tcPr>
            <w:tcW w:w="3969" w:type="dxa"/>
            <w:shd w:val="clear" w:color="auto" w:fill="auto"/>
            <w:noWrap/>
            <w:hideMark/>
          </w:tcPr>
          <w:p w14:paraId="35C9C1A2" w14:textId="77777777" w:rsidR="00DB1D89" w:rsidRPr="00DB1D89" w:rsidRDefault="00DB1D89" w:rsidP="00DB1D89">
            <w:pPr>
              <w:spacing w:before="40" w:after="120"/>
              <w:ind w:right="113"/>
              <w:rPr>
                <w:lang w:eastAsia="en-GB"/>
              </w:rPr>
            </w:pPr>
            <w:r w:rsidRPr="00DB1D89">
              <w:rPr>
                <w:lang w:eastAsia="en-GB"/>
              </w:rPr>
              <w:t>Sane Lett Tin Company</w:t>
            </w:r>
          </w:p>
        </w:tc>
        <w:tc>
          <w:tcPr>
            <w:tcW w:w="2835" w:type="dxa"/>
            <w:shd w:val="clear" w:color="auto" w:fill="auto"/>
            <w:hideMark/>
          </w:tcPr>
          <w:p w14:paraId="181638E6" w14:textId="77777777" w:rsidR="00DB1D89" w:rsidRPr="00DB1D89" w:rsidRDefault="00DB1D89" w:rsidP="00DB1D89">
            <w:pPr>
              <w:spacing w:before="40" w:after="120"/>
              <w:ind w:right="113"/>
              <w:rPr>
                <w:lang w:eastAsia="en-GB"/>
              </w:rPr>
            </w:pPr>
            <w:r w:rsidRPr="00DB1D89">
              <w:rPr>
                <w:lang w:eastAsia="en-GB"/>
              </w:rPr>
              <w:t>Arts, entertainment and recreation</w:t>
            </w:r>
          </w:p>
        </w:tc>
        <w:tc>
          <w:tcPr>
            <w:tcW w:w="2268" w:type="dxa"/>
            <w:shd w:val="clear" w:color="auto" w:fill="auto"/>
            <w:noWrap/>
            <w:hideMark/>
          </w:tcPr>
          <w:p w14:paraId="27918940" w14:textId="77777777" w:rsidR="00DB1D89" w:rsidRPr="00DB1D89" w:rsidRDefault="00DB1D89" w:rsidP="00DB1D89">
            <w:pPr>
              <w:spacing w:before="40" w:after="120"/>
              <w:ind w:right="113"/>
              <w:rPr>
                <w:lang w:eastAsia="en-GB"/>
              </w:rPr>
            </w:pPr>
            <w:r w:rsidRPr="00DB1D89">
              <w:rPr>
                <w:lang w:eastAsia="en-GB"/>
              </w:rPr>
              <w:t>DICA 109681016</w:t>
            </w:r>
          </w:p>
        </w:tc>
      </w:tr>
      <w:tr w:rsidR="00DB1D89" w:rsidRPr="00DB1D89" w14:paraId="20196D10" w14:textId="77777777" w:rsidTr="008470F8">
        <w:tc>
          <w:tcPr>
            <w:tcW w:w="567" w:type="dxa"/>
            <w:shd w:val="clear" w:color="auto" w:fill="auto"/>
            <w:hideMark/>
          </w:tcPr>
          <w:p w14:paraId="009DAB16" w14:textId="77777777" w:rsidR="00DB1D89" w:rsidRPr="00DB1D89" w:rsidRDefault="00DB1D89" w:rsidP="00DB1D89">
            <w:pPr>
              <w:spacing w:before="40" w:after="120"/>
              <w:ind w:right="113"/>
              <w:rPr>
                <w:lang w:eastAsia="en-GB"/>
              </w:rPr>
            </w:pPr>
            <w:r w:rsidRPr="00DB1D89">
              <w:rPr>
                <w:lang w:eastAsia="en-GB"/>
              </w:rPr>
              <w:t>14</w:t>
            </w:r>
          </w:p>
        </w:tc>
        <w:tc>
          <w:tcPr>
            <w:tcW w:w="3969" w:type="dxa"/>
            <w:shd w:val="clear" w:color="auto" w:fill="auto"/>
            <w:noWrap/>
            <w:hideMark/>
          </w:tcPr>
          <w:p w14:paraId="3BB90B96" w14:textId="77777777" w:rsidR="00DB1D89" w:rsidRPr="00DB1D89" w:rsidRDefault="00DB1D89" w:rsidP="00DB1D89">
            <w:pPr>
              <w:spacing w:before="40" w:after="120"/>
              <w:ind w:right="113"/>
              <w:rPr>
                <w:lang w:eastAsia="en-GB"/>
              </w:rPr>
            </w:pPr>
            <w:r w:rsidRPr="00DB1D89">
              <w:rPr>
                <w:lang w:eastAsia="en-GB"/>
              </w:rPr>
              <w:t>United Agro</w:t>
            </w:r>
          </w:p>
        </w:tc>
        <w:tc>
          <w:tcPr>
            <w:tcW w:w="2835" w:type="dxa"/>
            <w:shd w:val="clear" w:color="auto" w:fill="auto"/>
            <w:hideMark/>
          </w:tcPr>
          <w:p w14:paraId="44FE53DB" w14:textId="77777777" w:rsidR="00DB1D89" w:rsidRPr="00DB1D89" w:rsidRDefault="00DB1D89" w:rsidP="00DB1D89">
            <w:pPr>
              <w:spacing w:before="40" w:after="120"/>
              <w:ind w:right="113"/>
              <w:rPr>
                <w:lang w:eastAsia="en-GB"/>
              </w:rPr>
            </w:pPr>
            <w:r w:rsidRPr="00DB1D89">
              <w:rPr>
                <w:lang w:eastAsia="en-GB"/>
              </w:rPr>
              <w:t>Agriculture, forestry and fishing</w:t>
            </w:r>
          </w:p>
        </w:tc>
        <w:tc>
          <w:tcPr>
            <w:tcW w:w="2268" w:type="dxa"/>
            <w:shd w:val="clear" w:color="auto" w:fill="auto"/>
            <w:noWrap/>
            <w:hideMark/>
          </w:tcPr>
          <w:p w14:paraId="6BE3E01B" w14:textId="77777777" w:rsidR="00DB1D89" w:rsidRPr="00DB1D89" w:rsidRDefault="00DB1D89" w:rsidP="00DB1D89">
            <w:pPr>
              <w:spacing w:before="40" w:after="120"/>
              <w:ind w:right="113"/>
              <w:rPr>
                <w:lang w:eastAsia="en-GB"/>
              </w:rPr>
            </w:pPr>
            <w:r w:rsidRPr="00DB1D89">
              <w:rPr>
                <w:lang w:eastAsia="en-GB"/>
              </w:rPr>
              <w:t>DICA 110911491</w:t>
            </w:r>
          </w:p>
        </w:tc>
      </w:tr>
      <w:tr w:rsidR="00DB1D89" w:rsidRPr="00DB1D89" w14:paraId="697C87B6" w14:textId="77777777" w:rsidTr="008470F8">
        <w:tc>
          <w:tcPr>
            <w:tcW w:w="567" w:type="dxa"/>
            <w:tcBorders>
              <w:bottom w:val="single" w:sz="12" w:space="0" w:color="auto"/>
            </w:tcBorders>
            <w:shd w:val="clear" w:color="auto" w:fill="auto"/>
            <w:hideMark/>
          </w:tcPr>
          <w:p w14:paraId="0A79BF08" w14:textId="77777777" w:rsidR="00DB1D89" w:rsidRPr="00DB1D89" w:rsidRDefault="00DB1D89" w:rsidP="00DB1D89">
            <w:pPr>
              <w:spacing w:before="40" w:after="120"/>
              <w:ind w:right="113"/>
              <w:rPr>
                <w:lang w:eastAsia="en-GB"/>
              </w:rPr>
            </w:pPr>
            <w:r w:rsidRPr="00DB1D89">
              <w:rPr>
                <w:lang w:eastAsia="en-GB"/>
              </w:rPr>
              <w:t>15</w:t>
            </w:r>
          </w:p>
        </w:tc>
        <w:tc>
          <w:tcPr>
            <w:tcW w:w="3969" w:type="dxa"/>
            <w:tcBorders>
              <w:bottom w:val="single" w:sz="12" w:space="0" w:color="auto"/>
            </w:tcBorders>
            <w:shd w:val="clear" w:color="auto" w:fill="auto"/>
            <w:noWrap/>
            <w:hideMark/>
          </w:tcPr>
          <w:p w14:paraId="7BA23C91" w14:textId="77777777" w:rsidR="00DB1D89" w:rsidRPr="00DB1D89" w:rsidRDefault="00DB1D89" w:rsidP="00DB1D89">
            <w:pPr>
              <w:spacing w:before="40" w:after="120"/>
              <w:ind w:right="113"/>
              <w:rPr>
                <w:lang w:eastAsia="en-GB"/>
              </w:rPr>
            </w:pPr>
            <w:r w:rsidRPr="00DB1D89">
              <w:rPr>
                <w:lang w:eastAsia="en-GB"/>
              </w:rPr>
              <w:t>X Shop 1 Myanmar Company Limited</w:t>
            </w:r>
          </w:p>
        </w:tc>
        <w:tc>
          <w:tcPr>
            <w:tcW w:w="2835" w:type="dxa"/>
            <w:tcBorders>
              <w:bottom w:val="single" w:sz="12" w:space="0" w:color="auto"/>
            </w:tcBorders>
            <w:shd w:val="clear" w:color="auto" w:fill="auto"/>
            <w:hideMark/>
          </w:tcPr>
          <w:p w14:paraId="19FA7C64" w14:textId="77777777" w:rsidR="00DB1D89" w:rsidRPr="00DB1D89" w:rsidRDefault="00DB1D89" w:rsidP="00DB1D89">
            <w:pPr>
              <w:spacing w:before="40" w:after="120"/>
              <w:ind w:right="113"/>
              <w:rPr>
                <w:lang w:eastAsia="en-GB"/>
              </w:rPr>
            </w:pPr>
            <w:r w:rsidRPr="00DB1D89">
              <w:rPr>
                <w:lang w:eastAsia="en-GB"/>
              </w:rPr>
              <w:t>Manufacturing</w:t>
            </w:r>
          </w:p>
        </w:tc>
        <w:tc>
          <w:tcPr>
            <w:tcW w:w="2268" w:type="dxa"/>
            <w:tcBorders>
              <w:bottom w:val="single" w:sz="12" w:space="0" w:color="auto"/>
            </w:tcBorders>
            <w:shd w:val="clear" w:color="auto" w:fill="auto"/>
            <w:noWrap/>
            <w:hideMark/>
          </w:tcPr>
          <w:p w14:paraId="3982C997" w14:textId="77777777" w:rsidR="00DB1D89" w:rsidRPr="00DB1D89" w:rsidRDefault="00DB1D89" w:rsidP="00DB1D89">
            <w:pPr>
              <w:spacing w:before="40" w:after="120"/>
              <w:ind w:right="113"/>
              <w:rPr>
                <w:lang w:eastAsia="en-GB"/>
              </w:rPr>
            </w:pPr>
            <w:r w:rsidRPr="00DB1D89">
              <w:rPr>
                <w:lang w:eastAsia="en-GB"/>
              </w:rPr>
              <w:t>DICA 109077399</w:t>
            </w:r>
          </w:p>
        </w:tc>
      </w:tr>
    </w:tbl>
    <w:p w14:paraId="3CAA2A98" w14:textId="771EBAD4" w:rsidR="00DB1D89" w:rsidRDefault="00DB1D89" w:rsidP="00DB1D89">
      <w:pPr>
        <w:pStyle w:val="HChG"/>
      </w:pPr>
      <w:r>
        <w:tab/>
        <w:t>III.</w:t>
      </w:r>
      <w:r>
        <w:tab/>
      </w:r>
      <w:r w:rsidR="00496E2F">
        <w:t xml:space="preserve">MEHL jade and ruby mining companies </w:t>
      </w:r>
    </w:p>
    <w:p w14:paraId="28A8C5D8" w14:textId="49B8335C" w:rsidR="00DB1D89" w:rsidRDefault="00DB1D89" w:rsidP="00DB1D89">
      <w:pPr>
        <w:pStyle w:val="H1G"/>
      </w:pPr>
      <w:r>
        <w:tab/>
        <w:t>A.</w:t>
      </w:r>
      <w:r>
        <w:tab/>
      </w:r>
      <w:r w:rsidRPr="00DB1D89">
        <w:t>Jade mining: licenses awarded to MEHL subsidiaries</w:t>
      </w:r>
      <w:r w:rsidRPr="000F1AD5">
        <w:rPr>
          <w:rStyle w:val="FootnoteReference"/>
          <w:b w:val="0"/>
        </w:rPr>
        <w:footnoteReference w:id="495"/>
      </w:r>
    </w:p>
    <w:tbl>
      <w:tblPr>
        <w:tblW w:w="0" w:type="auto"/>
        <w:tblLayout w:type="fixed"/>
        <w:tblCellMar>
          <w:left w:w="0" w:type="dxa"/>
          <w:right w:w="0" w:type="dxa"/>
        </w:tblCellMar>
        <w:tblLook w:val="04A0" w:firstRow="1" w:lastRow="0" w:firstColumn="1" w:lastColumn="0" w:noHBand="0" w:noVBand="1"/>
      </w:tblPr>
      <w:tblGrid>
        <w:gridCol w:w="851"/>
        <w:gridCol w:w="7371"/>
        <w:gridCol w:w="1134"/>
      </w:tblGrid>
      <w:tr w:rsidR="00DB1D89" w:rsidRPr="00DB1D89" w14:paraId="6EC859D6" w14:textId="77777777" w:rsidTr="007D1079">
        <w:trPr>
          <w:tblHeader/>
        </w:trPr>
        <w:tc>
          <w:tcPr>
            <w:tcW w:w="851" w:type="dxa"/>
            <w:tcBorders>
              <w:top w:val="single" w:sz="4" w:space="0" w:color="auto"/>
              <w:bottom w:val="single" w:sz="12" w:space="0" w:color="auto"/>
            </w:tcBorders>
            <w:shd w:val="clear" w:color="auto" w:fill="auto"/>
            <w:vAlign w:val="bottom"/>
            <w:hideMark/>
          </w:tcPr>
          <w:p w14:paraId="1394DC4E" w14:textId="77777777" w:rsidR="00DB1D89" w:rsidRPr="00DB1D89" w:rsidRDefault="00DB1D89" w:rsidP="00DB1D89">
            <w:pPr>
              <w:spacing w:before="80" w:after="80" w:line="200" w:lineRule="exact"/>
              <w:ind w:right="113"/>
              <w:rPr>
                <w:i/>
                <w:sz w:val="16"/>
                <w:lang w:eastAsia="en-GB"/>
              </w:rPr>
            </w:pPr>
            <w:r w:rsidRPr="00DB1D89">
              <w:rPr>
                <w:i/>
                <w:sz w:val="16"/>
                <w:lang w:eastAsia="en-GB"/>
              </w:rPr>
              <w:t>No.</w:t>
            </w:r>
          </w:p>
        </w:tc>
        <w:tc>
          <w:tcPr>
            <w:tcW w:w="7371" w:type="dxa"/>
            <w:tcBorders>
              <w:top w:val="single" w:sz="4" w:space="0" w:color="auto"/>
              <w:bottom w:val="single" w:sz="12" w:space="0" w:color="auto"/>
            </w:tcBorders>
            <w:shd w:val="clear" w:color="auto" w:fill="auto"/>
            <w:vAlign w:val="bottom"/>
            <w:hideMark/>
          </w:tcPr>
          <w:p w14:paraId="50D445C5" w14:textId="77777777" w:rsidR="00DB1D89" w:rsidRPr="00DB1D89" w:rsidRDefault="00DB1D89" w:rsidP="00DB1D89">
            <w:pPr>
              <w:spacing w:before="80" w:after="80" w:line="200" w:lineRule="exact"/>
              <w:ind w:right="113"/>
              <w:rPr>
                <w:i/>
                <w:sz w:val="16"/>
                <w:lang w:eastAsia="en-GB"/>
              </w:rPr>
            </w:pPr>
            <w:r w:rsidRPr="00DB1D89">
              <w:rPr>
                <w:i/>
                <w:sz w:val="16"/>
                <w:lang w:eastAsia="en-GB"/>
              </w:rPr>
              <w:t>Name of MEHL subsidiary</w:t>
            </w:r>
          </w:p>
        </w:tc>
        <w:tc>
          <w:tcPr>
            <w:tcW w:w="1134" w:type="dxa"/>
            <w:tcBorders>
              <w:top w:val="single" w:sz="4" w:space="0" w:color="auto"/>
              <w:bottom w:val="single" w:sz="12" w:space="0" w:color="auto"/>
            </w:tcBorders>
            <w:shd w:val="clear" w:color="auto" w:fill="auto"/>
            <w:vAlign w:val="bottom"/>
            <w:hideMark/>
          </w:tcPr>
          <w:p w14:paraId="7A858190" w14:textId="77777777" w:rsidR="00DB1D89" w:rsidRPr="00DB1D89" w:rsidRDefault="00DB1D89" w:rsidP="00DB1D89">
            <w:pPr>
              <w:spacing w:before="80" w:after="80" w:line="200" w:lineRule="exact"/>
              <w:ind w:right="113"/>
              <w:rPr>
                <w:i/>
                <w:sz w:val="16"/>
                <w:lang w:eastAsia="en-GB"/>
              </w:rPr>
            </w:pPr>
            <w:r w:rsidRPr="00DB1D89">
              <w:rPr>
                <w:i/>
                <w:sz w:val="16"/>
                <w:lang w:eastAsia="en-GB"/>
              </w:rPr>
              <w:t>Number of permits awarded</w:t>
            </w:r>
          </w:p>
        </w:tc>
      </w:tr>
      <w:tr w:rsidR="00DB1D89" w:rsidRPr="00DB1D89" w14:paraId="64D2679E" w14:textId="77777777" w:rsidTr="007D1079">
        <w:trPr>
          <w:trHeight w:hRule="exact" w:val="113"/>
        </w:trPr>
        <w:tc>
          <w:tcPr>
            <w:tcW w:w="851" w:type="dxa"/>
            <w:tcBorders>
              <w:top w:val="single" w:sz="12" w:space="0" w:color="auto"/>
            </w:tcBorders>
            <w:shd w:val="clear" w:color="auto" w:fill="auto"/>
          </w:tcPr>
          <w:p w14:paraId="468B50CA" w14:textId="77777777" w:rsidR="00DB1D89" w:rsidRPr="00DB1D89" w:rsidRDefault="00DB1D89" w:rsidP="00DB1D89">
            <w:pPr>
              <w:spacing w:before="40" w:after="120"/>
              <w:ind w:right="113"/>
              <w:rPr>
                <w:lang w:eastAsia="en-GB"/>
              </w:rPr>
            </w:pPr>
          </w:p>
        </w:tc>
        <w:tc>
          <w:tcPr>
            <w:tcW w:w="7371" w:type="dxa"/>
            <w:tcBorders>
              <w:top w:val="single" w:sz="12" w:space="0" w:color="auto"/>
            </w:tcBorders>
            <w:shd w:val="clear" w:color="auto" w:fill="auto"/>
          </w:tcPr>
          <w:p w14:paraId="69A73CEE" w14:textId="77777777" w:rsidR="00DB1D89" w:rsidRPr="00DB1D89" w:rsidRDefault="00DB1D89" w:rsidP="00DB1D89">
            <w:pPr>
              <w:spacing w:before="40" w:after="120"/>
              <w:ind w:right="113"/>
              <w:rPr>
                <w:lang w:eastAsia="en-GB"/>
              </w:rPr>
            </w:pPr>
          </w:p>
        </w:tc>
        <w:tc>
          <w:tcPr>
            <w:tcW w:w="1134" w:type="dxa"/>
            <w:tcBorders>
              <w:top w:val="single" w:sz="12" w:space="0" w:color="auto"/>
            </w:tcBorders>
            <w:shd w:val="clear" w:color="auto" w:fill="auto"/>
          </w:tcPr>
          <w:p w14:paraId="4FD977B6" w14:textId="77777777" w:rsidR="00DB1D89" w:rsidRPr="00DB1D89" w:rsidRDefault="00DB1D89" w:rsidP="00DB1D89">
            <w:pPr>
              <w:spacing w:before="40" w:after="120"/>
              <w:ind w:right="113"/>
              <w:rPr>
                <w:lang w:eastAsia="en-GB"/>
              </w:rPr>
            </w:pPr>
          </w:p>
        </w:tc>
      </w:tr>
      <w:tr w:rsidR="00DB1D89" w:rsidRPr="00DB1D89" w14:paraId="4D2DF91B" w14:textId="77777777" w:rsidTr="007D1079">
        <w:tc>
          <w:tcPr>
            <w:tcW w:w="851" w:type="dxa"/>
            <w:shd w:val="clear" w:color="auto" w:fill="auto"/>
            <w:hideMark/>
          </w:tcPr>
          <w:p w14:paraId="172B4F92" w14:textId="77777777" w:rsidR="00DB1D89" w:rsidRPr="00DB1D89" w:rsidRDefault="00DB1D89" w:rsidP="00DB1D89">
            <w:pPr>
              <w:spacing w:before="40" w:after="120"/>
              <w:ind w:right="113"/>
              <w:rPr>
                <w:lang w:eastAsia="en-GB"/>
              </w:rPr>
            </w:pPr>
            <w:r w:rsidRPr="00DB1D89">
              <w:rPr>
                <w:lang w:eastAsia="en-GB"/>
              </w:rPr>
              <w:t>1</w:t>
            </w:r>
          </w:p>
        </w:tc>
        <w:tc>
          <w:tcPr>
            <w:tcW w:w="7371" w:type="dxa"/>
            <w:shd w:val="clear" w:color="auto" w:fill="auto"/>
            <w:hideMark/>
          </w:tcPr>
          <w:p w14:paraId="73984C02" w14:textId="2D97A8C4" w:rsidR="00DB1D89" w:rsidRPr="00DB1D89" w:rsidRDefault="00795527" w:rsidP="00DB1D89">
            <w:pPr>
              <w:spacing w:before="40" w:after="120"/>
              <w:ind w:right="113"/>
              <w:rPr>
                <w:lang w:eastAsia="en-GB"/>
              </w:rPr>
            </w:pPr>
            <w:r w:rsidRPr="00DB1D89">
              <w:rPr>
                <w:lang w:eastAsia="en-GB"/>
              </w:rPr>
              <w:t>Kone Yar Thi Star</w:t>
            </w:r>
            <w:r>
              <w:rPr>
                <w:lang w:eastAsia="en-GB"/>
              </w:rPr>
              <w:t xml:space="preserve"> (alternate spelling: </w:t>
            </w:r>
            <w:r w:rsidRPr="00DB1D89">
              <w:rPr>
                <w:lang w:eastAsia="en-GB"/>
              </w:rPr>
              <w:t>Aquarii (Gems &amp; Jewellery) Co., Ltd.</w:t>
            </w:r>
            <w:r>
              <w:rPr>
                <w:lang w:eastAsia="en-GB"/>
              </w:rPr>
              <w:t>)</w:t>
            </w:r>
          </w:p>
        </w:tc>
        <w:tc>
          <w:tcPr>
            <w:tcW w:w="1134" w:type="dxa"/>
            <w:shd w:val="clear" w:color="auto" w:fill="auto"/>
            <w:hideMark/>
          </w:tcPr>
          <w:p w14:paraId="34A8DCDE" w14:textId="77777777" w:rsidR="00DB1D89" w:rsidRPr="00DB1D89" w:rsidRDefault="00DB1D89" w:rsidP="00DB1D89">
            <w:pPr>
              <w:spacing w:before="40" w:after="120"/>
              <w:ind w:right="113"/>
              <w:rPr>
                <w:lang w:eastAsia="en-GB"/>
              </w:rPr>
            </w:pPr>
            <w:r w:rsidRPr="00DB1D89">
              <w:rPr>
                <w:lang w:eastAsia="en-GB"/>
              </w:rPr>
              <w:t>37</w:t>
            </w:r>
          </w:p>
        </w:tc>
      </w:tr>
      <w:tr w:rsidR="00DB1D89" w:rsidRPr="00DB1D89" w14:paraId="6D82DC03" w14:textId="77777777" w:rsidTr="007D1079">
        <w:tc>
          <w:tcPr>
            <w:tcW w:w="851" w:type="dxa"/>
            <w:shd w:val="clear" w:color="auto" w:fill="auto"/>
            <w:hideMark/>
          </w:tcPr>
          <w:p w14:paraId="77BA4D15" w14:textId="77777777" w:rsidR="00DB1D89" w:rsidRPr="00DB1D89" w:rsidRDefault="00DB1D89" w:rsidP="00DB1D89">
            <w:pPr>
              <w:spacing w:before="40" w:after="120"/>
              <w:ind w:right="113"/>
              <w:rPr>
                <w:lang w:eastAsia="en-GB"/>
              </w:rPr>
            </w:pPr>
            <w:r w:rsidRPr="00DB1D89">
              <w:rPr>
                <w:lang w:eastAsia="en-GB"/>
              </w:rPr>
              <w:t>2</w:t>
            </w:r>
          </w:p>
        </w:tc>
        <w:tc>
          <w:tcPr>
            <w:tcW w:w="7371" w:type="dxa"/>
            <w:shd w:val="clear" w:color="auto" w:fill="auto"/>
            <w:hideMark/>
          </w:tcPr>
          <w:p w14:paraId="412C1B63" w14:textId="5C31D9B6" w:rsidR="00DB1D89" w:rsidRPr="00DB1D89" w:rsidRDefault="00795527" w:rsidP="00DB1D89">
            <w:pPr>
              <w:spacing w:before="40" w:after="120"/>
              <w:ind w:right="113"/>
              <w:rPr>
                <w:lang w:eastAsia="en-GB"/>
              </w:rPr>
            </w:pPr>
            <w:r w:rsidRPr="00DB1D89">
              <w:rPr>
                <w:lang w:eastAsia="en-GB"/>
              </w:rPr>
              <w:t>Myanmar Imperial Ja</w:t>
            </w:r>
            <w:r>
              <w:rPr>
                <w:lang w:eastAsia="en-GB"/>
              </w:rPr>
              <w:t>de (Gems &amp; Jewellery) Co., Ltd.</w:t>
            </w:r>
          </w:p>
        </w:tc>
        <w:tc>
          <w:tcPr>
            <w:tcW w:w="1134" w:type="dxa"/>
            <w:shd w:val="clear" w:color="auto" w:fill="auto"/>
            <w:hideMark/>
          </w:tcPr>
          <w:p w14:paraId="54236913" w14:textId="77777777" w:rsidR="00DB1D89" w:rsidRPr="00DB1D89" w:rsidRDefault="00DB1D89" w:rsidP="00DB1D89">
            <w:pPr>
              <w:spacing w:before="40" w:after="120"/>
              <w:ind w:right="113"/>
              <w:rPr>
                <w:lang w:eastAsia="en-GB"/>
              </w:rPr>
            </w:pPr>
            <w:r w:rsidRPr="00DB1D89">
              <w:rPr>
                <w:lang w:eastAsia="en-GB"/>
              </w:rPr>
              <w:t>427</w:t>
            </w:r>
          </w:p>
        </w:tc>
      </w:tr>
      <w:tr w:rsidR="00DB1D89" w:rsidRPr="00DB1D89" w14:paraId="3BCA40BD" w14:textId="77777777" w:rsidTr="007D1079">
        <w:tc>
          <w:tcPr>
            <w:tcW w:w="851" w:type="dxa"/>
            <w:shd w:val="clear" w:color="auto" w:fill="auto"/>
            <w:hideMark/>
          </w:tcPr>
          <w:p w14:paraId="503F3E53" w14:textId="77777777" w:rsidR="00DB1D89" w:rsidRPr="00DB1D89" w:rsidRDefault="00DB1D89" w:rsidP="00DB1D89">
            <w:pPr>
              <w:spacing w:before="40" w:after="120"/>
              <w:ind w:right="113"/>
              <w:rPr>
                <w:lang w:eastAsia="en-GB"/>
              </w:rPr>
            </w:pPr>
            <w:r w:rsidRPr="00DB1D89">
              <w:rPr>
                <w:lang w:eastAsia="en-GB"/>
              </w:rPr>
              <w:t>3</w:t>
            </w:r>
          </w:p>
        </w:tc>
        <w:tc>
          <w:tcPr>
            <w:tcW w:w="7371" w:type="dxa"/>
            <w:shd w:val="clear" w:color="auto" w:fill="auto"/>
            <w:hideMark/>
          </w:tcPr>
          <w:p w14:paraId="2546CAE6" w14:textId="45B259EB" w:rsidR="00DB1D89" w:rsidRPr="00DB1D89" w:rsidRDefault="00795527" w:rsidP="00DB1D89">
            <w:pPr>
              <w:spacing w:before="40" w:after="120"/>
              <w:ind w:right="113"/>
              <w:rPr>
                <w:lang w:eastAsia="en-GB"/>
              </w:rPr>
            </w:pPr>
            <w:r w:rsidRPr="00DB1D89">
              <w:rPr>
                <w:lang w:eastAsia="en-GB"/>
              </w:rPr>
              <w:t>Cancri (Gems and Jewellery) Co., Ltd.</w:t>
            </w:r>
            <w:r>
              <w:rPr>
                <w:lang w:eastAsia="en-GB"/>
              </w:rPr>
              <w:t xml:space="preserve"> (alternate spelling: </w:t>
            </w:r>
            <w:r w:rsidRPr="00DB1D89">
              <w:rPr>
                <w:lang w:eastAsia="en-GB"/>
              </w:rPr>
              <w:t>Phu Sha Star</w:t>
            </w:r>
            <w:r>
              <w:rPr>
                <w:lang w:eastAsia="en-GB"/>
              </w:rPr>
              <w:t>)</w:t>
            </w:r>
          </w:p>
        </w:tc>
        <w:tc>
          <w:tcPr>
            <w:tcW w:w="1134" w:type="dxa"/>
            <w:shd w:val="clear" w:color="auto" w:fill="auto"/>
            <w:hideMark/>
          </w:tcPr>
          <w:p w14:paraId="27E29DBE" w14:textId="77777777" w:rsidR="00DB1D89" w:rsidRPr="00DB1D89" w:rsidRDefault="00DB1D89" w:rsidP="00DB1D89">
            <w:pPr>
              <w:spacing w:before="40" w:after="120"/>
              <w:ind w:right="113"/>
              <w:rPr>
                <w:lang w:eastAsia="en-GB"/>
              </w:rPr>
            </w:pPr>
            <w:r w:rsidRPr="00DB1D89">
              <w:rPr>
                <w:lang w:eastAsia="en-GB"/>
              </w:rPr>
              <w:t>50</w:t>
            </w:r>
          </w:p>
        </w:tc>
      </w:tr>
      <w:tr w:rsidR="00DB1D89" w:rsidRPr="00DB1D89" w14:paraId="1E2EAD8D" w14:textId="77777777" w:rsidTr="007D1079">
        <w:tc>
          <w:tcPr>
            <w:tcW w:w="851" w:type="dxa"/>
            <w:shd w:val="clear" w:color="auto" w:fill="auto"/>
            <w:hideMark/>
          </w:tcPr>
          <w:p w14:paraId="59226DC6" w14:textId="77777777" w:rsidR="00DB1D89" w:rsidRPr="00DB1D89" w:rsidRDefault="00DB1D89" w:rsidP="00DB1D89">
            <w:pPr>
              <w:spacing w:before="40" w:after="120"/>
              <w:ind w:right="113"/>
              <w:rPr>
                <w:lang w:eastAsia="en-GB"/>
              </w:rPr>
            </w:pPr>
            <w:r w:rsidRPr="00DB1D89">
              <w:rPr>
                <w:lang w:eastAsia="en-GB"/>
              </w:rPr>
              <w:t>4</w:t>
            </w:r>
          </w:p>
        </w:tc>
        <w:tc>
          <w:tcPr>
            <w:tcW w:w="7371" w:type="dxa"/>
            <w:shd w:val="clear" w:color="auto" w:fill="auto"/>
            <w:hideMark/>
          </w:tcPr>
          <w:p w14:paraId="18DA19FA" w14:textId="321EF1DE" w:rsidR="00DB1D89" w:rsidRPr="00DB1D89" w:rsidRDefault="00795527" w:rsidP="00DB1D89">
            <w:pPr>
              <w:spacing w:before="40" w:after="120"/>
              <w:ind w:right="113"/>
              <w:rPr>
                <w:lang w:eastAsia="en-GB"/>
              </w:rPr>
            </w:pPr>
            <w:r w:rsidRPr="00DB1D89">
              <w:rPr>
                <w:lang w:eastAsia="en-GB"/>
              </w:rPr>
              <w:t>Lyrae (Gems and Jewellery) Co., Ltd.</w:t>
            </w:r>
            <w:r>
              <w:rPr>
                <w:lang w:eastAsia="en-GB"/>
              </w:rPr>
              <w:t xml:space="preserve"> (alternate spelling: </w:t>
            </w:r>
            <w:r w:rsidRPr="00DB1D89">
              <w:rPr>
                <w:lang w:eastAsia="en-GB"/>
              </w:rPr>
              <w:t>Saung Tar Yar Star</w:t>
            </w:r>
            <w:r>
              <w:rPr>
                <w:lang w:eastAsia="en-GB"/>
              </w:rPr>
              <w:t>)</w:t>
            </w:r>
          </w:p>
        </w:tc>
        <w:tc>
          <w:tcPr>
            <w:tcW w:w="1134" w:type="dxa"/>
            <w:shd w:val="clear" w:color="auto" w:fill="auto"/>
            <w:hideMark/>
          </w:tcPr>
          <w:p w14:paraId="02234585" w14:textId="77777777" w:rsidR="00DB1D89" w:rsidRPr="00DB1D89" w:rsidRDefault="00DB1D89" w:rsidP="00DB1D89">
            <w:pPr>
              <w:spacing w:before="40" w:after="120"/>
              <w:ind w:right="113"/>
              <w:rPr>
                <w:lang w:eastAsia="en-GB"/>
              </w:rPr>
            </w:pPr>
            <w:r w:rsidRPr="00DB1D89">
              <w:rPr>
                <w:lang w:eastAsia="en-GB"/>
              </w:rPr>
              <w:t>50</w:t>
            </w:r>
          </w:p>
        </w:tc>
      </w:tr>
      <w:tr w:rsidR="00DB1D89" w:rsidRPr="00DB1D89" w14:paraId="43BFCBC6" w14:textId="77777777" w:rsidTr="007D1079">
        <w:tc>
          <w:tcPr>
            <w:tcW w:w="851" w:type="dxa"/>
            <w:shd w:val="clear" w:color="auto" w:fill="auto"/>
            <w:hideMark/>
          </w:tcPr>
          <w:p w14:paraId="7FC4B078" w14:textId="77777777" w:rsidR="00DB1D89" w:rsidRPr="00DB1D89" w:rsidRDefault="00DB1D89" w:rsidP="00DB1D89">
            <w:pPr>
              <w:spacing w:before="40" w:after="120"/>
              <w:ind w:right="113"/>
              <w:rPr>
                <w:lang w:eastAsia="en-GB"/>
              </w:rPr>
            </w:pPr>
            <w:r w:rsidRPr="00DB1D89">
              <w:rPr>
                <w:lang w:eastAsia="en-GB"/>
              </w:rPr>
              <w:t>5</w:t>
            </w:r>
          </w:p>
        </w:tc>
        <w:tc>
          <w:tcPr>
            <w:tcW w:w="7371" w:type="dxa"/>
            <w:shd w:val="clear" w:color="auto" w:fill="auto"/>
            <w:hideMark/>
          </w:tcPr>
          <w:p w14:paraId="37B2EFEB" w14:textId="3E961B9D" w:rsidR="00DB1D89" w:rsidRPr="00DB1D89" w:rsidRDefault="00616EEF" w:rsidP="00DB1D89">
            <w:pPr>
              <w:spacing w:before="40" w:after="120"/>
              <w:ind w:right="113"/>
              <w:rPr>
                <w:lang w:eastAsia="en-GB"/>
              </w:rPr>
            </w:pPr>
            <w:r w:rsidRPr="00DB1D89">
              <w:rPr>
                <w:lang w:eastAsia="en-GB"/>
              </w:rPr>
              <w:t>ASHOK (Gems and Jewellery) Co., Ltd.</w:t>
            </w:r>
            <w:r>
              <w:rPr>
                <w:lang w:eastAsia="en-GB"/>
              </w:rPr>
              <w:t xml:space="preserve"> (alternate spelling: </w:t>
            </w:r>
            <w:r w:rsidRPr="00DB1D89">
              <w:rPr>
                <w:lang w:eastAsia="en-GB"/>
              </w:rPr>
              <w:t>Thawka</w:t>
            </w:r>
            <w:r>
              <w:rPr>
                <w:lang w:eastAsia="en-GB"/>
              </w:rPr>
              <w:t>)</w:t>
            </w:r>
          </w:p>
        </w:tc>
        <w:tc>
          <w:tcPr>
            <w:tcW w:w="1134" w:type="dxa"/>
            <w:shd w:val="clear" w:color="auto" w:fill="auto"/>
            <w:hideMark/>
          </w:tcPr>
          <w:p w14:paraId="66AADBD1" w14:textId="77777777" w:rsidR="00DB1D89" w:rsidRPr="00DB1D89" w:rsidRDefault="00DB1D89" w:rsidP="00DB1D89">
            <w:pPr>
              <w:spacing w:before="40" w:after="120"/>
              <w:ind w:right="113"/>
              <w:rPr>
                <w:lang w:eastAsia="en-GB"/>
              </w:rPr>
            </w:pPr>
            <w:r w:rsidRPr="00DB1D89">
              <w:rPr>
                <w:lang w:eastAsia="en-GB"/>
              </w:rPr>
              <w:t>50</w:t>
            </w:r>
          </w:p>
        </w:tc>
      </w:tr>
      <w:tr w:rsidR="00DB1D89" w:rsidRPr="00DB1D89" w14:paraId="0F1F9D7B" w14:textId="77777777" w:rsidTr="007D1079">
        <w:tc>
          <w:tcPr>
            <w:tcW w:w="851" w:type="dxa"/>
            <w:tcBorders>
              <w:bottom w:val="single" w:sz="12" w:space="0" w:color="auto"/>
            </w:tcBorders>
            <w:shd w:val="clear" w:color="auto" w:fill="auto"/>
            <w:hideMark/>
          </w:tcPr>
          <w:p w14:paraId="2FF94585" w14:textId="77777777" w:rsidR="00DB1D89" w:rsidRPr="00DB1D89" w:rsidRDefault="00DB1D89" w:rsidP="00DB1D89">
            <w:pPr>
              <w:spacing w:before="40" w:after="120"/>
              <w:ind w:right="113"/>
              <w:rPr>
                <w:lang w:eastAsia="en-GB"/>
              </w:rPr>
            </w:pPr>
            <w:r w:rsidRPr="00DB1D89">
              <w:rPr>
                <w:lang w:eastAsia="en-GB"/>
              </w:rPr>
              <w:t>Total</w:t>
            </w:r>
          </w:p>
        </w:tc>
        <w:tc>
          <w:tcPr>
            <w:tcW w:w="7371" w:type="dxa"/>
            <w:tcBorders>
              <w:bottom w:val="single" w:sz="12" w:space="0" w:color="auto"/>
            </w:tcBorders>
            <w:shd w:val="clear" w:color="auto" w:fill="auto"/>
            <w:hideMark/>
          </w:tcPr>
          <w:p w14:paraId="08ECC9F3" w14:textId="77777777" w:rsidR="00DB1D89" w:rsidRPr="00DB1D89" w:rsidRDefault="00DB1D89" w:rsidP="00DB1D89">
            <w:pPr>
              <w:spacing w:before="40" w:after="120"/>
              <w:ind w:right="113"/>
              <w:rPr>
                <w:lang w:eastAsia="en-GB"/>
              </w:rPr>
            </w:pPr>
            <w:r w:rsidRPr="00DB1D89">
              <w:rPr>
                <w:lang w:eastAsia="en-GB"/>
              </w:rPr>
              <w:t> </w:t>
            </w:r>
          </w:p>
        </w:tc>
        <w:tc>
          <w:tcPr>
            <w:tcW w:w="1134" w:type="dxa"/>
            <w:tcBorders>
              <w:bottom w:val="single" w:sz="12" w:space="0" w:color="auto"/>
            </w:tcBorders>
            <w:shd w:val="clear" w:color="auto" w:fill="auto"/>
            <w:hideMark/>
          </w:tcPr>
          <w:p w14:paraId="7F0C1F74" w14:textId="77777777" w:rsidR="00DB1D89" w:rsidRPr="00DB1D89" w:rsidRDefault="00DB1D89" w:rsidP="00DB1D89">
            <w:pPr>
              <w:spacing w:before="40" w:after="120"/>
              <w:ind w:right="113"/>
              <w:rPr>
                <w:lang w:eastAsia="en-GB"/>
              </w:rPr>
            </w:pPr>
            <w:r w:rsidRPr="00DB1D89">
              <w:rPr>
                <w:lang w:eastAsia="en-GB"/>
              </w:rPr>
              <w:t>614</w:t>
            </w:r>
          </w:p>
        </w:tc>
      </w:tr>
    </w:tbl>
    <w:p w14:paraId="3A972BE9" w14:textId="71CC1382" w:rsidR="00DB1D89" w:rsidRDefault="00DB1D89" w:rsidP="00DB1D89">
      <w:pPr>
        <w:pStyle w:val="H1G"/>
      </w:pPr>
      <w:r>
        <w:lastRenderedPageBreak/>
        <w:tab/>
        <w:t>B.</w:t>
      </w:r>
      <w:r>
        <w:tab/>
        <w:t>Ruby mining</w:t>
      </w:r>
    </w:p>
    <w:p w14:paraId="3D155278" w14:textId="46874810" w:rsidR="00DB1D89" w:rsidRDefault="00DB1D89" w:rsidP="00DB1D89">
      <w:pPr>
        <w:pStyle w:val="H23G"/>
      </w:pPr>
      <w:r>
        <w:tab/>
        <w:t>(i)</w:t>
      </w:r>
      <w:r>
        <w:tab/>
      </w:r>
      <w:r w:rsidRPr="00DB1D89">
        <w:t>Licenses awarded to MEHL’s Myanmar Ruby Enterprises as well as to some of its subsidiaries</w:t>
      </w:r>
      <w:r w:rsidRPr="0000505C">
        <w:rPr>
          <w:rStyle w:val="FootnoteReference"/>
        </w:rPr>
        <w:footnoteReference w:id="496"/>
      </w:r>
    </w:p>
    <w:tbl>
      <w:tblPr>
        <w:tblW w:w="0" w:type="auto"/>
        <w:tblLayout w:type="fixed"/>
        <w:tblCellMar>
          <w:left w:w="0" w:type="dxa"/>
          <w:right w:w="0" w:type="dxa"/>
        </w:tblCellMar>
        <w:tblLook w:val="04A0" w:firstRow="1" w:lastRow="0" w:firstColumn="1" w:lastColumn="0" w:noHBand="0" w:noVBand="1"/>
      </w:tblPr>
      <w:tblGrid>
        <w:gridCol w:w="851"/>
        <w:gridCol w:w="7371"/>
        <w:gridCol w:w="1134"/>
      </w:tblGrid>
      <w:tr w:rsidR="00DB1D89" w:rsidRPr="00DB1D89" w14:paraId="39B92CCD" w14:textId="77777777" w:rsidTr="007D1079">
        <w:trPr>
          <w:tblHeader/>
        </w:trPr>
        <w:tc>
          <w:tcPr>
            <w:tcW w:w="851" w:type="dxa"/>
            <w:tcBorders>
              <w:top w:val="single" w:sz="4" w:space="0" w:color="auto"/>
              <w:bottom w:val="single" w:sz="12" w:space="0" w:color="auto"/>
            </w:tcBorders>
            <w:shd w:val="clear" w:color="auto" w:fill="auto"/>
            <w:vAlign w:val="bottom"/>
            <w:hideMark/>
          </w:tcPr>
          <w:p w14:paraId="2102A6E9" w14:textId="77777777" w:rsidR="00DB1D89" w:rsidRPr="00DB1D89" w:rsidRDefault="00DB1D89" w:rsidP="00DB1D89">
            <w:pPr>
              <w:spacing w:before="80" w:after="80" w:line="200" w:lineRule="exact"/>
              <w:ind w:right="113"/>
              <w:rPr>
                <w:i/>
                <w:sz w:val="16"/>
                <w:lang w:eastAsia="en-GB"/>
              </w:rPr>
            </w:pPr>
            <w:r w:rsidRPr="00DB1D89">
              <w:rPr>
                <w:i/>
                <w:sz w:val="16"/>
                <w:lang w:eastAsia="en-GB"/>
              </w:rPr>
              <w:t>No.</w:t>
            </w:r>
          </w:p>
        </w:tc>
        <w:tc>
          <w:tcPr>
            <w:tcW w:w="7371" w:type="dxa"/>
            <w:tcBorders>
              <w:top w:val="single" w:sz="4" w:space="0" w:color="auto"/>
              <w:bottom w:val="single" w:sz="12" w:space="0" w:color="auto"/>
            </w:tcBorders>
            <w:shd w:val="clear" w:color="auto" w:fill="auto"/>
            <w:vAlign w:val="bottom"/>
            <w:hideMark/>
          </w:tcPr>
          <w:p w14:paraId="7DC9EBD1" w14:textId="77777777" w:rsidR="00DB1D89" w:rsidRPr="00DB1D89" w:rsidRDefault="00DB1D89" w:rsidP="00DB1D89">
            <w:pPr>
              <w:spacing w:before="80" w:after="80" w:line="200" w:lineRule="exact"/>
              <w:ind w:right="113"/>
              <w:rPr>
                <w:i/>
                <w:sz w:val="16"/>
                <w:lang w:eastAsia="en-GB"/>
              </w:rPr>
            </w:pPr>
            <w:r w:rsidRPr="00DB1D89">
              <w:rPr>
                <w:i/>
                <w:sz w:val="16"/>
                <w:lang w:eastAsia="en-GB"/>
              </w:rPr>
              <w:t>Name of Myanmar Ruby Enterprise (MRE) subsidiary</w:t>
            </w:r>
          </w:p>
        </w:tc>
        <w:tc>
          <w:tcPr>
            <w:tcW w:w="1134" w:type="dxa"/>
            <w:tcBorders>
              <w:top w:val="single" w:sz="4" w:space="0" w:color="auto"/>
              <w:bottom w:val="single" w:sz="12" w:space="0" w:color="auto"/>
            </w:tcBorders>
            <w:shd w:val="clear" w:color="auto" w:fill="auto"/>
            <w:vAlign w:val="bottom"/>
            <w:hideMark/>
          </w:tcPr>
          <w:p w14:paraId="4668B373" w14:textId="77777777" w:rsidR="00DB1D89" w:rsidRPr="00DB1D89" w:rsidRDefault="00DB1D89" w:rsidP="00DB1D89">
            <w:pPr>
              <w:spacing w:before="80" w:after="80" w:line="200" w:lineRule="exact"/>
              <w:ind w:right="113"/>
              <w:rPr>
                <w:i/>
                <w:sz w:val="16"/>
                <w:lang w:eastAsia="en-GB"/>
              </w:rPr>
            </w:pPr>
            <w:r w:rsidRPr="00DB1D89">
              <w:rPr>
                <w:i/>
                <w:sz w:val="16"/>
                <w:lang w:eastAsia="en-GB"/>
              </w:rPr>
              <w:t>Number of permits awarded</w:t>
            </w:r>
          </w:p>
        </w:tc>
      </w:tr>
      <w:tr w:rsidR="00DB1D89" w:rsidRPr="00DB1D89" w14:paraId="5E99BC35" w14:textId="77777777" w:rsidTr="007D1079">
        <w:trPr>
          <w:trHeight w:hRule="exact" w:val="113"/>
        </w:trPr>
        <w:tc>
          <w:tcPr>
            <w:tcW w:w="851" w:type="dxa"/>
            <w:tcBorders>
              <w:top w:val="single" w:sz="12" w:space="0" w:color="auto"/>
            </w:tcBorders>
            <w:shd w:val="clear" w:color="auto" w:fill="auto"/>
          </w:tcPr>
          <w:p w14:paraId="7EA2F15F" w14:textId="77777777" w:rsidR="00DB1D89" w:rsidRPr="00DB1D89" w:rsidRDefault="00DB1D89" w:rsidP="00DB1D89">
            <w:pPr>
              <w:spacing w:before="40" w:after="120"/>
              <w:ind w:right="113"/>
              <w:rPr>
                <w:lang w:eastAsia="en-GB"/>
              </w:rPr>
            </w:pPr>
          </w:p>
        </w:tc>
        <w:tc>
          <w:tcPr>
            <w:tcW w:w="7371" w:type="dxa"/>
            <w:tcBorders>
              <w:top w:val="single" w:sz="12" w:space="0" w:color="auto"/>
            </w:tcBorders>
            <w:shd w:val="clear" w:color="auto" w:fill="auto"/>
          </w:tcPr>
          <w:p w14:paraId="4C12C9DD" w14:textId="77777777" w:rsidR="00DB1D89" w:rsidRPr="00DB1D89" w:rsidRDefault="00DB1D89" w:rsidP="00DB1D89">
            <w:pPr>
              <w:spacing w:before="40" w:after="120"/>
              <w:ind w:right="113"/>
              <w:rPr>
                <w:lang w:eastAsia="en-GB"/>
              </w:rPr>
            </w:pPr>
          </w:p>
        </w:tc>
        <w:tc>
          <w:tcPr>
            <w:tcW w:w="1134" w:type="dxa"/>
            <w:tcBorders>
              <w:top w:val="single" w:sz="12" w:space="0" w:color="auto"/>
            </w:tcBorders>
            <w:shd w:val="clear" w:color="auto" w:fill="auto"/>
          </w:tcPr>
          <w:p w14:paraId="07D702F9" w14:textId="77777777" w:rsidR="00DB1D89" w:rsidRPr="00DB1D89" w:rsidRDefault="00DB1D89" w:rsidP="00DB1D89">
            <w:pPr>
              <w:spacing w:before="40" w:after="120"/>
              <w:ind w:right="113"/>
              <w:rPr>
                <w:lang w:eastAsia="en-GB"/>
              </w:rPr>
            </w:pPr>
          </w:p>
        </w:tc>
      </w:tr>
      <w:tr w:rsidR="00DB1D89" w:rsidRPr="00DB1D89" w14:paraId="056DF566" w14:textId="77777777" w:rsidTr="007D1079">
        <w:tc>
          <w:tcPr>
            <w:tcW w:w="851" w:type="dxa"/>
            <w:shd w:val="clear" w:color="auto" w:fill="auto"/>
            <w:hideMark/>
          </w:tcPr>
          <w:p w14:paraId="0FF88F24" w14:textId="77777777" w:rsidR="00DB1D89" w:rsidRPr="00DB1D89" w:rsidRDefault="00DB1D89" w:rsidP="00DB1D89">
            <w:pPr>
              <w:spacing w:before="40" w:after="120"/>
              <w:ind w:right="113"/>
              <w:rPr>
                <w:lang w:eastAsia="en-GB"/>
              </w:rPr>
            </w:pPr>
            <w:r w:rsidRPr="00DB1D89">
              <w:rPr>
                <w:lang w:eastAsia="en-GB"/>
              </w:rPr>
              <w:t>1</w:t>
            </w:r>
          </w:p>
        </w:tc>
        <w:tc>
          <w:tcPr>
            <w:tcW w:w="7371" w:type="dxa"/>
            <w:shd w:val="clear" w:color="auto" w:fill="auto"/>
            <w:hideMark/>
          </w:tcPr>
          <w:p w14:paraId="4D980350" w14:textId="50E7307B" w:rsidR="00DB1D89" w:rsidRPr="00DB1D89" w:rsidRDefault="00616EEF" w:rsidP="00DB1D89">
            <w:pPr>
              <w:spacing w:before="40" w:after="120"/>
              <w:ind w:right="113"/>
              <w:rPr>
                <w:lang w:eastAsia="en-GB"/>
              </w:rPr>
            </w:pPr>
            <w:r w:rsidRPr="00DB1D89">
              <w:rPr>
                <w:lang w:eastAsia="en-GB"/>
              </w:rPr>
              <w:t>Da Na Theiddi Kyal (Jewellery) Co., Ltd.</w:t>
            </w:r>
            <w:r>
              <w:rPr>
                <w:lang w:eastAsia="en-GB"/>
              </w:rPr>
              <w:t xml:space="preserve"> (alternate spelling: Da Na Theiddihi Star and </w:t>
            </w:r>
            <w:r>
              <w:rPr>
                <w:lang w:val="en-US"/>
              </w:rPr>
              <w:t>Danatheidi Star (Gems and Jewellery) Co., Ltd</w:t>
            </w:r>
            <w:r>
              <w:rPr>
                <w:lang w:eastAsia="en-GB"/>
              </w:rPr>
              <w:t>)</w:t>
            </w:r>
          </w:p>
        </w:tc>
        <w:tc>
          <w:tcPr>
            <w:tcW w:w="1134" w:type="dxa"/>
            <w:shd w:val="clear" w:color="auto" w:fill="auto"/>
            <w:hideMark/>
          </w:tcPr>
          <w:p w14:paraId="5BC3E67B" w14:textId="77777777" w:rsidR="00DB1D89" w:rsidRPr="00DB1D89" w:rsidRDefault="00DB1D89" w:rsidP="00DB1D89">
            <w:pPr>
              <w:spacing w:before="40" w:after="120"/>
              <w:ind w:right="113"/>
              <w:rPr>
                <w:lang w:eastAsia="en-GB"/>
              </w:rPr>
            </w:pPr>
            <w:r w:rsidRPr="00DB1D89">
              <w:rPr>
                <w:lang w:eastAsia="en-GB"/>
              </w:rPr>
              <w:t>43</w:t>
            </w:r>
          </w:p>
        </w:tc>
      </w:tr>
      <w:tr w:rsidR="00DB1D89" w:rsidRPr="00DB1D89" w14:paraId="0EEAF820" w14:textId="77777777" w:rsidTr="007D1079">
        <w:tc>
          <w:tcPr>
            <w:tcW w:w="851" w:type="dxa"/>
            <w:shd w:val="clear" w:color="auto" w:fill="auto"/>
            <w:hideMark/>
          </w:tcPr>
          <w:p w14:paraId="666BEF11" w14:textId="77777777" w:rsidR="00DB1D89" w:rsidRPr="00DB1D89" w:rsidRDefault="00DB1D89" w:rsidP="00DB1D89">
            <w:pPr>
              <w:spacing w:before="40" w:after="120"/>
              <w:ind w:right="113"/>
              <w:rPr>
                <w:lang w:eastAsia="en-GB"/>
              </w:rPr>
            </w:pPr>
            <w:r w:rsidRPr="00DB1D89">
              <w:rPr>
                <w:lang w:eastAsia="en-GB"/>
              </w:rPr>
              <w:t>2</w:t>
            </w:r>
          </w:p>
        </w:tc>
        <w:tc>
          <w:tcPr>
            <w:tcW w:w="7371" w:type="dxa"/>
            <w:shd w:val="clear" w:color="auto" w:fill="auto"/>
            <w:hideMark/>
          </w:tcPr>
          <w:p w14:paraId="55BF5509" w14:textId="3F519692" w:rsidR="00DB1D89" w:rsidRPr="00DB1D89" w:rsidRDefault="00616EEF" w:rsidP="00DB1D89">
            <w:pPr>
              <w:spacing w:before="40" w:after="120"/>
              <w:ind w:right="113"/>
              <w:rPr>
                <w:lang w:eastAsia="en-GB"/>
              </w:rPr>
            </w:pPr>
            <w:r w:rsidRPr="00DB1D89">
              <w:rPr>
                <w:lang w:eastAsia="en-GB"/>
              </w:rPr>
              <w:t>Du Won Kyal (Jewellery) Co., Ltd.</w:t>
            </w:r>
            <w:r>
              <w:rPr>
                <w:lang w:eastAsia="en-GB"/>
              </w:rPr>
              <w:t xml:space="preserve"> (alternate spelling: Du Won Star and </w:t>
            </w:r>
            <w:r>
              <w:rPr>
                <w:lang w:val="en-US"/>
              </w:rPr>
              <w:t>Du Won Star (Gems &amp; Jewellery) Co., Ltd.</w:t>
            </w:r>
            <w:r>
              <w:rPr>
                <w:lang w:eastAsia="en-GB"/>
              </w:rPr>
              <w:t>)</w:t>
            </w:r>
          </w:p>
        </w:tc>
        <w:tc>
          <w:tcPr>
            <w:tcW w:w="1134" w:type="dxa"/>
            <w:shd w:val="clear" w:color="auto" w:fill="auto"/>
            <w:hideMark/>
          </w:tcPr>
          <w:p w14:paraId="282E2FC2" w14:textId="77777777" w:rsidR="00DB1D89" w:rsidRPr="00DB1D89" w:rsidRDefault="00DB1D89" w:rsidP="00DB1D89">
            <w:pPr>
              <w:spacing w:before="40" w:after="120"/>
              <w:ind w:right="113"/>
              <w:rPr>
                <w:lang w:eastAsia="en-GB"/>
              </w:rPr>
            </w:pPr>
            <w:r w:rsidRPr="00DB1D89">
              <w:rPr>
                <w:lang w:eastAsia="en-GB"/>
              </w:rPr>
              <w:t>50</w:t>
            </w:r>
          </w:p>
        </w:tc>
      </w:tr>
      <w:tr w:rsidR="00616EEF" w:rsidRPr="00DB1D89" w14:paraId="09379368" w14:textId="77777777" w:rsidTr="007D1079">
        <w:tc>
          <w:tcPr>
            <w:tcW w:w="851" w:type="dxa"/>
            <w:shd w:val="clear" w:color="auto" w:fill="auto"/>
            <w:hideMark/>
          </w:tcPr>
          <w:p w14:paraId="673DA483" w14:textId="77777777" w:rsidR="00616EEF" w:rsidRPr="00DB1D89" w:rsidRDefault="00616EEF" w:rsidP="00616EEF">
            <w:pPr>
              <w:spacing w:before="40" w:after="120"/>
              <w:ind w:right="113"/>
              <w:rPr>
                <w:lang w:eastAsia="en-GB"/>
              </w:rPr>
            </w:pPr>
            <w:r w:rsidRPr="00DB1D89">
              <w:rPr>
                <w:lang w:eastAsia="en-GB"/>
              </w:rPr>
              <w:t>3</w:t>
            </w:r>
          </w:p>
        </w:tc>
        <w:tc>
          <w:tcPr>
            <w:tcW w:w="7371" w:type="dxa"/>
            <w:shd w:val="clear" w:color="auto" w:fill="auto"/>
            <w:hideMark/>
          </w:tcPr>
          <w:p w14:paraId="42DD1AF8" w14:textId="30DA1FC5" w:rsidR="00616EEF" w:rsidRPr="00DB1D89" w:rsidRDefault="00616EEF" w:rsidP="00616EEF">
            <w:pPr>
              <w:spacing w:before="40" w:after="120"/>
              <w:ind w:right="113"/>
              <w:rPr>
                <w:lang w:eastAsia="en-GB"/>
              </w:rPr>
            </w:pPr>
            <w:r w:rsidRPr="00DB1D89">
              <w:rPr>
                <w:lang w:eastAsia="en-GB"/>
              </w:rPr>
              <w:t>Sabai (Jewellery) Co., Ltd.</w:t>
            </w:r>
            <w:r>
              <w:rPr>
                <w:lang w:eastAsia="en-GB"/>
              </w:rPr>
              <w:t xml:space="preserve"> (alternate spellings: Sa</w:t>
            </w:r>
            <w:r w:rsidRPr="00DB1D89">
              <w:rPr>
                <w:lang w:eastAsia="en-GB"/>
              </w:rPr>
              <w:t>b</w:t>
            </w:r>
            <w:r>
              <w:rPr>
                <w:lang w:eastAsia="en-GB"/>
              </w:rPr>
              <w:t>a</w:t>
            </w:r>
            <w:r w:rsidRPr="00DB1D89">
              <w:rPr>
                <w:lang w:eastAsia="en-GB"/>
              </w:rPr>
              <w:t>e (Gems and Jewellery) Co., Ltd.</w:t>
            </w:r>
            <w:r>
              <w:rPr>
                <w:lang w:eastAsia="en-GB"/>
              </w:rPr>
              <w:t xml:space="preserve">, and </w:t>
            </w:r>
            <w:r w:rsidRPr="00DB1D89">
              <w:rPr>
                <w:lang w:eastAsia="en-GB"/>
              </w:rPr>
              <w:t>Jasmine</w:t>
            </w:r>
            <w:r>
              <w:rPr>
                <w:lang w:eastAsia="en-GB"/>
              </w:rPr>
              <w:t>)</w:t>
            </w:r>
          </w:p>
        </w:tc>
        <w:tc>
          <w:tcPr>
            <w:tcW w:w="1134" w:type="dxa"/>
            <w:shd w:val="clear" w:color="auto" w:fill="auto"/>
            <w:hideMark/>
          </w:tcPr>
          <w:p w14:paraId="37606CB8" w14:textId="77777777" w:rsidR="00616EEF" w:rsidRPr="00DB1D89" w:rsidRDefault="00616EEF" w:rsidP="00616EEF">
            <w:pPr>
              <w:spacing w:before="40" w:after="120"/>
              <w:ind w:right="113"/>
              <w:rPr>
                <w:lang w:eastAsia="en-GB"/>
              </w:rPr>
            </w:pPr>
            <w:r w:rsidRPr="00DB1D89">
              <w:rPr>
                <w:lang w:eastAsia="en-GB"/>
              </w:rPr>
              <w:t>50</w:t>
            </w:r>
          </w:p>
        </w:tc>
      </w:tr>
      <w:tr w:rsidR="00616EEF" w:rsidRPr="00DB1D89" w14:paraId="069481C7" w14:textId="77777777" w:rsidTr="007D1079">
        <w:tc>
          <w:tcPr>
            <w:tcW w:w="851" w:type="dxa"/>
            <w:shd w:val="clear" w:color="auto" w:fill="auto"/>
            <w:hideMark/>
          </w:tcPr>
          <w:p w14:paraId="341EB7FA" w14:textId="77777777" w:rsidR="00616EEF" w:rsidRPr="00DB1D89" w:rsidRDefault="00616EEF" w:rsidP="00616EEF">
            <w:pPr>
              <w:spacing w:before="40" w:after="120"/>
              <w:ind w:right="113"/>
              <w:rPr>
                <w:lang w:eastAsia="en-GB"/>
              </w:rPr>
            </w:pPr>
            <w:r w:rsidRPr="00DB1D89">
              <w:rPr>
                <w:lang w:eastAsia="en-GB"/>
              </w:rPr>
              <w:t>4</w:t>
            </w:r>
          </w:p>
        </w:tc>
        <w:tc>
          <w:tcPr>
            <w:tcW w:w="7371" w:type="dxa"/>
            <w:shd w:val="clear" w:color="auto" w:fill="auto"/>
            <w:hideMark/>
          </w:tcPr>
          <w:p w14:paraId="1984B855" w14:textId="2B806F61" w:rsidR="00616EEF" w:rsidRPr="00DB1D89" w:rsidRDefault="00616EEF" w:rsidP="00616EEF">
            <w:pPr>
              <w:spacing w:before="40" w:after="120"/>
              <w:ind w:right="113"/>
              <w:rPr>
                <w:lang w:eastAsia="en-GB"/>
              </w:rPr>
            </w:pPr>
            <w:r w:rsidRPr="00DB1D89">
              <w:rPr>
                <w:lang w:eastAsia="en-GB"/>
              </w:rPr>
              <w:t>Myanmar Ruby Enterprise (Gems &amp; Jewellery) Co., Ltd.</w:t>
            </w:r>
          </w:p>
        </w:tc>
        <w:tc>
          <w:tcPr>
            <w:tcW w:w="1134" w:type="dxa"/>
            <w:shd w:val="clear" w:color="auto" w:fill="auto"/>
            <w:hideMark/>
          </w:tcPr>
          <w:p w14:paraId="13A0456F" w14:textId="77777777" w:rsidR="00616EEF" w:rsidRPr="00DB1D89" w:rsidRDefault="00616EEF" w:rsidP="00616EEF">
            <w:pPr>
              <w:spacing w:before="40" w:after="120"/>
              <w:ind w:right="113"/>
              <w:rPr>
                <w:lang w:eastAsia="en-GB"/>
              </w:rPr>
            </w:pPr>
            <w:r w:rsidRPr="00DB1D89">
              <w:rPr>
                <w:lang w:eastAsia="en-GB"/>
              </w:rPr>
              <w:t>176</w:t>
            </w:r>
          </w:p>
        </w:tc>
      </w:tr>
      <w:tr w:rsidR="00616EEF" w:rsidRPr="00DB1D89" w14:paraId="7F2793E5" w14:textId="77777777" w:rsidTr="007D1079">
        <w:tc>
          <w:tcPr>
            <w:tcW w:w="851" w:type="dxa"/>
            <w:shd w:val="clear" w:color="auto" w:fill="auto"/>
            <w:hideMark/>
          </w:tcPr>
          <w:p w14:paraId="0A436997" w14:textId="77777777" w:rsidR="00616EEF" w:rsidRPr="00DB1D89" w:rsidRDefault="00616EEF" w:rsidP="00616EEF">
            <w:pPr>
              <w:spacing w:before="40" w:after="120"/>
              <w:ind w:right="113"/>
              <w:rPr>
                <w:lang w:eastAsia="en-GB"/>
              </w:rPr>
            </w:pPr>
            <w:r w:rsidRPr="00DB1D89">
              <w:rPr>
                <w:lang w:eastAsia="en-GB"/>
              </w:rPr>
              <w:t>5</w:t>
            </w:r>
          </w:p>
        </w:tc>
        <w:tc>
          <w:tcPr>
            <w:tcW w:w="7371" w:type="dxa"/>
            <w:shd w:val="clear" w:color="auto" w:fill="auto"/>
            <w:hideMark/>
          </w:tcPr>
          <w:p w14:paraId="57368578" w14:textId="23CA7BD7" w:rsidR="00616EEF" w:rsidRPr="00DB1D89" w:rsidRDefault="00616EEF" w:rsidP="00616EEF">
            <w:pPr>
              <w:spacing w:before="40" w:after="120"/>
              <w:ind w:right="113"/>
              <w:rPr>
                <w:lang w:eastAsia="en-GB"/>
              </w:rPr>
            </w:pPr>
            <w:r>
              <w:rPr>
                <w:lang w:val="en-US"/>
              </w:rPr>
              <w:t xml:space="preserve">Pone Nyet (Gems and Jewellery) Co., Ltd. (alternate spelling: </w:t>
            </w:r>
            <w:r w:rsidRPr="00DB1D89">
              <w:rPr>
                <w:lang w:eastAsia="en-GB"/>
              </w:rPr>
              <w:t>Pone Nyat</w:t>
            </w:r>
            <w:r w:rsidR="00F731FE">
              <w:rPr>
                <w:lang w:eastAsia="en-GB"/>
              </w:rPr>
              <w:t xml:space="preserve"> and </w:t>
            </w:r>
            <w:r w:rsidR="00F731FE" w:rsidRPr="00DB1D89">
              <w:rPr>
                <w:lang w:eastAsia="en-GB"/>
              </w:rPr>
              <w:t>One Nyat (Jewellery) Co., Ltd.</w:t>
            </w:r>
            <w:r>
              <w:rPr>
                <w:lang w:eastAsia="en-GB"/>
              </w:rPr>
              <w:t>)</w:t>
            </w:r>
          </w:p>
        </w:tc>
        <w:tc>
          <w:tcPr>
            <w:tcW w:w="1134" w:type="dxa"/>
            <w:shd w:val="clear" w:color="auto" w:fill="auto"/>
            <w:hideMark/>
          </w:tcPr>
          <w:p w14:paraId="61AB2E99" w14:textId="77777777" w:rsidR="00616EEF" w:rsidRPr="00DB1D89" w:rsidRDefault="00616EEF" w:rsidP="00616EEF">
            <w:pPr>
              <w:spacing w:before="40" w:after="120"/>
              <w:ind w:right="113"/>
              <w:rPr>
                <w:lang w:eastAsia="en-GB"/>
              </w:rPr>
            </w:pPr>
            <w:r w:rsidRPr="00DB1D89">
              <w:rPr>
                <w:lang w:eastAsia="en-GB"/>
              </w:rPr>
              <w:t>49</w:t>
            </w:r>
          </w:p>
        </w:tc>
      </w:tr>
      <w:tr w:rsidR="00616EEF" w:rsidRPr="00DB1D89" w14:paraId="77915E59" w14:textId="77777777" w:rsidTr="007D1079">
        <w:tc>
          <w:tcPr>
            <w:tcW w:w="851" w:type="dxa"/>
            <w:shd w:val="clear" w:color="auto" w:fill="auto"/>
            <w:hideMark/>
          </w:tcPr>
          <w:p w14:paraId="2C61C31C" w14:textId="77777777" w:rsidR="00616EEF" w:rsidRPr="00DB1D89" w:rsidRDefault="00616EEF" w:rsidP="00616EEF">
            <w:pPr>
              <w:spacing w:before="40" w:after="120"/>
              <w:ind w:right="113"/>
              <w:rPr>
                <w:lang w:eastAsia="en-GB"/>
              </w:rPr>
            </w:pPr>
            <w:r w:rsidRPr="00DB1D89">
              <w:rPr>
                <w:lang w:eastAsia="en-GB"/>
              </w:rPr>
              <w:t>6</w:t>
            </w:r>
          </w:p>
        </w:tc>
        <w:tc>
          <w:tcPr>
            <w:tcW w:w="7371" w:type="dxa"/>
            <w:shd w:val="clear" w:color="auto" w:fill="auto"/>
            <w:hideMark/>
          </w:tcPr>
          <w:p w14:paraId="3D86DA05" w14:textId="73B8D1C3" w:rsidR="00616EEF" w:rsidRPr="00DB1D89" w:rsidRDefault="00616EEF" w:rsidP="00616EEF">
            <w:pPr>
              <w:spacing w:before="40" w:after="120"/>
              <w:ind w:right="113"/>
              <w:rPr>
                <w:lang w:eastAsia="en-GB"/>
              </w:rPr>
            </w:pPr>
            <w:r w:rsidRPr="00DB1D89">
              <w:rPr>
                <w:lang w:eastAsia="en-GB"/>
              </w:rPr>
              <w:t>Seik Ta Ya Kyal (Jewellery) Co., Ltd.</w:t>
            </w:r>
            <w:r>
              <w:rPr>
                <w:lang w:eastAsia="en-GB"/>
              </w:rPr>
              <w:t xml:space="preserve"> (alternate spellings: </w:t>
            </w:r>
            <w:r w:rsidRPr="00DB1D89">
              <w:rPr>
                <w:lang w:eastAsia="en-GB"/>
              </w:rPr>
              <w:t>Si Tra Star</w:t>
            </w:r>
            <w:r>
              <w:rPr>
                <w:lang w:eastAsia="en-GB"/>
              </w:rPr>
              <w:t>, Seik Tra Star</w:t>
            </w:r>
            <w:r>
              <w:rPr>
                <w:lang w:val="en-US"/>
              </w:rPr>
              <w:t xml:space="preserve"> and Seiktra Star (Gems and Jewellery) Co., Ltd.)</w:t>
            </w:r>
          </w:p>
        </w:tc>
        <w:tc>
          <w:tcPr>
            <w:tcW w:w="1134" w:type="dxa"/>
            <w:shd w:val="clear" w:color="auto" w:fill="auto"/>
            <w:hideMark/>
          </w:tcPr>
          <w:p w14:paraId="7966CB47" w14:textId="77777777" w:rsidR="00616EEF" w:rsidRPr="00DB1D89" w:rsidRDefault="00616EEF" w:rsidP="00616EEF">
            <w:pPr>
              <w:spacing w:before="40" w:after="120"/>
              <w:ind w:right="113"/>
              <w:rPr>
                <w:lang w:eastAsia="en-GB"/>
              </w:rPr>
            </w:pPr>
            <w:r w:rsidRPr="00DB1D89">
              <w:rPr>
                <w:lang w:eastAsia="en-GB"/>
              </w:rPr>
              <w:t>49</w:t>
            </w:r>
          </w:p>
        </w:tc>
      </w:tr>
      <w:tr w:rsidR="00616EEF" w:rsidRPr="00DB1D89" w14:paraId="5AD94B19" w14:textId="77777777" w:rsidTr="007D1079">
        <w:tc>
          <w:tcPr>
            <w:tcW w:w="851" w:type="dxa"/>
            <w:shd w:val="clear" w:color="auto" w:fill="auto"/>
            <w:hideMark/>
          </w:tcPr>
          <w:p w14:paraId="1EDD6A67" w14:textId="77777777" w:rsidR="00616EEF" w:rsidRPr="00DB1D89" w:rsidRDefault="00616EEF" w:rsidP="00616EEF">
            <w:pPr>
              <w:spacing w:before="40" w:after="120"/>
              <w:ind w:right="113"/>
              <w:rPr>
                <w:lang w:eastAsia="en-GB"/>
              </w:rPr>
            </w:pPr>
            <w:r w:rsidRPr="00DB1D89">
              <w:rPr>
                <w:lang w:eastAsia="en-GB"/>
              </w:rPr>
              <w:t>7</w:t>
            </w:r>
          </w:p>
        </w:tc>
        <w:tc>
          <w:tcPr>
            <w:tcW w:w="7371" w:type="dxa"/>
            <w:shd w:val="clear" w:color="auto" w:fill="auto"/>
            <w:hideMark/>
          </w:tcPr>
          <w:p w14:paraId="2F47C4D1" w14:textId="3FBE3EE7" w:rsidR="00616EEF" w:rsidRPr="00DB1D89" w:rsidRDefault="00616EEF" w:rsidP="00616EEF">
            <w:pPr>
              <w:spacing w:before="40" w:after="120"/>
              <w:ind w:right="113"/>
              <w:rPr>
                <w:lang w:eastAsia="en-GB"/>
              </w:rPr>
            </w:pPr>
            <w:r w:rsidRPr="00DB1D89">
              <w:rPr>
                <w:lang w:eastAsia="en-GB"/>
              </w:rPr>
              <w:t>Hawk Star (Gems and Jewellery) Co., Ltd.</w:t>
            </w:r>
            <w:r>
              <w:rPr>
                <w:lang w:eastAsia="en-GB"/>
              </w:rPr>
              <w:t xml:space="preserve"> (alternate spellings: </w:t>
            </w:r>
            <w:r w:rsidRPr="00DB1D89">
              <w:rPr>
                <w:lang w:eastAsia="en-GB"/>
              </w:rPr>
              <w:t>Thine Ngat Kyal (Jewellery) Co., Ltd.</w:t>
            </w:r>
            <w:r>
              <w:rPr>
                <w:lang w:eastAsia="en-GB"/>
              </w:rPr>
              <w:t xml:space="preserve"> and </w:t>
            </w:r>
            <w:r w:rsidRPr="00DB1D89">
              <w:rPr>
                <w:lang w:eastAsia="en-GB"/>
              </w:rPr>
              <w:t>Thein Nget Star</w:t>
            </w:r>
            <w:r>
              <w:rPr>
                <w:lang w:eastAsia="en-GB"/>
              </w:rPr>
              <w:t>)</w:t>
            </w:r>
          </w:p>
        </w:tc>
        <w:tc>
          <w:tcPr>
            <w:tcW w:w="1134" w:type="dxa"/>
            <w:shd w:val="clear" w:color="auto" w:fill="auto"/>
            <w:hideMark/>
          </w:tcPr>
          <w:p w14:paraId="6F563FC5" w14:textId="77777777" w:rsidR="00616EEF" w:rsidRPr="00DB1D89" w:rsidRDefault="00616EEF" w:rsidP="00616EEF">
            <w:pPr>
              <w:spacing w:before="40" w:after="120"/>
              <w:ind w:right="113"/>
              <w:rPr>
                <w:lang w:eastAsia="en-GB"/>
              </w:rPr>
            </w:pPr>
            <w:r w:rsidRPr="00DB1D89">
              <w:rPr>
                <w:lang w:eastAsia="en-GB"/>
              </w:rPr>
              <w:t>9</w:t>
            </w:r>
          </w:p>
        </w:tc>
      </w:tr>
      <w:tr w:rsidR="00616EEF" w:rsidRPr="00DB1D89" w14:paraId="7A99449B" w14:textId="77777777" w:rsidTr="007D1079">
        <w:tc>
          <w:tcPr>
            <w:tcW w:w="851" w:type="dxa"/>
            <w:shd w:val="clear" w:color="auto" w:fill="auto"/>
            <w:hideMark/>
          </w:tcPr>
          <w:p w14:paraId="5D22D286" w14:textId="77777777" w:rsidR="00616EEF" w:rsidRPr="00DB1D89" w:rsidRDefault="00616EEF" w:rsidP="00616EEF">
            <w:pPr>
              <w:spacing w:before="40" w:after="120"/>
              <w:ind w:right="113"/>
              <w:rPr>
                <w:lang w:eastAsia="en-GB"/>
              </w:rPr>
            </w:pPr>
            <w:r w:rsidRPr="00DB1D89">
              <w:rPr>
                <w:lang w:eastAsia="en-GB"/>
              </w:rPr>
              <w:t>8</w:t>
            </w:r>
          </w:p>
        </w:tc>
        <w:tc>
          <w:tcPr>
            <w:tcW w:w="7371" w:type="dxa"/>
            <w:shd w:val="clear" w:color="auto" w:fill="auto"/>
            <w:hideMark/>
          </w:tcPr>
          <w:p w14:paraId="1BF353B8" w14:textId="25325B91" w:rsidR="00616EEF" w:rsidRPr="00DB1D89" w:rsidRDefault="00616EEF" w:rsidP="00616EEF">
            <w:pPr>
              <w:spacing w:before="40" w:after="120"/>
              <w:ind w:right="113"/>
              <w:rPr>
                <w:lang w:eastAsia="en-GB"/>
              </w:rPr>
            </w:pPr>
            <w:r w:rsidRPr="00DB1D89">
              <w:rPr>
                <w:lang w:eastAsia="en-GB"/>
              </w:rPr>
              <w:t>Thit Sar Pan</w:t>
            </w:r>
            <w:r>
              <w:rPr>
                <w:lang w:eastAsia="en-GB"/>
              </w:rPr>
              <w:t xml:space="preserve"> (alternate spelling: </w:t>
            </w:r>
            <w:r w:rsidRPr="00DB1D89">
              <w:rPr>
                <w:lang w:eastAsia="en-GB"/>
              </w:rPr>
              <w:t>Thit Sar Pan</w:t>
            </w:r>
            <w:r>
              <w:rPr>
                <w:lang w:eastAsia="en-GB"/>
              </w:rPr>
              <w:t>n</w:t>
            </w:r>
            <w:r w:rsidRPr="00DB1D89">
              <w:rPr>
                <w:lang w:eastAsia="en-GB"/>
              </w:rPr>
              <w:t xml:space="preserve"> (Jewellery) Co., Ltd.</w:t>
            </w:r>
            <w:r>
              <w:rPr>
                <w:lang w:eastAsia="en-GB"/>
              </w:rPr>
              <w:t>)</w:t>
            </w:r>
          </w:p>
        </w:tc>
        <w:tc>
          <w:tcPr>
            <w:tcW w:w="1134" w:type="dxa"/>
            <w:shd w:val="clear" w:color="auto" w:fill="auto"/>
            <w:hideMark/>
          </w:tcPr>
          <w:p w14:paraId="60DF890B" w14:textId="77777777" w:rsidR="00616EEF" w:rsidRPr="00DB1D89" w:rsidRDefault="00616EEF" w:rsidP="00616EEF">
            <w:pPr>
              <w:spacing w:before="40" w:after="120"/>
              <w:ind w:right="113"/>
              <w:rPr>
                <w:lang w:eastAsia="en-GB"/>
              </w:rPr>
            </w:pPr>
            <w:r w:rsidRPr="00DB1D89">
              <w:rPr>
                <w:lang w:eastAsia="en-GB"/>
              </w:rPr>
              <w:t>50</w:t>
            </w:r>
          </w:p>
        </w:tc>
      </w:tr>
      <w:tr w:rsidR="00616EEF" w:rsidRPr="00DB1D89" w14:paraId="524B7F57" w14:textId="77777777" w:rsidTr="007D1079">
        <w:tc>
          <w:tcPr>
            <w:tcW w:w="851" w:type="dxa"/>
            <w:tcBorders>
              <w:bottom w:val="single" w:sz="12" w:space="0" w:color="auto"/>
            </w:tcBorders>
            <w:shd w:val="clear" w:color="auto" w:fill="auto"/>
            <w:hideMark/>
          </w:tcPr>
          <w:p w14:paraId="64E9F7CD" w14:textId="77777777" w:rsidR="00616EEF" w:rsidRPr="00DB1D89" w:rsidRDefault="00616EEF" w:rsidP="00616EEF">
            <w:pPr>
              <w:spacing w:before="40" w:after="120"/>
              <w:ind w:right="113"/>
              <w:rPr>
                <w:lang w:eastAsia="en-GB"/>
              </w:rPr>
            </w:pPr>
            <w:r w:rsidRPr="00DB1D89">
              <w:rPr>
                <w:lang w:eastAsia="en-GB"/>
              </w:rPr>
              <w:t>Total</w:t>
            </w:r>
          </w:p>
        </w:tc>
        <w:tc>
          <w:tcPr>
            <w:tcW w:w="7371" w:type="dxa"/>
            <w:tcBorders>
              <w:bottom w:val="single" w:sz="12" w:space="0" w:color="auto"/>
            </w:tcBorders>
            <w:shd w:val="clear" w:color="auto" w:fill="auto"/>
            <w:hideMark/>
          </w:tcPr>
          <w:p w14:paraId="7ED4594C" w14:textId="77777777" w:rsidR="00616EEF" w:rsidRPr="00DB1D89" w:rsidRDefault="00616EEF" w:rsidP="00616EEF">
            <w:pPr>
              <w:spacing w:before="40" w:after="120"/>
              <w:ind w:right="113"/>
              <w:rPr>
                <w:lang w:eastAsia="en-GB"/>
              </w:rPr>
            </w:pPr>
            <w:r w:rsidRPr="00DB1D89">
              <w:rPr>
                <w:lang w:eastAsia="en-GB"/>
              </w:rPr>
              <w:t> </w:t>
            </w:r>
          </w:p>
        </w:tc>
        <w:tc>
          <w:tcPr>
            <w:tcW w:w="1134" w:type="dxa"/>
            <w:tcBorders>
              <w:bottom w:val="single" w:sz="12" w:space="0" w:color="auto"/>
            </w:tcBorders>
            <w:shd w:val="clear" w:color="auto" w:fill="auto"/>
            <w:hideMark/>
          </w:tcPr>
          <w:p w14:paraId="3372B30B" w14:textId="77777777" w:rsidR="00616EEF" w:rsidRPr="00DB1D89" w:rsidRDefault="00616EEF" w:rsidP="00616EEF">
            <w:pPr>
              <w:spacing w:before="40" w:after="120"/>
              <w:ind w:right="113"/>
              <w:rPr>
                <w:lang w:eastAsia="en-GB"/>
              </w:rPr>
            </w:pPr>
            <w:r w:rsidRPr="00DB1D89">
              <w:rPr>
                <w:lang w:eastAsia="en-GB"/>
              </w:rPr>
              <w:t>476</w:t>
            </w:r>
          </w:p>
        </w:tc>
      </w:tr>
    </w:tbl>
    <w:p w14:paraId="4EE47AD5" w14:textId="03CB5F21" w:rsidR="00DB1D89" w:rsidRDefault="00DB1D89" w:rsidP="00DB1D89">
      <w:pPr>
        <w:pStyle w:val="H23G"/>
      </w:pPr>
      <w:r>
        <w:tab/>
        <w:t>(ii)</w:t>
      </w:r>
      <w:r>
        <w:tab/>
      </w:r>
      <w:r w:rsidRPr="00DB1D89">
        <w:t>Other identified subsidiaries of MEHL’s Myanmar Ruby Enterprise</w:t>
      </w:r>
      <w:r w:rsidRPr="0000505C">
        <w:rPr>
          <w:rStyle w:val="FootnoteReference"/>
        </w:rPr>
        <w:footnoteReference w:id="497"/>
      </w:r>
    </w:p>
    <w:tbl>
      <w:tblPr>
        <w:tblW w:w="0" w:type="auto"/>
        <w:tblLayout w:type="fixed"/>
        <w:tblCellMar>
          <w:left w:w="0" w:type="dxa"/>
          <w:right w:w="0" w:type="dxa"/>
        </w:tblCellMar>
        <w:tblLook w:val="04A0" w:firstRow="1" w:lastRow="0" w:firstColumn="1" w:lastColumn="0" w:noHBand="0" w:noVBand="1"/>
      </w:tblPr>
      <w:tblGrid>
        <w:gridCol w:w="851"/>
        <w:gridCol w:w="8505"/>
      </w:tblGrid>
      <w:tr w:rsidR="00DB1D89" w:rsidRPr="00DB1D89" w14:paraId="0679FB0A" w14:textId="77777777" w:rsidTr="007D1079">
        <w:trPr>
          <w:tblHeader/>
        </w:trPr>
        <w:tc>
          <w:tcPr>
            <w:tcW w:w="851" w:type="dxa"/>
            <w:tcBorders>
              <w:top w:val="single" w:sz="4" w:space="0" w:color="auto"/>
              <w:bottom w:val="single" w:sz="12" w:space="0" w:color="auto"/>
            </w:tcBorders>
            <w:shd w:val="clear" w:color="auto" w:fill="auto"/>
            <w:vAlign w:val="bottom"/>
            <w:hideMark/>
          </w:tcPr>
          <w:p w14:paraId="6EBDCD06" w14:textId="77777777" w:rsidR="00DB1D89" w:rsidRPr="00DB1D89" w:rsidRDefault="00DB1D89" w:rsidP="00DB1D89">
            <w:pPr>
              <w:spacing w:before="80" w:after="80" w:line="200" w:lineRule="exact"/>
              <w:ind w:right="113"/>
              <w:rPr>
                <w:i/>
                <w:sz w:val="16"/>
                <w:lang w:eastAsia="en-GB"/>
              </w:rPr>
            </w:pPr>
            <w:r w:rsidRPr="00DB1D89">
              <w:rPr>
                <w:i/>
                <w:sz w:val="16"/>
                <w:lang w:eastAsia="en-GB"/>
              </w:rPr>
              <w:t>No.</w:t>
            </w:r>
          </w:p>
        </w:tc>
        <w:tc>
          <w:tcPr>
            <w:tcW w:w="8505" w:type="dxa"/>
            <w:tcBorders>
              <w:top w:val="single" w:sz="4" w:space="0" w:color="auto"/>
              <w:bottom w:val="single" w:sz="12" w:space="0" w:color="auto"/>
            </w:tcBorders>
            <w:shd w:val="clear" w:color="auto" w:fill="auto"/>
            <w:vAlign w:val="bottom"/>
            <w:hideMark/>
          </w:tcPr>
          <w:p w14:paraId="026F64C8" w14:textId="77777777" w:rsidR="00DB1D89" w:rsidRPr="00DB1D89" w:rsidRDefault="00DB1D89" w:rsidP="00DB1D89">
            <w:pPr>
              <w:spacing w:before="80" w:after="80" w:line="200" w:lineRule="exact"/>
              <w:ind w:right="113"/>
              <w:rPr>
                <w:i/>
                <w:sz w:val="16"/>
                <w:lang w:eastAsia="en-GB"/>
              </w:rPr>
            </w:pPr>
            <w:r w:rsidRPr="00DB1D89">
              <w:rPr>
                <w:i/>
                <w:sz w:val="16"/>
                <w:lang w:eastAsia="en-GB"/>
              </w:rPr>
              <w:t>Names of subsidiaries (and any reported joint venture partners or partners in “collaboration”)</w:t>
            </w:r>
          </w:p>
        </w:tc>
      </w:tr>
      <w:tr w:rsidR="00DB1D89" w:rsidRPr="00DB1D89" w14:paraId="67797840" w14:textId="77777777" w:rsidTr="007D1079">
        <w:trPr>
          <w:trHeight w:hRule="exact" w:val="113"/>
        </w:trPr>
        <w:tc>
          <w:tcPr>
            <w:tcW w:w="851" w:type="dxa"/>
            <w:tcBorders>
              <w:top w:val="single" w:sz="12" w:space="0" w:color="auto"/>
            </w:tcBorders>
            <w:shd w:val="clear" w:color="auto" w:fill="auto"/>
          </w:tcPr>
          <w:p w14:paraId="20845861" w14:textId="77777777" w:rsidR="00DB1D89" w:rsidRPr="00DB1D89" w:rsidRDefault="00DB1D89" w:rsidP="00DB1D89">
            <w:pPr>
              <w:spacing w:before="40" w:after="120"/>
              <w:ind w:right="113"/>
              <w:rPr>
                <w:lang w:eastAsia="en-GB"/>
              </w:rPr>
            </w:pPr>
          </w:p>
        </w:tc>
        <w:tc>
          <w:tcPr>
            <w:tcW w:w="8505" w:type="dxa"/>
            <w:tcBorders>
              <w:top w:val="single" w:sz="12" w:space="0" w:color="auto"/>
            </w:tcBorders>
            <w:shd w:val="clear" w:color="auto" w:fill="auto"/>
          </w:tcPr>
          <w:p w14:paraId="103F4CFE" w14:textId="77777777" w:rsidR="00DB1D89" w:rsidRPr="00DB1D89" w:rsidRDefault="00DB1D89" w:rsidP="00DB1D89">
            <w:pPr>
              <w:spacing w:before="40" w:after="120"/>
              <w:ind w:right="113"/>
              <w:rPr>
                <w:lang w:eastAsia="en-GB"/>
              </w:rPr>
            </w:pPr>
          </w:p>
        </w:tc>
      </w:tr>
      <w:tr w:rsidR="00DB1D89" w:rsidRPr="00DB1D89" w14:paraId="1DDC9ACD" w14:textId="77777777" w:rsidTr="007D1079">
        <w:tc>
          <w:tcPr>
            <w:tcW w:w="851" w:type="dxa"/>
            <w:shd w:val="clear" w:color="auto" w:fill="auto"/>
            <w:hideMark/>
          </w:tcPr>
          <w:p w14:paraId="10A072D3" w14:textId="77777777" w:rsidR="00DB1D89" w:rsidRPr="00DB1D89" w:rsidRDefault="00DB1D89" w:rsidP="00DB1D89">
            <w:pPr>
              <w:spacing w:before="40" w:after="120"/>
              <w:ind w:right="113"/>
              <w:rPr>
                <w:lang w:eastAsia="en-GB"/>
              </w:rPr>
            </w:pPr>
            <w:r w:rsidRPr="00DB1D89">
              <w:rPr>
                <w:lang w:eastAsia="en-GB"/>
              </w:rPr>
              <w:t>1</w:t>
            </w:r>
          </w:p>
        </w:tc>
        <w:tc>
          <w:tcPr>
            <w:tcW w:w="8505" w:type="dxa"/>
            <w:shd w:val="clear" w:color="auto" w:fill="auto"/>
            <w:hideMark/>
          </w:tcPr>
          <w:p w14:paraId="7661B7FF" w14:textId="48FCD3C8" w:rsidR="00DB1D89" w:rsidRPr="00DB1D89" w:rsidRDefault="00616EEF" w:rsidP="00DB1D89">
            <w:pPr>
              <w:spacing w:before="40" w:after="120"/>
              <w:ind w:right="113"/>
              <w:rPr>
                <w:lang w:eastAsia="en-GB"/>
              </w:rPr>
            </w:pPr>
            <w:r w:rsidRPr="00DB1D89">
              <w:rPr>
                <w:lang w:eastAsia="en-GB"/>
              </w:rPr>
              <w:t>Du Won Kyal (Jewellery) Co., Ltd.</w:t>
            </w:r>
            <w:r>
              <w:rPr>
                <w:lang w:eastAsia="en-GB"/>
              </w:rPr>
              <w:t xml:space="preserve"> (alternate spelling: Du Won Star and </w:t>
            </w:r>
            <w:r>
              <w:rPr>
                <w:lang w:val="en-US"/>
              </w:rPr>
              <w:t>Du Won Star (Gems &amp; Jewellery) Co., Ltd.</w:t>
            </w:r>
            <w:r>
              <w:rPr>
                <w:lang w:eastAsia="en-GB"/>
              </w:rPr>
              <w:t>)</w:t>
            </w:r>
          </w:p>
        </w:tc>
      </w:tr>
      <w:tr w:rsidR="00DB1D89" w:rsidRPr="00DB1D89" w14:paraId="7F9A8B64" w14:textId="77777777" w:rsidTr="007D1079">
        <w:tc>
          <w:tcPr>
            <w:tcW w:w="851" w:type="dxa"/>
            <w:shd w:val="clear" w:color="auto" w:fill="auto"/>
            <w:hideMark/>
          </w:tcPr>
          <w:p w14:paraId="332B6E95" w14:textId="77777777" w:rsidR="00DB1D89" w:rsidRPr="00DB1D89" w:rsidRDefault="00DB1D89" w:rsidP="00DB1D89">
            <w:pPr>
              <w:spacing w:before="40" w:after="120"/>
              <w:ind w:right="113"/>
              <w:rPr>
                <w:lang w:eastAsia="en-GB"/>
              </w:rPr>
            </w:pPr>
            <w:r w:rsidRPr="00DB1D89">
              <w:rPr>
                <w:lang w:eastAsia="en-GB"/>
              </w:rPr>
              <w:t>2</w:t>
            </w:r>
          </w:p>
        </w:tc>
        <w:tc>
          <w:tcPr>
            <w:tcW w:w="8505" w:type="dxa"/>
            <w:shd w:val="clear" w:color="auto" w:fill="auto"/>
            <w:hideMark/>
          </w:tcPr>
          <w:p w14:paraId="243E283E" w14:textId="3070805F" w:rsidR="00DB1D89" w:rsidRPr="00DB1D89" w:rsidRDefault="00616EEF" w:rsidP="00DB1D89">
            <w:pPr>
              <w:spacing w:before="40" w:after="120"/>
              <w:ind w:right="113"/>
              <w:rPr>
                <w:lang w:eastAsia="en-GB"/>
              </w:rPr>
            </w:pPr>
            <w:r w:rsidRPr="00DB1D89">
              <w:rPr>
                <w:lang w:eastAsia="en-GB"/>
              </w:rPr>
              <w:t>Seik Ta Ya Kyal (Jewellery) Co., Ltd.</w:t>
            </w:r>
            <w:r>
              <w:rPr>
                <w:lang w:eastAsia="en-GB"/>
              </w:rPr>
              <w:t xml:space="preserve"> (alternate spellings: </w:t>
            </w:r>
            <w:r w:rsidRPr="00DB1D89">
              <w:rPr>
                <w:lang w:eastAsia="en-GB"/>
              </w:rPr>
              <w:t>Si Tra Star</w:t>
            </w:r>
            <w:r>
              <w:rPr>
                <w:lang w:eastAsia="en-GB"/>
              </w:rPr>
              <w:t>, Seik Tra Star</w:t>
            </w:r>
            <w:r>
              <w:rPr>
                <w:lang w:val="en-US"/>
              </w:rPr>
              <w:t xml:space="preserve"> and Seiktra Star (Gems and Jewellery) Co., Ltd.)</w:t>
            </w:r>
          </w:p>
        </w:tc>
      </w:tr>
      <w:tr w:rsidR="00DB1D89" w:rsidRPr="00DB1D89" w14:paraId="6C5E27F0" w14:textId="77777777" w:rsidTr="007D1079">
        <w:tc>
          <w:tcPr>
            <w:tcW w:w="851" w:type="dxa"/>
            <w:shd w:val="clear" w:color="auto" w:fill="auto"/>
            <w:hideMark/>
          </w:tcPr>
          <w:p w14:paraId="66E2765C" w14:textId="77777777" w:rsidR="00DB1D89" w:rsidRPr="00DB1D89" w:rsidRDefault="00DB1D89" w:rsidP="00DB1D89">
            <w:pPr>
              <w:spacing w:before="40" w:after="120"/>
              <w:ind w:right="113"/>
              <w:rPr>
                <w:lang w:eastAsia="en-GB"/>
              </w:rPr>
            </w:pPr>
            <w:r w:rsidRPr="00DB1D89">
              <w:rPr>
                <w:lang w:eastAsia="en-GB"/>
              </w:rPr>
              <w:t>3</w:t>
            </w:r>
          </w:p>
        </w:tc>
        <w:tc>
          <w:tcPr>
            <w:tcW w:w="8505" w:type="dxa"/>
            <w:shd w:val="clear" w:color="auto" w:fill="auto"/>
            <w:hideMark/>
          </w:tcPr>
          <w:p w14:paraId="18E38B27" w14:textId="548F5391" w:rsidR="00DB1D89" w:rsidRPr="00DB1D89" w:rsidRDefault="00616EEF" w:rsidP="00DB1D89">
            <w:pPr>
              <w:spacing w:before="40" w:after="120"/>
              <w:ind w:right="113"/>
              <w:rPr>
                <w:lang w:eastAsia="en-GB"/>
              </w:rPr>
            </w:pPr>
            <w:r w:rsidRPr="00DB1D89">
              <w:rPr>
                <w:lang w:eastAsia="en-GB"/>
              </w:rPr>
              <w:t>Hawk Star (Gems and Jewellery) Co., Ltd.</w:t>
            </w:r>
            <w:r>
              <w:rPr>
                <w:lang w:eastAsia="en-GB"/>
              </w:rPr>
              <w:t xml:space="preserve"> (alternate spellings: </w:t>
            </w:r>
            <w:r w:rsidRPr="00DB1D89">
              <w:rPr>
                <w:lang w:eastAsia="en-GB"/>
              </w:rPr>
              <w:t>Thine Ngat Kyal (Jewellery) Co., Ltd.</w:t>
            </w:r>
            <w:r>
              <w:rPr>
                <w:lang w:eastAsia="en-GB"/>
              </w:rPr>
              <w:t xml:space="preserve"> and </w:t>
            </w:r>
            <w:r w:rsidRPr="00DB1D89">
              <w:rPr>
                <w:lang w:eastAsia="en-GB"/>
              </w:rPr>
              <w:t>Thein Nget Star</w:t>
            </w:r>
            <w:r>
              <w:rPr>
                <w:lang w:eastAsia="en-GB"/>
              </w:rPr>
              <w:t>)</w:t>
            </w:r>
          </w:p>
        </w:tc>
      </w:tr>
      <w:tr w:rsidR="00DB1D89" w:rsidRPr="00DB1D89" w14:paraId="77E4B80C" w14:textId="77777777" w:rsidTr="007D1079">
        <w:tc>
          <w:tcPr>
            <w:tcW w:w="851" w:type="dxa"/>
            <w:shd w:val="clear" w:color="auto" w:fill="auto"/>
            <w:hideMark/>
          </w:tcPr>
          <w:p w14:paraId="732F1B0B" w14:textId="77777777" w:rsidR="00DB1D89" w:rsidRPr="00DB1D89" w:rsidRDefault="00DB1D89" w:rsidP="00DB1D89">
            <w:pPr>
              <w:spacing w:before="40" w:after="120"/>
              <w:ind w:right="113"/>
              <w:rPr>
                <w:lang w:eastAsia="en-GB"/>
              </w:rPr>
            </w:pPr>
            <w:r w:rsidRPr="00DB1D89">
              <w:rPr>
                <w:lang w:eastAsia="en-GB"/>
              </w:rPr>
              <w:t>4</w:t>
            </w:r>
          </w:p>
        </w:tc>
        <w:tc>
          <w:tcPr>
            <w:tcW w:w="8505" w:type="dxa"/>
            <w:shd w:val="clear" w:color="auto" w:fill="auto"/>
            <w:hideMark/>
          </w:tcPr>
          <w:p w14:paraId="712D74BF" w14:textId="70F2598A" w:rsidR="00DB1D89" w:rsidRPr="00DB1D89" w:rsidRDefault="00616EEF" w:rsidP="00DB1D89">
            <w:pPr>
              <w:spacing w:before="40" w:after="120"/>
              <w:ind w:right="113"/>
              <w:rPr>
                <w:lang w:eastAsia="en-GB"/>
              </w:rPr>
            </w:pPr>
            <w:r w:rsidRPr="00DB1D89">
              <w:rPr>
                <w:lang w:eastAsia="en-GB"/>
              </w:rPr>
              <w:t>Da Na Theiddi Kyal (Jewellery) Co., Ltd.</w:t>
            </w:r>
            <w:r>
              <w:rPr>
                <w:lang w:eastAsia="en-GB"/>
              </w:rPr>
              <w:t xml:space="preserve"> (alternate spelling: Da Na Theiddihi Star and </w:t>
            </w:r>
            <w:r>
              <w:rPr>
                <w:lang w:val="en-US"/>
              </w:rPr>
              <w:t>Danatheidi Star (Gems and Jewellery) Co., Ltd</w:t>
            </w:r>
            <w:r>
              <w:rPr>
                <w:lang w:eastAsia="en-GB"/>
              </w:rPr>
              <w:t>)</w:t>
            </w:r>
            <w:r w:rsidR="00DB1D89" w:rsidRPr="00DB1D89">
              <w:rPr>
                <w:lang w:eastAsia="en-GB"/>
              </w:rPr>
              <w:t>, which “collaborates” with: Game Gemstone Co., Ltd.; Royal Ayeyar Co., Ltd.; Yadanar Bhumi Co., Ltd.</w:t>
            </w:r>
          </w:p>
        </w:tc>
      </w:tr>
      <w:tr w:rsidR="00DB1D89" w:rsidRPr="00DB1D89" w14:paraId="22491016" w14:textId="77777777" w:rsidTr="007D1079">
        <w:tc>
          <w:tcPr>
            <w:tcW w:w="851" w:type="dxa"/>
            <w:shd w:val="clear" w:color="auto" w:fill="auto"/>
            <w:hideMark/>
          </w:tcPr>
          <w:p w14:paraId="1C759D85" w14:textId="77777777" w:rsidR="00DB1D89" w:rsidRPr="00DB1D89" w:rsidRDefault="00DB1D89" w:rsidP="00DB1D89">
            <w:pPr>
              <w:spacing w:before="40" w:after="120"/>
              <w:ind w:right="113"/>
              <w:rPr>
                <w:lang w:eastAsia="en-GB"/>
              </w:rPr>
            </w:pPr>
            <w:r w:rsidRPr="00DB1D89">
              <w:rPr>
                <w:lang w:eastAsia="en-GB"/>
              </w:rPr>
              <w:lastRenderedPageBreak/>
              <w:t>5</w:t>
            </w:r>
          </w:p>
        </w:tc>
        <w:tc>
          <w:tcPr>
            <w:tcW w:w="8505" w:type="dxa"/>
            <w:shd w:val="clear" w:color="auto" w:fill="auto"/>
            <w:hideMark/>
          </w:tcPr>
          <w:p w14:paraId="6728C637" w14:textId="51959EF5" w:rsidR="00DB1D89" w:rsidRPr="00DB1D89" w:rsidRDefault="00616EEF" w:rsidP="00DB1D89">
            <w:pPr>
              <w:spacing w:before="40" w:after="120"/>
              <w:ind w:right="113"/>
              <w:rPr>
                <w:lang w:eastAsia="en-GB"/>
              </w:rPr>
            </w:pPr>
            <w:r w:rsidRPr="00DB1D89">
              <w:rPr>
                <w:lang w:eastAsia="en-GB"/>
              </w:rPr>
              <w:t>Thit Sar Pan</w:t>
            </w:r>
            <w:r>
              <w:rPr>
                <w:lang w:eastAsia="en-GB"/>
              </w:rPr>
              <w:t xml:space="preserve"> (alternate spelling: </w:t>
            </w:r>
            <w:r w:rsidRPr="00DB1D89">
              <w:rPr>
                <w:lang w:eastAsia="en-GB"/>
              </w:rPr>
              <w:t>Thit Sar Pan</w:t>
            </w:r>
            <w:r>
              <w:rPr>
                <w:lang w:eastAsia="en-GB"/>
              </w:rPr>
              <w:t>n</w:t>
            </w:r>
            <w:r w:rsidRPr="00DB1D89">
              <w:rPr>
                <w:lang w:eastAsia="en-GB"/>
              </w:rPr>
              <w:t xml:space="preserve"> (Jewellery) Co., Ltd.</w:t>
            </w:r>
            <w:r>
              <w:rPr>
                <w:lang w:eastAsia="en-GB"/>
              </w:rPr>
              <w:t>)</w:t>
            </w:r>
          </w:p>
        </w:tc>
      </w:tr>
      <w:tr w:rsidR="00DB1D89" w:rsidRPr="00DB1D89" w14:paraId="7613547A" w14:textId="77777777" w:rsidTr="007D1079">
        <w:tc>
          <w:tcPr>
            <w:tcW w:w="851" w:type="dxa"/>
            <w:shd w:val="clear" w:color="auto" w:fill="auto"/>
            <w:hideMark/>
          </w:tcPr>
          <w:p w14:paraId="67FAE93E" w14:textId="77777777" w:rsidR="00DB1D89" w:rsidRPr="00DB1D89" w:rsidRDefault="00DB1D89" w:rsidP="00DB1D89">
            <w:pPr>
              <w:spacing w:before="40" w:after="120"/>
              <w:ind w:right="113"/>
              <w:rPr>
                <w:lang w:eastAsia="en-GB"/>
              </w:rPr>
            </w:pPr>
            <w:r w:rsidRPr="00DB1D89">
              <w:rPr>
                <w:lang w:eastAsia="en-GB"/>
              </w:rPr>
              <w:t>6</w:t>
            </w:r>
          </w:p>
        </w:tc>
        <w:tc>
          <w:tcPr>
            <w:tcW w:w="8505" w:type="dxa"/>
            <w:shd w:val="clear" w:color="auto" w:fill="auto"/>
            <w:hideMark/>
          </w:tcPr>
          <w:p w14:paraId="1FD2D3C8" w14:textId="0F27A14C" w:rsidR="00DB1D89" w:rsidRPr="00DB1D89" w:rsidRDefault="00616EEF" w:rsidP="00DB1D89">
            <w:pPr>
              <w:spacing w:before="40" w:after="120"/>
              <w:ind w:right="113"/>
              <w:rPr>
                <w:lang w:eastAsia="en-GB"/>
              </w:rPr>
            </w:pPr>
            <w:r w:rsidRPr="00DB1D89">
              <w:rPr>
                <w:lang w:eastAsia="en-GB"/>
              </w:rPr>
              <w:t>Sabai (Jewellery) Co., Ltd.</w:t>
            </w:r>
            <w:r>
              <w:rPr>
                <w:lang w:eastAsia="en-GB"/>
              </w:rPr>
              <w:t xml:space="preserve"> (alternate spellings: Sa</w:t>
            </w:r>
            <w:r w:rsidRPr="00DB1D89">
              <w:rPr>
                <w:lang w:eastAsia="en-GB"/>
              </w:rPr>
              <w:t>b</w:t>
            </w:r>
            <w:r>
              <w:rPr>
                <w:lang w:eastAsia="en-GB"/>
              </w:rPr>
              <w:t>a</w:t>
            </w:r>
            <w:r w:rsidRPr="00DB1D89">
              <w:rPr>
                <w:lang w:eastAsia="en-GB"/>
              </w:rPr>
              <w:t>e (Gems and Jewellery) Co., Ltd.</w:t>
            </w:r>
            <w:r>
              <w:rPr>
                <w:lang w:eastAsia="en-GB"/>
              </w:rPr>
              <w:t xml:space="preserve">, and </w:t>
            </w:r>
            <w:r w:rsidRPr="00DB1D89">
              <w:rPr>
                <w:lang w:eastAsia="en-GB"/>
              </w:rPr>
              <w:t>Jasmine</w:t>
            </w:r>
            <w:r>
              <w:rPr>
                <w:lang w:eastAsia="en-GB"/>
              </w:rPr>
              <w:t>)</w:t>
            </w:r>
          </w:p>
        </w:tc>
      </w:tr>
      <w:tr w:rsidR="00DB1D89" w:rsidRPr="00DB1D89" w14:paraId="57614958" w14:textId="77777777" w:rsidTr="007D1079">
        <w:tc>
          <w:tcPr>
            <w:tcW w:w="851" w:type="dxa"/>
            <w:shd w:val="clear" w:color="auto" w:fill="auto"/>
            <w:hideMark/>
          </w:tcPr>
          <w:p w14:paraId="691D0018" w14:textId="1C61ED29" w:rsidR="00DB1D89" w:rsidRPr="00DB1D89" w:rsidRDefault="007D41B2" w:rsidP="00DB1D89">
            <w:pPr>
              <w:spacing w:before="40" w:after="120"/>
              <w:ind w:right="113"/>
              <w:rPr>
                <w:lang w:eastAsia="en-GB"/>
              </w:rPr>
            </w:pPr>
            <w:r>
              <w:rPr>
                <w:lang w:eastAsia="en-GB"/>
              </w:rPr>
              <w:t>7</w:t>
            </w:r>
          </w:p>
        </w:tc>
        <w:tc>
          <w:tcPr>
            <w:tcW w:w="8505" w:type="dxa"/>
            <w:shd w:val="clear" w:color="auto" w:fill="auto"/>
            <w:hideMark/>
          </w:tcPr>
          <w:p w14:paraId="189997CD" w14:textId="3F78A8F7" w:rsidR="00DB1D89" w:rsidRPr="00DB1D89" w:rsidRDefault="00616EEF" w:rsidP="00DB1D89">
            <w:pPr>
              <w:spacing w:before="40" w:after="120"/>
              <w:ind w:right="113"/>
              <w:rPr>
                <w:lang w:eastAsia="en-GB"/>
              </w:rPr>
            </w:pPr>
            <w:r w:rsidRPr="00DB1D89">
              <w:rPr>
                <w:lang w:eastAsia="en-GB"/>
              </w:rPr>
              <w:t>ASHOK (Gems and Jewellery) Co., Ltd.</w:t>
            </w:r>
            <w:r>
              <w:rPr>
                <w:lang w:eastAsia="en-GB"/>
              </w:rPr>
              <w:t xml:space="preserve"> (alternate spelling: </w:t>
            </w:r>
            <w:r w:rsidRPr="00DB1D89">
              <w:rPr>
                <w:lang w:eastAsia="en-GB"/>
              </w:rPr>
              <w:t>Thawka</w:t>
            </w:r>
            <w:r>
              <w:rPr>
                <w:lang w:eastAsia="en-GB"/>
              </w:rPr>
              <w:t>)</w:t>
            </w:r>
          </w:p>
        </w:tc>
      </w:tr>
      <w:tr w:rsidR="00DB1D89" w:rsidRPr="00DB1D89" w14:paraId="20CF6AEC" w14:textId="77777777" w:rsidTr="007D1079">
        <w:tc>
          <w:tcPr>
            <w:tcW w:w="851" w:type="dxa"/>
            <w:shd w:val="clear" w:color="auto" w:fill="auto"/>
            <w:hideMark/>
          </w:tcPr>
          <w:p w14:paraId="0E45EBE5" w14:textId="73D3F244" w:rsidR="00DB1D89" w:rsidRPr="00DB1D89" w:rsidRDefault="007D41B2" w:rsidP="00DB1D89">
            <w:pPr>
              <w:spacing w:before="40" w:after="120"/>
              <w:ind w:right="113"/>
              <w:rPr>
                <w:lang w:eastAsia="en-GB"/>
              </w:rPr>
            </w:pPr>
            <w:r>
              <w:rPr>
                <w:lang w:eastAsia="en-GB"/>
              </w:rPr>
              <w:t>8</w:t>
            </w:r>
          </w:p>
        </w:tc>
        <w:tc>
          <w:tcPr>
            <w:tcW w:w="8505" w:type="dxa"/>
            <w:shd w:val="clear" w:color="auto" w:fill="auto"/>
            <w:hideMark/>
          </w:tcPr>
          <w:p w14:paraId="2B7774FA" w14:textId="0F270570" w:rsidR="00DB1D89" w:rsidRPr="00DB1D89" w:rsidRDefault="00616EEF" w:rsidP="00DB1D89">
            <w:pPr>
              <w:spacing w:before="40" w:after="120"/>
              <w:ind w:right="113"/>
              <w:rPr>
                <w:lang w:eastAsia="en-GB"/>
              </w:rPr>
            </w:pPr>
            <w:r w:rsidRPr="00DB1D89">
              <w:rPr>
                <w:lang w:eastAsia="en-GB"/>
              </w:rPr>
              <w:t>Lyrae (Gems and Jewellery) Co., Ltd.</w:t>
            </w:r>
            <w:r>
              <w:rPr>
                <w:lang w:eastAsia="en-GB"/>
              </w:rPr>
              <w:t xml:space="preserve"> (alternate spelling: </w:t>
            </w:r>
            <w:r w:rsidRPr="00DB1D89">
              <w:rPr>
                <w:lang w:eastAsia="en-GB"/>
              </w:rPr>
              <w:t>Saung Tar Yar Star</w:t>
            </w:r>
            <w:r>
              <w:rPr>
                <w:lang w:eastAsia="en-GB"/>
              </w:rPr>
              <w:t>)</w:t>
            </w:r>
          </w:p>
        </w:tc>
      </w:tr>
      <w:tr w:rsidR="00DB1D89" w:rsidRPr="00DB1D89" w14:paraId="73E8D08A" w14:textId="77777777" w:rsidTr="007D1079">
        <w:tc>
          <w:tcPr>
            <w:tcW w:w="851" w:type="dxa"/>
            <w:shd w:val="clear" w:color="auto" w:fill="auto"/>
            <w:hideMark/>
          </w:tcPr>
          <w:p w14:paraId="504599E1" w14:textId="250219A2" w:rsidR="00DB1D89" w:rsidRPr="00DB1D89" w:rsidRDefault="007D41B2" w:rsidP="00DB1D89">
            <w:pPr>
              <w:spacing w:before="40" w:after="120"/>
              <w:ind w:right="113"/>
              <w:rPr>
                <w:lang w:eastAsia="en-GB"/>
              </w:rPr>
            </w:pPr>
            <w:r>
              <w:rPr>
                <w:lang w:eastAsia="en-GB"/>
              </w:rPr>
              <w:t>0</w:t>
            </w:r>
          </w:p>
        </w:tc>
        <w:tc>
          <w:tcPr>
            <w:tcW w:w="8505" w:type="dxa"/>
            <w:shd w:val="clear" w:color="auto" w:fill="auto"/>
            <w:hideMark/>
          </w:tcPr>
          <w:p w14:paraId="192D24C8" w14:textId="1A4E3AB5" w:rsidR="00DB1D89" w:rsidRPr="00DB1D89" w:rsidRDefault="00616EEF" w:rsidP="00DB1D89">
            <w:pPr>
              <w:spacing w:before="40" w:after="120"/>
              <w:ind w:right="113"/>
              <w:rPr>
                <w:lang w:eastAsia="en-GB"/>
              </w:rPr>
            </w:pPr>
            <w:r w:rsidRPr="00DB1D89">
              <w:rPr>
                <w:lang w:eastAsia="en-GB"/>
              </w:rPr>
              <w:t>Cancri (Gems and Jewellery) Co., Ltd.</w:t>
            </w:r>
            <w:r>
              <w:rPr>
                <w:lang w:eastAsia="en-GB"/>
              </w:rPr>
              <w:t xml:space="preserve"> (alternate spelling: </w:t>
            </w:r>
            <w:r w:rsidRPr="00DB1D89">
              <w:rPr>
                <w:lang w:eastAsia="en-GB"/>
              </w:rPr>
              <w:t>Phu Sha Star</w:t>
            </w:r>
            <w:r>
              <w:rPr>
                <w:lang w:eastAsia="en-GB"/>
              </w:rPr>
              <w:t>)</w:t>
            </w:r>
          </w:p>
        </w:tc>
      </w:tr>
      <w:tr w:rsidR="00DB1D89" w:rsidRPr="00DB1D89" w14:paraId="54B4A4C3" w14:textId="77777777" w:rsidTr="007D1079">
        <w:tc>
          <w:tcPr>
            <w:tcW w:w="851" w:type="dxa"/>
            <w:tcBorders>
              <w:bottom w:val="single" w:sz="12" w:space="0" w:color="auto"/>
            </w:tcBorders>
            <w:shd w:val="clear" w:color="auto" w:fill="auto"/>
            <w:hideMark/>
          </w:tcPr>
          <w:p w14:paraId="45C58028" w14:textId="5C9E2A4D" w:rsidR="00DB1D89" w:rsidRPr="00DB1D89" w:rsidRDefault="007D41B2" w:rsidP="00DB1D89">
            <w:pPr>
              <w:spacing w:before="40" w:after="120"/>
              <w:ind w:right="113"/>
              <w:rPr>
                <w:lang w:eastAsia="en-GB"/>
              </w:rPr>
            </w:pPr>
            <w:r>
              <w:rPr>
                <w:lang w:eastAsia="en-GB"/>
              </w:rPr>
              <w:t>10</w:t>
            </w:r>
          </w:p>
        </w:tc>
        <w:tc>
          <w:tcPr>
            <w:tcW w:w="8505" w:type="dxa"/>
            <w:tcBorders>
              <w:bottom w:val="single" w:sz="12" w:space="0" w:color="auto"/>
            </w:tcBorders>
            <w:shd w:val="clear" w:color="auto" w:fill="auto"/>
            <w:hideMark/>
          </w:tcPr>
          <w:p w14:paraId="44D25932" w14:textId="4A35FBCD" w:rsidR="00DB1D89" w:rsidRPr="00DB1D89" w:rsidRDefault="00616EEF" w:rsidP="00DB1D89">
            <w:pPr>
              <w:spacing w:before="40" w:after="120"/>
              <w:ind w:right="113"/>
              <w:rPr>
                <w:lang w:eastAsia="en-GB"/>
              </w:rPr>
            </w:pPr>
            <w:r w:rsidRPr="00DB1D89">
              <w:rPr>
                <w:lang w:eastAsia="en-GB"/>
              </w:rPr>
              <w:t>Mon Hsu Jewellery Co., Ltd.</w:t>
            </w:r>
            <w:r>
              <w:rPr>
                <w:lang w:eastAsia="en-GB"/>
              </w:rPr>
              <w:t xml:space="preserve"> (alternate spelling: Mine Shu)</w:t>
            </w:r>
            <w:r w:rsidR="00DB1D89" w:rsidRPr="00DB1D89">
              <w:rPr>
                <w:lang w:eastAsia="en-GB"/>
              </w:rPr>
              <w:t xml:space="preserve"> is in a joint venture for the production of rubies with the KBZ Group’s Nilar Yoma Company. </w:t>
            </w:r>
          </w:p>
        </w:tc>
      </w:tr>
    </w:tbl>
    <w:p w14:paraId="2C0D29AA" w14:textId="6EDE93BC" w:rsidR="00DB1D89" w:rsidRDefault="00DB1D89" w:rsidP="00DB1D89">
      <w:pPr>
        <w:pStyle w:val="HChG"/>
      </w:pPr>
      <w:r>
        <w:tab/>
        <w:t>IV.</w:t>
      </w:r>
      <w:r>
        <w:tab/>
      </w:r>
      <w:r w:rsidRPr="00DB1D89">
        <w:t>List of donors and details of donations solicited by the Tatmadaw in September 20</w:t>
      </w:r>
      <w:r>
        <w:t>17</w:t>
      </w:r>
    </w:p>
    <w:tbl>
      <w:tblPr>
        <w:tblW w:w="0" w:type="auto"/>
        <w:tblLayout w:type="fixed"/>
        <w:tblCellMar>
          <w:left w:w="0" w:type="dxa"/>
          <w:right w:w="0" w:type="dxa"/>
        </w:tblCellMar>
        <w:tblLook w:val="04A0" w:firstRow="1" w:lastRow="0" w:firstColumn="1" w:lastColumn="0" w:noHBand="0" w:noVBand="1"/>
      </w:tblPr>
      <w:tblGrid>
        <w:gridCol w:w="454"/>
        <w:gridCol w:w="1418"/>
        <w:gridCol w:w="1644"/>
        <w:gridCol w:w="2608"/>
        <w:gridCol w:w="1134"/>
        <w:gridCol w:w="1418"/>
        <w:gridCol w:w="964"/>
      </w:tblGrid>
      <w:tr w:rsidR="00244FE4" w:rsidRPr="00DB1D89" w14:paraId="17F5784B" w14:textId="77777777" w:rsidTr="007D2991">
        <w:trPr>
          <w:tblHeader/>
        </w:trPr>
        <w:tc>
          <w:tcPr>
            <w:tcW w:w="454" w:type="dxa"/>
            <w:tcBorders>
              <w:top w:val="single" w:sz="4" w:space="0" w:color="auto"/>
              <w:bottom w:val="single" w:sz="12" w:space="0" w:color="auto"/>
            </w:tcBorders>
            <w:shd w:val="clear" w:color="auto" w:fill="auto"/>
            <w:vAlign w:val="bottom"/>
            <w:hideMark/>
          </w:tcPr>
          <w:p w14:paraId="7FDCE96F" w14:textId="77777777" w:rsidR="00DB1D89" w:rsidRPr="00DB1D89" w:rsidRDefault="00DB1D89" w:rsidP="00DB1D89">
            <w:pPr>
              <w:spacing w:before="80" w:after="80" w:line="200" w:lineRule="exact"/>
              <w:ind w:right="113"/>
              <w:rPr>
                <w:i/>
                <w:sz w:val="16"/>
                <w:lang w:eastAsia="en-GB"/>
              </w:rPr>
            </w:pPr>
            <w:r w:rsidRPr="00DB1D89">
              <w:rPr>
                <w:i/>
                <w:sz w:val="16"/>
                <w:lang w:eastAsia="en-GB"/>
              </w:rPr>
              <w:t>No.</w:t>
            </w:r>
          </w:p>
        </w:tc>
        <w:tc>
          <w:tcPr>
            <w:tcW w:w="1418" w:type="dxa"/>
            <w:tcBorders>
              <w:top w:val="single" w:sz="4" w:space="0" w:color="auto"/>
              <w:bottom w:val="single" w:sz="12" w:space="0" w:color="auto"/>
            </w:tcBorders>
            <w:shd w:val="clear" w:color="auto" w:fill="auto"/>
            <w:vAlign w:val="bottom"/>
            <w:hideMark/>
          </w:tcPr>
          <w:p w14:paraId="58F44966" w14:textId="77777777" w:rsidR="00DB1D89" w:rsidRPr="00DB1D89" w:rsidRDefault="00DB1D89" w:rsidP="00DB1D89">
            <w:pPr>
              <w:spacing w:before="80" w:after="80" w:line="200" w:lineRule="exact"/>
              <w:ind w:right="113"/>
              <w:rPr>
                <w:i/>
                <w:sz w:val="16"/>
                <w:lang w:eastAsia="en-GB"/>
              </w:rPr>
            </w:pPr>
            <w:r w:rsidRPr="00DB1D89">
              <w:rPr>
                <w:i/>
                <w:sz w:val="16"/>
                <w:lang w:eastAsia="en-GB"/>
              </w:rPr>
              <w:t>Corporate donor entity</w:t>
            </w:r>
          </w:p>
        </w:tc>
        <w:tc>
          <w:tcPr>
            <w:tcW w:w="1644" w:type="dxa"/>
            <w:tcBorders>
              <w:top w:val="single" w:sz="4" w:space="0" w:color="auto"/>
              <w:bottom w:val="single" w:sz="12" w:space="0" w:color="auto"/>
            </w:tcBorders>
            <w:shd w:val="clear" w:color="auto" w:fill="auto"/>
            <w:vAlign w:val="bottom"/>
            <w:hideMark/>
          </w:tcPr>
          <w:p w14:paraId="2EB0B47C" w14:textId="77777777" w:rsidR="00DB1D89" w:rsidRPr="00DB1D89" w:rsidRDefault="00DB1D89" w:rsidP="00DB1D89">
            <w:pPr>
              <w:spacing w:before="80" w:after="80" w:line="200" w:lineRule="exact"/>
              <w:ind w:right="113"/>
              <w:rPr>
                <w:i/>
                <w:sz w:val="16"/>
                <w:lang w:eastAsia="en-GB"/>
              </w:rPr>
            </w:pPr>
            <w:r w:rsidRPr="00DB1D89">
              <w:rPr>
                <w:i/>
                <w:sz w:val="16"/>
                <w:lang w:eastAsia="en-GB"/>
              </w:rPr>
              <w:t>Owned by</w:t>
            </w:r>
          </w:p>
        </w:tc>
        <w:tc>
          <w:tcPr>
            <w:tcW w:w="2608" w:type="dxa"/>
            <w:tcBorders>
              <w:top w:val="single" w:sz="4" w:space="0" w:color="auto"/>
              <w:bottom w:val="single" w:sz="12" w:space="0" w:color="auto"/>
            </w:tcBorders>
            <w:shd w:val="clear" w:color="auto" w:fill="auto"/>
            <w:vAlign w:val="bottom"/>
            <w:hideMark/>
          </w:tcPr>
          <w:p w14:paraId="4C08B823" w14:textId="77777777" w:rsidR="00DB1D89" w:rsidRPr="00DB1D89" w:rsidRDefault="00DB1D89" w:rsidP="00DB1D89">
            <w:pPr>
              <w:spacing w:before="80" w:after="80" w:line="200" w:lineRule="exact"/>
              <w:ind w:right="113"/>
              <w:rPr>
                <w:i/>
                <w:sz w:val="16"/>
                <w:lang w:eastAsia="en-GB"/>
              </w:rPr>
            </w:pPr>
            <w:r w:rsidRPr="00DB1D89">
              <w:rPr>
                <w:i/>
                <w:sz w:val="16"/>
                <w:lang w:eastAsia="en-GB"/>
              </w:rPr>
              <w:t>Brief description of entity</w:t>
            </w:r>
          </w:p>
        </w:tc>
        <w:tc>
          <w:tcPr>
            <w:tcW w:w="1134" w:type="dxa"/>
            <w:tcBorders>
              <w:top w:val="single" w:sz="4" w:space="0" w:color="auto"/>
              <w:bottom w:val="single" w:sz="12" w:space="0" w:color="auto"/>
            </w:tcBorders>
            <w:shd w:val="clear" w:color="auto" w:fill="auto"/>
            <w:vAlign w:val="bottom"/>
            <w:hideMark/>
          </w:tcPr>
          <w:p w14:paraId="058CEE4F" w14:textId="77777777" w:rsidR="00DB1D89" w:rsidRPr="00DB1D89" w:rsidRDefault="00DB1D89" w:rsidP="00DB1D89">
            <w:pPr>
              <w:spacing w:before="80" w:after="80" w:line="200" w:lineRule="exact"/>
              <w:ind w:right="113"/>
              <w:rPr>
                <w:i/>
                <w:sz w:val="16"/>
                <w:lang w:eastAsia="en-GB"/>
              </w:rPr>
            </w:pPr>
            <w:r w:rsidRPr="00DB1D89">
              <w:rPr>
                <w:i/>
                <w:sz w:val="16"/>
                <w:lang w:eastAsia="en-GB"/>
              </w:rPr>
              <w:t>Donations in Ks</w:t>
            </w:r>
          </w:p>
        </w:tc>
        <w:tc>
          <w:tcPr>
            <w:tcW w:w="1418" w:type="dxa"/>
            <w:tcBorders>
              <w:top w:val="single" w:sz="4" w:space="0" w:color="auto"/>
              <w:bottom w:val="single" w:sz="12" w:space="0" w:color="auto"/>
            </w:tcBorders>
            <w:shd w:val="clear" w:color="auto" w:fill="auto"/>
            <w:vAlign w:val="bottom"/>
            <w:hideMark/>
          </w:tcPr>
          <w:p w14:paraId="0A9F0D24" w14:textId="77777777" w:rsidR="00DB1D89" w:rsidRPr="00DB1D89" w:rsidRDefault="00DB1D89" w:rsidP="00DB1D89">
            <w:pPr>
              <w:spacing w:before="80" w:after="80" w:line="200" w:lineRule="exact"/>
              <w:ind w:right="113"/>
              <w:rPr>
                <w:i/>
                <w:sz w:val="16"/>
                <w:lang w:eastAsia="en-GB"/>
              </w:rPr>
            </w:pPr>
            <w:r w:rsidRPr="00DB1D89">
              <w:rPr>
                <w:i/>
                <w:sz w:val="16"/>
                <w:lang w:eastAsia="en-GB"/>
              </w:rPr>
              <w:t>Total donation in Ks</w:t>
            </w:r>
          </w:p>
        </w:tc>
        <w:tc>
          <w:tcPr>
            <w:tcW w:w="964" w:type="dxa"/>
            <w:tcBorders>
              <w:top w:val="single" w:sz="4" w:space="0" w:color="auto"/>
              <w:bottom w:val="single" w:sz="12" w:space="0" w:color="auto"/>
            </w:tcBorders>
            <w:shd w:val="clear" w:color="auto" w:fill="auto"/>
            <w:vAlign w:val="bottom"/>
            <w:hideMark/>
          </w:tcPr>
          <w:p w14:paraId="12C7D9A6" w14:textId="77777777" w:rsidR="00DB1D89" w:rsidRPr="00DB1D89" w:rsidRDefault="00DB1D89" w:rsidP="00DB1D89">
            <w:pPr>
              <w:spacing w:before="80" w:after="80" w:line="200" w:lineRule="exact"/>
              <w:ind w:right="113"/>
              <w:rPr>
                <w:i/>
                <w:sz w:val="16"/>
                <w:lang w:eastAsia="en-GB"/>
              </w:rPr>
            </w:pPr>
            <w:r w:rsidRPr="00DB1D89">
              <w:rPr>
                <w:i/>
                <w:sz w:val="16"/>
                <w:lang w:eastAsia="en-GB"/>
              </w:rPr>
              <w:t>Total in USD (USD 1 = Ks 1400)</w:t>
            </w:r>
          </w:p>
        </w:tc>
      </w:tr>
      <w:tr w:rsidR="00244FE4" w:rsidRPr="00DB1D89" w14:paraId="7E64FF13" w14:textId="77777777" w:rsidTr="007D2991">
        <w:trPr>
          <w:trHeight w:hRule="exact" w:val="113"/>
        </w:trPr>
        <w:tc>
          <w:tcPr>
            <w:tcW w:w="454" w:type="dxa"/>
            <w:tcBorders>
              <w:top w:val="single" w:sz="12" w:space="0" w:color="auto"/>
            </w:tcBorders>
            <w:shd w:val="clear" w:color="auto" w:fill="auto"/>
          </w:tcPr>
          <w:p w14:paraId="14A664BE" w14:textId="77777777" w:rsidR="00DB1D89" w:rsidRPr="00DB1D89" w:rsidRDefault="00DB1D89" w:rsidP="00DB1D89">
            <w:pPr>
              <w:spacing w:before="40" w:after="120"/>
              <w:ind w:right="113"/>
              <w:rPr>
                <w:lang w:eastAsia="en-GB"/>
              </w:rPr>
            </w:pPr>
          </w:p>
        </w:tc>
        <w:tc>
          <w:tcPr>
            <w:tcW w:w="1418" w:type="dxa"/>
            <w:tcBorders>
              <w:top w:val="single" w:sz="12" w:space="0" w:color="auto"/>
            </w:tcBorders>
            <w:shd w:val="clear" w:color="auto" w:fill="auto"/>
          </w:tcPr>
          <w:p w14:paraId="4E738B70" w14:textId="77777777" w:rsidR="00DB1D89" w:rsidRPr="00DB1D89" w:rsidRDefault="00DB1D89" w:rsidP="00DB1D89">
            <w:pPr>
              <w:spacing w:before="40" w:after="120"/>
              <w:ind w:right="113"/>
              <w:rPr>
                <w:lang w:eastAsia="en-GB"/>
              </w:rPr>
            </w:pPr>
          </w:p>
        </w:tc>
        <w:tc>
          <w:tcPr>
            <w:tcW w:w="1644" w:type="dxa"/>
            <w:tcBorders>
              <w:top w:val="single" w:sz="12" w:space="0" w:color="auto"/>
            </w:tcBorders>
            <w:shd w:val="clear" w:color="auto" w:fill="auto"/>
          </w:tcPr>
          <w:p w14:paraId="41B92D4A" w14:textId="77777777" w:rsidR="00DB1D89" w:rsidRPr="00DB1D89" w:rsidRDefault="00DB1D89" w:rsidP="00DB1D89">
            <w:pPr>
              <w:spacing w:before="40" w:after="120"/>
              <w:ind w:right="113"/>
              <w:rPr>
                <w:lang w:eastAsia="en-GB"/>
              </w:rPr>
            </w:pPr>
          </w:p>
        </w:tc>
        <w:tc>
          <w:tcPr>
            <w:tcW w:w="2608" w:type="dxa"/>
            <w:tcBorders>
              <w:top w:val="single" w:sz="12" w:space="0" w:color="auto"/>
            </w:tcBorders>
            <w:shd w:val="clear" w:color="auto" w:fill="auto"/>
          </w:tcPr>
          <w:p w14:paraId="780B5568" w14:textId="77777777" w:rsidR="00DB1D89" w:rsidRPr="00DB1D89" w:rsidRDefault="00DB1D89" w:rsidP="00DB1D89">
            <w:pPr>
              <w:spacing w:before="40" w:after="120"/>
              <w:ind w:right="113"/>
              <w:rPr>
                <w:lang w:eastAsia="en-GB"/>
              </w:rPr>
            </w:pPr>
          </w:p>
        </w:tc>
        <w:tc>
          <w:tcPr>
            <w:tcW w:w="1134" w:type="dxa"/>
            <w:tcBorders>
              <w:top w:val="single" w:sz="12" w:space="0" w:color="auto"/>
            </w:tcBorders>
            <w:shd w:val="clear" w:color="auto" w:fill="auto"/>
          </w:tcPr>
          <w:p w14:paraId="65D87BB4" w14:textId="77777777" w:rsidR="00DB1D89" w:rsidRPr="00DB1D89" w:rsidRDefault="00DB1D89" w:rsidP="00DB1D89">
            <w:pPr>
              <w:spacing w:before="40" w:after="120"/>
              <w:ind w:right="113"/>
              <w:rPr>
                <w:lang w:eastAsia="en-GB"/>
              </w:rPr>
            </w:pPr>
          </w:p>
        </w:tc>
        <w:tc>
          <w:tcPr>
            <w:tcW w:w="1418" w:type="dxa"/>
            <w:tcBorders>
              <w:top w:val="single" w:sz="12" w:space="0" w:color="auto"/>
            </w:tcBorders>
            <w:shd w:val="clear" w:color="auto" w:fill="auto"/>
          </w:tcPr>
          <w:p w14:paraId="3D0E8B39" w14:textId="77777777" w:rsidR="00DB1D89" w:rsidRPr="00DB1D89" w:rsidRDefault="00DB1D89" w:rsidP="00DB1D89">
            <w:pPr>
              <w:spacing w:before="40" w:after="120"/>
              <w:ind w:right="113"/>
              <w:rPr>
                <w:lang w:eastAsia="en-GB"/>
              </w:rPr>
            </w:pPr>
          </w:p>
        </w:tc>
        <w:tc>
          <w:tcPr>
            <w:tcW w:w="964" w:type="dxa"/>
            <w:tcBorders>
              <w:top w:val="single" w:sz="12" w:space="0" w:color="auto"/>
            </w:tcBorders>
            <w:shd w:val="clear" w:color="auto" w:fill="auto"/>
          </w:tcPr>
          <w:p w14:paraId="71FFD395" w14:textId="77777777" w:rsidR="00DB1D89" w:rsidRPr="00DB1D89" w:rsidRDefault="00DB1D89" w:rsidP="00DB1D89">
            <w:pPr>
              <w:spacing w:before="40" w:after="120"/>
              <w:ind w:right="113"/>
              <w:rPr>
                <w:lang w:eastAsia="en-GB"/>
              </w:rPr>
            </w:pPr>
          </w:p>
        </w:tc>
      </w:tr>
      <w:tr w:rsidR="00244FE4" w:rsidRPr="00DB1D89" w14:paraId="6F08DAC2" w14:textId="77777777" w:rsidTr="007D2991">
        <w:tc>
          <w:tcPr>
            <w:tcW w:w="454" w:type="dxa"/>
            <w:shd w:val="clear" w:color="auto" w:fill="auto"/>
            <w:noWrap/>
            <w:hideMark/>
          </w:tcPr>
          <w:p w14:paraId="3F14978F" w14:textId="77777777" w:rsidR="00DB1D89" w:rsidRPr="00DB1D89" w:rsidRDefault="00DB1D89" w:rsidP="00DB1D89">
            <w:pPr>
              <w:spacing w:before="40" w:after="120"/>
              <w:ind w:right="113"/>
            </w:pPr>
            <w:r w:rsidRPr="00DB1D89">
              <w:t>1</w:t>
            </w:r>
          </w:p>
        </w:tc>
        <w:tc>
          <w:tcPr>
            <w:tcW w:w="1418" w:type="dxa"/>
            <w:shd w:val="clear" w:color="auto" w:fill="auto"/>
            <w:hideMark/>
          </w:tcPr>
          <w:p w14:paraId="14071946" w14:textId="77777777" w:rsidR="00DB1D89" w:rsidRPr="00DB1D89" w:rsidRDefault="00DB1D89" w:rsidP="00DB1D89">
            <w:pPr>
              <w:spacing w:before="40" w:after="120"/>
              <w:ind w:right="113"/>
              <w:rPr>
                <w:lang w:eastAsia="en-GB"/>
              </w:rPr>
            </w:pPr>
            <w:r w:rsidRPr="00DB1D89">
              <w:rPr>
                <w:lang w:eastAsia="en-GB"/>
              </w:rPr>
              <w:t>Asia World Group</w:t>
            </w:r>
          </w:p>
        </w:tc>
        <w:tc>
          <w:tcPr>
            <w:tcW w:w="1644" w:type="dxa"/>
            <w:shd w:val="clear" w:color="auto" w:fill="auto"/>
            <w:hideMark/>
          </w:tcPr>
          <w:p w14:paraId="6F61617A" w14:textId="1B6CBB19" w:rsidR="00DB1D89" w:rsidRPr="00DB1D89" w:rsidRDefault="00C775BC" w:rsidP="00DB1D89">
            <w:pPr>
              <w:spacing w:before="40" w:after="120"/>
              <w:ind w:right="113"/>
              <w:rPr>
                <w:lang w:eastAsia="en-GB"/>
              </w:rPr>
            </w:pPr>
            <w:r>
              <w:rPr>
                <w:lang w:eastAsia="en-GB"/>
              </w:rPr>
              <w:t xml:space="preserve">Steven Law (also known as </w:t>
            </w:r>
            <w:r w:rsidR="00DB1D89" w:rsidRPr="00DB1D89">
              <w:rPr>
                <w:lang w:eastAsia="en-GB"/>
              </w:rPr>
              <w:t>Htun Myint Naing</w:t>
            </w:r>
            <w:r>
              <w:rPr>
                <w:lang w:eastAsia="en-GB"/>
              </w:rPr>
              <w:t>)</w:t>
            </w:r>
          </w:p>
        </w:tc>
        <w:tc>
          <w:tcPr>
            <w:tcW w:w="2608" w:type="dxa"/>
            <w:shd w:val="clear" w:color="auto" w:fill="auto"/>
            <w:hideMark/>
          </w:tcPr>
          <w:p w14:paraId="05E5775D" w14:textId="77777777" w:rsidR="00DB1D89" w:rsidRPr="00DB1D89" w:rsidRDefault="00DB1D89" w:rsidP="00DB1D89">
            <w:pPr>
              <w:spacing w:before="40" w:after="120"/>
              <w:ind w:right="113"/>
              <w:rPr>
                <w:lang w:eastAsia="en-GB"/>
              </w:rPr>
            </w:pPr>
            <w:r w:rsidRPr="00DB1D89">
              <w:rPr>
                <w:lang w:eastAsia="en-GB"/>
              </w:rPr>
              <w:t xml:space="preserve">Conglomerate with businesses in construction, infrastructure, finance, manufacturing and energy. </w:t>
            </w:r>
          </w:p>
        </w:tc>
        <w:tc>
          <w:tcPr>
            <w:tcW w:w="1134" w:type="dxa"/>
            <w:shd w:val="clear" w:color="auto" w:fill="auto"/>
            <w:hideMark/>
          </w:tcPr>
          <w:p w14:paraId="4F20EFF2" w14:textId="77777777" w:rsidR="00DB1D89" w:rsidRPr="00DB1D89" w:rsidRDefault="00DB1D89" w:rsidP="00DB1D89">
            <w:pPr>
              <w:spacing w:before="40" w:after="120"/>
              <w:ind w:right="113"/>
              <w:rPr>
                <w:u w:val="single"/>
                <w:lang w:eastAsia="en-GB"/>
              </w:rPr>
            </w:pPr>
            <w:r w:rsidRPr="00DB1D89">
              <w:rPr>
                <w:lang w:eastAsia="en-GB"/>
              </w:rPr>
              <w:t>10 million on 10 September 2017</w:t>
            </w:r>
            <w:r w:rsidRPr="0000505C">
              <w:rPr>
                <w:rStyle w:val="FootnoteReference"/>
              </w:rPr>
              <w:footnoteReference w:id="498"/>
            </w:r>
          </w:p>
        </w:tc>
        <w:tc>
          <w:tcPr>
            <w:tcW w:w="1418" w:type="dxa"/>
            <w:shd w:val="clear" w:color="auto" w:fill="auto"/>
            <w:hideMark/>
          </w:tcPr>
          <w:p w14:paraId="3DA1E37E" w14:textId="2E55004E" w:rsidR="00DB1D89" w:rsidRPr="00DB1D89" w:rsidRDefault="00B431B7" w:rsidP="00DB1D89">
            <w:pPr>
              <w:spacing w:before="40" w:after="120"/>
              <w:ind w:right="113"/>
              <w:rPr>
                <w:lang w:eastAsia="en-GB"/>
              </w:rPr>
            </w:pPr>
            <w:r>
              <w:rPr>
                <w:lang w:eastAsia="en-GB"/>
              </w:rPr>
              <w:t>10,000,000</w:t>
            </w:r>
          </w:p>
        </w:tc>
        <w:tc>
          <w:tcPr>
            <w:tcW w:w="964" w:type="dxa"/>
            <w:shd w:val="clear" w:color="auto" w:fill="auto"/>
            <w:hideMark/>
          </w:tcPr>
          <w:p w14:paraId="06A124AE" w14:textId="77777777" w:rsidR="00DB1D89" w:rsidRPr="00DB1D89" w:rsidRDefault="00DB1D89" w:rsidP="00DB1D89">
            <w:pPr>
              <w:spacing w:before="40" w:after="120"/>
              <w:ind w:right="113"/>
              <w:rPr>
                <w:lang w:eastAsia="en-GB"/>
              </w:rPr>
            </w:pPr>
            <w:r w:rsidRPr="00DB1D89">
              <w:rPr>
                <w:lang w:eastAsia="en-GB"/>
              </w:rPr>
              <w:t>7,142.86</w:t>
            </w:r>
          </w:p>
        </w:tc>
      </w:tr>
      <w:tr w:rsidR="00244FE4" w:rsidRPr="00DB1D89" w14:paraId="17552D29" w14:textId="77777777" w:rsidTr="007D2991">
        <w:tc>
          <w:tcPr>
            <w:tcW w:w="454" w:type="dxa"/>
            <w:shd w:val="clear" w:color="auto" w:fill="auto"/>
            <w:noWrap/>
            <w:hideMark/>
          </w:tcPr>
          <w:p w14:paraId="41BD437B" w14:textId="77777777" w:rsidR="00DB1D89" w:rsidRPr="00DB1D89" w:rsidRDefault="00DB1D89" w:rsidP="00DB1D89">
            <w:pPr>
              <w:spacing w:before="40" w:after="120"/>
              <w:ind w:right="113"/>
            </w:pPr>
            <w:r w:rsidRPr="00DB1D89">
              <w:t>2</w:t>
            </w:r>
          </w:p>
        </w:tc>
        <w:tc>
          <w:tcPr>
            <w:tcW w:w="1418" w:type="dxa"/>
            <w:shd w:val="clear" w:color="auto" w:fill="auto"/>
            <w:hideMark/>
          </w:tcPr>
          <w:p w14:paraId="14D29B08" w14:textId="77777777" w:rsidR="00DB1D89" w:rsidRPr="00DB1D89" w:rsidRDefault="00DB1D89" w:rsidP="00DB1D89">
            <w:pPr>
              <w:spacing w:before="40" w:after="120"/>
              <w:ind w:right="113"/>
              <w:rPr>
                <w:lang w:eastAsia="en-GB"/>
              </w:rPr>
            </w:pPr>
            <w:r w:rsidRPr="00DB1D89">
              <w:rPr>
                <w:lang w:eastAsia="en-GB"/>
              </w:rPr>
              <w:t>Aung Myin Thu Group of companies</w:t>
            </w:r>
          </w:p>
        </w:tc>
        <w:tc>
          <w:tcPr>
            <w:tcW w:w="1644" w:type="dxa"/>
            <w:shd w:val="clear" w:color="auto" w:fill="auto"/>
            <w:hideMark/>
          </w:tcPr>
          <w:p w14:paraId="6E92311C" w14:textId="77777777" w:rsidR="00DB1D89" w:rsidRPr="00DB1D89" w:rsidRDefault="00DB1D89" w:rsidP="00DB1D89">
            <w:pPr>
              <w:spacing w:before="40" w:after="120"/>
              <w:ind w:right="113"/>
              <w:rPr>
                <w:lang w:eastAsia="en-GB"/>
              </w:rPr>
            </w:pPr>
            <w:r w:rsidRPr="00DB1D89">
              <w:rPr>
                <w:lang w:eastAsia="en-GB"/>
              </w:rPr>
              <w:t>Main owners are Saw Nyein, Hla Myo and Min Thant. Min Aung Hlaing's daughter-in-law is the Director and shareholder of an Aung Myin Thu subsidiary.</w:t>
            </w:r>
            <w:r w:rsidRPr="0000505C">
              <w:rPr>
                <w:rStyle w:val="FootnoteReference"/>
              </w:rPr>
              <w:footnoteReference w:id="499"/>
            </w:r>
            <w:r w:rsidRPr="00DB1D89">
              <w:rPr>
                <w:lang w:eastAsia="en-GB"/>
              </w:rPr>
              <w:t xml:space="preserve"> </w:t>
            </w:r>
          </w:p>
        </w:tc>
        <w:tc>
          <w:tcPr>
            <w:tcW w:w="2608" w:type="dxa"/>
            <w:shd w:val="clear" w:color="auto" w:fill="auto"/>
            <w:hideMark/>
          </w:tcPr>
          <w:p w14:paraId="7972E9A4" w14:textId="77777777" w:rsidR="00DB1D89" w:rsidRPr="00DB1D89" w:rsidRDefault="00DB1D89" w:rsidP="00DB1D89">
            <w:pPr>
              <w:spacing w:before="40" w:after="120"/>
              <w:ind w:right="113"/>
              <w:rPr>
                <w:u w:val="single"/>
                <w:lang w:eastAsia="en-GB"/>
              </w:rPr>
            </w:pPr>
            <w:r w:rsidRPr="00DB1D89">
              <w:rPr>
                <w:lang w:eastAsia="en-GB"/>
              </w:rPr>
              <w:t>A conglomerate with businesses in wholesale and distribution, logistics, import/export, finance, hotels, construction, agriculture, cement and ICT/data management. They also have a registered company in Singapore.</w:t>
            </w:r>
            <w:r w:rsidRPr="0000505C">
              <w:rPr>
                <w:rStyle w:val="FootnoteReference"/>
              </w:rPr>
              <w:footnoteReference w:id="500"/>
            </w:r>
            <w:r w:rsidRPr="00DB1D89">
              <w:rPr>
                <w:lang w:eastAsia="en-GB"/>
              </w:rPr>
              <w:t xml:space="preserve"> </w:t>
            </w:r>
          </w:p>
        </w:tc>
        <w:tc>
          <w:tcPr>
            <w:tcW w:w="1134" w:type="dxa"/>
            <w:shd w:val="clear" w:color="auto" w:fill="auto"/>
            <w:hideMark/>
          </w:tcPr>
          <w:p w14:paraId="487A3D20" w14:textId="77777777" w:rsidR="00DB1D89" w:rsidRPr="00DB1D89" w:rsidRDefault="00DB1D89" w:rsidP="00DB1D89">
            <w:pPr>
              <w:spacing w:before="40" w:after="120"/>
              <w:ind w:right="113"/>
              <w:rPr>
                <w:lang w:eastAsia="en-GB"/>
              </w:rPr>
            </w:pPr>
            <w:r w:rsidRPr="00DB1D89">
              <w:rPr>
                <w:lang w:eastAsia="en-GB"/>
              </w:rPr>
              <w:t>30 million on 1 September 2017</w:t>
            </w:r>
            <w:r w:rsidRPr="0000505C">
              <w:rPr>
                <w:rStyle w:val="FootnoteReference"/>
              </w:rPr>
              <w:footnoteReference w:id="501"/>
            </w:r>
            <w:r w:rsidRPr="00DB1D89">
              <w:rPr>
                <w:lang w:eastAsia="en-GB"/>
              </w:rPr>
              <w:t xml:space="preserve"> and 30 million on 21 September 2017</w:t>
            </w:r>
            <w:r w:rsidRPr="0000505C">
              <w:rPr>
                <w:rStyle w:val="FootnoteReference"/>
              </w:rPr>
              <w:footnoteReference w:id="502"/>
            </w:r>
          </w:p>
        </w:tc>
        <w:tc>
          <w:tcPr>
            <w:tcW w:w="1418" w:type="dxa"/>
            <w:shd w:val="clear" w:color="auto" w:fill="auto"/>
            <w:hideMark/>
          </w:tcPr>
          <w:p w14:paraId="1487DAE8" w14:textId="00F82BD9" w:rsidR="00DB1D89" w:rsidRPr="00DB1D89" w:rsidRDefault="00B431B7" w:rsidP="00DB1D89">
            <w:pPr>
              <w:spacing w:before="40" w:after="120"/>
              <w:ind w:right="113"/>
              <w:rPr>
                <w:lang w:eastAsia="en-GB"/>
              </w:rPr>
            </w:pPr>
            <w:r>
              <w:rPr>
                <w:lang w:eastAsia="en-GB"/>
              </w:rPr>
              <w:t>60,000,000</w:t>
            </w:r>
          </w:p>
        </w:tc>
        <w:tc>
          <w:tcPr>
            <w:tcW w:w="964" w:type="dxa"/>
            <w:shd w:val="clear" w:color="auto" w:fill="auto"/>
            <w:hideMark/>
          </w:tcPr>
          <w:p w14:paraId="3AE5A76F" w14:textId="77777777" w:rsidR="00DB1D89" w:rsidRPr="00DB1D89" w:rsidRDefault="00DB1D89" w:rsidP="00DB1D89">
            <w:pPr>
              <w:spacing w:before="40" w:after="120"/>
              <w:ind w:right="113"/>
              <w:rPr>
                <w:lang w:eastAsia="en-GB"/>
              </w:rPr>
            </w:pPr>
            <w:r w:rsidRPr="00DB1D89">
              <w:rPr>
                <w:lang w:eastAsia="en-GB"/>
              </w:rPr>
              <w:t>42,857.14</w:t>
            </w:r>
          </w:p>
        </w:tc>
      </w:tr>
      <w:tr w:rsidR="00244FE4" w:rsidRPr="00DB1D89" w14:paraId="20D27973" w14:textId="77777777" w:rsidTr="007F640D">
        <w:trPr>
          <w:cantSplit/>
        </w:trPr>
        <w:tc>
          <w:tcPr>
            <w:tcW w:w="454" w:type="dxa"/>
            <w:shd w:val="clear" w:color="auto" w:fill="auto"/>
            <w:noWrap/>
            <w:hideMark/>
          </w:tcPr>
          <w:p w14:paraId="39B23D96" w14:textId="77777777" w:rsidR="00DB1D89" w:rsidRPr="00DB1D89" w:rsidRDefault="00DB1D89" w:rsidP="00DB1D89">
            <w:pPr>
              <w:spacing w:before="40" w:after="120"/>
              <w:ind w:right="113"/>
            </w:pPr>
            <w:r w:rsidRPr="00DB1D89">
              <w:lastRenderedPageBreak/>
              <w:t>3</w:t>
            </w:r>
          </w:p>
        </w:tc>
        <w:tc>
          <w:tcPr>
            <w:tcW w:w="1418" w:type="dxa"/>
            <w:shd w:val="clear" w:color="auto" w:fill="auto"/>
            <w:hideMark/>
          </w:tcPr>
          <w:p w14:paraId="05F1661B" w14:textId="5E1E7CF6" w:rsidR="00DB1D89" w:rsidRPr="00DB1D89" w:rsidRDefault="00DB1D89" w:rsidP="00DB1D89">
            <w:pPr>
              <w:spacing w:before="40" w:after="120"/>
              <w:ind w:right="113"/>
              <w:rPr>
                <w:lang w:eastAsia="en-GB"/>
              </w:rPr>
            </w:pPr>
            <w:r w:rsidRPr="00DB1D89">
              <w:rPr>
                <w:lang w:eastAsia="en-GB"/>
              </w:rPr>
              <w:t>Authentic Group of Companies</w:t>
            </w:r>
          </w:p>
        </w:tc>
        <w:tc>
          <w:tcPr>
            <w:tcW w:w="1644" w:type="dxa"/>
            <w:shd w:val="clear" w:color="auto" w:fill="auto"/>
            <w:hideMark/>
          </w:tcPr>
          <w:p w14:paraId="18E6DFA5" w14:textId="77777777" w:rsidR="00DB1D89" w:rsidRPr="00DB1D89" w:rsidRDefault="00DB1D89" w:rsidP="00DB1D89">
            <w:pPr>
              <w:spacing w:before="40" w:after="120"/>
              <w:ind w:right="113"/>
              <w:rPr>
                <w:lang w:eastAsia="en-GB"/>
              </w:rPr>
            </w:pPr>
            <w:r w:rsidRPr="00DB1D89">
              <w:rPr>
                <w:lang w:eastAsia="en-GB"/>
              </w:rPr>
              <w:t xml:space="preserve">Ni Ni Tin Tun and Aung Myo Hein. </w:t>
            </w:r>
          </w:p>
        </w:tc>
        <w:tc>
          <w:tcPr>
            <w:tcW w:w="2608" w:type="dxa"/>
            <w:shd w:val="clear" w:color="auto" w:fill="auto"/>
            <w:hideMark/>
          </w:tcPr>
          <w:p w14:paraId="6C1E7B81" w14:textId="77777777" w:rsidR="00DB1D89" w:rsidRPr="00DB1D89" w:rsidRDefault="00DB1D89" w:rsidP="00DB1D89">
            <w:pPr>
              <w:spacing w:before="40" w:after="120"/>
              <w:ind w:right="113"/>
              <w:rPr>
                <w:lang w:eastAsia="en-GB"/>
              </w:rPr>
            </w:pPr>
            <w:r w:rsidRPr="00DB1D89">
              <w:rPr>
                <w:lang w:eastAsia="en-GB"/>
              </w:rPr>
              <w:t xml:space="preserve">Working in construction, wastewater, trade and production. Company of the family of Major General Tin Tun. Wife Khin Myint Wai is a former board member. Ni Ni Tun Tun is his daughter. </w:t>
            </w:r>
          </w:p>
        </w:tc>
        <w:tc>
          <w:tcPr>
            <w:tcW w:w="1134" w:type="dxa"/>
            <w:shd w:val="clear" w:color="auto" w:fill="auto"/>
            <w:hideMark/>
          </w:tcPr>
          <w:p w14:paraId="6874F767" w14:textId="77777777" w:rsidR="00DB1D89" w:rsidRPr="00DB1D89" w:rsidRDefault="00DB1D89" w:rsidP="00DB1D89">
            <w:pPr>
              <w:spacing w:before="40" w:after="120"/>
              <w:ind w:right="113"/>
              <w:rPr>
                <w:lang w:eastAsia="en-GB"/>
              </w:rPr>
            </w:pPr>
            <w:r w:rsidRPr="00DB1D89">
              <w:rPr>
                <w:lang w:eastAsia="en-GB"/>
              </w:rPr>
              <w:t>30 million on 21 September 2017</w:t>
            </w:r>
            <w:r w:rsidRPr="0000505C">
              <w:rPr>
                <w:rStyle w:val="FootnoteReference"/>
              </w:rPr>
              <w:footnoteReference w:id="503"/>
            </w:r>
            <w:r w:rsidRPr="00DB1D89">
              <w:rPr>
                <w:lang w:eastAsia="en-GB"/>
              </w:rPr>
              <w:t>, 2017 and 30 million on 1 September 2017</w:t>
            </w:r>
            <w:r w:rsidRPr="0000505C">
              <w:rPr>
                <w:rStyle w:val="FootnoteReference"/>
              </w:rPr>
              <w:footnoteReference w:id="504"/>
            </w:r>
          </w:p>
        </w:tc>
        <w:tc>
          <w:tcPr>
            <w:tcW w:w="1418" w:type="dxa"/>
            <w:shd w:val="clear" w:color="auto" w:fill="auto"/>
            <w:hideMark/>
          </w:tcPr>
          <w:p w14:paraId="6A4407DA" w14:textId="415BCF88" w:rsidR="00DB1D89" w:rsidRPr="00DB1D89" w:rsidRDefault="00B431B7" w:rsidP="00DB1D89">
            <w:pPr>
              <w:spacing w:before="40" w:after="120"/>
              <w:ind w:right="113"/>
              <w:rPr>
                <w:lang w:eastAsia="en-GB"/>
              </w:rPr>
            </w:pPr>
            <w:r>
              <w:rPr>
                <w:lang w:eastAsia="en-GB"/>
              </w:rPr>
              <w:t>60,000,000</w:t>
            </w:r>
          </w:p>
        </w:tc>
        <w:tc>
          <w:tcPr>
            <w:tcW w:w="964" w:type="dxa"/>
            <w:shd w:val="clear" w:color="auto" w:fill="auto"/>
            <w:hideMark/>
          </w:tcPr>
          <w:p w14:paraId="4EEE2371" w14:textId="77777777" w:rsidR="00DB1D89" w:rsidRPr="00DB1D89" w:rsidRDefault="00DB1D89" w:rsidP="00DB1D89">
            <w:pPr>
              <w:spacing w:before="40" w:after="120"/>
              <w:ind w:right="113"/>
              <w:rPr>
                <w:lang w:eastAsia="en-GB"/>
              </w:rPr>
            </w:pPr>
            <w:r w:rsidRPr="00DB1D89">
              <w:rPr>
                <w:lang w:eastAsia="en-GB"/>
              </w:rPr>
              <w:t>42,857.14</w:t>
            </w:r>
          </w:p>
        </w:tc>
      </w:tr>
      <w:tr w:rsidR="00244FE4" w:rsidRPr="00DB1D89" w14:paraId="14B0B068" w14:textId="77777777" w:rsidTr="007D2991">
        <w:tc>
          <w:tcPr>
            <w:tcW w:w="454" w:type="dxa"/>
            <w:shd w:val="clear" w:color="auto" w:fill="auto"/>
            <w:noWrap/>
            <w:hideMark/>
          </w:tcPr>
          <w:p w14:paraId="4589EA9F" w14:textId="77777777" w:rsidR="00DB1D89" w:rsidRPr="00DB1D89" w:rsidRDefault="00DB1D89" w:rsidP="00DB1D89">
            <w:pPr>
              <w:spacing w:before="40" w:after="120"/>
              <w:ind w:right="113"/>
            </w:pPr>
            <w:r w:rsidRPr="00DB1D89">
              <w:t>4</w:t>
            </w:r>
          </w:p>
        </w:tc>
        <w:tc>
          <w:tcPr>
            <w:tcW w:w="1418" w:type="dxa"/>
            <w:shd w:val="clear" w:color="auto" w:fill="auto"/>
            <w:hideMark/>
          </w:tcPr>
          <w:p w14:paraId="56FAB84B" w14:textId="77777777" w:rsidR="00DB1D89" w:rsidRPr="00DB1D89" w:rsidRDefault="00DB1D89" w:rsidP="00DB1D89">
            <w:pPr>
              <w:spacing w:before="40" w:after="120"/>
              <w:ind w:right="113"/>
              <w:rPr>
                <w:lang w:eastAsia="en-GB"/>
              </w:rPr>
            </w:pPr>
            <w:r w:rsidRPr="00DB1D89">
              <w:rPr>
                <w:lang w:eastAsia="en-GB"/>
              </w:rPr>
              <w:t>CB Bank</w:t>
            </w:r>
          </w:p>
        </w:tc>
        <w:tc>
          <w:tcPr>
            <w:tcW w:w="1644" w:type="dxa"/>
            <w:shd w:val="clear" w:color="auto" w:fill="auto"/>
            <w:hideMark/>
          </w:tcPr>
          <w:p w14:paraId="6B7CE99D" w14:textId="77777777" w:rsidR="00DB1D89" w:rsidRPr="00DB1D89" w:rsidRDefault="00DB1D89" w:rsidP="00DB1D89">
            <w:pPr>
              <w:spacing w:before="40" w:after="120"/>
              <w:ind w:right="113"/>
              <w:rPr>
                <w:lang w:eastAsia="en-GB"/>
              </w:rPr>
            </w:pPr>
            <w:r w:rsidRPr="00DB1D89">
              <w:rPr>
                <w:lang w:eastAsia="en-GB"/>
              </w:rPr>
              <w:t>N/A</w:t>
            </w:r>
          </w:p>
        </w:tc>
        <w:tc>
          <w:tcPr>
            <w:tcW w:w="2608" w:type="dxa"/>
            <w:shd w:val="clear" w:color="auto" w:fill="auto"/>
            <w:hideMark/>
          </w:tcPr>
          <w:p w14:paraId="321B1A1B" w14:textId="77777777" w:rsidR="00DB1D89" w:rsidRPr="00DB1D89" w:rsidRDefault="00DB1D89" w:rsidP="00DB1D89">
            <w:pPr>
              <w:spacing w:before="40" w:after="120"/>
              <w:ind w:right="113"/>
              <w:rPr>
                <w:lang w:eastAsia="en-GB"/>
              </w:rPr>
            </w:pPr>
            <w:r w:rsidRPr="00DB1D89">
              <w:rPr>
                <w:lang w:eastAsia="en-GB"/>
              </w:rPr>
              <w:t xml:space="preserve">CB is a major Myanmar bank. </w:t>
            </w:r>
          </w:p>
        </w:tc>
        <w:tc>
          <w:tcPr>
            <w:tcW w:w="1134" w:type="dxa"/>
            <w:shd w:val="clear" w:color="auto" w:fill="auto"/>
            <w:hideMark/>
          </w:tcPr>
          <w:p w14:paraId="54C55134" w14:textId="77777777" w:rsidR="00DB1D89" w:rsidRPr="00DB1D89" w:rsidRDefault="00DB1D89" w:rsidP="00DB1D89">
            <w:pPr>
              <w:spacing w:before="40" w:after="120"/>
              <w:ind w:right="113"/>
              <w:rPr>
                <w:lang w:eastAsia="en-GB"/>
              </w:rPr>
            </w:pPr>
            <w:r w:rsidRPr="00DB1D89">
              <w:rPr>
                <w:lang w:eastAsia="en-GB"/>
              </w:rPr>
              <w:t>50 million on 1 September 2017</w:t>
            </w:r>
          </w:p>
        </w:tc>
        <w:tc>
          <w:tcPr>
            <w:tcW w:w="1418" w:type="dxa"/>
            <w:shd w:val="clear" w:color="auto" w:fill="auto"/>
            <w:hideMark/>
          </w:tcPr>
          <w:p w14:paraId="30C9181A" w14:textId="1193FDEC" w:rsidR="00DB1D89" w:rsidRPr="00DB1D89" w:rsidRDefault="00B431B7" w:rsidP="00DB1D89">
            <w:pPr>
              <w:spacing w:before="40" w:after="120"/>
              <w:ind w:right="113"/>
              <w:rPr>
                <w:lang w:eastAsia="en-GB"/>
              </w:rPr>
            </w:pPr>
            <w:r>
              <w:rPr>
                <w:lang w:eastAsia="en-GB"/>
              </w:rPr>
              <w:t>50,000,000</w:t>
            </w:r>
          </w:p>
        </w:tc>
        <w:tc>
          <w:tcPr>
            <w:tcW w:w="964" w:type="dxa"/>
            <w:shd w:val="clear" w:color="auto" w:fill="auto"/>
            <w:hideMark/>
          </w:tcPr>
          <w:p w14:paraId="2DAE599D" w14:textId="77777777" w:rsidR="00DB1D89" w:rsidRPr="00DB1D89" w:rsidRDefault="00DB1D89" w:rsidP="00DB1D89">
            <w:pPr>
              <w:spacing w:before="40" w:after="120"/>
              <w:ind w:right="113"/>
              <w:rPr>
                <w:lang w:eastAsia="en-GB"/>
              </w:rPr>
            </w:pPr>
            <w:r w:rsidRPr="00DB1D89">
              <w:rPr>
                <w:lang w:eastAsia="en-GB"/>
              </w:rPr>
              <w:t>35,714.29</w:t>
            </w:r>
          </w:p>
        </w:tc>
      </w:tr>
      <w:tr w:rsidR="00244FE4" w:rsidRPr="00DB1D89" w14:paraId="73049F0E" w14:textId="77777777" w:rsidTr="007D2991">
        <w:tc>
          <w:tcPr>
            <w:tcW w:w="454" w:type="dxa"/>
            <w:shd w:val="clear" w:color="auto" w:fill="auto"/>
            <w:noWrap/>
            <w:hideMark/>
          </w:tcPr>
          <w:p w14:paraId="596C4D7D" w14:textId="77777777" w:rsidR="00DB1D89" w:rsidRPr="00DB1D89" w:rsidRDefault="00DB1D89" w:rsidP="00DB1D89">
            <w:pPr>
              <w:spacing w:before="40" w:after="120"/>
              <w:ind w:right="113"/>
            </w:pPr>
            <w:r w:rsidRPr="00DB1D89">
              <w:t>5</w:t>
            </w:r>
          </w:p>
        </w:tc>
        <w:tc>
          <w:tcPr>
            <w:tcW w:w="1418" w:type="dxa"/>
            <w:shd w:val="clear" w:color="auto" w:fill="auto"/>
            <w:hideMark/>
          </w:tcPr>
          <w:p w14:paraId="2AE587BB" w14:textId="77777777" w:rsidR="00DB1D89" w:rsidRPr="00DB1D89" w:rsidRDefault="00DB1D89" w:rsidP="00DB1D89">
            <w:pPr>
              <w:spacing w:before="40" w:after="120"/>
              <w:ind w:right="113"/>
              <w:rPr>
                <w:lang w:eastAsia="en-GB"/>
              </w:rPr>
            </w:pPr>
            <w:r w:rsidRPr="00DB1D89">
              <w:rPr>
                <w:lang w:eastAsia="en-GB"/>
              </w:rPr>
              <w:t>Eden Group</w:t>
            </w:r>
          </w:p>
        </w:tc>
        <w:tc>
          <w:tcPr>
            <w:tcW w:w="1644" w:type="dxa"/>
            <w:shd w:val="clear" w:color="auto" w:fill="auto"/>
            <w:hideMark/>
          </w:tcPr>
          <w:p w14:paraId="4294EA2C" w14:textId="77777777" w:rsidR="00DB1D89" w:rsidRPr="00DB1D89" w:rsidRDefault="00DB1D89" w:rsidP="00DB1D89">
            <w:pPr>
              <w:spacing w:before="40" w:after="120"/>
              <w:ind w:right="113"/>
              <w:rPr>
                <w:lang w:eastAsia="en-GB"/>
              </w:rPr>
            </w:pPr>
            <w:r w:rsidRPr="00DB1D89">
              <w:rPr>
                <w:lang w:eastAsia="en-GB"/>
              </w:rPr>
              <w:t xml:space="preserve">Private shareholders, including Chit Khine </w:t>
            </w:r>
          </w:p>
        </w:tc>
        <w:tc>
          <w:tcPr>
            <w:tcW w:w="2608" w:type="dxa"/>
            <w:shd w:val="clear" w:color="auto" w:fill="auto"/>
            <w:hideMark/>
          </w:tcPr>
          <w:p w14:paraId="65E880A2" w14:textId="77777777" w:rsidR="00DB1D89" w:rsidRPr="00DB1D89" w:rsidRDefault="00DB1D89" w:rsidP="00DB1D89">
            <w:pPr>
              <w:spacing w:before="40" w:after="120"/>
              <w:ind w:right="113"/>
              <w:rPr>
                <w:lang w:eastAsia="en-GB"/>
              </w:rPr>
            </w:pPr>
            <w:r w:rsidRPr="00DB1D89">
              <w:rPr>
                <w:lang w:eastAsia="en-GB"/>
              </w:rPr>
              <w:t>Conglomerate working in agriculture, banking, finance, energy, trade, construction, tourism.</w:t>
            </w:r>
          </w:p>
        </w:tc>
        <w:tc>
          <w:tcPr>
            <w:tcW w:w="1134" w:type="dxa"/>
            <w:shd w:val="clear" w:color="auto" w:fill="auto"/>
            <w:hideMark/>
          </w:tcPr>
          <w:p w14:paraId="239BC136" w14:textId="77777777" w:rsidR="00DB1D89" w:rsidRPr="00DB1D89" w:rsidRDefault="00DB1D89" w:rsidP="00DB1D89">
            <w:pPr>
              <w:spacing w:before="40" w:after="120"/>
              <w:ind w:right="113"/>
              <w:rPr>
                <w:u w:val="single"/>
                <w:lang w:eastAsia="en-GB"/>
              </w:rPr>
            </w:pPr>
            <w:r w:rsidRPr="00DB1D89">
              <w:rPr>
                <w:lang w:eastAsia="en-GB"/>
              </w:rPr>
              <w:t>30 million on 1 September 2017</w:t>
            </w:r>
            <w:r w:rsidRPr="0000505C">
              <w:rPr>
                <w:rStyle w:val="FootnoteReference"/>
              </w:rPr>
              <w:footnoteReference w:id="505"/>
            </w:r>
          </w:p>
        </w:tc>
        <w:tc>
          <w:tcPr>
            <w:tcW w:w="1418" w:type="dxa"/>
            <w:shd w:val="clear" w:color="auto" w:fill="auto"/>
            <w:hideMark/>
          </w:tcPr>
          <w:p w14:paraId="294FFFD9" w14:textId="108CE6B7" w:rsidR="00DB1D89" w:rsidRPr="00DB1D89" w:rsidRDefault="00B431B7" w:rsidP="00DB1D89">
            <w:pPr>
              <w:spacing w:before="40" w:after="120"/>
              <w:ind w:right="113"/>
              <w:rPr>
                <w:lang w:eastAsia="en-GB"/>
              </w:rPr>
            </w:pPr>
            <w:r>
              <w:rPr>
                <w:lang w:eastAsia="en-GB"/>
              </w:rPr>
              <w:t>30,000,000</w:t>
            </w:r>
          </w:p>
        </w:tc>
        <w:tc>
          <w:tcPr>
            <w:tcW w:w="964" w:type="dxa"/>
            <w:shd w:val="clear" w:color="auto" w:fill="auto"/>
            <w:hideMark/>
          </w:tcPr>
          <w:p w14:paraId="7D16E964" w14:textId="77777777" w:rsidR="00DB1D89" w:rsidRPr="00DB1D89" w:rsidRDefault="00DB1D89" w:rsidP="00DB1D89">
            <w:pPr>
              <w:spacing w:before="40" w:after="120"/>
              <w:ind w:right="113"/>
              <w:rPr>
                <w:lang w:eastAsia="en-GB"/>
              </w:rPr>
            </w:pPr>
            <w:r w:rsidRPr="00DB1D89">
              <w:rPr>
                <w:lang w:eastAsia="en-GB"/>
              </w:rPr>
              <w:t>21,428.57</w:t>
            </w:r>
          </w:p>
        </w:tc>
      </w:tr>
      <w:tr w:rsidR="00244FE4" w:rsidRPr="00DB1D89" w14:paraId="39C195A1" w14:textId="77777777" w:rsidTr="007D2991">
        <w:tc>
          <w:tcPr>
            <w:tcW w:w="454" w:type="dxa"/>
            <w:shd w:val="clear" w:color="auto" w:fill="auto"/>
            <w:noWrap/>
            <w:hideMark/>
          </w:tcPr>
          <w:p w14:paraId="1356D480" w14:textId="77777777" w:rsidR="00DB1D89" w:rsidRPr="00DB1D89" w:rsidRDefault="00DB1D89" w:rsidP="00DB1D89">
            <w:pPr>
              <w:spacing w:before="40" w:after="120"/>
              <w:ind w:right="113"/>
            </w:pPr>
            <w:r w:rsidRPr="00DB1D89">
              <w:t>6</w:t>
            </w:r>
          </w:p>
        </w:tc>
        <w:tc>
          <w:tcPr>
            <w:tcW w:w="1418" w:type="dxa"/>
            <w:shd w:val="clear" w:color="auto" w:fill="auto"/>
            <w:hideMark/>
          </w:tcPr>
          <w:p w14:paraId="0522E215" w14:textId="77777777" w:rsidR="00DB1D89" w:rsidRPr="00DB1D89" w:rsidRDefault="00DB1D89" w:rsidP="00DB1D89">
            <w:pPr>
              <w:spacing w:before="40" w:after="120"/>
              <w:ind w:right="113"/>
              <w:rPr>
                <w:lang w:eastAsia="en-GB"/>
              </w:rPr>
            </w:pPr>
            <w:r w:rsidRPr="00DB1D89">
              <w:rPr>
                <w:lang w:eastAsia="en-GB"/>
              </w:rPr>
              <w:t>International Gateways Group of Company Limited</w:t>
            </w:r>
          </w:p>
        </w:tc>
        <w:tc>
          <w:tcPr>
            <w:tcW w:w="1644" w:type="dxa"/>
            <w:shd w:val="clear" w:color="auto" w:fill="auto"/>
            <w:hideMark/>
          </w:tcPr>
          <w:p w14:paraId="26480038" w14:textId="77777777" w:rsidR="00DB1D89" w:rsidRPr="00DB1D89" w:rsidRDefault="00DB1D89" w:rsidP="00DB1D89">
            <w:pPr>
              <w:spacing w:before="40" w:after="120"/>
              <w:ind w:right="113"/>
              <w:rPr>
                <w:lang w:eastAsia="en-GB"/>
              </w:rPr>
            </w:pPr>
            <w:r w:rsidRPr="00DB1D89">
              <w:rPr>
                <w:lang w:eastAsia="en-GB"/>
              </w:rPr>
              <w:t>Dr Naing Htut Aung and Dr Wai Wai Yin</w:t>
            </w:r>
          </w:p>
        </w:tc>
        <w:tc>
          <w:tcPr>
            <w:tcW w:w="2608" w:type="dxa"/>
            <w:shd w:val="clear" w:color="auto" w:fill="auto"/>
            <w:hideMark/>
          </w:tcPr>
          <w:p w14:paraId="333D2DD9" w14:textId="77777777" w:rsidR="00DB1D89" w:rsidRPr="00DB1D89" w:rsidRDefault="00DB1D89" w:rsidP="00DB1D89">
            <w:pPr>
              <w:spacing w:before="40" w:after="120"/>
              <w:ind w:right="113"/>
              <w:rPr>
                <w:u w:val="single"/>
                <w:lang w:eastAsia="en-GB"/>
              </w:rPr>
            </w:pPr>
            <w:r w:rsidRPr="00DB1D89">
              <w:rPr>
                <w:lang w:eastAsia="en-GB"/>
              </w:rPr>
              <w:t>Includes SEA BREEZE MYANMAR HOTEL &amp; RESORTS, Myanmar Consultancy Company and Pacific Dragon, and a subsidiary in Hong Kong.</w:t>
            </w:r>
            <w:r w:rsidRPr="0000505C">
              <w:rPr>
                <w:rStyle w:val="FootnoteReference"/>
              </w:rPr>
              <w:footnoteReference w:id="506"/>
            </w:r>
          </w:p>
        </w:tc>
        <w:tc>
          <w:tcPr>
            <w:tcW w:w="1134" w:type="dxa"/>
            <w:shd w:val="clear" w:color="auto" w:fill="auto"/>
            <w:hideMark/>
          </w:tcPr>
          <w:p w14:paraId="4D14BEF0" w14:textId="65F08277" w:rsidR="00DB1D89" w:rsidRPr="00DB1D89" w:rsidRDefault="00DB1D89" w:rsidP="00DB1D89">
            <w:pPr>
              <w:spacing w:before="40" w:after="120"/>
              <w:ind w:right="113"/>
              <w:rPr>
                <w:u w:val="single"/>
                <w:lang w:eastAsia="en-GB"/>
              </w:rPr>
            </w:pPr>
            <w:r w:rsidRPr="00DB1D89">
              <w:rPr>
                <w:lang w:eastAsia="en-GB"/>
              </w:rPr>
              <w:t>633</w:t>
            </w:r>
            <w:r w:rsidR="00E2470E">
              <w:rPr>
                <w:lang w:eastAsia="en-GB"/>
              </w:rPr>
              <w:t>.</w:t>
            </w:r>
            <w:r w:rsidRPr="00DB1D89">
              <w:rPr>
                <w:lang w:eastAsia="en-GB"/>
              </w:rPr>
              <w:t xml:space="preserve">8 </w:t>
            </w:r>
            <w:r w:rsidR="00E2470E">
              <w:rPr>
                <w:lang w:eastAsia="en-GB"/>
              </w:rPr>
              <w:t>m</w:t>
            </w:r>
            <w:r w:rsidRPr="00DB1D89">
              <w:rPr>
                <w:lang w:eastAsia="en-GB"/>
              </w:rPr>
              <w:t>illion on 10 September 2017</w:t>
            </w:r>
            <w:r w:rsidRPr="0000505C">
              <w:rPr>
                <w:rStyle w:val="FootnoteReference"/>
              </w:rPr>
              <w:footnoteReference w:id="507"/>
            </w:r>
          </w:p>
        </w:tc>
        <w:tc>
          <w:tcPr>
            <w:tcW w:w="1418" w:type="dxa"/>
            <w:shd w:val="clear" w:color="auto" w:fill="auto"/>
            <w:hideMark/>
          </w:tcPr>
          <w:p w14:paraId="2FEDE69D" w14:textId="32A3A707" w:rsidR="00DB1D89" w:rsidRPr="00DB1D89" w:rsidRDefault="00B431B7" w:rsidP="00DB1D89">
            <w:pPr>
              <w:spacing w:before="40" w:after="120"/>
              <w:ind w:right="113"/>
              <w:rPr>
                <w:lang w:eastAsia="en-GB"/>
              </w:rPr>
            </w:pPr>
            <w:r>
              <w:rPr>
                <w:lang w:eastAsia="en-GB"/>
              </w:rPr>
              <w:t>633</w:t>
            </w:r>
            <w:r w:rsidR="00E2470E">
              <w:rPr>
                <w:lang w:eastAsia="en-GB"/>
              </w:rPr>
              <w:t>,</w:t>
            </w:r>
            <w:r>
              <w:rPr>
                <w:lang w:eastAsia="en-GB"/>
              </w:rPr>
              <w:t>800</w:t>
            </w:r>
            <w:r w:rsidR="00E2470E">
              <w:rPr>
                <w:lang w:eastAsia="en-GB"/>
              </w:rPr>
              <w:t>,</w:t>
            </w:r>
            <w:r>
              <w:rPr>
                <w:lang w:eastAsia="en-GB"/>
              </w:rPr>
              <w:t>000</w:t>
            </w:r>
          </w:p>
        </w:tc>
        <w:tc>
          <w:tcPr>
            <w:tcW w:w="964" w:type="dxa"/>
            <w:shd w:val="clear" w:color="auto" w:fill="auto"/>
            <w:hideMark/>
          </w:tcPr>
          <w:p w14:paraId="54B4DE50" w14:textId="41C364DA" w:rsidR="00DB1D89" w:rsidRPr="00DB1D89" w:rsidRDefault="00DB1D89" w:rsidP="00DB1D89">
            <w:pPr>
              <w:spacing w:before="40" w:after="120"/>
              <w:ind w:right="113"/>
              <w:rPr>
                <w:lang w:eastAsia="en-GB"/>
              </w:rPr>
            </w:pPr>
            <w:r w:rsidRPr="00DB1D89">
              <w:rPr>
                <w:lang w:eastAsia="en-GB"/>
              </w:rPr>
              <w:t>452</w:t>
            </w:r>
            <w:r w:rsidR="00E2470E">
              <w:rPr>
                <w:lang w:eastAsia="en-GB"/>
              </w:rPr>
              <w:t>,</w:t>
            </w:r>
            <w:r w:rsidRPr="00DB1D89">
              <w:rPr>
                <w:lang w:eastAsia="en-GB"/>
              </w:rPr>
              <w:t>714</w:t>
            </w:r>
            <w:r w:rsidR="00E2470E">
              <w:rPr>
                <w:lang w:eastAsia="en-GB"/>
              </w:rPr>
              <w:t>.28</w:t>
            </w:r>
          </w:p>
        </w:tc>
      </w:tr>
      <w:tr w:rsidR="00244FE4" w:rsidRPr="00DB1D89" w14:paraId="4F2C72FC" w14:textId="77777777" w:rsidTr="007D2991">
        <w:tc>
          <w:tcPr>
            <w:tcW w:w="454" w:type="dxa"/>
            <w:shd w:val="clear" w:color="auto" w:fill="auto"/>
            <w:noWrap/>
            <w:hideMark/>
          </w:tcPr>
          <w:p w14:paraId="529610E9" w14:textId="77777777" w:rsidR="00DB1D89" w:rsidRPr="00DB1D89" w:rsidRDefault="00DB1D89" w:rsidP="00DB1D89">
            <w:pPr>
              <w:spacing w:before="40" w:after="120"/>
              <w:ind w:right="113"/>
            </w:pPr>
            <w:r w:rsidRPr="00DB1D89">
              <w:t>7</w:t>
            </w:r>
          </w:p>
        </w:tc>
        <w:tc>
          <w:tcPr>
            <w:tcW w:w="1418" w:type="dxa"/>
            <w:shd w:val="clear" w:color="auto" w:fill="auto"/>
            <w:hideMark/>
          </w:tcPr>
          <w:p w14:paraId="6213A929" w14:textId="77777777" w:rsidR="00DB1D89" w:rsidRPr="00DB1D89" w:rsidRDefault="00DB1D89" w:rsidP="00DB1D89">
            <w:pPr>
              <w:spacing w:before="40" w:after="120"/>
              <w:ind w:right="113"/>
              <w:rPr>
                <w:lang w:eastAsia="en-GB"/>
              </w:rPr>
            </w:pPr>
            <w:r w:rsidRPr="00DB1D89">
              <w:rPr>
                <w:lang w:eastAsia="en-GB"/>
              </w:rPr>
              <w:t>Hnalonhla Myittashinmyar Foundation</w:t>
            </w:r>
          </w:p>
        </w:tc>
        <w:tc>
          <w:tcPr>
            <w:tcW w:w="1644" w:type="dxa"/>
            <w:shd w:val="clear" w:color="auto" w:fill="auto"/>
            <w:hideMark/>
          </w:tcPr>
          <w:p w14:paraId="274D8707" w14:textId="77777777" w:rsidR="00DB1D89" w:rsidRPr="00DB1D89" w:rsidRDefault="00DB1D89" w:rsidP="00DB1D89">
            <w:pPr>
              <w:spacing w:before="40" w:after="120"/>
              <w:ind w:right="113"/>
              <w:rPr>
                <w:lang w:eastAsia="en-GB"/>
              </w:rPr>
            </w:pPr>
            <w:r w:rsidRPr="00DB1D89">
              <w:rPr>
                <w:lang w:eastAsia="en-GB"/>
              </w:rPr>
              <w:t>N/A</w:t>
            </w:r>
          </w:p>
        </w:tc>
        <w:tc>
          <w:tcPr>
            <w:tcW w:w="2608" w:type="dxa"/>
            <w:shd w:val="clear" w:color="auto" w:fill="auto"/>
            <w:hideMark/>
          </w:tcPr>
          <w:p w14:paraId="6441D80E" w14:textId="77777777" w:rsidR="00DB1D89" w:rsidRPr="00DB1D89" w:rsidRDefault="00DB1D89" w:rsidP="00DB1D89">
            <w:pPr>
              <w:spacing w:before="40" w:after="120"/>
              <w:ind w:right="113"/>
              <w:rPr>
                <w:lang w:eastAsia="en-GB"/>
              </w:rPr>
            </w:pPr>
            <w:r w:rsidRPr="00DB1D89">
              <w:rPr>
                <w:lang w:eastAsia="en-GB"/>
              </w:rPr>
              <w:t>N/A</w:t>
            </w:r>
          </w:p>
        </w:tc>
        <w:tc>
          <w:tcPr>
            <w:tcW w:w="1134" w:type="dxa"/>
            <w:shd w:val="clear" w:color="auto" w:fill="auto"/>
            <w:hideMark/>
          </w:tcPr>
          <w:p w14:paraId="4D0A79FC" w14:textId="77777777" w:rsidR="00DB1D89" w:rsidRPr="00DB1D89" w:rsidRDefault="00DB1D89" w:rsidP="00DB1D89">
            <w:pPr>
              <w:spacing w:before="40" w:after="120"/>
              <w:ind w:right="113"/>
              <w:rPr>
                <w:u w:val="single"/>
                <w:lang w:eastAsia="en-GB"/>
              </w:rPr>
            </w:pPr>
            <w:r w:rsidRPr="00DB1D89">
              <w:rPr>
                <w:lang w:eastAsia="en-GB"/>
              </w:rPr>
              <w:t>5 million on 10 September 2017</w:t>
            </w:r>
            <w:r w:rsidRPr="0000505C">
              <w:rPr>
                <w:rStyle w:val="FootnoteReference"/>
              </w:rPr>
              <w:footnoteReference w:id="508"/>
            </w:r>
          </w:p>
        </w:tc>
        <w:tc>
          <w:tcPr>
            <w:tcW w:w="1418" w:type="dxa"/>
            <w:shd w:val="clear" w:color="auto" w:fill="auto"/>
            <w:hideMark/>
          </w:tcPr>
          <w:p w14:paraId="25F69DC7" w14:textId="2C01DFC7" w:rsidR="00DB1D89" w:rsidRPr="00DB1D89" w:rsidRDefault="00B431B7" w:rsidP="00DB1D89">
            <w:pPr>
              <w:spacing w:before="40" w:after="120"/>
              <w:ind w:right="113"/>
              <w:rPr>
                <w:lang w:eastAsia="en-GB"/>
              </w:rPr>
            </w:pPr>
            <w:r>
              <w:rPr>
                <w:lang w:eastAsia="en-GB"/>
              </w:rPr>
              <w:t>5,000,000</w:t>
            </w:r>
          </w:p>
        </w:tc>
        <w:tc>
          <w:tcPr>
            <w:tcW w:w="964" w:type="dxa"/>
            <w:shd w:val="clear" w:color="auto" w:fill="auto"/>
            <w:hideMark/>
          </w:tcPr>
          <w:p w14:paraId="010F9DFC" w14:textId="77777777" w:rsidR="00DB1D89" w:rsidRPr="00DB1D89" w:rsidRDefault="00DB1D89" w:rsidP="00DB1D89">
            <w:pPr>
              <w:spacing w:before="40" w:after="120"/>
              <w:ind w:right="113"/>
              <w:rPr>
                <w:lang w:eastAsia="en-GB"/>
              </w:rPr>
            </w:pPr>
            <w:r w:rsidRPr="00DB1D89">
              <w:rPr>
                <w:lang w:eastAsia="en-GB"/>
              </w:rPr>
              <w:t>3,571.43</w:t>
            </w:r>
          </w:p>
        </w:tc>
      </w:tr>
      <w:tr w:rsidR="00244FE4" w:rsidRPr="00DB1D89" w14:paraId="0164FF03" w14:textId="77777777" w:rsidTr="007D2991">
        <w:tc>
          <w:tcPr>
            <w:tcW w:w="454" w:type="dxa"/>
            <w:shd w:val="clear" w:color="auto" w:fill="auto"/>
            <w:noWrap/>
            <w:hideMark/>
          </w:tcPr>
          <w:p w14:paraId="77440E5A" w14:textId="77777777" w:rsidR="00DB1D89" w:rsidRPr="00DB1D89" w:rsidRDefault="00DB1D89" w:rsidP="00DB1D89">
            <w:pPr>
              <w:spacing w:before="40" w:after="120"/>
              <w:ind w:right="113"/>
            </w:pPr>
            <w:r w:rsidRPr="00DB1D89">
              <w:lastRenderedPageBreak/>
              <w:t>8</w:t>
            </w:r>
          </w:p>
        </w:tc>
        <w:tc>
          <w:tcPr>
            <w:tcW w:w="1418" w:type="dxa"/>
            <w:shd w:val="clear" w:color="auto" w:fill="auto"/>
            <w:hideMark/>
          </w:tcPr>
          <w:p w14:paraId="08E79214" w14:textId="77777777" w:rsidR="00DB1D89" w:rsidRPr="00DB1D89" w:rsidRDefault="00DB1D89" w:rsidP="00DB1D89">
            <w:pPr>
              <w:spacing w:before="40" w:after="120"/>
              <w:ind w:right="113"/>
              <w:rPr>
                <w:lang w:eastAsia="en-GB"/>
              </w:rPr>
            </w:pPr>
            <w:r w:rsidRPr="00DB1D89">
              <w:rPr>
                <w:lang w:eastAsia="en-GB"/>
              </w:rPr>
              <w:t>Htoo Group of Companies</w:t>
            </w:r>
          </w:p>
        </w:tc>
        <w:tc>
          <w:tcPr>
            <w:tcW w:w="1644" w:type="dxa"/>
            <w:shd w:val="clear" w:color="auto" w:fill="auto"/>
            <w:hideMark/>
          </w:tcPr>
          <w:p w14:paraId="36DBB4A6" w14:textId="77777777" w:rsidR="00DB1D89" w:rsidRPr="00DB1D89" w:rsidRDefault="00DB1D89" w:rsidP="00DB1D89">
            <w:pPr>
              <w:spacing w:before="40" w:after="120"/>
              <w:ind w:right="113"/>
              <w:rPr>
                <w:lang w:eastAsia="en-GB"/>
              </w:rPr>
            </w:pPr>
            <w:r w:rsidRPr="00DB1D89">
              <w:rPr>
                <w:lang w:eastAsia="en-GB"/>
              </w:rPr>
              <w:t>Tay Za</w:t>
            </w:r>
          </w:p>
        </w:tc>
        <w:tc>
          <w:tcPr>
            <w:tcW w:w="2608" w:type="dxa"/>
            <w:shd w:val="clear" w:color="auto" w:fill="auto"/>
            <w:hideMark/>
          </w:tcPr>
          <w:p w14:paraId="25AE24AA" w14:textId="77777777" w:rsidR="00DB1D89" w:rsidRPr="00DB1D89" w:rsidRDefault="00DB1D89" w:rsidP="00DB1D89">
            <w:pPr>
              <w:spacing w:before="40" w:after="120"/>
              <w:ind w:right="113"/>
              <w:rPr>
                <w:lang w:eastAsia="en-GB"/>
              </w:rPr>
            </w:pPr>
            <w:r w:rsidRPr="00DB1D89">
              <w:rPr>
                <w:lang w:eastAsia="en-GB"/>
              </w:rPr>
              <w:t xml:space="preserve">Conglomerate working in banking, trade, mining, agriculture, forestry, construction, tourism, manufacturing, and aviation. </w:t>
            </w:r>
          </w:p>
        </w:tc>
        <w:tc>
          <w:tcPr>
            <w:tcW w:w="1134" w:type="dxa"/>
            <w:shd w:val="clear" w:color="auto" w:fill="auto"/>
            <w:hideMark/>
          </w:tcPr>
          <w:p w14:paraId="24C157DD" w14:textId="77777777" w:rsidR="00DB1D89" w:rsidRPr="00DB1D89" w:rsidRDefault="00DB1D89" w:rsidP="00DB1D89">
            <w:pPr>
              <w:spacing w:before="40" w:after="120"/>
              <w:ind w:right="113"/>
              <w:rPr>
                <w:u w:val="single"/>
                <w:lang w:eastAsia="en-GB"/>
              </w:rPr>
            </w:pPr>
            <w:r w:rsidRPr="00DB1D89">
              <w:rPr>
                <w:lang w:eastAsia="en-GB"/>
              </w:rPr>
              <w:t>50 million on 21 September 2017</w:t>
            </w:r>
            <w:r w:rsidRPr="0000505C">
              <w:rPr>
                <w:rStyle w:val="FootnoteReference"/>
              </w:rPr>
              <w:footnoteReference w:id="509"/>
            </w:r>
          </w:p>
        </w:tc>
        <w:tc>
          <w:tcPr>
            <w:tcW w:w="1418" w:type="dxa"/>
            <w:shd w:val="clear" w:color="auto" w:fill="auto"/>
            <w:hideMark/>
          </w:tcPr>
          <w:p w14:paraId="2854856A" w14:textId="6825680D" w:rsidR="00DB1D89" w:rsidRPr="00DB1D89" w:rsidRDefault="00B431B7" w:rsidP="00DB1D89">
            <w:pPr>
              <w:spacing w:before="40" w:after="120"/>
              <w:ind w:right="113"/>
              <w:rPr>
                <w:lang w:eastAsia="en-GB"/>
              </w:rPr>
            </w:pPr>
            <w:r>
              <w:rPr>
                <w:lang w:eastAsia="en-GB"/>
              </w:rPr>
              <w:t>50,000,000</w:t>
            </w:r>
          </w:p>
        </w:tc>
        <w:tc>
          <w:tcPr>
            <w:tcW w:w="964" w:type="dxa"/>
            <w:shd w:val="clear" w:color="auto" w:fill="auto"/>
            <w:hideMark/>
          </w:tcPr>
          <w:p w14:paraId="4D8EFBF7" w14:textId="77777777" w:rsidR="00DB1D89" w:rsidRPr="00DB1D89" w:rsidRDefault="00DB1D89" w:rsidP="00DB1D89">
            <w:pPr>
              <w:spacing w:before="40" w:after="120"/>
              <w:ind w:right="113"/>
              <w:rPr>
                <w:lang w:eastAsia="en-GB"/>
              </w:rPr>
            </w:pPr>
            <w:r w:rsidRPr="00DB1D89">
              <w:rPr>
                <w:lang w:eastAsia="en-GB"/>
              </w:rPr>
              <w:t>35,714.29</w:t>
            </w:r>
          </w:p>
        </w:tc>
      </w:tr>
      <w:tr w:rsidR="00244FE4" w:rsidRPr="00DB1D89" w14:paraId="50E7ECA9" w14:textId="77777777" w:rsidTr="007D2991">
        <w:tc>
          <w:tcPr>
            <w:tcW w:w="454" w:type="dxa"/>
            <w:shd w:val="clear" w:color="auto" w:fill="auto"/>
            <w:noWrap/>
            <w:hideMark/>
          </w:tcPr>
          <w:p w14:paraId="1A97C61F" w14:textId="77777777" w:rsidR="00DB1D89" w:rsidRPr="00DB1D89" w:rsidRDefault="00DB1D89" w:rsidP="00DB1D89">
            <w:pPr>
              <w:spacing w:before="40" w:after="120"/>
              <w:ind w:right="113"/>
            </w:pPr>
            <w:r w:rsidRPr="00DB1D89">
              <w:t>9</w:t>
            </w:r>
          </w:p>
        </w:tc>
        <w:tc>
          <w:tcPr>
            <w:tcW w:w="1418" w:type="dxa"/>
            <w:shd w:val="clear" w:color="auto" w:fill="auto"/>
            <w:hideMark/>
          </w:tcPr>
          <w:p w14:paraId="4B98574C" w14:textId="77777777" w:rsidR="00DB1D89" w:rsidRPr="00DB1D89" w:rsidRDefault="00DB1D89" w:rsidP="00DB1D89">
            <w:pPr>
              <w:spacing w:before="40" w:after="120"/>
              <w:ind w:right="113"/>
              <w:rPr>
                <w:lang w:eastAsia="en-GB"/>
              </w:rPr>
            </w:pPr>
            <w:r w:rsidRPr="00DB1D89">
              <w:rPr>
                <w:lang w:eastAsia="en-GB"/>
              </w:rPr>
              <w:t>IGE Group</w:t>
            </w:r>
          </w:p>
        </w:tc>
        <w:tc>
          <w:tcPr>
            <w:tcW w:w="1644" w:type="dxa"/>
            <w:shd w:val="clear" w:color="auto" w:fill="auto"/>
            <w:hideMark/>
          </w:tcPr>
          <w:p w14:paraId="2E59E141" w14:textId="77777777" w:rsidR="00DB1D89" w:rsidRPr="00DB1D89" w:rsidRDefault="00DB1D89" w:rsidP="00DB1D89">
            <w:pPr>
              <w:spacing w:before="40" w:after="120"/>
              <w:ind w:right="113"/>
              <w:rPr>
                <w:lang w:eastAsia="en-GB"/>
              </w:rPr>
            </w:pPr>
            <w:r w:rsidRPr="00DB1D89">
              <w:rPr>
                <w:lang w:eastAsia="en-GB"/>
              </w:rPr>
              <w:t xml:space="preserve">Founder and Chairman Ne Aung, and other private shareholders. </w:t>
            </w:r>
          </w:p>
        </w:tc>
        <w:tc>
          <w:tcPr>
            <w:tcW w:w="2608" w:type="dxa"/>
            <w:shd w:val="clear" w:color="auto" w:fill="auto"/>
            <w:hideMark/>
          </w:tcPr>
          <w:p w14:paraId="4923464A" w14:textId="77777777" w:rsidR="00DB1D89" w:rsidRPr="00DB1D89" w:rsidRDefault="00DB1D89" w:rsidP="00DB1D89">
            <w:pPr>
              <w:spacing w:before="40" w:after="120"/>
              <w:ind w:right="113"/>
              <w:rPr>
                <w:lang w:eastAsia="en-GB"/>
              </w:rPr>
            </w:pPr>
            <w:r w:rsidRPr="00DB1D89">
              <w:rPr>
                <w:lang w:eastAsia="en-GB"/>
              </w:rPr>
              <w:t xml:space="preserve">Conglomerate, working in multiple sectors including forestry, agriculture, construction and energy. Partner in Mytel. Ne Aung is the brother of Rear Admiral Moe Aung, Chief-of-staff of the Myanmar Navy and a Board Member of MEC and MEHL, as well as some of their subsidiaries. </w:t>
            </w:r>
          </w:p>
        </w:tc>
        <w:tc>
          <w:tcPr>
            <w:tcW w:w="1134" w:type="dxa"/>
            <w:shd w:val="clear" w:color="auto" w:fill="auto"/>
            <w:hideMark/>
          </w:tcPr>
          <w:p w14:paraId="694C7041" w14:textId="77777777" w:rsidR="00DB1D89" w:rsidRPr="00DB1D89" w:rsidRDefault="00DB1D89" w:rsidP="00DB1D89">
            <w:pPr>
              <w:spacing w:before="40" w:after="120"/>
              <w:ind w:right="113"/>
              <w:rPr>
                <w:u w:val="single"/>
                <w:lang w:eastAsia="en-GB"/>
              </w:rPr>
            </w:pPr>
            <w:r w:rsidRPr="00DB1D89">
              <w:rPr>
                <w:lang w:eastAsia="en-GB"/>
              </w:rPr>
              <w:t>50 million on 1 September 2017</w:t>
            </w:r>
            <w:r w:rsidRPr="0000505C">
              <w:rPr>
                <w:rStyle w:val="FootnoteReference"/>
              </w:rPr>
              <w:footnoteReference w:id="510"/>
            </w:r>
          </w:p>
        </w:tc>
        <w:tc>
          <w:tcPr>
            <w:tcW w:w="1418" w:type="dxa"/>
            <w:shd w:val="clear" w:color="auto" w:fill="auto"/>
            <w:hideMark/>
          </w:tcPr>
          <w:p w14:paraId="347B529E" w14:textId="32FEDEEA" w:rsidR="00DB1D89" w:rsidRPr="00DB1D89" w:rsidRDefault="00B431B7" w:rsidP="00DB1D89">
            <w:pPr>
              <w:spacing w:before="40" w:after="120"/>
              <w:ind w:right="113"/>
              <w:rPr>
                <w:lang w:eastAsia="en-GB"/>
              </w:rPr>
            </w:pPr>
            <w:r>
              <w:rPr>
                <w:lang w:eastAsia="en-GB"/>
              </w:rPr>
              <w:t>50,000,000</w:t>
            </w:r>
          </w:p>
        </w:tc>
        <w:tc>
          <w:tcPr>
            <w:tcW w:w="964" w:type="dxa"/>
            <w:shd w:val="clear" w:color="auto" w:fill="auto"/>
            <w:hideMark/>
          </w:tcPr>
          <w:p w14:paraId="7A1D4B8A" w14:textId="77777777" w:rsidR="00DB1D89" w:rsidRPr="00DB1D89" w:rsidRDefault="00DB1D89" w:rsidP="00DB1D89">
            <w:pPr>
              <w:spacing w:before="40" w:after="120"/>
              <w:ind w:right="113"/>
              <w:rPr>
                <w:lang w:eastAsia="en-GB"/>
              </w:rPr>
            </w:pPr>
            <w:r w:rsidRPr="00DB1D89">
              <w:rPr>
                <w:lang w:eastAsia="en-GB"/>
              </w:rPr>
              <w:t>35,714.29</w:t>
            </w:r>
          </w:p>
        </w:tc>
      </w:tr>
      <w:tr w:rsidR="00244FE4" w:rsidRPr="00DB1D89" w14:paraId="5E8EB893" w14:textId="77777777" w:rsidTr="007D2991">
        <w:tc>
          <w:tcPr>
            <w:tcW w:w="454" w:type="dxa"/>
            <w:shd w:val="clear" w:color="auto" w:fill="auto"/>
            <w:noWrap/>
            <w:hideMark/>
          </w:tcPr>
          <w:p w14:paraId="6C6EEF3A" w14:textId="77777777" w:rsidR="00DB1D89" w:rsidRPr="00DB1D89" w:rsidRDefault="00DB1D89" w:rsidP="00DB1D89">
            <w:pPr>
              <w:spacing w:before="40" w:after="120"/>
              <w:ind w:right="113"/>
            </w:pPr>
            <w:r w:rsidRPr="00DB1D89">
              <w:t>10</w:t>
            </w:r>
          </w:p>
        </w:tc>
        <w:tc>
          <w:tcPr>
            <w:tcW w:w="1418" w:type="dxa"/>
            <w:shd w:val="clear" w:color="auto" w:fill="auto"/>
            <w:hideMark/>
          </w:tcPr>
          <w:p w14:paraId="76DC6A1F" w14:textId="77777777" w:rsidR="00DB1D89" w:rsidRPr="00DB1D89" w:rsidRDefault="00DB1D89" w:rsidP="00DB1D89">
            <w:pPr>
              <w:spacing w:before="40" w:after="120"/>
              <w:ind w:right="113"/>
              <w:rPr>
                <w:lang w:eastAsia="en-GB"/>
              </w:rPr>
            </w:pPr>
            <w:r w:rsidRPr="00DB1D89">
              <w:rPr>
                <w:lang w:eastAsia="en-GB"/>
              </w:rPr>
              <w:t>International Language &amp; Business Centre</w:t>
            </w:r>
          </w:p>
        </w:tc>
        <w:tc>
          <w:tcPr>
            <w:tcW w:w="1644" w:type="dxa"/>
            <w:shd w:val="clear" w:color="auto" w:fill="auto"/>
            <w:hideMark/>
          </w:tcPr>
          <w:p w14:paraId="00E01064" w14:textId="77777777" w:rsidR="00DB1D89" w:rsidRPr="00DB1D89" w:rsidRDefault="00DB1D89" w:rsidP="00DB1D89">
            <w:pPr>
              <w:spacing w:before="40" w:after="120"/>
              <w:ind w:right="113"/>
              <w:rPr>
                <w:lang w:eastAsia="en-GB"/>
              </w:rPr>
            </w:pPr>
            <w:r w:rsidRPr="00DB1D89">
              <w:rPr>
                <w:lang w:eastAsia="en-GB"/>
              </w:rPr>
              <w:t>Private shareholders</w:t>
            </w:r>
          </w:p>
        </w:tc>
        <w:tc>
          <w:tcPr>
            <w:tcW w:w="2608" w:type="dxa"/>
            <w:shd w:val="clear" w:color="auto" w:fill="auto"/>
            <w:hideMark/>
          </w:tcPr>
          <w:p w14:paraId="2EE179D0" w14:textId="77777777" w:rsidR="00DB1D89" w:rsidRPr="00DB1D89" w:rsidRDefault="00DB1D89" w:rsidP="00DB1D89">
            <w:pPr>
              <w:spacing w:before="40" w:after="120"/>
              <w:ind w:right="113"/>
              <w:rPr>
                <w:lang w:eastAsia="en-GB"/>
              </w:rPr>
            </w:pPr>
            <w:r w:rsidRPr="00DB1D89">
              <w:rPr>
                <w:lang w:eastAsia="en-GB"/>
              </w:rPr>
              <w:t xml:space="preserve">ILBC is a private education provider. ILBC rents land from MEHL. </w:t>
            </w:r>
          </w:p>
        </w:tc>
        <w:tc>
          <w:tcPr>
            <w:tcW w:w="1134" w:type="dxa"/>
            <w:shd w:val="clear" w:color="auto" w:fill="auto"/>
            <w:hideMark/>
          </w:tcPr>
          <w:p w14:paraId="1B0ADDDC" w14:textId="77777777" w:rsidR="00DB1D89" w:rsidRPr="00DB1D89" w:rsidRDefault="00DB1D89" w:rsidP="00DB1D89">
            <w:pPr>
              <w:spacing w:before="40" w:after="120"/>
              <w:ind w:right="113"/>
              <w:rPr>
                <w:u w:val="single"/>
                <w:lang w:eastAsia="en-GB"/>
              </w:rPr>
            </w:pPr>
            <w:r w:rsidRPr="00DB1D89">
              <w:rPr>
                <w:lang w:eastAsia="en-GB"/>
              </w:rPr>
              <w:t>50 million on 21 September 2017</w:t>
            </w:r>
            <w:r w:rsidRPr="0000505C">
              <w:rPr>
                <w:rStyle w:val="FootnoteReference"/>
              </w:rPr>
              <w:footnoteReference w:id="511"/>
            </w:r>
          </w:p>
        </w:tc>
        <w:tc>
          <w:tcPr>
            <w:tcW w:w="1418" w:type="dxa"/>
            <w:shd w:val="clear" w:color="auto" w:fill="auto"/>
            <w:hideMark/>
          </w:tcPr>
          <w:p w14:paraId="0AEDEFDE" w14:textId="6CDEF7AC" w:rsidR="00DB1D89" w:rsidRPr="00DB1D89" w:rsidRDefault="00B431B7" w:rsidP="00DB1D89">
            <w:pPr>
              <w:spacing w:before="40" w:after="120"/>
              <w:ind w:right="113"/>
              <w:rPr>
                <w:lang w:eastAsia="en-GB"/>
              </w:rPr>
            </w:pPr>
            <w:r>
              <w:rPr>
                <w:lang w:eastAsia="en-GB"/>
              </w:rPr>
              <w:t>50,000,000</w:t>
            </w:r>
          </w:p>
        </w:tc>
        <w:tc>
          <w:tcPr>
            <w:tcW w:w="964" w:type="dxa"/>
            <w:shd w:val="clear" w:color="auto" w:fill="auto"/>
            <w:hideMark/>
          </w:tcPr>
          <w:p w14:paraId="6517D68C" w14:textId="77777777" w:rsidR="00DB1D89" w:rsidRPr="00DB1D89" w:rsidRDefault="00DB1D89" w:rsidP="00DB1D89">
            <w:pPr>
              <w:spacing w:before="40" w:after="120"/>
              <w:ind w:right="113"/>
              <w:rPr>
                <w:lang w:eastAsia="en-GB"/>
              </w:rPr>
            </w:pPr>
            <w:r w:rsidRPr="00DB1D89">
              <w:rPr>
                <w:lang w:eastAsia="en-GB"/>
              </w:rPr>
              <w:t>35,714.29</w:t>
            </w:r>
          </w:p>
        </w:tc>
      </w:tr>
      <w:tr w:rsidR="00244FE4" w:rsidRPr="00DB1D89" w14:paraId="3C3B7C0B" w14:textId="77777777" w:rsidTr="007D2991">
        <w:tc>
          <w:tcPr>
            <w:tcW w:w="454" w:type="dxa"/>
            <w:shd w:val="clear" w:color="auto" w:fill="auto"/>
            <w:noWrap/>
            <w:hideMark/>
          </w:tcPr>
          <w:p w14:paraId="244BBD5D" w14:textId="77777777" w:rsidR="00DB1D89" w:rsidRPr="00DB1D89" w:rsidRDefault="00DB1D89" w:rsidP="00DB1D89">
            <w:pPr>
              <w:spacing w:before="40" w:after="120"/>
              <w:ind w:right="113"/>
            </w:pPr>
            <w:r w:rsidRPr="00DB1D89">
              <w:t>11</w:t>
            </w:r>
          </w:p>
        </w:tc>
        <w:tc>
          <w:tcPr>
            <w:tcW w:w="1418" w:type="dxa"/>
            <w:shd w:val="clear" w:color="auto" w:fill="auto"/>
            <w:hideMark/>
          </w:tcPr>
          <w:p w14:paraId="08AC6A16" w14:textId="77777777" w:rsidR="00DB1D89" w:rsidRPr="00DB1D89" w:rsidRDefault="00DB1D89" w:rsidP="00DB1D89">
            <w:pPr>
              <w:spacing w:before="40" w:after="120"/>
              <w:ind w:right="113"/>
              <w:rPr>
                <w:lang w:eastAsia="en-GB"/>
              </w:rPr>
            </w:pPr>
            <w:r w:rsidRPr="00DB1D89">
              <w:rPr>
                <w:lang w:eastAsia="en-GB"/>
              </w:rPr>
              <w:t>Kaythar Co Ltd</w:t>
            </w:r>
          </w:p>
        </w:tc>
        <w:tc>
          <w:tcPr>
            <w:tcW w:w="1644" w:type="dxa"/>
            <w:shd w:val="clear" w:color="auto" w:fill="auto"/>
            <w:hideMark/>
          </w:tcPr>
          <w:p w14:paraId="596E848A" w14:textId="77777777" w:rsidR="00DB1D89" w:rsidRPr="00DB1D89" w:rsidRDefault="00DB1D89" w:rsidP="00DB1D89">
            <w:pPr>
              <w:spacing w:before="40" w:after="120"/>
              <w:ind w:right="113"/>
              <w:rPr>
                <w:lang w:eastAsia="en-GB"/>
              </w:rPr>
            </w:pPr>
            <w:r w:rsidRPr="00DB1D89">
              <w:rPr>
                <w:lang w:eastAsia="en-GB"/>
              </w:rPr>
              <w:t>N/A</w:t>
            </w:r>
          </w:p>
        </w:tc>
        <w:tc>
          <w:tcPr>
            <w:tcW w:w="2608" w:type="dxa"/>
            <w:shd w:val="clear" w:color="auto" w:fill="auto"/>
            <w:hideMark/>
          </w:tcPr>
          <w:p w14:paraId="7FDF84F6" w14:textId="77777777" w:rsidR="00DB1D89" w:rsidRPr="00DB1D89" w:rsidRDefault="00DB1D89" w:rsidP="00DB1D89">
            <w:pPr>
              <w:spacing w:before="40" w:after="120"/>
              <w:ind w:right="113"/>
              <w:rPr>
                <w:lang w:eastAsia="en-GB"/>
              </w:rPr>
            </w:pPr>
            <w:r w:rsidRPr="00DB1D89">
              <w:rPr>
                <w:lang w:eastAsia="en-GB"/>
              </w:rPr>
              <w:t>N/A</w:t>
            </w:r>
          </w:p>
        </w:tc>
        <w:tc>
          <w:tcPr>
            <w:tcW w:w="1134" w:type="dxa"/>
            <w:shd w:val="clear" w:color="auto" w:fill="auto"/>
            <w:hideMark/>
          </w:tcPr>
          <w:p w14:paraId="3CFCC19C" w14:textId="77777777" w:rsidR="00DB1D89" w:rsidRPr="00DB1D89" w:rsidRDefault="00DB1D89" w:rsidP="00DB1D89">
            <w:pPr>
              <w:spacing w:before="40" w:after="120"/>
              <w:ind w:right="113"/>
              <w:rPr>
                <w:u w:val="single"/>
                <w:lang w:eastAsia="en-GB"/>
              </w:rPr>
            </w:pPr>
            <w:r w:rsidRPr="00DB1D89">
              <w:rPr>
                <w:lang w:eastAsia="en-GB"/>
              </w:rPr>
              <w:t>100 million on 10 September 2017</w:t>
            </w:r>
            <w:r w:rsidRPr="0000505C">
              <w:rPr>
                <w:rStyle w:val="FootnoteReference"/>
              </w:rPr>
              <w:footnoteReference w:id="512"/>
            </w:r>
          </w:p>
        </w:tc>
        <w:tc>
          <w:tcPr>
            <w:tcW w:w="1418" w:type="dxa"/>
            <w:shd w:val="clear" w:color="auto" w:fill="auto"/>
            <w:hideMark/>
          </w:tcPr>
          <w:p w14:paraId="479C5B68" w14:textId="715C02E5" w:rsidR="00DB1D89" w:rsidRPr="00DB1D89" w:rsidRDefault="00B431B7" w:rsidP="00DB1D89">
            <w:pPr>
              <w:spacing w:before="40" w:after="120"/>
              <w:ind w:right="113"/>
              <w:rPr>
                <w:lang w:eastAsia="en-GB"/>
              </w:rPr>
            </w:pPr>
            <w:r>
              <w:rPr>
                <w:lang w:eastAsia="en-GB"/>
              </w:rPr>
              <w:t>100,000,000</w:t>
            </w:r>
          </w:p>
        </w:tc>
        <w:tc>
          <w:tcPr>
            <w:tcW w:w="964" w:type="dxa"/>
            <w:shd w:val="clear" w:color="auto" w:fill="auto"/>
            <w:hideMark/>
          </w:tcPr>
          <w:p w14:paraId="546B8789" w14:textId="77777777" w:rsidR="00DB1D89" w:rsidRPr="00DB1D89" w:rsidRDefault="00DB1D89" w:rsidP="00DB1D89">
            <w:pPr>
              <w:spacing w:before="40" w:after="120"/>
              <w:ind w:right="113"/>
              <w:rPr>
                <w:lang w:eastAsia="en-GB"/>
              </w:rPr>
            </w:pPr>
            <w:r w:rsidRPr="00DB1D89">
              <w:rPr>
                <w:lang w:eastAsia="en-GB"/>
              </w:rPr>
              <w:t>71,428.57</w:t>
            </w:r>
          </w:p>
        </w:tc>
      </w:tr>
      <w:tr w:rsidR="00244FE4" w:rsidRPr="00DB1D89" w14:paraId="3756ED17" w14:textId="77777777" w:rsidTr="007F640D">
        <w:trPr>
          <w:cantSplit/>
        </w:trPr>
        <w:tc>
          <w:tcPr>
            <w:tcW w:w="454" w:type="dxa"/>
            <w:shd w:val="clear" w:color="auto" w:fill="auto"/>
            <w:noWrap/>
            <w:hideMark/>
          </w:tcPr>
          <w:p w14:paraId="511293B4" w14:textId="77777777" w:rsidR="00DB1D89" w:rsidRPr="00DB1D89" w:rsidRDefault="00DB1D89" w:rsidP="00DB1D89">
            <w:pPr>
              <w:spacing w:before="40" w:after="120"/>
              <w:ind w:right="113"/>
            </w:pPr>
            <w:r w:rsidRPr="00DB1D89">
              <w:lastRenderedPageBreak/>
              <w:t>12</w:t>
            </w:r>
          </w:p>
        </w:tc>
        <w:tc>
          <w:tcPr>
            <w:tcW w:w="1418" w:type="dxa"/>
            <w:shd w:val="clear" w:color="auto" w:fill="auto"/>
            <w:hideMark/>
          </w:tcPr>
          <w:p w14:paraId="50B934D6" w14:textId="77777777" w:rsidR="00DB1D89" w:rsidRPr="00DB1D89" w:rsidRDefault="00DB1D89" w:rsidP="00DB1D89">
            <w:pPr>
              <w:spacing w:before="40" w:after="120"/>
              <w:ind w:right="113"/>
              <w:rPr>
                <w:lang w:eastAsia="en-GB"/>
              </w:rPr>
            </w:pPr>
            <w:r w:rsidRPr="00DB1D89">
              <w:rPr>
                <w:lang w:eastAsia="en-GB"/>
              </w:rPr>
              <w:t>KBZ Group</w:t>
            </w:r>
          </w:p>
        </w:tc>
        <w:tc>
          <w:tcPr>
            <w:tcW w:w="1644" w:type="dxa"/>
            <w:shd w:val="clear" w:color="auto" w:fill="auto"/>
            <w:hideMark/>
          </w:tcPr>
          <w:p w14:paraId="6C2CC46A" w14:textId="33659E2E" w:rsidR="00DB1D89" w:rsidRPr="00DB1D89" w:rsidRDefault="00DB1D89" w:rsidP="00DB1D89">
            <w:pPr>
              <w:spacing w:before="40" w:after="120"/>
              <w:ind w:right="113"/>
              <w:rPr>
                <w:lang w:eastAsia="en-GB"/>
              </w:rPr>
            </w:pPr>
            <w:r w:rsidRPr="00DB1D89">
              <w:rPr>
                <w:lang w:eastAsia="en-GB"/>
              </w:rPr>
              <w:t xml:space="preserve">Private shareholders including Aung Ko Win, a prominent businessman with strong links to the Tatmadaw </w:t>
            </w:r>
          </w:p>
        </w:tc>
        <w:tc>
          <w:tcPr>
            <w:tcW w:w="2608" w:type="dxa"/>
            <w:shd w:val="clear" w:color="auto" w:fill="auto"/>
            <w:hideMark/>
          </w:tcPr>
          <w:p w14:paraId="0C780C13" w14:textId="77777777" w:rsidR="00DB1D89" w:rsidRPr="00DB1D89" w:rsidRDefault="00DB1D89" w:rsidP="00DB1D89">
            <w:pPr>
              <w:spacing w:before="40" w:after="120"/>
              <w:ind w:right="113"/>
              <w:rPr>
                <w:lang w:eastAsia="en-GB"/>
              </w:rPr>
            </w:pPr>
            <w:r w:rsidRPr="00DB1D89">
              <w:rPr>
                <w:lang w:eastAsia="en-GB"/>
              </w:rPr>
              <w:t>The Kanbawza (KBZ) Group of Companies comprises of industry leaders in mining, banking, finance, aviation, insurance, manufacturing, agriculture, real estate, trading, healthcare, tourism and hospitality.</w:t>
            </w:r>
          </w:p>
        </w:tc>
        <w:tc>
          <w:tcPr>
            <w:tcW w:w="1134" w:type="dxa"/>
            <w:shd w:val="clear" w:color="auto" w:fill="auto"/>
            <w:hideMark/>
          </w:tcPr>
          <w:p w14:paraId="7473E83A" w14:textId="77777777" w:rsidR="00DB1D89" w:rsidRPr="00DB1D89" w:rsidRDefault="00DB1D89" w:rsidP="00DB1D89">
            <w:pPr>
              <w:spacing w:before="40" w:after="120"/>
              <w:ind w:right="113"/>
              <w:rPr>
                <w:lang w:eastAsia="en-GB"/>
              </w:rPr>
            </w:pPr>
            <w:r w:rsidRPr="00DB1D89">
              <w:rPr>
                <w:lang w:eastAsia="en-GB"/>
              </w:rPr>
              <w:t>KBZ Group's Brighter Future Foundation donated 300 million on 1 September 2017</w:t>
            </w:r>
            <w:r w:rsidRPr="0000505C">
              <w:rPr>
                <w:rStyle w:val="FootnoteReference"/>
              </w:rPr>
              <w:footnoteReference w:id="513"/>
            </w:r>
            <w:r w:rsidRPr="00DB1D89">
              <w:rPr>
                <w:lang w:eastAsia="en-GB"/>
              </w:rPr>
              <w:t xml:space="preserve"> and 3.47 billion on 10 September 2017</w:t>
            </w:r>
            <w:r w:rsidRPr="0000505C">
              <w:rPr>
                <w:rStyle w:val="FootnoteReference"/>
              </w:rPr>
              <w:footnoteReference w:id="514"/>
            </w:r>
            <w:r w:rsidRPr="00DB1D89">
              <w:rPr>
                <w:lang w:eastAsia="en-GB"/>
              </w:rPr>
              <w:t>.</w:t>
            </w:r>
          </w:p>
        </w:tc>
        <w:tc>
          <w:tcPr>
            <w:tcW w:w="1418" w:type="dxa"/>
            <w:shd w:val="clear" w:color="auto" w:fill="auto"/>
            <w:hideMark/>
          </w:tcPr>
          <w:p w14:paraId="1DA0E32C" w14:textId="6B8E976A" w:rsidR="00DB1D89" w:rsidRPr="00DB1D89" w:rsidRDefault="00B431B7" w:rsidP="00DB1D89">
            <w:pPr>
              <w:spacing w:before="40" w:after="120"/>
              <w:ind w:right="113"/>
              <w:rPr>
                <w:lang w:eastAsia="en-GB"/>
              </w:rPr>
            </w:pPr>
            <w:r>
              <w:rPr>
                <w:lang w:eastAsia="en-GB"/>
              </w:rPr>
              <w:t>3,469,000,000</w:t>
            </w:r>
          </w:p>
        </w:tc>
        <w:tc>
          <w:tcPr>
            <w:tcW w:w="964" w:type="dxa"/>
            <w:shd w:val="clear" w:color="auto" w:fill="auto"/>
            <w:hideMark/>
          </w:tcPr>
          <w:p w14:paraId="4037CA41" w14:textId="77777777" w:rsidR="00DB1D89" w:rsidRPr="00DB1D89" w:rsidRDefault="00DB1D89" w:rsidP="00DB1D89">
            <w:pPr>
              <w:spacing w:before="40" w:after="120"/>
              <w:ind w:right="113"/>
              <w:rPr>
                <w:lang w:eastAsia="en-GB"/>
              </w:rPr>
            </w:pPr>
            <w:r w:rsidRPr="00DB1D89">
              <w:rPr>
                <w:lang w:eastAsia="en-GB"/>
              </w:rPr>
              <w:t>2,477,857.14</w:t>
            </w:r>
          </w:p>
        </w:tc>
      </w:tr>
      <w:tr w:rsidR="00244FE4" w:rsidRPr="00DB1D89" w14:paraId="2FAB69D0" w14:textId="77777777" w:rsidTr="007D2991">
        <w:tc>
          <w:tcPr>
            <w:tcW w:w="454" w:type="dxa"/>
            <w:shd w:val="clear" w:color="auto" w:fill="auto"/>
            <w:hideMark/>
          </w:tcPr>
          <w:p w14:paraId="1CD25E27" w14:textId="77777777" w:rsidR="00DB1D89" w:rsidRPr="00DB1D89" w:rsidRDefault="00DB1D89" w:rsidP="00DB1D89">
            <w:pPr>
              <w:spacing w:before="40" w:after="120"/>
              <w:ind w:right="113"/>
            </w:pPr>
            <w:r w:rsidRPr="00DB1D89">
              <w:t>13</w:t>
            </w:r>
          </w:p>
        </w:tc>
        <w:tc>
          <w:tcPr>
            <w:tcW w:w="1418" w:type="dxa"/>
            <w:shd w:val="clear" w:color="auto" w:fill="auto"/>
            <w:hideMark/>
          </w:tcPr>
          <w:p w14:paraId="4D72CCFE" w14:textId="77777777" w:rsidR="00DB1D89" w:rsidRPr="00DB1D89" w:rsidRDefault="00DB1D89" w:rsidP="00DB1D89">
            <w:pPr>
              <w:spacing w:before="40" w:after="120"/>
              <w:ind w:right="113"/>
              <w:rPr>
                <w:lang w:eastAsia="en-GB"/>
              </w:rPr>
            </w:pPr>
            <w:r w:rsidRPr="00DB1D89">
              <w:rPr>
                <w:lang w:eastAsia="en-GB"/>
              </w:rPr>
              <w:t>Khun Ko Yar Foundation</w:t>
            </w:r>
          </w:p>
        </w:tc>
        <w:tc>
          <w:tcPr>
            <w:tcW w:w="1644" w:type="dxa"/>
            <w:shd w:val="clear" w:color="auto" w:fill="auto"/>
            <w:hideMark/>
          </w:tcPr>
          <w:p w14:paraId="482F0969" w14:textId="77777777" w:rsidR="00DB1D89" w:rsidRPr="00DB1D89" w:rsidRDefault="00DB1D89" w:rsidP="00DB1D89">
            <w:pPr>
              <w:spacing w:before="40" w:after="120"/>
              <w:ind w:right="113"/>
              <w:rPr>
                <w:lang w:eastAsia="en-GB"/>
              </w:rPr>
            </w:pPr>
            <w:r w:rsidRPr="00DB1D89">
              <w:rPr>
                <w:lang w:eastAsia="en-GB"/>
              </w:rPr>
              <w:t>N/A</w:t>
            </w:r>
          </w:p>
        </w:tc>
        <w:tc>
          <w:tcPr>
            <w:tcW w:w="2608" w:type="dxa"/>
            <w:shd w:val="clear" w:color="auto" w:fill="auto"/>
            <w:hideMark/>
          </w:tcPr>
          <w:p w14:paraId="4F88D284" w14:textId="77777777" w:rsidR="00DB1D89" w:rsidRPr="00DB1D89" w:rsidRDefault="00DB1D89" w:rsidP="00DB1D89">
            <w:pPr>
              <w:spacing w:before="40" w:after="120"/>
              <w:ind w:right="113"/>
              <w:rPr>
                <w:lang w:eastAsia="en-GB"/>
              </w:rPr>
            </w:pPr>
            <w:r w:rsidRPr="00DB1D89">
              <w:rPr>
                <w:lang w:eastAsia="en-GB"/>
              </w:rPr>
              <w:t>N/A</w:t>
            </w:r>
          </w:p>
        </w:tc>
        <w:tc>
          <w:tcPr>
            <w:tcW w:w="1134" w:type="dxa"/>
            <w:shd w:val="clear" w:color="auto" w:fill="auto"/>
            <w:hideMark/>
          </w:tcPr>
          <w:p w14:paraId="4F00F5D5" w14:textId="77777777" w:rsidR="00DB1D89" w:rsidRPr="00DB1D89" w:rsidRDefault="00DB1D89" w:rsidP="00DB1D89">
            <w:pPr>
              <w:spacing w:before="40" w:after="120"/>
              <w:ind w:right="113"/>
              <w:rPr>
                <w:lang w:eastAsia="en-GB"/>
              </w:rPr>
            </w:pPr>
            <w:r w:rsidRPr="00DB1D89">
              <w:rPr>
                <w:lang w:eastAsia="en-GB"/>
              </w:rPr>
              <w:t>500 million on 1 September 2017</w:t>
            </w:r>
            <w:r w:rsidRPr="0000505C">
              <w:rPr>
                <w:rStyle w:val="FootnoteReference"/>
              </w:rPr>
              <w:footnoteReference w:id="515"/>
            </w:r>
            <w:r w:rsidRPr="00DB1D89">
              <w:rPr>
                <w:lang w:eastAsia="en-GB"/>
              </w:rPr>
              <w:t xml:space="preserve"> and 300 million on 21 September 2017</w:t>
            </w:r>
            <w:r w:rsidRPr="0000505C">
              <w:rPr>
                <w:rStyle w:val="FootnoteReference"/>
              </w:rPr>
              <w:footnoteReference w:id="516"/>
            </w:r>
          </w:p>
        </w:tc>
        <w:tc>
          <w:tcPr>
            <w:tcW w:w="1418" w:type="dxa"/>
            <w:shd w:val="clear" w:color="auto" w:fill="auto"/>
            <w:hideMark/>
          </w:tcPr>
          <w:p w14:paraId="72E3CB16" w14:textId="351F3142" w:rsidR="00DB1D89" w:rsidRPr="00DB1D89" w:rsidRDefault="00B431B7" w:rsidP="00DB1D89">
            <w:pPr>
              <w:spacing w:before="40" w:after="120"/>
              <w:ind w:right="113"/>
              <w:rPr>
                <w:lang w:eastAsia="en-GB"/>
              </w:rPr>
            </w:pPr>
            <w:r>
              <w:rPr>
                <w:lang w:eastAsia="en-GB"/>
              </w:rPr>
              <w:t>800,000,000</w:t>
            </w:r>
          </w:p>
        </w:tc>
        <w:tc>
          <w:tcPr>
            <w:tcW w:w="964" w:type="dxa"/>
            <w:shd w:val="clear" w:color="auto" w:fill="auto"/>
            <w:hideMark/>
          </w:tcPr>
          <w:p w14:paraId="27F2FB9C" w14:textId="4C353097" w:rsidR="00DB1D89" w:rsidRPr="00DB1D89" w:rsidRDefault="00DB1D89" w:rsidP="00DB1D89">
            <w:pPr>
              <w:spacing w:before="40" w:after="120"/>
              <w:ind w:right="113"/>
              <w:rPr>
                <w:lang w:eastAsia="en-GB"/>
              </w:rPr>
            </w:pPr>
            <w:r w:rsidRPr="00DB1D89">
              <w:rPr>
                <w:lang w:eastAsia="en-GB"/>
              </w:rPr>
              <w:t>571,428.</w:t>
            </w:r>
            <w:r w:rsidR="0053546D">
              <w:rPr>
                <w:lang w:eastAsia="en-GB"/>
              </w:rPr>
              <w:t xml:space="preserve"> </w:t>
            </w:r>
            <w:r w:rsidRPr="00DB1D89">
              <w:rPr>
                <w:lang w:eastAsia="en-GB"/>
              </w:rPr>
              <w:t>57</w:t>
            </w:r>
          </w:p>
        </w:tc>
      </w:tr>
      <w:tr w:rsidR="00244FE4" w:rsidRPr="00DB1D89" w14:paraId="76E01EDF" w14:textId="77777777" w:rsidTr="007D2991">
        <w:tc>
          <w:tcPr>
            <w:tcW w:w="454" w:type="dxa"/>
            <w:shd w:val="clear" w:color="auto" w:fill="auto"/>
            <w:hideMark/>
          </w:tcPr>
          <w:p w14:paraId="5E0717BE" w14:textId="77777777" w:rsidR="00DB1D89" w:rsidRPr="00DB1D89" w:rsidRDefault="00DB1D89" w:rsidP="00DB1D89">
            <w:pPr>
              <w:spacing w:before="40" w:after="120"/>
              <w:ind w:right="113"/>
            </w:pPr>
            <w:r w:rsidRPr="00DB1D89">
              <w:t>14</w:t>
            </w:r>
          </w:p>
        </w:tc>
        <w:tc>
          <w:tcPr>
            <w:tcW w:w="1418" w:type="dxa"/>
            <w:shd w:val="clear" w:color="auto" w:fill="auto"/>
            <w:hideMark/>
          </w:tcPr>
          <w:p w14:paraId="5126C34B" w14:textId="77777777" w:rsidR="00DB1D89" w:rsidRPr="00DB1D89" w:rsidRDefault="00DB1D89" w:rsidP="00DB1D89">
            <w:pPr>
              <w:spacing w:before="40" w:after="120"/>
              <w:ind w:right="113"/>
              <w:rPr>
                <w:lang w:eastAsia="en-GB"/>
              </w:rPr>
            </w:pPr>
            <w:r w:rsidRPr="00DB1D89">
              <w:rPr>
                <w:lang w:eastAsia="en-GB"/>
              </w:rPr>
              <w:t>Kirin Holdings Company Limited (and other Myanmar Brewery partners)</w:t>
            </w:r>
          </w:p>
        </w:tc>
        <w:tc>
          <w:tcPr>
            <w:tcW w:w="1644" w:type="dxa"/>
            <w:shd w:val="clear" w:color="auto" w:fill="auto"/>
            <w:hideMark/>
          </w:tcPr>
          <w:p w14:paraId="571EE3F8" w14:textId="77777777" w:rsidR="00DB1D89" w:rsidRPr="00DB1D89" w:rsidRDefault="00DB1D89" w:rsidP="00DB1D89">
            <w:pPr>
              <w:spacing w:before="40" w:after="120"/>
              <w:ind w:right="113"/>
              <w:rPr>
                <w:lang w:eastAsia="en-GB"/>
              </w:rPr>
            </w:pPr>
            <w:r w:rsidRPr="00DB1D89">
              <w:rPr>
                <w:lang w:eastAsia="en-GB"/>
              </w:rPr>
              <w:t xml:space="preserve">Kirin is a publicly listed company in Japan. </w:t>
            </w:r>
          </w:p>
        </w:tc>
        <w:tc>
          <w:tcPr>
            <w:tcW w:w="2608" w:type="dxa"/>
            <w:shd w:val="clear" w:color="auto" w:fill="auto"/>
            <w:hideMark/>
          </w:tcPr>
          <w:p w14:paraId="571C851F" w14:textId="77777777" w:rsidR="00DB1D89" w:rsidRPr="00DB1D89" w:rsidRDefault="00DB1D89" w:rsidP="00DB1D89">
            <w:pPr>
              <w:spacing w:before="40" w:after="120"/>
              <w:ind w:right="113"/>
              <w:rPr>
                <w:lang w:eastAsia="en-GB"/>
              </w:rPr>
            </w:pPr>
            <w:r w:rsidRPr="00DB1D89">
              <w:rPr>
                <w:lang w:eastAsia="en-GB"/>
              </w:rPr>
              <w:t xml:space="preserve">Kirin Holdings is a major producer of beverages. </w:t>
            </w:r>
          </w:p>
        </w:tc>
        <w:tc>
          <w:tcPr>
            <w:tcW w:w="1134" w:type="dxa"/>
            <w:shd w:val="clear" w:color="auto" w:fill="auto"/>
            <w:hideMark/>
          </w:tcPr>
          <w:p w14:paraId="7C2BE2E8" w14:textId="77777777" w:rsidR="00DB1D89" w:rsidRPr="00DB1D89" w:rsidRDefault="00DB1D89" w:rsidP="00DB1D89">
            <w:pPr>
              <w:spacing w:before="40" w:after="120"/>
              <w:ind w:right="113"/>
              <w:rPr>
                <w:u w:val="single"/>
                <w:lang w:eastAsia="en-GB"/>
              </w:rPr>
            </w:pPr>
            <w:r w:rsidRPr="00DB1D89">
              <w:rPr>
                <w:lang w:eastAsia="en-GB"/>
              </w:rPr>
              <w:t xml:space="preserve">17.9 million </w:t>
            </w:r>
            <w:proofErr w:type="gramStart"/>
            <w:r w:rsidRPr="00DB1D89">
              <w:rPr>
                <w:lang w:eastAsia="en-GB"/>
              </w:rPr>
              <w:t>on</w:t>
            </w:r>
            <w:proofErr w:type="gramEnd"/>
            <w:r w:rsidRPr="00DB1D89">
              <w:rPr>
                <w:lang w:eastAsia="en-GB"/>
              </w:rPr>
              <w:t xml:space="preserve"> 1 September 2017</w:t>
            </w:r>
            <w:r w:rsidRPr="0000505C">
              <w:rPr>
                <w:rStyle w:val="FootnoteReference"/>
              </w:rPr>
              <w:footnoteReference w:id="517"/>
            </w:r>
            <w:r w:rsidRPr="00DB1D89">
              <w:rPr>
                <w:lang w:eastAsia="en-GB"/>
              </w:rPr>
              <w:t>. Kirin has confirmed donating at least USD $6000.</w:t>
            </w:r>
          </w:p>
        </w:tc>
        <w:tc>
          <w:tcPr>
            <w:tcW w:w="1418" w:type="dxa"/>
            <w:shd w:val="clear" w:color="auto" w:fill="auto"/>
            <w:hideMark/>
          </w:tcPr>
          <w:p w14:paraId="3AACC6A8" w14:textId="5EF778D6" w:rsidR="00DB1D89" w:rsidRPr="00DB1D89" w:rsidRDefault="00B431B7" w:rsidP="00DB1D89">
            <w:pPr>
              <w:spacing w:before="40" w:after="120"/>
              <w:ind w:right="113"/>
              <w:rPr>
                <w:lang w:eastAsia="en-GB"/>
              </w:rPr>
            </w:pPr>
            <w:r>
              <w:rPr>
                <w:lang w:eastAsia="en-GB"/>
              </w:rPr>
              <w:t>17,900,000</w:t>
            </w:r>
          </w:p>
        </w:tc>
        <w:tc>
          <w:tcPr>
            <w:tcW w:w="964" w:type="dxa"/>
            <w:shd w:val="clear" w:color="auto" w:fill="auto"/>
            <w:hideMark/>
          </w:tcPr>
          <w:p w14:paraId="114DF5EC" w14:textId="77777777" w:rsidR="00DB1D89" w:rsidRPr="00DB1D89" w:rsidRDefault="00DB1D89" w:rsidP="00DB1D89">
            <w:pPr>
              <w:spacing w:before="40" w:after="120"/>
              <w:ind w:right="113"/>
              <w:rPr>
                <w:lang w:eastAsia="en-GB"/>
              </w:rPr>
            </w:pPr>
            <w:r w:rsidRPr="00DB1D89">
              <w:rPr>
                <w:lang w:eastAsia="en-GB"/>
              </w:rPr>
              <w:t>12,785.71</w:t>
            </w:r>
          </w:p>
        </w:tc>
      </w:tr>
      <w:tr w:rsidR="00244FE4" w:rsidRPr="00DB1D89" w14:paraId="32CE8C94" w14:textId="77777777" w:rsidTr="007D2991">
        <w:tc>
          <w:tcPr>
            <w:tcW w:w="454" w:type="dxa"/>
            <w:shd w:val="clear" w:color="auto" w:fill="auto"/>
            <w:hideMark/>
          </w:tcPr>
          <w:p w14:paraId="0F0D3D70" w14:textId="77777777" w:rsidR="00DB1D89" w:rsidRPr="00DB1D89" w:rsidRDefault="00DB1D89" w:rsidP="00DB1D89">
            <w:pPr>
              <w:spacing w:before="40" w:after="120"/>
              <w:ind w:right="113"/>
            </w:pPr>
            <w:r w:rsidRPr="00DB1D89">
              <w:lastRenderedPageBreak/>
              <w:t>15</w:t>
            </w:r>
          </w:p>
        </w:tc>
        <w:tc>
          <w:tcPr>
            <w:tcW w:w="1418" w:type="dxa"/>
            <w:shd w:val="clear" w:color="auto" w:fill="auto"/>
            <w:hideMark/>
          </w:tcPr>
          <w:p w14:paraId="09FA9EDF" w14:textId="77777777" w:rsidR="00DB1D89" w:rsidRPr="00DB1D89" w:rsidRDefault="00DB1D89" w:rsidP="00DB1D89">
            <w:pPr>
              <w:spacing w:before="40" w:after="120"/>
              <w:ind w:right="113"/>
              <w:rPr>
                <w:lang w:eastAsia="en-GB"/>
              </w:rPr>
            </w:pPr>
            <w:r w:rsidRPr="00DB1D89">
              <w:rPr>
                <w:lang w:eastAsia="en-GB"/>
              </w:rPr>
              <w:t>KT Development Co. Ltd</w:t>
            </w:r>
          </w:p>
        </w:tc>
        <w:tc>
          <w:tcPr>
            <w:tcW w:w="1644" w:type="dxa"/>
            <w:shd w:val="clear" w:color="auto" w:fill="auto"/>
            <w:hideMark/>
          </w:tcPr>
          <w:p w14:paraId="6EAD98CA" w14:textId="77777777" w:rsidR="00DB1D89" w:rsidRPr="00DB1D89" w:rsidRDefault="00DB1D89" w:rsidP="00DB1D89">
            <w:pPr>
              <w:spacing w:before="40" w:after="120"/>
              <w:ind w:right="113"/>
              <w:rPr>
                <w:lang w:eastAsia="en-GB"/>
              </w:rPr>
            </w:pPr>
            <w:r w:rsidRPr="00DB1D89">
              <w:rPr>
                <w:lang w:eastAsia="en-GB"/>
              </w:rPr>
              <w:t xml:space="preserve">KT Group of Companies </w:t>
            </w:r>
          </w:p>
        </w:tc>
        <w:tc>
          <w:tcPr>
            <w:tcW w:w="2608" w:type="dxa"/>
            <w:shd w:val="clear" w:color="auto" w:fill="auto"/>
            <w:hideMark/>
          </w:tcPr>
          <w:p w14:paraId="14CB7E0A" w14:textId="77777777" w:rsidR="00DB1D89" w:rsidRPr="00DB1D89" w:rsidRDefault="00DB1D89" w:rsidP="00DB1D89">
            <w:pPr>
              <w:spacing w:before="40" w:after="120"/>
              <w:ind w:right="113"/>
              <w:rPr>
                <w:lang w:eastAsia="en-GB"/>
              </w:rPr>
            </w:pPr>
            <w:r w:rsidRPr="00DB1D89">
              <w:rPr>
                <w:lang w:eastAsia="en-GB"/>
              </w:rPr>
              <w:t xml:space="preserve">KT is a conglomerate working in mining, logistics, manufacturing and other areas. </w:t>
            </w:r>
          </w:p>
        </w:tc>
        <w:tc>
          <w:tcPr>
            <w:tcW w:w="1134" w:type="dxa"/>
            <w:shd w:val="clear" w:color="auto" w:fill="auto"/>
            <w:hideMark/>
          </w:tcPr>
          <w:p w14:paraId="5DAEF476" w14:textId="77777777" w:rsidR="00DB1D89" w:rsidRPr="00DB1D89" w:rsidRDefault="00DB1D89" w:rsidP="00DB1D89">
            <w:pPr>
              <w:spacing w:before="40" w:after="120"/>
              <w:ind w:right="113"/>
              <w:rPr>
                <w:lang w:eastAsia="en-GB"/>
              </w:rPr>
            </w:pPr>
            <w:r w:rsidRPr="00DB1D89">
              <w:rPr>
                <w:lang w:eastAsia="en-GB"/>
              </w:rPr>
              <w:t>30 million on 1 September 2017</w:t>
            </w:r>
            <w:r w:rsidRPr="0000505C">
              <w:rPr>
                <w:rStyle w:val="FootnoteReference"/>
              </w:rPr>
              <w:footnoteReference w:id="518"/>
            </w:r>
            <w:r w:rsidRPr="00DB1D89">
              <w:rPr>
                <w:lang w:eastAsia="en-GB"/>
              </w:rPr>
              <w:t xml:space="preserve"> and 30 million on 21 September 2017</w:t>
            </w:r>
            <w:r w:rsidRPr="0000505C">
              <w:rPr>
                <w:rStyle w:val="FootnoteReference"/>
              </w:rPr>
              <w:footnoteReference w:id="519"/>
            </w:r>
          </w:p>
        </w:tc>
        <w:tc>
          <w:tcPr>
            <w:tcW w:w="1418" w:type="dxa"/>
            <w:shd w:val="clear" w:color="auto" w:fill="auto"/>
            <w:hideMark/>
          </w:tcPr>
          <w:p w14:paraId="1BE540DD" w14:textId="609231BE" w:rsidR="00DB1D89" w:rsidRPr="00DB1D89" w:rsidRDefault="00B431B7" w:rsidP="00DB1D89">
            <w:pPr>
              <w:spacing w:before="40" w:after="120"/>
              <w:ind w:right="113"/>
              <w:rPr>
                <w:lang w:eastAsia="en-GB"/>
              </w:rPr>
            </w:pPr>
            <w:r>
              <w:rPr>
                <w:lang w:eastAsia="en-GB"/>
              </w:rPr>
              <w:t>60,000,000</w:t>
            </w:r>
          </w:p>
        </w:tc>
        <w:tc>
          <w:tcPr>
            <w:tcW w:w="964" w:type="dxa"/>
            <w:shd w:val="clear" w:color="auto" w:fill="auto"/>
            <w:hideMark/>
          </w:tcPr>
          <w:p w14:paraId="44F62AA3" w14:textId="77777777" w:rsidR="00DB1D89" w:rsidRPr="00DB1D89" w:rsidRDefault="00DB1D89" w:rsidP="00DB1D89">
            <w:pPr>
              <w:spacing w:before="40" w:after="120"/>
              <w:ind w:right="113"/>
              <w:rPr>
                <w:lang w:eastAsia="en-GB"/>
              </w:rPr>
            </w:pPr>
            <w:r w:rsidRPr="00DB1D89">
              <w:rPr>
                <w:lang w:eastAsia="en-GB"/>
              </w:rPr>
              <w:t>42,857.14</w:t>
            </w:r>
          </w:p>
        </w:tc>
      </w:tr>
      <w:tr w:rsidR="00244FE4" w:rsidRPr="00DB1D89" w14:paraId="7D1FCE18" w14:textId="77777777" w:rsidTr="007D2991">
        <w:tc>
          <w:tcPr>
            <w:tcW w:w="454" w:type="dxa"/>
            <w:shd w:val="clear" w:color="auto" w:fill="auto"/>
            <w:hideMark/>
          </w:tcPr>
          <w:p w14:paraId="38F3C9AE" w14:textId="77777777" w:rsidR="00DB1D89" w:rsidRPr="00DB1D89" w:rsidRDefault="00DB1D89" w:rsidP="00DB1D89">
            <w:pPr>
              <w:spacing w:before="40" w:after="120"/>
              <w:ind w:right="113"/>
            </w:pPr>
            <w:r w:rsidRPr="00DB1D89">
              <w:t>16</w:t>
            </w:r>
          </w:p>
        </w:tc>
        <w:tc>
          <w:tcPr>
            <w:tcW w:w="1418" w:type="dxa"/>
            <w:shd w:val="clear" w:color="auto" w:fill="auto"/>
            <w:hideMark/>
          </w:tcPr>
          <w:p w14:paraId="7B8CEFB9" w14:textId="77777777" w:rsidR="00DB1D89" w:rsidRPr="00DB1D89" w:rsidRDefault="00DB1D89" w:rsidP="00DB1D89">
            <w:pPr>
              <w:spacing w:before="40" w:after="120"/>
              <w:ind w:right="113"/>
              <w:rPr>
                <w:lang w:eastAsia="en-GB"/>
              </w:rPr>
            </w:pPr>
            <w:r w:rsidRPr="00DB1D89">
              <w:rPr>
                <w:lang w:eastAsia="en-GB"/>
              </w:rPr>
              <w:t>Lucky Man Co. Ltd</w:t>
            </w:r>
          </w:p>
        </w:tc>
        <w:tc>
          <w:tcPr>
            <w:tcW w:w="1644" w:type="dxa"/>
            <w:shd w:val="clear" w:color="auto" w:fill="auto"/>
            <w:hideMark/>
          </w:tcPr>
          <w:p w14:paraId="68D59267" w14:textId="77777777" w:rsidR="00DB1D89" w:rsidRPr="00DB1D89" w:rsidRDefault="00DB1D89" w:rsidP="00DB1D89">
            <w:pPr>
              <w:spacing w:before="40" w:after="120"/>
              <w:ind w:right="113"/>
              <w:rPr>
                <w:u w:val="single"/>
                <w:lang w:eastAsia="en-GB"/>
              </w:rPr>
            </w:pPr>
            <w:r w:rsidRPr="00DB1D89">
              <w:rPr>
                <w:lang w:eastAsia="en-GB"/>
              </w:rPr>
              <w:t>The director is Daw Khin Khin Maw (wife of Major General Htin Aung Kyaw, Quartermaster General, former chairman of MEC)</w:t>
            </w:r>
            <w:r w:rsidRPr="0000505C">
              <w:rPr>
                <w:rStyle w:val="FootnoteReference"/>
              </w:rPr>
              <w:footnoteReference w:id="520"/>
            </w:r>
          </w:p>
        </w:tc>
        <w:tc>
          <w:tcPr>
            <w:tcW w:w="2608" w:type="dxa"/>
            <w:shd w:val="clear" w:color="auto" w:fill="auto"/>
            <w:hideMark/>
          </w:tcPr>
          <w:p w14:paraId="645E5F8B" w14:textId="77777777" w:rsidR="00DB1D89" w:rsidRPr="00DB1D89" w:rsidRDefault="00DB1D89" w:rsidP="00DB1D89">
            <w:pPr>
              <w:spacing w:before="40" w:after="120"/>
              <w:ind w:right="113"/>
              <w:rPr>
                <w:lang w:eastAsia="en-GB"/>
              </w:rPr>
            </w:pPr>
            <w:r w:rsidRPr="00DB1D89">
              <w:rPr>
                <w:lang w:eastAsia="en-GB"/>
              </w:rPr>
              <w:t>Unknown</w:t>
            </w:r>
          </w:p>
        </w:tc>
        <w:tc>
          <w:tcPr>
            <w:tcW w:w="1134" w:type="dxa"/>
            <w:shd w:val="clear" w:color="auto" w:fill="auto"/>
            <w:hideMark/>
          </w:tcPr>
          <w:p w14:paraId="13844771" w14:textId="77777777" w:rsidR="00DB1D89" w:rsidRPr="00DB1D89" w:rsidRDefault="00DB1D89" w:rsidP="00DB1D89">
            <w:pPr>
              <w:spacing w:before="40" w:after="120"/>
              <w:ind w:right="113"/>
              <w:rPr>
                <w:lang w:eastAsia="en-GB"/>
              </w:rPr>
            </w:pPr>
            <w:r w:rsidRPr="00DB1D89">
              <w:rPr>
                <w:lang w:eastAsia="en-GB"/>
              </w:rPr>
              <w:t>30 million on 1 September 2017</w:t>
            </w:r>
            <w:r w:rsidRPr="0000505C">
              <w:rPr>
                <w:rStyle w:val="FootnoteReference"/>
              </w:rPr>
              <w:footnoteReference w:id="521"/>
            </w:r>
            <w:r w:rsidRPr="00DB1D89">
              <w:rPr>
                <w:lang w:eastAsia="en-GB"/>
              </w:rPr>
              <w:t xml:space="preserve">  and 30 million on 21 September 2017</w:t>
            </w:r>
            <w:r w:rsidRPr="0000505C">
              <w:rPr>
                <w:rStyle w:val="FootnoteReference"/>
              </w:rPr>
              <w:footnoteReference w:id="522"/>
            </w:r>
            <w:r w:rsidRPr="00DB1D89">
              <w:rPr>
                <w:lang w:eastAsia="en-GB"/>
              </w:rPr>
              <w:t>.</w:t>
            </w:r>
          </w:p>
        </w:tc>
        <w:tc>
          <w:tcPr>
            <w:tcW w:w="1418" w:type="dxa"/>
            <w:shd w:val="clear" w:color="auto" w:fill="auto"/>
            <w:hideMark/>
          </w:tcPr>
          <w:p w14:paraId="54B57BC3" w14:textId="1E9B0DF5" w:rsidR="00DB1D89" w:rsidRPr="00DB1D89" w:rsidRDefault="00B431B7" w:rsidP="00DB1D89">
            <w:pPr>
              <w:spacing w:before="40" w:after="120"/>
              <w:ind w:right="113"/>
              <w:rPr>
                <w:lang w:eastAsia="en-GB"/>
              </w:rPr>
            </w:pPr>
            <w:r>
              <w:rPr>
                <w:lang w:eastAsia="en-GB"/>
              </w:rPr>
              <w:t>60,000,000</w:t>
            </w:r>
          </w:p>
        </w:tc>
        <w:tc>
          <w:tcPr>
            <w:tcW w:w="964" w:type="dxa"/>
            <w:shd w:val="clear" w:color="auto" w:fill="auto"/>
            <w:hideMark/>
          </w:tcPr>
          <w:p w14:paraId="5159CD24" w14:textId="77777777" w:rsidR="00DB1D89" w:rsidRPr="00DB1D89" w:rsidRDefault="00DB1D89" w:rsidP="00DB1D89">
            <w:pPr>
              <w:spacing w:before="40" w:after="120"/>
              <w:ind w:right="113"/>
              <w:rPr>
                <w:lang w:eastAsia="en-GB"/>
              </w:rPr>
            </w:pPr>
            <w:r w:rsidRPr="00DB1D89">
              <w:rPr>
                <w:lang w:eastAsia="en-GB"/>
              </w:rPr>
              <w:t>42,857.14</w:t>
            </w:r>
          </w:p>
        </w:tc>
      </w:tr>
      <w:tr w:rsidR="00244FE4" w:rsidRPr="00DB1D89" w14:paraId="6CBE3BE2" w14:textId="77777777" w:rsidTr="007F640D">
        <w:trPr>
          <w:cantSplit/>
        </w:trPr>
        <w:tc>
          <w:tcPr>
            <w:tcW w:w="454" w:type="dxa"/>
            <w:shd w:val="clear" w:color="auto" w:fill="auto"/>
            <w:hideMark/>
          </w:tcPr>
          <w:p w14:paraId="48325DC3" w14:textId="77777777" w:rsidR="00DB1D89" w:rsidRPr="00DB1D89" w:rsidRDefault="00DB1D89" w:rsidP="00DB1D89">
            <w:pPr>
              <w:spacing w:before="40" w:after="120"/>
              <w:ind w:right="113"/>
            </w:pPr>
            <w:r w:rsidRPr="00DB1D89">
              <w:lastRenderedPageBreak/>
              <w:t>17</w:t>
            </w:r>
          </w:p>
        </w:tc>
        <w:tc>
          <w:tcPr>
            <w:tcW w:w="1418" w:type="dxa"/>
            <w:shd w:val="clear" w:color="auto" w:fill="auto"/>
            <w:hideMark/>
          </w:tcPr>
          <w:p w14:paraId="4F43E32C" w14:textId="77777777" w:rsidR="00DB1D89" w:rsidRPr="00DB1D89" w:rsidRDefault="00DB1D89" w:rsidP="00DB1D89">
            <w:pPr>
              <w:spacing w:before="40" w:after="120"/>
              <w:ind w:right="113"/>
              <w:rPr>
                <w:lang w:eastAsia="en-GB"/>
              </w:rPr>
            </w:pPr>
            <w:r w:rsidRPr="00DB1D89">
              <w:rPr>
                <w:lang w:eastAsia="en-GB"/>
              </w:rPr>
              <w:t>Max Myanmar Group of Companies</w:t>
            </w:r>
          </w:p>
        </w:tc>
        <w:tc>
          <w:tcPr>
            <w:tcW w:w="1644" w:type="dxa"/>
            <w:shd w:val="clear" w:color="auto" w:fill="auto"/>
            <w:hideMark/>
          </w:tcPr>
          <w:p w14:paraId="7A6EE6F2" w14:textId="41EA232F" w:rsidR="00DB1D89" w:rsidRPr="00DB1D89" w:rsidRDefault="00DB1D89" w:rsidP="00DB1D89">
            <w:pPr>
              <w:spacing w:before="40" w:after="120"/>
              <w:ind w:right="113"/>
              <w:rPr>
                <w:lang w:eastAsia="en-GB"/>
              </w:rPr>
            </w:pPr>
            <w:r w:rsidRPr="00DB1D89">
              <w:rPr>
                <w:lang w:eastAsia="en-GB"/>
              </w:rPr>
              <w:t>Private shareholders including</w:t>
            </w:r>
            <w:r w:rsidR="0053546D">
              <w:rPr>
                <w:lang w:eastAsia="en-GB"/>
              </w:rPr>
              <w:t xml:space="preserve"> chairperson Zaw Zaw</w:t>
            </w:r>
          </w:p>
        </w:tc>
        <w:tc>
          <w:tcPr>
            <w:tcW w:w="2608" w:type="dxa"/>
            <w:shd w:val="clear" w:color="auto" w:fill="auto"/>
            <w:hideMark/>
          </w:tcPr>
          <w:p w14:paraId="0B9EDB90" w14:textId="77777777" w:rsidR="00DB1D89" w:rsidRPr="00DB1D89" w:rsidRDefault="00DB1D89" w:rsidP="00DB1D89">
            <w:pPr>
              <w:spacing w:before="40" w:after="120"/>
              <w:ind w:right="113"/>
              <w:rPr>
                <w:lang w:eastAsia="en-GB"/>
              </w:rPr>
            </w:pPr>
            <w:r w:rsidRPr="00DB1D89">
              <w:rPr>
                <w:lang w:eastAsia="en-GB"/>
              </w:rPr>
              <w:t>Conglomerate with businesses in civil construction, mechanical engineering, transportation, hotel and tourism, rubber plantations and banking industry.</w:t>
            </w:r>
          </w:p>
        </w:tc>
        <w:tc>
          <w:tcPr>
            <w:tcW w:w="1134" w:type="dxa"/>
            <w:shd w:val="clear" w:color="auto" w:fill="auto"/>
            <w:hideMark/>
          </w:tcPr>
          <w:p w14:paraId="6859CA59" w14:textId="77777777" w:rsidR="00DB1D89" w:rsidRPr="00DB1D89" w:rsidRDefault="00DB1D89" w:rsidP="00DB1D89">
            <w:pPr>
              <w:spacing w:before="40" w:after="120"/>
              <w:ind w:right="113"/>
              <w:rPr>
                <w:lang w:eastAsia="en-GB"/>
              </w:rPr>
            </w:pPr>
            <w:r w:rsidRPr="00DB1D89">
              <w:rPr>
                <w:lang w:eastAsia="en-GB"/>
              </w:rPr>
              <w:t>Max Myanmar Group Ayeyarwady Foundation donated 100 million on 1 September 2017</w:t>
            </w:r>
            <w:r w:rsidRPr="0000505C">
              <w:rPr>
                <w:rStyle w:val="FootnoteReference"/>
              </w:rPr>
              <w:footnoteReference w:id="523"/>
            </w:r>
            <w:r w:rsidRPr="00DB1D89">
              <w:rPr>
                <w:lang w:eastAsia="en-GB"/>
              </w:rPr>
              <w:t xml:space="preserve">  2017 and 1.27 billion on 21 September 2017</w:t>
            </w:r>
            <w:r w:rsidRPr="0000505C">
              <w:rPr>
                <w:rStyle w:val="FootnoteReference"/>
              </w:rPr>
              <w:footnoteReference w:id="524"/>
            </w:r>
            <w:r w:rsidRPr="00DB1D89">
              <w:rPr>
                <w:lang w:eastAsia="en-GB"/>
              </w:rPr>
              <w:t>.</w:t>
            </w:r>
          </w:p>
        </w:tc>
        <w:tc>
          <w:tcPr>
            <w:tcW w:w="1418" w:type="dxa"/>
            <w:shd w:val="clear" w:color="auto" w:fill="auto"/>
            <w:hideMark/>
          </w:tcPr>
          <w:p w14:paraId="57B4AA86" w14:textId="489CED72" w:rsidR="00DB1D89" w:rsidRPr="00DB1D89" w:rsidRDefault="00B431B7" w:rsidP="00DB1D89">
            <w:pPr>
              <w:spacing w:before="40" w:after="120"/>
              <w:ind w:right="113"/>
              <w:rPr>
                <w:lang w:eastAsia="en-GB"/>
              </w:rPr>
            </w:pPr>
            <w:r>
              <w:rPr>
                <w:lang w:eastAsia="en-GB"/>
              </w:rPr>
              <w:t>1,367,600,000</w:t>
            </w:r>
          </w:p>
        </w:tc>
        <w:tc>
          <w:tcPr>
            <w:tcW w:w="964" w:type="dxa"/>
            <w:shd w:val="clear" w:color="auto" w:fill="auto"/>
            <w:hideMark/>
          </w:tcPr>
          <w:p w14:paraId="48FEA9A0" w14:textId="424C6463" w:rsidR="00DB1D89" w:rsidRPr="00DB1D89" w:rsidRDefault="00DB1D89" w:rsidP="00DB1D89">
            <w:pPr>
              <w:spacing w:before="40" w:after="120"/>
              <w:ind w:right="113"/>
              <w:rPr>
                <w:lang w:eastAsia="en-GB"/>
              </w:rPr>
            </w:pPr>
            <w:r w:rsidRPr="00DB1D89">
              <w:rPr>
                <w:lang w:eastAsia="en-GB"/>
              </w:rPr>
              <w:t>976,857.</w:t>
            </w:r>
            <w:r w:rsidR="0053546D">
              <w:rPr>
                <w:lang w:eastAsia="en-GB"/>
              </w:rPr>
              <w:t xml:space="preserve"> </w:t>
            </w:r>
            <w:r w:rsidRPr="00DB1D89">
              <w:rPr>
                <w:lang w:eastAsia="en-GB"/>
              </w:rPr>
              <w:t>14</w:t>
            </w:r>
          </w:p>
        </w:tc>
      </w:tr>
      <w:tr w:rsidR="00244FE4" w:rsidRPr="00DB1D89" w14:paraId="39D7C209" w14:textId="77777777" w:rsidTr="007D2991">
        <w:tc>
          <w:tcPr>
            <w:tcW w:w="454" w:type="dxa"/>
            <w:shd w:val="clear" w:color="auto" w:fill="auto"/>
            <w:hideMark/>
          </w:tcPr>
          <w:p w14:paraId="590C485B" w14:textId="77777777" w:rsidR="00DB1D89" w:rsidRPr="00DB1D89" w:rsidRDefault="00DB1D89" w:rsidP="00DB1D89">
            <w:pPr>
              <w:spacing w:before="40" w:after="120"/>
              <w:ind w:right="113"/>
            </w:pPr>
            <w:r w:rsidRPr="00DB1D89">
              <w:t>18</w:t>
            </w:r>
          </w:p>
        </w:tc>
        <w:tc>
          <w:tcPr>
            <w:tcW w:w="1418" w:type="dxa"/>
            <w:shd w:val="clear" w:color="auto" w:fill="auto"/>
            <w:hideMark/>
          </w:tcPr>
          <w:p w14:paraId="4740C39E" w14:textId="77777777" w:rsidR="00DB1D89" w:rsidRPr="00DB1D89" w:rsidRDefault="00DB1D89" w:rsidP="00DB1D89">
            <w:pPr>
              <w:spacing w:before="40" w:after="120"/>
              <w:ind w:right="113"/>
              <w:rPr>
                <w:lang w:eastAsia="en-GB"/>
              </w:rPr>
            </w:pPr>
            <w:r w:rsidRPr="00DB1D89">
              <w:rPr>
                <w:lang w:eastAsia="en-GB"/>
              </w:rPr>
              <w:t>MEC (and partners)</w:t>
            </w:r>
          </w:p>
        </w:tc>
        <w:tc>
          <w:tcPr>
            <w:tcW w:w="1644" w:type="dxa"/>
            <w:shd w:val="clear" w:color="auto" w:fill="auto"/>
            <w:hideMark/>
          </w:tcPr>
          <w:p w14:paraId="1A9D6835" w14:textId="77777777" w:rsidR="00DB1D89" w:rsidRPr="00DB1D89" w:rsidRDefault="00DB1D89" w:rsidP="00DB1D89">
            <w:pPr>
              <w:spacing w:before="40" w:after="120"/>
              <w:ind w:right="113"/>
              <w:rPr>
                <w:lang w:eastAsia="en-GB"/>
              </w:rPr>
            </w:pPr>
            <w:r w:rsidRPr="00DB1D89">
              <w:rPr>
                <w:lang w:eastAsia="en-GB"/>
              </w:rPr>
              <w:t>See MEC list</w:t>
            </w:r>
          </w:p>
        </w:tc>
        <w:tc>
          <w:tcPr>
            <w:tcW w:w="2608" w:type="dxa"/>
            <w:shd w:val="clear" w:color="auto" w:fill="auto"/>
            <w:hideMark/>
          </w:tcPr>
          <w:p w14:paraId="23B36AA2" w14:textId="77777777" w:rsidR="00DB1D89" w:rsidRPr="00DB1D89" w:rsidRDefault="00DB1D89" w:rsidP="00DB1D89">
            <w:pPr>
              <w:spacing w:before="40" w:after="120"/>
              <w:ind w:right="113"/>
              <w:rPr>
                <w:lang w:eastAsia="en-GB"/>
              </w:rPr>
            </w:pPr>
            <w:r w:rsidRPr="00DB1D89">
              <w:rPr>
                <w:lang w:eastAsia="en-GB"/>
              </w:rPr>
              <w:t>See Annex II. Myanmar Economic Holdings Limited (MEHL) and Myanmar Economic Corporation (MEC)</w:t>
            </w:r>
          </w:p>
        </w:tc>
        <w:tc>
          <w:tcPr>
            <w:tcW w:w="1134" w:type="dxa"/>
            <w:shd w:val="clear" w:color="auto" w:fill="auto"/>
            <w:hideMark/>
          </w:tcPr>
          <w:p w14:paraId="350E973A" w14:textId="77777777" w:rsidR="00DB1D89" w:rsidRPr="00DB1D89" w:rsidRDefault="00DB1D89" w:rsidP="00DB1D89">
            <w:pPr>
              <w:spacing w:before="40" w:after="120"/>
              <w:ind w:right="113"/>
              <w:rPr>
                <w:u w:val="single"/>
                <w:lang w:eastAsia="en-GB"/>
              </w:rPr>
            </w:pPr>
            <w:r w:rsidRPr="00DB1D89">
              <w:rPr>
                <w:lang w:eastAsia="en-GB"/>
              </w:rPr>
              <w:t>18.2 million on 10 September 2017</w:t>
            </w:r>
            <w:r w:rsidRPr="0000505C">
              <w:rPr>
                <w:rStyle w:val="FootnoteReference"/>
              </w:rPr>
              <w:footnoteReference w:id="525"/>
            </w:r>
          </w:p>
        </w:tc>
        <w:tc>
          <w:tcPr>
            <w:tcW w:w="1418" w:type="dxa"/>
            <w:shd w:val="clear" w:color="auto" w:fill="auto"/>
            <w:hideMark/>
          </w:tcPr>
          <w:p w14:paraId="0BCC65C3" w14:textId="5608820F" w:rsidR="00DB1D89" w:rsidRPr="00DB1D89" w:rsidRDefault="00B431B7" w:rsidP="00DB1D89">
            <w:pPr>
              <w:spacing w:before="40" w:after="120"/>
              <w:ind w:right="113"/>
              <w:rPr>
                <w:lang w:eastAsia="en-GB"/>
              </w:rPr>
            </w:pPr>
            <w:r>
              <w:rPr>
                <w:lang w:eastAsia="en-GB"/>
              </w:rPr>
              <w:t>18,200,000</w:t>
            </w:r>
          </w:p>
        </w:tc>
        <w:tc>
          <w:tcPr>
            <w:tcW w:w="964" w:type="dxa"/>
            <w:shd w:val="clear" w:color="auto" w:fill="auto"/>
            <w:hideMark/>
          </w:tcPr>
          <w:p w14:paraId="3B68AD93" w14:textId="77777777" w:rsidR="00DB1D89" w:rsidRPr="00DB1D89" w:rsidRDefault="00DB1D89" w:rsidP="00DB1D89">
            <w:pPr>
              <w:spacing w:before="40" w:after="120"/>
              <w:ind w:right="113"/>
              <w:rPr>
                <w:lang w:eastAsia="en-GB"/>
              </w:rPr>
            </w:pPr>
            <w:r w:rsidRPr="00DB1D89">
              <w:rPr>
                <w:lang w:eastAsia="en-GB"/>
              </w:rPr>
              <w:t>13,000.00</w:t>
            </w:r>
          </w:p>
        </w:tc>
      </w:tr>
      <w:tr w:rsidR="00244FE4" w:rsidRPr="00DB1D89" w14:paraId="7B269063" w14:textId="77777777" w:rsidTr="007F640D">
        <w:trPr>
          <w:cantSplit/>
        </w:trPr>
        <w:tc>
          <w:tcPr>
            <w:tcW w:w="454" w:type="dxa"/>
            <w:shd w:val="clear" w:color="auto" w:fill="auto"/>
            <w:hideMark/>
          </w:tcPr>
          <w:p w14:paraId="253BA0BF" w14:textId="77777777" w:rsidR="00DB1D89" w:rsidRPr="00DB1D89" w:rsidRDefault="00DB1D89" w:rsidP="00DB1D89">
            <w:pPr>
              <w:spacing w:before="40" w:after="120"/>
              <w:ind w:right="113"/>
            </w:pPr>
            <w:r w:rsidRPr="00DB1D89">
              <w:lastRenderedPageBreak/>
              <w:t>19</w:t>
            </w:r>
          </w:p>
        </w:tc>
        <w:tc>
          <w:tcPr>
            <w:tcW w:w="1418" w:type="dxa"/>
            <w:shd w:val="clear" w:color="auto" w:fill="auto"/>
            <w:hideMark/>
          </w:tcPr>
          <w:p w14:paraId="7B92922E" w14:textId="77777777" w:rsidR="00DB1D89" w:rsidRPr="00DB1D89" w:rsidRDefault="00DB1D89" w:rsidP="00DB1D89">
            <w:pPr>
              <w:spacing w:before="40" w:after="120"/>
              <w:ind w:right="113"/>
              <w:rPr>
                <w:lang w:eastAsia="en-GB"/>
              </w:rPr>
            </w:pPr>
            <w:r w:rsidRPr="00DB1D89">
              <w:rPr>
                <w:lang w:eastAsia="en-GB"/>
              </w:rPr>
              <w:t>MEHL (and partners)</w:t>
            </w:r>
          </w:p>
        </w:tc>
        <w:tc>
          <w:tcPr>
            <w:tcW w:w="1644" w:type="dxa"/>
            <w:shd w:val="clear" w:color="auto" w:fill="auto"/>
            <w:hideMark/>
          </w:tcPr>
          <w:p w14:paraId="40FEE3E6" w14:textId="77777777" w:rsidR="00DB1D89" w:rsidRPr="00DB1D89" w:rsidRDefault="00DB1D89" w:rsidP="00DB1D89">
            <w:pPr>
              <w:spacing w:before="40" w:after="120"/>
              <w:ind w:right="113"/>
              <w:rPr>
                <w:lang w:eastAsia="en-GB"/>
              </w:rPr>
            </w:pPr>
            <w:r w:rsidRPr="00DB1D89">
              <w:rPr>
                <w:lang w:eastAsia="en-GB"/>
              </w:rPr>
              <w:t>See MEHL list</w:t>
            </w:r>
          </w:p>
        </w:tc>
        <w:tc>
          <w:tcPr>
            <w:tcW w:w="2608" w:type="dxa"/>
            <w:shd w:val="clear" w:color="auto" w:fill="auto"/>
            <w:hideMark/>
          </w:tcPr>
          <w:p w14:paraId="0D79CBB2" w14:textId="77777777" w:rsidR="00DB1D89" w:rsidRPr="00DB1D89" w:rsidRDefault="00DB1D89" w:rsidP="00DB1D89">
            <w:pPr>
              <w:spacing w:before="40" w:after="120"/>
              <w:ind w:right="113"/>
              <w:rPr>
                <w:lang w:eastAsia="en-GB"/>
              </w:rPr>
            </w:pPr>
            <w:r w:rsidRPr="00DB1D89">
              <w:rPr>
                <w:lang w:eastAsia="en-GB"/>
              </w:rPr>
              <w:t>See Annex II. Myanmar Economic Holdings Limited (MEHL) and Myanmar Economic Corporation (MEC)</w:t>
            </w:r>
          </w:p>
        </w:tc>
        <w:tc>
          <w:tcPr>
            <w:tcW w:w="1134" w:type="dxa"/>
            <w:shd w:val="clear" w:color="auto" w:fill="auto"/>
            <w:hideMark/>
          </w:tcPr>
          <w:p w14:paraId="148816AD" w14:textId="77777777" w:rsidR="00DB1D89" w:rsidRPr="00DB1D89" w:rsidRDefault="00DB1D89" w:rsidP="00DB1D89">
            <w:pPr>
              <w:spacing w:before="40" w:after="120"/>
              <w:ind w:right="113"/>
              <w:rPr>
                <w:lang w:eastAsia="en-GB"/>
              </w:rPr>
            </w:pPr>
            <w:r w:rsidRPr="00DB1D89">
              <w:rPr>
                <w:lang w:eastAsia="en-GB"/>
              </w:rPr>
              <w:t xml:space="preserve">77.5 million </w:t>
            </w:r>
            <w:proofErr w:type="gramStart"/>
            <w:r w:rsidRPr="00DB1D89">
              <w:rPr>
                <w:lang w:eastAsia="en-GB"/>
              </w:rPr>
              <w:t>on</w:t>
            </w:r>
            <w:proofErr w:type="gramEnd"/>
            <w:r w:rsidRPr="00DB1D89">
              <w:rPr>
                <w:lang w:eastAsia="en-GB"/>
              </w:rPr>
              <w:t xml:space="preserve"> 1 September, 20 million on 10 September,  60.2 million on 1 September 2017 from MEHL Myawaddy trading</w:t>
            </w:r>
            <w:r w:rsidRPr="0000505C">
              <w:rPr>
                <w:rStyle w:val="FootnoteReference"/>
              </w:rPr>
              <w:footnoteReference w:id="526"/>
            </w:r>
            <w:r w:rsidRPr="00DB1D89">
              <w:rPr>
                <w:lang w:eastAsia="en-GB"/>
              </w:rPr>
              <w:t>, 32.15 million from the MEHL head office and partners on 1 September 2017</w:t>
            </w:r>
            <w:r w:rsidRPr="0000505C">
              <w:rPr>
                <w:rStyle w:val="FootnoteReference"/>
              </w:rPr>
              <w:footnoteReference w:id="527"/>
            </w:r>
            <w:r w:rsidRPr="00DB1D89">
              <w:rPr>
                <w:lang w:eastAsia="en-GB"/>
              </w:rPr>
              <w:t xml:space="preserve"> , 20 million on 10 September 2017,</w:t>
            </w:r>
            <w:r w:rsidRPr="0000505C">
              <w:rPr>
                <w:rStyle w:val="FootnoteReference"/>
              </w:rPr>
              <w:footnoteReference w:id="528"/>
            </w:r>
            <w:r w:rsidRPr="00DB1D89">
              <w:rPr>
                <w:lang w:eastAsia="en-GB"/>
              </w:rPr>
              <w:t xml:space="preserve"> 6.3 million on 10 September 2017.</w:t>
            </w:r>
            <w:r w:rsidRPr="0000505C">
              <w:rPr>
                <w:rStyle w:val="FootnoteReference"/>
              </w:rPr>
              <w:footnoteReference w:id="529"/>
            </w:r>
            <w:r w:rsidRPr="00DB1D89">
              <w:rPr>
                <w:lang w:eastAsia="en-GB"/>
              </w:rPr>
              <w:t xml:space="preserve"> Myawaddy Bank donated 5 million on 10 September 2017.</w:t>
            </w:r>
            <w:r w:rsidRPr="0000505C">
              <w:rPr>
                <w:rStyle w:val="FootnoteReference"/>
              </w:rPr>
              <w:footnoteReference w:id="530"/>
            </w:r>
          </w:p>
        </w:tc>
        <w:tc>
          <w:tcPr>
            <w:tcW w:w="1418" w:type="dxa"/>
            <w:shd w:val="clear" w:color="auto" w:fill="auto"/>
            <w:hideMark/>
          </w:tcPr>
          <w:p w14:paraId="43DAA85D" w14:textId="320D0E1A" w:rsidR="00DB1D89" w:rsidRPr="00DB1D89" w:rsidRDefault="00B431B7" w:rsidP="00DB1D89">
            <w:pPr>
              <w:spacing w:before="40" w:after="120"/>
              <w:ind w:right="113"/>
              <w:rPr>
                <w:lang w:eastAsia="en-GB"/>
              </w:rPr>
            </w:pPr>
            <w:r>
              <w:rPr>
                <w:lang w:eastAsia="en-GB"/>
              </w:rPr>
              <w:t>265,150,000</w:t>
            </w:r>
          </w:p>
        </w:tc>
        <w:tc>
          <w:tcPr>
            <w:tcW w:w="964" w:type="dxa"/>
            <w:shd w:val="clear" w:color="auto" w:fill="auto"/>
            <w:hideMark/>
          </w:tcPr>
          <w:p w14:paraId="3679D67F" w14:textId="61939580" w:rsidR="00DB1D89" w:rsidRPr="00DB1D89" w:rsidRDefault="00DB1D89" w:rsidP="00DB1D89">
            <w:pPr>
              <w:spacing w:before="40" w:after="120"/>
              <w:ind w:right="113"/>
              <w:rPr>
                <w:lang w:eastAsia="en-GB"/>
              </w:rPr>
            </w:pPr>
            <w:r w:rsidRPr="00DB1D89">
              <w:rPr>
                <w:lang w:eastAsia="en-GB"/>
              </w:rPr>
              <w:t>189,392.</w:t>
            </w:r>
            <w:r w:rsidR="0053546D">
              <w:rPr>
                <w:lang w:eastAsia="en-GB"/>
              </w:rPr>
              <w:t xml:space="preserve"> </w:t>
            </w:r>
            <w:r w:rsidRPr="00DB1D89">
              <w:rPr>
                <w:lang w:eastAsia="en-GB"/>
              </w:rPr>
              <w:t>86</w:t>
            </w:r>
          </w:p>
        </w:tc>
      </w:tr>
      <w:tr w:rsidR="00244FE4" w:rsidRPr="00DB1D89" w14:paraId="06E91B2A" w14:textId="77777777" w:rsidTr="007D2991">
        <w:tc>
          <w:tcPr>
            <w:tcW w:w="454" w:type="dxa"/>
            <w:shd w:val="clear" w:color="auto" w:fill="auto"/>
            <w:hideMark/>
          </w:tcPr>
          <w:p w14:paraId="117E2665" w14:textId="77777777" w:rsidR="00DB1D89" w:rsidRPr="00DB1D89" w:rsidRDefault="00DB1D89" w:rsidP="00DB1D89">
            <w:pPr>
              <w:spacing w:before="40" w:after="120"/>
              <w:ind w:right="113"/>
            </w:pPr>
            <w:r w:rsidRPr="00DB1D89">
              <w:lastRenderedPageBreak/>
              <w:t>20</w:t>
            </w:r>
          </w:p>
        </w:tc>
        <w:tc>
          <w:tcPr>
            <w:tcW w:w="1418" w:type="dxa"/>
            <w:shd w:val="clear" w:color="auto" w:fill="auto"/>
            <w:hideMark/>
          </w:tcPr>
          <w:p w14:paraId="2F93B10E" w14:textId="77777777" w:rsidR="00DB1D89" w:rsidRPr="00DB1D89" w:rsidRDefault="00DB1D89" w:rsidP="00DB1D89">
            <w:pPr>
              <w:spacing w:before="40" w:after="120"/>
              <w:ind w:right="113"/>
              <w:rPr>
                <w:lang w:eastAsia="en-GB"/>
              </w:rPr>
            </w:pPr>
            <w:r w:rsidRPr="00DB1D89">
              <w:rPr>
                <w:lang w:eastAsia="en-GB"/>
              </w:rPr>
              <w:t>MEHL joint venture partners</w:t>
            </w:r>
          </w:p>
        </w:tc>
        <w:tc>
          <w:tcPr>
            <w:tcW w:w="1644" w:type="dxa"/>
            <w:shd w:val="clear" w:color="auto" w:fill="auto"/>
            <w:hideMark/>
          </w:tcPr>
          <w:p w14:paraId="4FFC410C" w14:textId="77777777" w:rsidR="00DB1D89" w:rsidRPr="00DB1D89" w:rsidRDefault="00DB1D89" w:rsidP="00DB1D89">
            <w:pPr>
              <w:spacing w:before="40" w:after="120"/>
              <w:ind w:right="113"/>
              <w:rPr>
                <w:lang w:eastAsia="en-GB"/>
              </w:rPr>
            </w:pPr>
            <w:r w:rsidRPr="00DB1D89">
              <w:rPr>
                <w:lang w:eastAsia="en-GB"/>
              </w:rPr>
              <w:t>Undisclosed</w:t>
            </w:r>
          </w:p>
        </w:tc>
        <w:tc>
          <w:tcPr>
            <w:tcW w:w="2608" w:type="dxa"/>
            <w:shd w:val="clear" w:color="auto" w:fill="auto"/>
            <w:hideMark/>
          </w:tcPr>
          <w:p w14:paraId="1B5856D5" w14:textId="77777777" w:rsidR="00DB1D89" w:rsidRPr="00DB1D89" w:rsidRDefault="00DB1D89" w:rsidP="00DB1D89">
            <w:pPr>
              <w:spacing w:before="40" w:after="120"/>
              <w:ind w:right="113"/>
              <w:rPr>
                <w:lang w:eastAsia="en-GB"/>
              </w:rPr>
            </w:pPr>
            <w:r w:rsidRPr="00DB1D89">
              <w:rPr>
                <w:lang w:eastAsia="en-GB"/>
              </w:rPr>
              <w:t>Undisclosed</w:t>
            </w:r>
          </w:p>
        </w:tc>
        <w:tc>
          <w:tcPr>
            <w:tcW w:w="1134" w:type="dxa"/>
            <w:shd w:val="clear" w:color="auto" w:fill="auto"/>
            <w:hideMark/>
          </w:tcPr>
          <w:p w14:paraId="2707EB51" w14:textId="77777777" w:rsidR="00DB1D89" w:rsidRPr="00DB1D89" w:rsidRDefault="00DB1D89" w:rsidP="00DB1D89">
            <w:pPr>
              <w:spacing w:before="40" w:after="120"/>
              <w:ind w:right="113"/>
              <w:rPr>
                <w:u w:val="single"/>
                <w:lang w:eastAsia="en-GB"/>
              </w:rPr>
            </w:pPr>
            <w:r w:rsidRPr="00DB1D89">
              <w:rPr>
                <w:lang w:eastAsia="en-GB"/>
              </w:rPr>
              <w:t>16 million on 1 September 2017</w:t>
            </w:r>
            <w:r w:rsidRPr="0000505C">
              <w:rPr>
                <w:rStyle w:val="FootnoteReference"/>
              </w:rPr>
              <w:footnoteReference w:id="531"/>
            </w:r>
          </w:p>
        </w:tc>
        <w:tc>
          <w:tcPr>
            <w:tcW w:w="1418" w:type="dxa"/>
            <w:shd w:val="clear" w:color="auto" w:fill="auto"/>
            <w:hideMark/>
          </w:tcPr>
          <w:p w14:paraId="75DB5645" w14:textId="41731797" w:rsidR="00DB1D89" w:rsidRPr="00DB1D89" w:rsidRDefault="00B431B7" w:rsidP="00DB1D89">
            <w:pPr>
              <w:spacing w:before="40" w:after="120"/>
              <w:ind w:right="113"/>
              <w:rPr>
                <w:lang w:eastAsia="en-GB"/>
              </w:rPr>
            </w:pPr>
            <w:r>
              <w:rPr>
                <w:lang w:eastAsia="en-GB"/>
              </w:rPr>
              <w:t>16,000,000</w:t>
            </w:r>
          </w:p>
        </w:tc>
        <w:tc>
          <w:tcPr>
            <w:tcW w:w="964" w:type="dxa"/>
            <w:shd w:val="clear" w:color="auto" w:fill="auto"/>
            <w:hideMark/>
          </w:tcPr>
          <w:p w14:paraId="7A8978B8" w14:textId="77777777" w:rsidR="00DB1D89" w:rsidRPr="00DB1D89" w:rsidRDefault="00DB1D89" w:rsidP="00DB1D89">
            <w:pPr>
              <w:spacing w:before="40" w:after="120"/>
              <w:ind w:right="113"/>
              <w:rPr>
                <w:lang w:eastAsia="en-GB"/>
              </w:rPr>
            </w:pPr>
            <w:r w:rsidRPr="00DB1D89">
              <w:rPr>
                <w:lang w:eastAsia="en-GB"/>
              </w:rPr>
              <w:t>11,428.57</w:t>
            </w:r>
          </w:p>
        </w:tc>
      </w:tr>
      <w:tr w:rsidR="00244FE4" w:rsidRPr="00DB1D89" w14:paraId="12EF2E21" w14:textId="77777777" w:rsidTr="007D2991">
        <w:tc>
          <w:tcPr>
            <w:tcW w:w="454" w:type="dxa"/>
            <w:shd w:val="clear" w:color="auto" w:fill="auto"/>
            <w:hideMark/>
          </w:tcPr>
          <w:p w14:paraId="37C3D886" w14:textId="77777777" w:rsidR="00DB1D89" w:rsidRPr="00DB1D89" w:rsidRDefault="00DB1D89" w:rsidP="00DB1D89">
            <w:pPr>
              <w:spacing w:before="40" w:after="120"/>
              <w:ind w:right="113"/>
            </w:pPr>
            <w:r w:rsidRPr="00DB1D89">
              <w:t>21</w:t>
            </w:r>
          </w:p>
        </w:tc>
        <w:tc>
          <w:tcPr>
            <w:tcW w:w="1418" w:type="dxa"/>
            <w:shd w:val="clear" w:color="auto" w:fill="auto"/>
            <w:hideMark/>
          </w:tcPr>
          <w:p w14:paraId="6F566458" w14:textId="77777777" w:rsidR="00DB1D89" w:rsidRPr="00DB1D89" w:rsidRDefault="00DB1D89" w:rsidP="00DB1D89">
            <w:pPr>
              <w:spacing w:before="40" w:after="120"/>
              <w:ind w:right="113"/>
              <w:rPr>
                <w:u w:val="single"/>
                <w:lang w:eastAsia="en-GB"/>
              </w:rPr>
            </w:pPr>
            <w:r w:rsidRPr="00DB1D89">
              <w:rPr>
                <w:lang w:eastAsia="en-GB"/>
              </w:rPr>
              <w:t>Miya Win International Ltd</w:t>
            </w:r>
            <w:r w:rsidRPr="0000505C">
              <w:rPr>
                <w:rStyle w:val="FootnoteReference"/>
              </w:rPr>
              <w:footnoteReference w:id="532"/>
            </w:r>
          </w:p>
        </w:tc>
        <w:tc>
          <w:tcPr>
            <w:tcW w:w="1644" w:type="dxa"/>
            <w:shd w:val="clear" w:color="auto" w:fill="auto"/>
            <w:hideMark/>
          </w:tcPr>
          <w:p w14:paraId="605471BD" w14:textId="77777777" w:rsidR="00DB1D89" w:rsidRPr="00DB1D89" w:rsidRDefault="00DB1D89" w:rsidP="00DB1D89">
            <w:pPr>
              <w:spacing w:before="40" w:after="120"/>
              <w:ind w:right="113"/>
              <w:rPr>
                <w:lang w:eastAsia="en-GB"/>
              </w:rPr>
            </w:pPr>
            <w:r w:rsidRPr="00DB1D89">
              <w:rPr>
                <w:lang w:eastAsia="en-GB"/>
              </w:rPr>
              <w:t>Private shareholders</w:t>
            </w:r>
          </w:p>
        </w:tc>
        <w:tc>
          <w:tcPr>
            <w:tcW w:w="2608" w:type="dxa"/>
            <w:shd w:val="clear" w:color="auto" w:fill="auto"/>
            <w:hideMark/>
          </w:tcPr>
          <w:p w14:paraId="229C3D8C" w14:textId="77777777" w:rsidR="00DB1D89" w:rsidRPr="00DB1D89" w:rsidRDefault="00DB1D89" w:rsidP="00DB1D89">
            <w:pPr>
              <w:spacing w:before="40" w:after="120"/>
              <w:ind w:right="113"/>
              <w:rPr>
                <w:lang w:eastAsia="en-GB"/>
              </w:rPr>
            </w:pPr>
            <w:r w:rsidRPr="00DB1D89">
              <w:rPr>
                <w:lang w:eastAsia="en-GB"/>
              </w:rPr>
              <w:t xml:space="preserve">Undisclosed </w:t>
            </w:r>
          </w:p>
        </w:tc>
        <w:tc>
          <w:tcPr>
            <w:tcW w:w="1134" w:type="dxa"/>
            <w:shd w:val="clear" w:color="auto" w:fill="auto"/>
            <w:hideMark/>
          </w:tcPr>
          <w:p w14:paraId="5EF1EE30" w14:textId="77777777" w:rsidR="00DB1D89" w:rsidRPr="00DB1D89" w:rsidRDefault="00DB1D89" w:rsidP="00DB1D89">
            <w:pPr>
              <w:spacing w:before="40" w:after="120"/>
              <w:ind w:right="113"/>
              <w:rPr>
                <w:lang w:eastAsia="en-GB"/>
              </w:rPr>
            </w:pPr>
            <w:r w:rsidRPr="00DB1D89">
              <w:rPr>
                <w:lang w:eastAsia="en-GB"/>
              </w:rPr>
              <w:t>50 million on 1 September 2017</w:t>
            </w:r>
            <w:r w:rsidRPr="0000505C">
              <w:rPr>
                <w:rStyle w:val="FootnoteReference"/>
              </w:rPr>
              <w:footnoteReference w:id="533"/>
            </w:r>
            <w:r w:rsidRPr="00DB1D89">
              <w:rPr>
                <w:lang w:eastAsia="en-GB"/>
              </w:rPr>
              <w:t xml:space="preserve"> and 50 million on 10 September 2017</w:t>
            </w:r>
            <w:r w:rsidRPr="0000505C">
              <w:rPr>
                <w:rStyle w:val="FootnoteReference"/>
              </w:rPr>
              <w:footnoteReference w:id="534"/>
            </w:r>
          </w:p>
        </w:tc>
        <w:tc>
          <w:tcPr>
            <w:tcW w:w="1418" w:type="dxa"/>
            <w:shd w:val="clear" w:color="auto" w:fill="auto"/>
            <w:hideMark/>
          </w:tcPr>
          <w:p w14:paraId="024B8879" w14:textId="4F5D8C18" w:rsidR="00DB1D89" w:rsidRPr="00DB1D89" w:rsidRDefault="00B431B7" w:rsidP="00DB1D89">
            <w:pPr>
              <w:spacing w:before="40" w:after="120"/>
              <w:ind w:right="113"/>
              <w:rPr>
                <w:lang w:eastAsia="en-GB"/>
              </w:rPr>
            </w:pPr>
            <w:r>
              <w:rPr>
                <w:lang w:eastAsia="en-GB"/>
              </w:rPr>
              <w:t>100,000,000</w:t>
            </w:r>
          </w:p>
        </w:tc>
        <w:tc>
          <w:tcPr>
            <w:tcW w:w="964" w:type="dxa"/>
            <w:shd w:val="clear" w:color="auto" w:fill="auto"/>
            <w:hideMark/>
          </w:tcPr>
          <w:p w14:paraId="26BF460D" w14:textId="77777777" w:rsidR="00DB1D89" w:rsidRPr="00DB1D89" w:rsidRDefault="00DB1D89" w:rsidP="00DB1D89">
            <w:pPr>
              <w:spacing w:before="40" w:after="120"/>
              <w:ind w:right="113"/>
              <w:rPr>
                <w:lang w:eastAsia="en-GB"/>
              </w:rPr>
            </w:pPr>
            <w:r w:rsidRPr="00DB1D89">
              <w:rPr>
                <w:lang w:eastAsia="en-GB"/>
              </w:rPr>
              <w:t>71,428.57</w:t>
            </w:r>
          </w:p>
        </w:tc>
      </w:tr>
      <w:tr w:rsidR="00244FE4" w:rsidRPr="00DB1D89" w14:paraId="4453FBC1" w14:textId="77777777" w:rsidTr="007D2991">
        <w:tc>
          <w:tcPr>
            <w:tcW w:w="454" w:type="dxa"/>
            <w:shd w:val="clear" w:color="auto" w:fill="auto"/>
            <w:hideMark/>
          </w:tcPr>
          <w:p w14:paraId="7CC96474" w14:textId="77777777" w:rsidR="00DB1D89" w:rsidRPr="00DB1D89" w:rsidRDefault="00DB1D89" w:rsidP="00DB1D89">
            <w:pPr>
              <w:spacing w:before="40" w:after="120"/>
              <w:ind w:right="113"/>
            </w:pPr>
            <w:r w:rsidRPr="00DB1D89">
              <w:t>22</w:t>
            </w:r>
          </w:p>
        </w:tc>
        <w:tc>
          <w:tcPr>
            <w:tcW w:w="1418" w:type="dxa"/>
            <w:shd w:val="clear" w:color="auto" w:fill="auto"/>
            <w:hideMark/>
          </w:tcPr>
          <w:p w14:paraId="551FA662" w14:textId="77777777" w:rsidR="00DB1D89" w:rsidRPr="00DB1D89" w:rsidRDefault="00DB1D89" w:rsidP="00DB1D89">
            <w:pPr>
              <w:spacing w:before="40" w:after="120"/>
              <w:ind w:right="113"/>
              <w:rPr>
                <w:lang w:eastAsia="en-GB"/>
              </w:rPr>
            </w:pPr>
            <w:r w:rsidRPr="00DB1D89">
              <w:rPr>
                <w:lang w:eastAsia="en-GB"/>
              </w:rPr>
              <w:t>Myanmar Combiz Group</w:t>
            </w:r>
          </w:p>
        </w:tc>
        <w:tc>
          <w:tcPr>
            <w:tcW w:w="1644" w:type="dxa"/>
            <w:shd w:val="clear" w:color="auto" w:fill="auto"/>
            <w:hideMark/>
          </w:tcPr>
          <w:p w14:paraId="3A3EDB56" w14:textId="77777777" w:rsidR="00DB1D89" w:rsidRPr="00DB1D89" w:rsidRDefault="00DB1D89" w:rsidP="00DB1D89">
            <w:pPr>
              <w:spacing w:before="40" w:after="120"/>
              <w:ind w:right="113"/>
              <w:rPr>
                <w:lang w:eastAsia="en-GB"/>
              </w:rPr>
            </w:pPr>
            <w:r w:rsidRPr="00DB1D89">
              <w:rPr>
                <w:lang w:eastAsia="en-GB"/>
              </w:rPr>
              <w:t xml:space="preserve">Aung Soe Tha, Son of Soe Tha (Member of Parliament) </w:t>
            </w:r>
          </w:p>
        </w:tc>
        <w:tc>
          <w:tcPr>
            <w:tcW w:w="2608" w:type="dxa"/>
            <w:shd w:val="clear" w:color="auto" w:fill="auto"/>
            <w:hideMark/>
          </w:tcPr>
          <w:p w14:paraId="18715500" w14:textId="77777777" w:rsidR="00DB1D89" w:rsidRPr="00DB1D89" w:rsidRDefault="00DB1D89" w:rsidP="00DB1D89">
            <w:pPr>
              <w:spacing w:before="40" w:after="120"/>
              <w:ind w:right="113"/>
              <w:rPr>
                <w:lang w:eastAsia="en-GB"/>
              </w:rPr>
            </w:pPr>
            <w:r w:rsidRPr="00DB1D89">
              <w:rPr>
                <w:lang w:eastAsia="en-GB"/>
              </w:rPr>
              <w:t xml:space="preserve">Conglomerate working in agriculture, trade and distribution, construction, real estate and industrial supplies, as well as other sectors.  </w:t>
            </w:r>
          </w:p>
        </w:tc>
        <w:tc>
          <w:tcPr>
            <w:tcW w:w="1134" w:type="dxa"/>
            <w:shd w:val="clear" w:color="auto" w:fill="auto"/>
            <w:hideMark/>
          </w:tcPr>
          <w:p w14:paraId="4ED6A3E9" w14:textId="77777777" w:rsidR="00DB1D89" w:rsidRPr="00DB1D89" w:rsidRDefault="00DB1D89" w:rsidP="00DB1D89">
            <w:pPr>
              <w:spacing w:before="40" w:after="120"/>
              <w:ind w:right="113"/>
              <w:rPr>
                <w:u w:val="single"/>
                <w:lang w:eastAsia="en-GB"/>
              </w:rPr>
            </w:pPr>
            <w:r w:rsidRPr="00DB1D89">
              <w:rPr>
                <w:lang w:eastAsia="en-GB"/>
              </w:rPr>
              <w:t>30 million on 1 September 2017</w:t>
            </w:r>
            <w:r w:rsidRPr="0000505C">
              <w:rPr>
                <w:rStyle w:val="FootnoteReference"/>
              </w:rPr>
              <w:footnoteReference w:id="535"/>
            </w:r>
          </w:p>
        </w:tc>
        <w:tc>
          <w:tcPr>
            <w:tcW w:w="1418" w:type="dxa"/>
            <w:shd w:val="clear" w:color="auto" w:fill="auto"/>
            <w:hideMark/>
          </w:tcPr>
          <w:p w14:paraId="1B5B035B" w14:textId="79EC8570" w:rsidR="00DB1D89" w:rsidRPr="00DB1D89" w:rsidRDefault="00B431B7" w:rsidP="00DB1D89">
            <w:pPr>
              <w:spacing w:before="40" w:after="120"/>
              <w:ind w:right="113"/>
              <w:rPr>
                <w:lang w:eastAsia="en-GB"/>
              </w:rPr>
            </w:pPr>
            <w:r>
              <w:rPr>
                <w:lang w:eastAsia="en-GB"/>
              </w:rPr>
              <w:t>30,000,000</w:t>
            </w:r>
          </w:p>
        </w:tc>
        <w:tc>
          <w:tcPr>
            <w:tcW w:w="964" w:type="dxa"/>
            <w:shd w:val="clear" w:color="auto" w:fill="auto"/>
            <w:hideMark/>
          </w:tcPr>
          <w:p w14:paraId="0D9C6825" w14:textId="77777777" w:rsidR="00DB1D89" w:rsidRPr="00DB1D89" w:rsidRDefault="00DB1D89" w:rsidP="00DB1D89">
            <w:pPr>
              <w:spacing w:before="40" w:after="120"/>
              <w:ind w:right="113"/>
              <w:rPr>
                <w:lang w:eastAsia="en-GB"/>
              </w:rPr>
            </w:pPr>
            <w:r w:rsidRPr="00DB1D89">
              <w:rPr>
                <w:lang w:eastAsia="en-GB"/>
              </w:rPr>
              <w:t>21,428.57</w:t>
            </w:r>
          </w:p>
        </w:tc>
      </w:tr>
      <w:tr w:rsidR="00244FE4" w:rsidRPr="00DB1D89" w14:paraId="7B5AA656" w14:textId="77777777" w:rsidTr="007D2991">
        <w:tc>
          <w:tcPr>
            <w:tcW w:w="454" w:type="dxa"/>
            <w:shd w:val="clear" w:color="auto" w:fill="auto"/>
            <w:hideMark/>
          </w:tcPr>
          <w:p w14:paraId="64EDEA50" w14:textId="77777777" w:rsidR="00DB1D89" w:rsidRPr="00DB1D89" w:rsidRDefault="00DB1D89" w:rsidP="00DB1D89">
            <w:pPr>
              <w:spacing w:before="40" w:after="120"/>
              <w:ind w:right="113"/>
            </w:pPr>
            <w:r w:rsidRPr="00DB1D89">
              <w:t>23</w:t>
            </w:r>
          </w:p>
        </w:tc>
        <w:tc>
          <w:tcPr>
            <w:tcW w:w="1418" w:type="dxa"/>
            <w:shd w:val="clear" w:color="auto" w:fill="auto"/>
            <w:hideMark/>
          </w:tcPr>
          <w:p w14:paraId="1642D8AE" w14:textId="35E02709" w:rsidR="00DB1D89" w:rsidRPr="00DB1D89" w:rsidRDefault="006F7BAB" w:rsidP="006F7BAB">
            <w:pPr>
              <w:spacing w:before="40" w:after="120"/>
              <w:ind w:right="113"/>
              <w:rPr>
                <w:lang w:eastAsia="en-GB"/>
              </w:rPr>
            </w:pPr>
            <w:r>
              <w:rPr>
                <w:lang w:eastAsia="en-GB"/>
              </w:rPr>
              <w:t xml:space="preserve">Myanmar </w:t>
            </w:r>
            <w:r w:rsidR="00DB1D89" w:rsidRPr="00DB1D89">
              <w:rPr>
                <w:lang w:eastAsia="en-GB"/>
              </w:rPr>
              <w:t>Yang Tse</w:t>
            </w:r>
            <w:r>
              <w:rPr>
                <w:lang w:eastAsia="en-GB"/>
              </w:rPr>
              <w:t xml:space="preserve"> Copper Ltd., owned by </w:t>
            </w:r>
            <w:r w:rsidRPr="0060380A">
              <w:lastRenderedPageBreak/>
              <w:t>Wanbao Mining Ltd.</w:t>
            </w:r>
          </w:p>
        </w:tc>
        <w:tc>
          <w:tcPr>
            <w:tcW w:w="1644" w:type="dxa"/>
            <w:shd w:val="clear" w:color="auto" w:fill="auto"/>
            <w:hideMark/>
          </w:tcPr>
          <w:p w14:paraId="1D7F47FB" w14:textId="77777777" w:rsidR="00DB1D89" w:rsidRPr="00DB1D89" w:rsidRDefault="00DB1D89" w:rsidP="00DB1D89">
            <w:pPr>
              <w:spacing w:before="40" w:after="120"/>
              <w:ind w:right="113"/>
              <w:rPr>
                <w:lang w:eastAsia="en-GB"/>
              </w:rPr>
            </w:pPr>
            <w:r w:rsidRPr="00DB1D89">
              <w:rPr>
                <w:lang w:eastAsia="en-GB"/>
              </w:rPr>
              <w:lastRenderedPageBreak/>
              <w:t>NORINCO</w:t>
            </w:r>
          </w:p>
        </w:tc>
        <w:tc>
          <w:tcPr>
            <w:tcW w:w="2608" w:type="dxa"/>
            <w:shd w:val="clear" w:color="auto" w:fill="auto"/>
            <w:hideMark/>
          </w:tcPr>
          <w:p w14:paraId="36F92793" w14:textId="56C9F13C" w:rsidR="00DB1D89" w:rsidRPr="00DB1D89" w:rsidRDefault="00DB1D89" w:rsidP="006F7BAB">
            <w:pPr>
              <w:spacing w:before="40" w:after="120"/>
              <w:ind w:right="113"/>
              <w:rPr>
                <w:lang w:eastAsia="en-GB"/>
              </w:rPr>
            </w:pPr>
            <w:r w:rsidRPr="00DB1D89">
              <w:rPr>
                <w:lang w:eastAsia="en-GB"/>
              </w:rPr>
              <w:t xml:space="preserve">Myanmar Yang Tse </w:t>
            </w:r>
            <w:r w:rsidR="006F7BAB">
              <w:rPr>
                <w:lang w:eastAsia="en-GB"/>
              </w:rPr>
              <w:t>is a</w:t>
            </w:r>
            <w:r w:rsidR="006F7BAB" w:rsidRPr="00DB1D89">
              <w:rPr>
                <w:lang w:eastAsia="en-GB"/>
              </w:rPr>
              <w:t xml:space="preserve"> </w:t>
            </w:r>
            <w:r w:rsidRPr="00DB1D89">
              <w:rPr>
                <w:lang w:eastAsia="en-GB"/>
              </w:rPr>
              <w:t xml:space="preserve">major copper mine, </w:t>
            </w:r>
            <w:r w:rsidR="006F7BAB">
              <w:rPr>
                <w:lang w:eastAsia="en-GB"/>
              </w:rPr>
              <w:t xml:space="preserve">owned by </w:t>
            </w:r>
            <w:r w:rsidR="006F7BAB" w:rsidRPr="0060380A">
              <w:t>Wanbao Mining Ltd.</w:t>
            </w:r>
            <w:r w:rsidR="006F7BAB">
              <w:t xml:space="preserve">, which is </w:t>
            </w:r>
            <w:r w:rsidR="00B70AC2">
              <w:rPr>
                <w:lang w:eastAsia="en-GB"/>
              </w:rPr>
              <w:t xml:space="preserve">beneficially </w:t>
            </w:r>
            <w:r w:rsidRPr="00DB1D89">
              <w:rPr>
                <w:lang w:eastAsia="en-GB"/>
              </w:rPr>
              <w:t xml:space="preserve">owned by </w:t>
            </w:r>
            <w:r w:rsidRPr="00DB1D89">
              <w:rPr>
                <w:lang w:eastAsia="en-GB"/>
              </w:rPr>
              <w:lastRenderedPageBreak/>
              <w:t xml:space="preserve">NORINCO, a Chinese state-owned arms manufacturer. They operate in a profit sharing agreement with MEHL. </w:t>
            </w:r>
          </w:p>
        </w:tc>
        <w:tc>
          <w:tcPr>
            <w:tcW w:w="1134" w:type="dxa"/>
            <w:shd w:val="clear" w:color="auto" w:fill="auto"/>
            <w:hideMark/>
          </w:tcPr>
          <w:p w14:paraId="0F6FFF82" w14:textId="77777777" w:rsidR="00DB1D89" w:rsidRPr="00DB1D89" w:rsidRDefault="00DB1D89" w:rsidP="00DB1D89">
            <w:pPr>
              <w:spacing w:before="40" w:after="120"/>
              <w:ind w:right="113"/>
              <w:rPr>
                <w:u w:val="single"/>
                <w:lang w:eastAsia="en-GB"/>
              </w:rPr>
            </w:pPr>
            <w:r w:rsidRPr="00DB1D89">
              <w:rPr>
                <w:lang w:eastAsia="en-GB"/>
              </w:rPr>
              <w:lastRenderedPageBreak/>
              <w:t>5 million on 10 September 2017</w:t>
            </w:r>
            <w:r w:rsidRPr="0000505C">
              <w:rPr>
                <w:rStyle w:val="FootnoteReference"/>
              </w:rPr>
              <w:footnoteReference w:id="536"/>
            </w:r>
          </w:p>
        </w:tc>
        <w:tc>
          <w:tcPr>
            <w:tcW w:w="1418" w:type="dxa"/>
            <w:shd w:val="clear" w:color="auto" w:fill="auto"/>
            <w:hideMark/>
          </w:tcPr>
          <w:p w14:paraId="56A9CE2E" w14:textId="638A8C03" w:rsidR="00DB1D89" w:rsidRPr="00DB1D89" w:rsidRDefault="00B431B7" w:rsidP="00DB1D89">
            <w:pPr>
              <w:spacing w:before="40" w:after="120"/>
              <w:ind w:right="113"/>
              <w:rPr>
                <w:lang w:eastAsia="en-GB"/>
              </w:rPr>
            </w:pPr>
            <w:r>
              <w:rPr>
                <w:lang w:eastAsia="en-GB"/>
              </w:rPr>
              <w:t>5,000,000</w:t>
            </w:r>
          </w:p>
        </w:tc>
        <w:tc>
          <w:tcPr>
            <w:tcW w:w="964" w:type="dxa"/>
            <w:shd w:val="clear" w:color="auto" w:fill="auto"/>
            <w:hideMark/>
          </w:tcPr>
          <w:p w14:paraId="4B579E24" w14:textId="77777777" w:rsidR="00DB1D89" w:rsidRPr="00DB1D89" w:rsidRDefault="00DB1D89" w:rsidP="00DB1D89">
            <w:pPr>
              <w:spacing w:before="40" w:after="120"/>
              <w:ind w:right="113"/>
              <w:rPr>
                <w:lang w:eastAsia="en-GB"/>
              </w:rPr>
            </w:pPr>
            <w:r w:rsidRPr="00DB1D89">
              <w:rPr>
                <w:lang w:eastAsia="en-GB"/>
              </w:rPr>
              <w:t>3,571.43</w:t>
            </w:r>
          </w:p>
        </w:tc>
      </w:tr>
      <w:tr w:rsidR="00244FE4" w:rsidRPr="00DB1D89" w14:paraId="11DF9289" w14:textId="77777777" w:rsidTr="007D2991">
        <w:tc>
          <w:tcPr>
            <w:tcW w:w="454" w:type="dxa"/>
            <w:shd w:val="clear" w:color="auto" w:fill="auto"/>
            <w:hideMark/>
          </w:tcPr>
          <w:p w14:paraId="5FAC3A96" w14:textId="77777777" w:rsidR="00DB1D89" w:rsidRPr="00DB1D89" w:rsidRDefault="00DB1D89" w:rsidP="00DB1D89">
            <w:pPr>
              <w:spacing w:before="40" w:after="120"/>
              <w:ind w:right="113"/>
            </w:pPr>
            <w:r w:rsidRPr="00DB1D89">
              <w:t>24</w:t>
            </w:r>
          </w:p>
        </w:tc>
        <w:tc>
          <w:tcPr>
            <w:tcW w:w="1418" w:type="dxa"/>
            <w:shd w:val="clear" w:color="auto" w:fill="auto"/>
            <w:hideMark/>
          </w:tcPr>
          <w:p w14:paraId="6D506461" w14:textId="77777777" w:rsidR="00DB1D89" w:rsidRPr="00DB1D89" w:rsidRDefault="00DB1D89" w:rsidP="00DB1D89">
            <w:pPr>
              <w:spacing w:before="40" w:after="120"/>
              <w:ind w:right="113"/>
              <w:rPr>
                <w:lang w:eastAsia="en-GB"/>
              </w:rPr>
            </w:pPr>
            <w:r w:rsidRPr="00DB1D89">
              <w:rPr>
                <w:lang w:eastAsia="en-GB"/>
              </w:rPr>
              <w:t>Myint Tet Co.</w:t>
            </w:r>
          </w:p>
        </w:tc>
        <w:tc>
          <w:tcPr>
            <w:tcW w:w="1644" w:type="dxa"/>
            <w:shd w:val="clear" w:color="auto" w:fill="auto"/>
            <w:hideMark/>
          </w:tcPr>
          <w:p w14:paraId="4027DFEA" w14:textId="77777777" w:rsidR="00DB1D89" w:rsidRPr="00DB1D89" w:rsidRDefault="00DB1D89" w:rsidP="00DB1D89">
            <w:pPr>
              <w:spacing w:before="40" w:after="120"/>
              <w:ind w:right="113"/>
              <w:rPr>
                <w:lang w:eastAsia="en-GB"/>
              </w:rPr>
            </w:pPr>
            <w:r w:rsidRPr="00DB1D89">
              <w:rPr>
                <w:lang w:eastAsia="en-GB"/>
              </w:rPr>
              <w:t>N/A</w:t>
            </w:r>
          </w:p>
        </w:tc>
        <w:tc>
          <w:tcPr>
            <w:tcW w:w="2608" w:type="dxa"/>
            <w:shd w:val="clear" w:color="auto" w:fill="auto"/>
            <w:hideMark/>
          </w:tcPr>
          <w:p w14:paraId="54C5E574" w14:textId="77777777" w:rsidR="00DB1D89" w:rsidRPr="00DB1D89" w:rsidRDefault="00DB1D89" w:rsidP="00DB1D89">
            <w:pPr>
              <w:spacing w:before="40" w:after="120"/>
              <w:ind w:right="113"/>
              <w:rPr>
                <w:lang w:eastAsia="en-GB"/>
              </w:rPr>
            </w:pPr>
            <w:r w:rsidRPr="00DB1D89">
              <w:rPr>
                <w:lang w:eastAsia="en-GB"/>
              </w:rPr>
              <w:t>N/A</w:t>
            </w:r>
          </w:p>
        </w:tc>
        <w:tc>
          <w:tcPr>
            <w:tcW w:w="1134" w:type="dxa"/>
            <w:shd w:val="clear" w:color="auto" w:fill="auto"/>
            <w:hideMark/>
          </w:tcPr>
          <w:p w14:paraId="47007DFD" w14:textId="77777777" w:rsidR="00DB1D89" w:rsidRPr="00DB1D89" w:rsidRDefault="00DB1D89" w:rsidP="00DB1D89">
            <w:pPr>
              <w:spacing w:before="40" w:after="120"/>
              <w:ind w:right="113"/>
              <w:rPr>
                <w:u w:val="single"/>
                <w:lang w:eastAsia="en-GB"/>
              </w:rPr>
            </w:pPr>
            <w:r w:rsidRPr="00DB1D89">
              <w:rPr>
                <w:lang w:eastAsia="en-GB"/>
              </w:rPr>
              <w:t>10 million on 1 September 2017</w:t>
            </w:r>
            <w:r w:rsidRPr="0000505C">
              <w:rPr>
                <w:rStyle w:val="FootnoteReference"/>
              </w:rPr>
              <w:footnoteReference w:id="537"/>
            </w:r>
          </w:p>
        </w:tc>
        <w:tc>
          <w:tcPr>
            <w:tcW w:w="1418" w:type="dxa"/>
            <w:shd w:val="clear" w:color="auto" w:fill="auto"/>
            <w:hideMark/>
          </w:tcPr>
          <w:p w14:paraId="78EE2D7F" w14:textId="78659AED" w:rsidR="00DB1D89" w:rsidRPr="00DB1D89" w:rsidRDefault="00B431B7" w:rsidP="00DB1D89">
            <w:pPr>
              <w:spacing w:before="40" w:after="120"/>
              <w:ind w:right="113"/>
              <w:rPr>
                <w:lang w:eastAsia="en-GB"/>
              </w:rPr>
            </w:pPr>
            <w:r>
              <w:rPr>
                <w:lang w:eastAsia="en-GB"/>
              </w:rPr>
              <w:t>10,000,000</w:t>
            </w:r>
          </w:p>
        </w:tc>
        <w:tc>
          <w:tcPr>
            <w:tcW w:w="964" w:type="dxa"/>
            <w:shd w:val="clear" w:color="auto" w:fill="auto"/>
            <w:hideMark/>
          </w:tcPr>
          <w:p w14:paraId="64545220" w14:textId="77777777" w:rsidR="00DB1D89" w:rsidRPr="00DB1D89" w:rsidRDefault="00DB1D89" w:rsidP="00DB1D89">
            <w:pPr>
              <w:spacing w:before="40" w:after="120"/>
              <w:ind w:right="113"/>
              <w:rPr>
                <w:lang w:eastAsia="en-GB"/>
              </w:rPr>
            </w:pPr>
            <w:r w:rsidRPr="00DB1D89">
              <w:rPr>
                <w:lang w:eastAsia="en-GB"/>
              </w:rPr>
              <w:t>7,142.86</w:t>
            </w:r>
          </w:p>
        </w:tc>
      </w:tr>
      <w:tr w:rsidR="00244FE4" w:rsidRPr="00DB1D89" w14:paraId="64CF5FA5" w14:textId="77777777" w:rsidTr="007D2991">
        <w:tc>
          <w:tcPr>
            <w:tcW w:w="454" w:type="dxa"/>
            <w:shd w:val="clear" w:color="auto" w:fill="auto"/>
            <w:hideMark/>
          </w:tcPr>
          <w:p w14:paraId="49053D61" w14:textId="77777777" w:rsidR="00DB1D89" w:rsidRPr="00DB1D89" w:rsidRDefault="00DB1D89" w:rsidP="00DB1D89">
            <w:pPr>
              <w:spacing w:before="40" w:after="120"/>
              <w:ind w:right="113"/>
            </w:pPr>
            <w:r w:rsidRPr="00DB1D89">
              <w:t>25</w:t>
            </w:r>
          </w:p>
        </w:tc>
        <w:tc>
          <w:tcPr>
            <w:tcW w:w="1418" w:type="dxa"/>
            <w:shd w:val="clear" w:color="auto" w:fill="auto"/>
            <w:hideMark/>
          </w:tcPr>
          <w:p w14:paraId="69108123" w14:textId="77777777" w:rsidR="00DB1D89" w:rsidRPr="00DB1D89" w:rsidRDefault="00DB1D89" w:rsidP="00DB1D89">
            <w:pPr>
              <w:spacing w:before="40" w:after="120"/>
              <w:ind w:right="113"/>
              <w:rPr>
                <w:lang w:eastAsia="en-GB"/>
              </w:rPr>
            </w:pPr>
            <w:r w:rsidRPr="00DB1D89">
              <w:rPr>
                <w:lang w:eastAsia="en-GB"/>
              </w:rPr>
              <w:t>Telecom International Myanmar Public Co. Ltd. (Mytel)</w:t>
            </w:r>
          </w:p>
        </w:tc>
        <w:tc>
          <w:tcPr>
            <w:tcW w:w="1644" w:type="dxa"/>
            <w:shd w:val="clear" w:color="auto" w:fill="auto"/>
            <w:hideMark/>
          </w:tcPr>
          <w:p w14:paraId="3936FFD2" w14:textId="77777777" w:rsidR="00DB1D89" w:rsidRPr="00DB1D89" w:rsidRDefault="00DB1D89" w:rsidP="00DB1D89">
            <w:pPr>
              <w:spacing w:before="40" w:after="120"/>
              <w:ind w:right="113"/>
              <w:rPr>
                <w:lang w:eastAsia="en-GB"/>
              </w:rPr>
            </w:pPr>
            <w:r w:rsidRPr="00DB1D89">
              <w:rPr>
                <w:lang w:eastAsia="en-GB"/>
              </w:rPr>
              <w:t xml:space="preserve">MEC, Viettel and a consortium of Myanmar companies. </w:t>
            </w:r>
          </w:p>
        </w:tc>
        <w:tc>
          <w:tcPr>
            <w:tcW w:w="2608" w:type="dxa"/>
            <w:shd w:val="clear" w:color="auto" w:fill="auto"/>
            <w:hideMark/>
          </w:tcPr>
          <w:p w14:paraId="0E00E88B" w14:textId="77777777" w:rsidR="00DB1D89" w:rsidRPr="00DB1D89" w:rsidRDefault="00DB1D89" w:rsidP="00DB1D89">
            <w:pPr>
              <w:spacing w:before="40" w:after="120"/>
              <w:ind w:right="113"/>
              <w:rPr>
                <w:lang w:eastAsia="en-GB"/>
              </w:rPr>
            </w:pPr>
            <w:r w:rsidRPr="00DB1D89">
              <w:rPr>
                <w:lang w:eastAsia="en-GB"/>
              </w:rPr>
              <w:t xml:space="preserve">Mytel is a national telecommunications operator. </w:t>
            </w:r>
          </w:p>
        </w:tc>
        <w:tc>
          <w:tcPr>
            <w:tcW w:w="1134" w:type="dxa"/>
            <w:shd w:val="clear" w:color="auto" w:fill="auto"/>
            <w:hideMark/>
          </w:tcPr>
          <w:p w14:paraId="53E5DA63" w14:textId="77777777" w:rsidR="00DB1D89" w:rsidRPr="00DB1D89" w:rsidRDefault="00DB1D89" w:rsidP="00DB1D89">
            <w:pPr>
              <w:spacing w:before="40" w:after="120"/>
              <w:ind w:right="113"/>
              <w:rPr>
                <w:u w:val="single"/>
                <w:lang w:eastAsia="en-GB"/>
              </w:rPr>
            </w:pPr>
            <w:r w:rsidRPr="00DB1D89">
              <w:rPr>
                <w:lang w:eastAsia="en-GB"/>
              </w:rPr>
              <w:t>10 million on 10 September 2017</w:t>
            </w:r>
            <w:r w:rsidRPr="0000505C">
              <w:rPr>
                <w:rStyle w:val="FootnoteReference"/>
              </w:rPr>
              <w:footnoteReference w:id="538"/>
            </w:r>
          </w:p>
        </w:tc>
        <w:tc>
          <w:tcPr>
            <w:tcW w:w="1418" w:type="dxa"/>
            <w:shd w:val="clear" w:color="auto" w:fill="auto"/>
            <w:hideMark/>
          </w:tcPr>
          <w:p w14:paraId="33F7E327" w14:textId="5691D6D2" w:rsidR="00DB1D89" w:rsidRPr="00DB1D89" w:rsidRDefault="00B431B7" w:rsidP="00DB1D89">
            <w:pPr>
              <w:spacing w:before="40" w:after="120"/>
              <w:ind w:right="113"/>
              <w:rPr>
                <w:lang w:eastAsia="en-GB"/>
              </w:rPr>
            </w:pPr>
            <w:r>
              <w:rPr>
                <w:lang w:eastAsia="en-GB"/>
              </w:rPr>
              <w:t>10,000,000</w:t>
            </w:r>
          </w:p>
        </w:tc>
        <w:tc>
          <w:tcPr>
            <w:tcW w:w="964" w:type="dxa"/>
            <w:shd w:val="clear" w:color="auto" w:fill="auto"/>
            <w:hideMark/>
          </w:tcPr>
          <w:p w14:paraId="47D22B2E" w14:textId="77777777" w:rsidR="00DB1D89" w:rsidRPr="00DB1D89" w:rsidRDefault="00DB1D89" w:rsidP="00DB1D89">
            <w:pPr>
              <w:spacing w:before="40" w:after="120"/>
              <w:ind w:right="113"/>
              <w:rPr>
                <w:lang w:eastAsia="en-GB"/>
              </w:rPr>
            </w:pPr>
            <w:r w:rsidRPr="00DB1D89">
              <w:rPr>
                <w:lang w:eastAsia="en-GB"/>
              </w:rPr>
              <w:t>7,142.86</w:t>
            </w:r>
          </w:p>
        </w:tc>
      </w:tr>
      <w:tr w:rsidR="00244FE4" w:rsidRPr="00DB1D89" w14:paraId="0173FABA" w14:textId="77777777" w:rsidTr="007D2991">
        <w:tc>
          <w:tcPr>
            <w:tcW w:w="454" w:type="dxa"/>
            <w:shd w:val="clear" w:color="auto" w:fill="auto"/>
            <w:hideMark/>
          </w:tcPr>
          <w:p w14:paraId="02953847" w14:textId="77777777" w:rsidR="00DB1D89" w:rsidRPr="00DB1D89" w:rsidRDefault="00DB1D89" w:rsidP="00DB1D89">
            <w:pPr>
              <w:spacing w:before="40" w:after="120"/>
              <w:ind w:right="113"/>
            </w:pPr>
            <w:r w:rsidRPr="00DB1D89">
              <w:t>26</w:t>
            </w:r>
          </w:p>
        </w:tc>
        <w:tc>
          <w:tcPr>
            <w:tcW w:w="1418" w:type="dxa"/>
            <w:shd w:val="clear" w:color="auto" w:fill="auto"/>
            <w:hideMark/>
          </w:tcPr>
          <w:p w14:paraId="319CAE85" w14:textId="77777777" w:rsidR="00DB1D89" w:rsidRPr="00DB1D89" w:rsidRDefault="00DB1D89" w:rsidP="00DB1D89">
            <w:pPr>
              <w:spacing w:before="40" w:after="120"/>
              <w:ind w:right="113"/>
              <w:rPr>
                <w:lang w:eastAsia="en-GB"/>
              </w:rPr>
            </w:pPr>
            <w:r w:rsidRPr="00DB1D89">
              <w:rPr>
                <w:lang w:eastAsia="en-GB"/>
              </w:rPr>
              <w:t>NAWNGTUNG Group of companies</w:t>
            </w:r>
          </w:p>
        </w:tc>
        <w:tc>
          <w:tcPr>
            <w:tcW w:w="1644" w:type="dxa"/>
            <w:shd w:val="clear" w:color="auto" w:fill="auto"/>
            <w:hideMark/>
          </w:tcPr>
          <w:p w14:paraId="62DFFD08" w14:textId="77777777" w:rsidR="00DB1D89" w:rsidRPr="00DB1D89" w:rsidRDefault="00DB1D89" w:rsidP="00DB1D89">
            <w:pPr>
              <w:spacing w:before="40" w:after="120"/>
              <w:ind w:right="113"/>
              <w:rPr>
                <w:lang w:eastAsia="en-GB"/>
              </w:rPr>
            </w:pPr>
            <w:r w:rsidRPr="00DB1D89">
              <w:rPr>
                <w:lang w:eastAsia="en-GB"/>
              </w:rPr>
              <w:t xml:space="preserve">Sai Tip Aung and his family. </w:t>
            </w:r>
          </w:p>
        </w:tc>
        <w:tc>
          <w:tcPr>
            <w:tcW w:w="2608" w:type="dxa"/>
            <w:shd w:val="clear" w:color="auto" w:fill="auto"/>
            <w:hideMark/>
          </w:tcPr>
          <w:p w14:paraId="45FB0F25" w14:textId="77777777" w:rsidR="00DB1D89" w:rsidRPr="00DB1D89" w:rsidRDefault="00DB1D89" w:rsidP="00DB1D89">
            <w:pPr>
              <w:spacing w:before="40" w:after="120"/>
              <w:ind w:right="113"/>
              <w:rPr>
                <w:lang w:eastAsia="en-GB"/>
              </w:rPr>
            </w:pPr>
            <w:r w:rsidRPr="00DB1D89">
              <w:rPr>
                <w:lang w:eastAsia="en-GB"/>
              </w:rPr>
              <w:t xml:space="preserve">Conglomerate working in construction, energy, tourism and other sectors and has close ties to the military. </w:t>
            </w:r>
          </w:p>
        </w:tc>
        <w:tc>
          <w:tcPr>
            <w:tcW w:w="1134" w:type="dxa"/>
            <w:shd w:val="clear" w:color="auto" w:fill="auto"/>
            <w:hideMark/>
          </w:tcPr>
          <w:p w14:paraId="4B80E637" w14:textId="77777777" w:rsidR="00DB1D89" w:rsidRPr="00DB1D89" w:rsidRDefault="00DB1D89" w:rsidP="00DB1D89">
            <w:pPr>
              <w:spacing w:before="40" w:after="120"/>
              <w:ind w:right="113"/>
              <w:rPr>
                <w:u w:val="single"/>
                <w:lang w:eastAsia="en-GB"/>
              </w:rPr>
            </w:pPr>
            <w:r w:rsidRPr="00DB1D89">
              <w:rPr>
                <w:lang w:eastAsia="en-GB"/>
              </w:rPr>
              <w:t>Nawngtung donated Ks 20,000,000 on September 1 2017. Sai Tip Aung also made a personal donation.</w:t>
            </w:r>
            <w:r w:rsidRPr="0000505C">
              <w:rPr>
                <w:rStyle w:val="FootnoteReference"/>
              </w:rPr>
              <w:footnoteReference w:id="539"/>
            </w:r>
            <w:r w:rsidRPr="00DB1D89">
              <w:rPr>
                <w:lang w:eastAsia="en-GB"/>
              </w:rPr>
              <w:t xml:space="preserve"> </w:t>
            </w:r>
          </w:p>
        </w:tc>
        <w:tc>
          <w:tcPr>
            <w:tcW w:w="1418" w:type="dxa"/>
            <w:shd w:val="clear" w:color="auto" w:fill="auto"/>
            <w:hideMark/>
          </w:tcPr>
          <w:p w14:paraId="2B0CBBC6" w14:textId="3253A37A" w:rsidR="00DB1D89" w:rsidRPr="00DB1D89" w:rsidRDefault="00B431B7" w:rsidP="00DB1D89">
            <w:pPr>
              <w:spacing w:before="40" w:after="120"/>
              <w:ind w:right="113"/>
              <w:rPr>
                <w:lang w:eastAsia="en-GB"/>
              </w:rPr>
            </w:pPr>
            <w:r>
              <w:rPr>
                <w:lang w:eastAsia="en-GB"/>
              </w:rPr>
              <w:t>20,000,000</w:t>
            </w:r>
          </w:p>
        </w:tc>
        <w:tc>
          <w:tcPr>
            <w:tcW w:w="964" w:type="dxa"/>
            <w:shd w:val="clear" w:color="auto" w:fill="auto"/>
            <w:hideMark/>
          </w:tcPr>
          <w:p w14:paraId="228C7512" w14:textId="77777777" w:rsidR="00DB1D89" w:rsidRPr="00DB1D89" w:rsidRDefault="00DB1D89" w:rsidP="00DB1D89">
            <w:pPr>
              <w:spacing w:before="40" w:after="120"/>
              <w:ind w:right="113"/>
              <w:rPr>
                <w:lang w:eastAsia="en-GB"/>
              </w:rPr>
            </w:pPr>
            <w:r w:rsidRPr="00DB1D89">
              <w:rPr>
                <w:lang w:eastAsia="en-GB"/>
              </w:rPr>
              <w:t>14,285.71</w:t>
            </w:r>
          </w:p>
        </w:tc>
      </w:tr>
      <w:tr w:rsidR="00244FE4" w:rsidRPr="00DB1D89" w14:paraId="3BCC7F74" w14:textId="77777777" w:rsidTr="007D2991">
        <w:tc>
          <w:tcPr>
            <w:tcW w:w="454" w:type="dxa"/>
            <w:shd w:val="clear" w:color="auto" w:fill="auto"/>
            <w:hideMark/>
          </w:tcPr>
          <w:p w14:paraId="5966541C" w14:textId="77777777" w:rsidR="00DB1D89" w:rsidRPr="00DB1D89" w:rsidRDefault="00DB1D89" w:rsidP="00DB1D89">
            <w:pPr>
              <w:spacing w:before="40" w:after="120"/>
              <w:ind w:right="113"/>
            </w:pPr>
            <w:r w:rsidRPr="00DB1D89">
              <w:t>27</w:t>
            </w:r>
          </w:p>
        </w:tc>
        <w:tc>
          <w:tcPr>
            <w:tcW w:w="1418" w:type="dxa"/>
            <w:shd w:val="clear" w:color="auto" w:fill="auto"/>
            <w:hideMark/>
          </w:tcPr>
          <w:p w14:paraId="45B5AC43" w14:textId="77777777" w:rsidR="00DB1D89" w:rsidRPr="00DB1D89" w:rsidRDefault="00DB1D89" w:rsidP="00DB1D89">
            <w:pPr>
              <w:spacing w:before="40" w:after="120"/>
              <w:ind w:right="113"/>
              <w:rPr>
                <w:lang w:eastAsia="en-GB"/>
              </w:rPr>
            </w:pPr>
            <w:r w:rsidRPr="00DB1D89">
              <w:rPr>
                <w:lang w:eastAsia="en-GB"/>
              </w:rPr>
              <w:t>Ngwe Pinlae Livestock Breeding and Fisheries partner companies</w:t>
            </w:r>
          </w:p>
        </w:tc>
        <w:tc>
          <w:tcPr>
            <w:tcW w:w="1644" w:type="dxa"/>
            <w:shd w:val="clear" w:color="auto" w:fill="auto"/>
            <w:hideMark/>
          </w:tcPr>
          <w:p w14:paraId="659E4F78" w14:textId="77777777" w:rsidR="00DB1D89" w:rsidRPr="00DB1D89" w:rsidRDefault="00DB1D89" w:rsidP="00DB1D89">
            <w:pPr>
              <w:spacing w:before="40" w:after="120"/>
              <w:ind w:right="113"/>
              <w:rPr>
                <w:lang w:eastAsia="en-GB"/>
              </w:rPr>
            </w:pPr>
            <w:r w:rsidRPr="00DB1D89">
              <w:rPr>
                <w:lang w:eastAsia="en-GB"/>
              </w:rPr>
              <w:t>MEHL</w:t>
            </w:r>
          </w:p>
        </w:tc>
        <w:tc>
          <w:tcPr>
            <w:tcW w:w="2608" w:type="dxa"/>
            <w:shd w:val="clear" w:color="auto" w:fill="auto"/>
            <w:hideMark/>
          </w:tcPr>
          <w:p w14:paraId="055B933A" w14:textId="77777777" w:rsidR="00DB1D89" w:rsidRPr="00DB1D89" w:rsidRDefault="00DB1D89" w:rsidP="00DB1D89">
            <w:pPr>
              <w:spacing w:before="40" w:after="120"/>
              <w:ind w:right="113"/>
              <w:rPr>
                <w:lang w:eastAsia="en-GB"/>
              </w:rPr>
            </w:pPr>
            <w:r w:rsidRPr="00DB1D89">
              <w:rPr>
                <w:lang w:eastAsia="en-GB"/>
              </w:rPr>
              <w:t xml:space="preserve">A livestock and fisheries company. </w:t>
            </w:r>
          </w:p>
        </w:tc>
        <w:tc>
          <w:tcPr>
            <w:tcW w:w="1134" w:type="dxa"/>
            <w:shd w:val="clear" w:color="auto" w:fill="auto"/>
            <w:hideMark/>
          </w:tcPr>
          <w:p w14:paraId="252BC960" w14:textId="77777777" w:rsidR="00DB1D89" w:rsidRPr="00DB1D89" w:rsidRDefault="00DB1D89" w:rsidP="00DB1D89">
            <w:pPr>
              <w:spacing w:before="40" w:after="120"/>
              <w:ind w:right="113"/>
              <w:rPr>
                <w:u w:val="single"/>
                <w:lang w:eastAsia="en-GB"/>
              </w:rPr>
            </w:pPr>
            <w:r w:rsidRPr="00DB1D89">
              <w:rPr>
                <w:lang w:eastAsia="en-GB"/>
              </w:rPr>
              <w:t>7.1 million on 1 September 2017</w:t>
            </w:r>
            <w:r w:rsidRPr="0000505C">
              <w:rPr>
                <w:rStyle w:val="FootnoteReference"/>
              </w:rPr>
              <w:footnoteReference w:id="540"/>
            </w:r>
          </w:p>
        </w:tc>
        <w:tc>
          <w:tcPr>
            <w:tcW w:w="1418" w:type="dxa"/>
            <w:shd w:val="clear" w:color="auto" w:fill="auto"/>
            <w:hideMark/>
          </w:tcPr>
          <w:p w14:paraId="1BD92F49" w14:textId="23834AA1" w:rsidR="00DB1D89" w:rsidRPr="00DB1D89" w:rsidRDefault="00B431B7" w:rsidP="00DB1D89">
            <w:pPr>
              <w:spacing w:before="40" w:after="120"/>
              <w:ind w:right="113"/>
              <w:rPr>
                <w:lang w:eastAsia="en-GB"/>
              </w:rPr>
            </w:pPr>
            <w:r>
              <w:rPr>
                <w:lang w:eastAsia="en-GB"/>
              </w:rPr>
              <w:t>7,100,000</w:t>
            </w:r>
          </w:p>
        </w:tc>
        <w:tc>
          <w:tcPr>
            <w:tcW w:w="964" w:type="dxa"/>
            <w:shd w:val="clear" w:color="auto" w:fill="auto"/>
            <w:hideMark/>
          </w:tcPr>
          <w:p w14:paraId="75F7BAF7" w14:textId="77777777" w:rsidR="00DB1D89" w:rsidRPr="00DB1D89" w:rsidRDefault="00DB1D89" w:rsidP="00DB1D89">
            <w:pPr>
              <w:spacing w:before="40" w:after="120"/>
              <w:ind w:right="113"/>
              <w:rPr>
                <w:lang w:eastAsia="en-GB"/>
              </w:rPr>
            </w:pPr>
            <w:r w:rsidRPr="00DB1D89">
              <w:rPr>
                <w:lang w:eastAsia="en-GB"/>
              </w:rPr>
              <w:t>5,071.43</w:t>
            </w:r>
          </w:p>
        </w:tc>
      </w:tr>
      <w:tr w:rsidR="00244FE4" w:rsidRPr="00DB1D89" w14:paraId="7780194E" w14:textId="77777777" w:rsidTr="007F640D">
        <w:trPr>
          <w:cantSplit/>
        </w:trPr>
        <w:tc>
          <w:tcPr>
            <w:tcW w:w="454" w:type="dxa"/>
            <w:shd w:val="clear" w:color="auto" w:fill="auto"/>
            <w:hideMark/>
          </w:tcPr>
          <w:p w14:paraId="2F426A5F" w14:textId="77777777" w:rsidR="00DB1D89" w:rsidRPr="00DB1D89" w:rsidRDefault="00DB1D89" w:rsidP="00DB1D89">
            <w:pPr>
              <w:spacing w:before="40" w:after="120"/>
              <w:ind w:right="113"/>
            </w:pPr>
            <w:r w:rsidRPr="00DB1D89">
              <w:lastRenderedPageBreak/>
              <w:t>28</w:t>
            </w:r>
          </w:p>
        </w:tc>
        <w:tc>
          <w:tcPr>
            <w:tcW w:w="1418" w:type="dxa"/>
            <w:shd w:val="clear" w:color="auto" w:fill="auto"/>
            <w:hideMark/>
          </w:tcPr>
          <w:p w14:paraId="21F78133" w14:textId="77777777" w:rsidR="00DB1D89" w:rsidRPr="00DB1D89" w:rsidRDefault="00DB1D89" w:rsidP="00DB1D89">
            <w:pPr>
              <w:spacing w:before="40" w:after="120"/>
              <w:ind w:right="113"/>
              <w:rPr>
                <w:lang w:eastAsia="en-GB"/>
              </w:rPr>
            </w:pPr>
            <w:r w:rsidRPr="00DB1D89">
              <w:rPr>
                <w:lang w:eastAsia="en-GB"/>
              </w:rPr>
              <w:t>Race and Religion Protection Buddha Dhamma Parahita Foundation (Central)</w:t>
            </w:r>
          </w:p>
        </w:tc>
        <w:tc>
          <w:tcPr>
            <w:tcW w:w="1644" w:type="dxa"/>
            <w:shd w:val="clear" w:color="auto" w:fill="auto"/>
            <w:hideMark/>
          </w:tcPr>
          <w:p w14:paraId="2F244E55" w14:textId="77777777" w:rsidR="00DB1D89" w:rsidRPr="00DB1D89" w:rsidRDefault="00DB1D89" w:rsidP="00DB1D89">
            <w:pPr>
              <w:spacing w:before="40" w:after="120"/>
              <w:ind w:right="113"/>
              <w:rPr>
                <w:lang w:eastAsia="en-GB"/>
              </w:rPr>
            </w:pPr>
            <w:r w:rsidRPr="00DB1D89">
              <w:rPr>
                <w:lang w:eastAsia="en-GB"/>
              </w:rPr>
              <w:t>N/A</w:t>
            </w:r>
          </w:p>
        </w:tc>
        <w:tc>
          <w:tcPr>
            <w:tcW w:w="2608" w:type="dxa"/>
            <w:shd w:val="clear" w:color="auto" w:fill="auto"/>
            <w:hideMark/>
          </w:tcPr>
          <w:p w14:paraId="1EDDCD53" w14:textId="77777777" w:rsidR="00DB1D89" w:rsidRPr="00DB1D89" w:rsidRDefault="00DB1D89" w:rsidP="00DB1D89">
            <w:pPr>
              <w:spacing w:before="40" w:after="120"/>
              <w:ind w:right="113"/>
              <w:rPr>
                <w:lang w:eastAsia="en-GB"/>
              </w:rPr>
            </w:pPr>
            <w:r w:rsidRPr="00DB1D89">
              <w:rPr>
                <w:lang w:eastAsia="en-GB"/>
              </w:rPr>
              <w:t xml:space="preserve">Part of Ma Ba Tha. </w:t>
            </w:r>
          </w:p>
        </w:tc>
        <w:tc>
          <w:tcPr>
            <w:tcW w:w="1134" w:type="dxa"/>
            <w:shd w:val="clear" w:color="auto" w:fill="auto"/>
            <w:hideMark/>
          </w:tcPr>
          <w:p w14:paraId="3E1AB6B4" w14:textId="77777777" w:rsidR="00DB1D89" w:rsidRPr="00DB1D89" w:rsidRDefault="00DB1D89" w:rsidP="00DB1D89">
            <w:pPr>
              <w:spacing w:before="40" w:after="120"/>
              <w:ind w:right="113"/>
              <w:rPr>
                <w:u w:val="single"/>
                <w:lang w:eastAsia="en-GB"/>
              </w:rPr>
            </w:pPr>
            <w:r w:rsidRPr="00DB1D89">
              <w:rPr>
                <w:lang w:eastAsia="en-GB"/>
              </w:rPr>
              <w:t>200 million on 21 September 2017</w:t>
            </w:r>
            <w:r w:rsidRPr="0000505C">
              <w:rPr>
                <w:rStyle w:val="FootnoteReference"/>
              </w:rPr>
              <w:footnoteReference w:id="541"/>
            </w:r>
          </w:p>
        </w:tc>
        <w:tc>
          <w:tcPr>
            <w:tcW w:w="1418" w:type="dxa"/>
            <w:shd w:val="clear" w:color="auto" w:fill="auto"/>
            <w:hideMark/>
          </w:tcPr>
          <w:p w14:paraId="21DFF128" w14:textId="7FA07FE3" w:rsidR="00DB1D89" w:rsidRPr="00DB1D89" w:rsidRDefault="00B431B7" w:rsidP="00DB1D89">
            <w:pPr>
              <w:spacing w:before="40" w:after="120"/>
              <w:ind w:right="113"/>
              <w:rPr>
                <w:lang w:eastAsia="en-GB"/>
              </w:rPr>
            </w:pPr>
            <w:r>
              <w:rPr>
                <w:lang w:eastAsia="en-GB"/>
              </w:rPr>
              <w:t>200,000,000</w:t>
            </w:r>
          </w:p>
        </w:tc>
        <w:tc>
          <w:tcPr>
            <w:tcW w:w="964" w:type="dxa"/>
            <w:shd w:val="clear" w:color="auto" w:fill="auto"/>
            <w:hideMark/>
          </w:tcPr>
          <w:p w14:paraId="2733563D" w14:textId="70DB6E14" w:rsidR="00DB1D89" w:rsidRPr="00DB1D89" w:rsidRDefault="00DB1D89" w:rsidP="00DB1D89">
            <w:pPr>
              <w:spacing w:before="40" w:after="120"/>
              <w:ind w:right="113"/>
              <w:rPr>
                <w:lang w:eastAsia="en-GB"/>
              </w:rPr>
            </w:pPr>
            <w:r w:rsidRPr="00DB1D89">
              <w:rPr>
                <w:lang w:eastAsia="en-GB"/>
              </w:rPr>
              <w:t>142,857.</w:t>
            </w:r>
            <w:r w:rsidR="0053546D">
              <w:rPr>
                <w:lang w:eastAsia="en-GB"/>
              </w:rPr>
              <w:t xml:space="preserve"> </w:t>
            </w:r>
            <w:r w:rsidRPr="00DB1D89">
              <w:rPr>
                <w:lang w:eastAsia="en-GB"/>
              </w:rPr>
              <w:t>14</w:t>
            </w:r>
          </w:p>
        </w:tc>
      </w:tr>
      <w:tr w:rsidR="00244FE4" w:rsidRPr="00DB1D89" w14:paraId="0F61A430" w14:textId="77777777" w:rsidTr="007D2991">
        <w:tc>
          <w:tcPr>
            <w:tcW w:w="454" w:type="dxa"/>
            <w:shd w:val="clear" w:color="auto" w:fill="auto"/>
            <w:hideMark/>
          </w:tcPr>
          <w:p w14:paraId="0857B98E" w14:textId="77777777" w:rsidR="00DB1D89" w:rsidRPr="00DB1D89" w:rsidRDefault="00DB1D89" w:rsidP="00DB1D89">
            <w:pPr>
              <w:spacing w:before="40" w:after="120"/>
              <w:ind w:right="113"/>
            </w:pPr>
            <w:r w:rsidRPr="00DB1D89">
              <w:t>29</w:t>
            </w:r>
          </w:p>
        </w:tc>
        <w:tc>
          <w:tcPr>
            <w:tcW w:w="1418" w:type="dxa"/>
            <w:shd w:val="clear" w:color="auto" w:fill="auto"/>
            <w:hideMark/>
          </w:tcPr>
          <w:p w14:paraId="28762593" w14:textId="77777777" w:rsidR="00DB1D89" w:rsidRPr="00DB1D89" w:rsidRDefault="00DB1D89" w:rsidP="00DB1D89">
            <w:pPr>
              <w:spacing w:before="40" w:after="120"/>
              <w:ind w:right="113"/>
              <w:rPr>
                <w:lang w:eastAsia="en-GB"/>
              </w:rPr>
            </w:pPr>
            <w:r w:rsidRPr="00DB1D89">
              <w:rPr>
                <w:lang w:eastAsia="en-GB"/>
              </w:rPr>
              <w:t>Shwe Than Lwin group of companies</w:t>
            </w:r>
          </w:p>
        </w:tc>
        <w:tc>
          <w:tcPr>
            <w:tcW w:w="1644" w:type="dxa"/>
            <w:shd w:val="clear" w:color="auto" w:fill="auto"/>
            <w:hideMark/>
          </w:tcPr>
          <w:p w14:paraId="578C3997" w14:textId="77777777" w:rsidR="00DB1D89" w:rsidRPr="00DB1D89" w:rsidRDefault="00DB1D89" w:rsidP="00DB1D89">
            <w:pPr>
              <w:spacing w:before="40" w:after="120"/>
              <w:ind w:right="113"/>
              <w:rPr>
                <w:lang w:eastAsia="en-GB"/>
              </w:rPr>
            </w:pPr>
            <w:r w:rsidRPr="00DB1D89">
              <w:rPr>
                <w:lang w:eastAsia="en-GB"/>
              </w:rPr>
              <w:t>Private shareholders (family of Kyaw Win)</w:t>
            </w:r>
          </w:p>
        </w:tc>
        <w:tc>
          <w:tcPr>
            <w:tcW w:w="2608" w:type="dxa"/>
            <w:shd w:val="clear" w:color="auto" w:fill="auto"/>
            <w:hideMark/>
          </w:tcPr>
          <w:p w14:paraId="398A30BF" w14:textId="77777777" w:rsidR="00DB1D89" w:rsidRPr="00DB1D89" w:rsidRDefault="00DB1D89" w:rsidP="00DB1D89">
            <w:pPr>
              <w:spacing w:before="40" w:after="120"/>
              <w:ind w:right="113"/>
              <w:rPr>
                <w:lang w:eastAsia="en-GB"/>
              </w:rPr>
            </w:pPr>
            <w:r w:rsidRPr="00DB1D89">
              <w:rPr>
                <w:lang w:eastAsia="en-GB"/>
              </w:rPr>
              <w:t xml:space="preserve">Conglomerate working in broadcasting, construction, mining, forestry, agriculture and other sectors. </w:t>
            </w:r>
          </w:p>
        </w:tc>
        <w:tc>
          <w:tcPr>
            <w:tcW w:w="1134" w:type="dxa"/>
            <w:shd w:val="clear" w:color="auto" w:fill="auto"/>
            <w:hideMark/>
          </w:tcPr>
          <w:p w14:paraId="057CCF87" w14:textId="77777777" w:rsidR="00DB1D89" w:rsidRPr="00DB1D89" w:rsidRDefault="00DB1D89" w:rsidP="00DB1D89">
            <w:pPr>
              <w:spacing w:before="40" w:after="120"/>
              <w:ind w:right="113"/>
              <w:rPr>
                <w:u w:val="single"/>
                <w:lang w:eastAsia="en-GB"/>
              </w:rPr>
            </w:pPr>
            <w:r w:rsidRPr="00DB1D89">
              <w:rPr>
                <w:lang w:eastAsia="en-GB"/>
              </w:rPr>
              <w:t>100 million on 21 September 2017</w:t>
            </w:r>
            <w:r w:rsidRPr="0000505C">
              <w:rPr>
                <w:rStyle w:val="FootnoteReference"/>
              </w:rPr>
              <w:footnoteReference w:id="542"/>
            </w:r>
          </w:p>
        </w:tc>
        <w:tc>
          <w:tcPr>
            <w:tcW w:w="1418" w:type="dxa"/>
            <w:shd w:val="clear" w:color="auto" w:fill="auto"/>
            <w:hideMark/>
          </w:tcPr>
          <w:p w14:paraId="2032341A" w14:textId="6A9864FC" w:rsidR="00DB1D89" w:rsidRPr="00DB1D89" w:rsidRDefault="00B431B7" w:rsidP="00DB1D89">
            <w:pPr>
              <w:spacing w:before="40" w:after="120"/>
              <w:ind w:right="113"/>
              <w:rPr>
                <w:lang w:eastAsia="en-GB"/>
              </w:rPr>
            </w:pPr>
            <w:r>
              <w:rPr>
                <w:lang w:eastAsia="en-GB"/>
              </w:rPr>
              <w:t>100,000,000</w:t>
            </w:r>
          </w:p>
        </w:tc>
        <w:tc>
          <w:tcPr>
            <w:tcW w:w="964" w:type="dxa"/>
            <w:shd w:val="clear" w:color="auto" w:fill="auto"/>
            <w:hideMark/>
          </w:tcPr>
          <w:p w14:paraId="41059CEA" w14:textId="77777777" w:rsidR="00DB1D89" w:rsidRPr="00DB1D89" w:rsidRDefault="00DB1D89" w:rsidP="00DB1D89">
            <w:pPr>
              <w:spacing w:before="40" w:after="120"/>
              <w:ind w:right="113"/>
              <w:rPr>
                <w:lang w:eastAsia="en-GB"/>
              </w:rPr>
            </w:pPr>
            <w:r w:rsidRPr="00DB1D89">
              <w:rPr>
                <w:lang w:eastAsia="en-GB"/>
              </w:rPr>
              <w:t>71,428.57</w:t>
            </w:r>
          </w:p>
        </w:tc>
      </w:tr>
      <w:tr w:rsidR="00244FE4" w:rsidRPr="00DB1D89" w14:paraId="27FC31A6" w14:textId="77777777" w:rsidTr="007D2991">
        <w:tc>
          <w:tcPr>
            <w:tcW w:w="454" w:type="dxa"/>
            <w:shd w:val="clear" w:color="auto" w:fill="auto"/>
            <w:hideMark/>
          </w:tcPr>
          <w:p w14:paraId="2FE47D7C" w14:textId="77777777" w:rsidR="00DB1D89" w:rsidRPr="00DB1D89" w:rsidRDefault="00DB1D89" w:rsidP="00DB1D89">
            <w:pPr>
              <w:spacing w:before="40" w:after="120"/>
              <w:ind w:right="113"/>
            </w:pPr>
            <w:r w:rsidRPr="00DB1D89">
              <w:t>30</w:t>
            </w:r>
          </w:p>
        </w:tc>
        <w:tc>
          <w:tcPr>
            <w:tcW w:w="1418" w:type="dxa"/>
            <w:shd w:val="clear" w:color="auto" w:fill="auto"/>
            <w:hideMark/>
          </w:tcPr>
          <w:p w14:paraId="6BAED2CA" w14:textId="7290FDE8" w:rsidR="00DB1D89" w:rsidRPr="00DB1D89" w:rsidRDefault="00410016" w:rsidP="00410016">
            <w:pPr>
              <w:spacing w:before="40" w:after="120"/>
              <w:ind w:right="113"/>
              <w:rPr>
                <w:lang w:eastAsia="en-GB"/>
              </w:rPr>
            </w:pPr>
            <w:r>
              <w:rPr>
                <w:lang w:eastAsia="en-GB"/>
              </w:rPr>
              <w:t xml:space="preserve">Sky One Construction Company Limited </w:t>
            </w:r>
          </w:p>
        </w:tc>
        <w:tc>
          <w:tcPr>
            <w:tcW w:w="1644" w:type="dxa"/>
            <w:shd w:val="clear" w:color="auto" w:fill="auto"/>
            <w:hideMark/>
          </w:tcPr>
          <w:p w14:paraId="2CD979EF" w14:textId="1C387B1E" w:rsidR="00DB1D89" w:rsidRPr="00DB1D89" w:rsidRDefault="00DB1D89" w:rsidP="00DB1D89">
            <w:pPr>
              <w:spacing w:before="40" w:after="120"/>
              <w:ind w:right="113"/>
              <w:rPr>
                <w:lang w:eastAsia="en-GB"/>
              </w:rPr>
            </w:pPr>
            <w:r w:rsidRPr="00DB1D89">
              <w:rPr>
                <w:lang w:eastAsia="en-GB"/>
              </w:rPr>
              <w:t xml:space="preserve">Private shareholders (including Aung Pyae Sone, son of Min Aung Hlaing) </w:t>
            </w:r>
          </w:p>
        </w:tc>
        <w:tc>
          <w:tcPr>
            <w:tcW w:w="2608" w:type="dxa"/>
            <w:shd w:val="clear" w:color="auto" w:fill="auto"/>
            <w:hideMark/>
          </w:tcPr>
          <w:p w14:paraId="2E2784B1" w14:textId="77777777" w:rsidR="00DB1D89" w:rsidRPr="00DB1D89" w:rsidRDefault="00DB1D89" w:rsidP="00DB1D89">
            <w:pPr>
              <w:spacing w:before="40" w:after="120"/>
              <w:ind w:right="113"/>
              <w:rPr>
                <w:lang w:eastAsia="en-GB"/>
              </w:rPr>
            </w:pPr>
            <w:r w:rsidRPr="00DB1D89">
              <w:rPr>
                <w:lang w:eastAsia="en-GB"/>
              </w:rPr>
              <w:t xml:space="preserve">Undisclosed </w:t>
            </w:r>
          </w:p>
        </w:tc>
        <w:tc>
          <w:tcPr>
            <w:tcW w:w="1134" w:type="dxa"/>
            <w:shd w:val="clear" w:color="auto" w:fill="auto"/>
            <w:hideMark/>
          </w:tcPr>
          <w:p w14:paraId="3D1A3CFD" w14:textId="77777777" w:rsidR="00DB1D89" w:rsidRPr="00DB1D89" w:rsidRDefault="00DB1D89" w:rsidP="00DB1D89">
            <w:pPr>
              <w:spacing w:before="40" w:after="120"/>
              <w:ind w:right="113"/>
              <w:rPr>
                <w:lang w:eastAsia="en-GB"/>
              </w:rPr>
            </w:pPr>
            <w:r w:rsidRPr="00DB1D89">
              <w:rPr>
                <w:lang w:eastAsia="en-GB"/>
              </w:rPr>
              <w:t>30 million on 1 September 2017</w:t>
            </w:r>
            <w:r w:rsidRPr="0000505C">
              <w:rPr>
                <w:rStyle w:val="FootnoteReference"/>
              </w:rPr>
              <w:footnoteReference w:id="543"/>
            </w:r>
            <w:r w:rsidRPr="00DB1D89">
              <w:rPr>
                <w:lang w:eastAsia="en-GB"/>
              </w:rPr>
              <w:t xml:space="preserve"> and 30 million on 21 September 2017</w:t>
            </w:r>
            <w:r w:rsidRPr="0000505C">
              <w:rPr>
                <w:rStyle w:val="FootnoteReference"/>
              </w:rPr>
              <w:footnoteReference w:id="544"/>
            </w:r>
          </w:p>
        </w:tc>
        <w:tc>
          <w:tcPr>
            <w:tcW w:w="1418" w:type="dxa"/>
            <w:shd w:val="clear" w:color="auto" w:fill="auto"/>
            <w:hideMark/>
          </w:tcPr>
          <w:p w14:paraId="32A282B6" w14:textId="0B82C184" w:rsidR="00DB1D89" w:rsidRPr="00DB1D89" w:rsidRDefault="00B431B7" w:rsidP="00DB1D89">
            <w:pPr>
              <w:spacing w:before="40" w:after="120"/>
              <w:ind w:right="113"/>
              <w:rPr>
                <w:lang w:eastAsia="en-GB"/>
              </w:rPr>
            </w:pPr>
            <w:r>
              <w:rPr>
                <w:lang w:eastAsia="en-GB"/>
              </w:rPr>
              <w:t>60,000,000</w:t>
            </w:r>
          </w:p>
        </w:tc>
        <w:tc>
          <w:tcPr>
            <w:tcW w:w="964" w:type="dxa"/>
            <w:shd w:val="clear" w:color="auto" w:fill="auto"/>
            <w:hideMark/>
          </w:tcPr>
          <w:p w14:paraId="1F7D60ED" w14:textId="77777777" w:rsidR="00DB1D89" w:rsidRPr="00DB1D89" w:rsidRDefault="00DB1D89" w:rsidP="00DB1D89">
            <w:pPr>
              <w:spacing w:before="40" w:after="120"/>
              <w:ind w:right="113"/>
              <w:rPr>
                <w:lang w:eastAsia="en-GB"/>
              </w:rPr>
            </w:pPr>
            <w:r w:rsidRPr="00DB1D89">
              <w:rPr>
                <w:lang w:eastAsia="en-GB"/>
              </w:rPr>
              <w:t>42,857.14</w:t>
            </w:r>
          </w:p>
        </w:tc>
      </w:tr>
      <w:tr w:rsidR="00244FE4" w:rsidRPr="00DB1D89" w14:paraId="64DD0184" w14:textId="77777777" w:rsidTr="007D2991">
        <w:tc>
          <w:tcPr>
            <w:tcW w:w="454" w:type="dxa"/>
            <w:shd w:val="clear" w:color="auto" w:fill="auto"/>
            <w:hideMark/>
          </w:tcPr>
          <w:p w14:paraId="11098712" w14:textId="77777777" w:rsidR="00DB1D89" w:rsidRPr="00DB1D89" w:rsidRDefault="00DB1D89" w:rsidP="00DB1D89">
            <w:pPr>
              <w:spacing w:before="40" w:after="120"/>
              <w:ind w:right="113"/>
            </w:pPr>
            <w:r w:rsidRPr="00DB1D89">
              <w:t>31</w:t>
            </w:r>
          </w:p>
        </w:tc>
        <w:tc>
          <w:tcPr>
            <w:tcW w:w="1418" w:type="dxa"/>
            <w:shd w:val="clear" w:color="auto" w:fill="auto"/>
            <w:hideMark/>
          </w:tcPr>
          <w:p w14:paraId="358F883E" w14:textId="77777777" w:rsidR="00DB1D89" w:rsidRPr="00DB1D89" w:rsidRDefault="00DB1D89" w:rsidP="00DB1D89">
            <w:pPr>
              <w:spacing w:before="40" w:after="120"/>
              <w:ind w:right="113"/>
              <w:rPr>
                <w:lang w:eastAsia="en-GB"/>
              </w:rPr>
            </w:pPr>
            <w:r w:rsidRPr="00DB1D89">
              <w:rPr>
                <w:lang w:eastAsia="en-GB"/>
              </w:rPr>
              <w:t>Star Sapphire Group of Companies (Kyei Nilar)</w:t>
            </w:r>
          </w:p>
        </w:tc>
        <w:tc>
          <w:tcPr>
            <w:tcW w:w="1644" w:type="dxa"/>
            <w:shd w:val="clear" w:color="auto" w:fill="auto"/>
            <w:hideMark/>
          </w:tcPr>
          <w:p w14:paraId="5E6A9008" w14:textId="77777777" w:rsidR="00DB1D89" w:rsidRPr="00DB1D89" w:rsidRDefault="00DB1D89" w:rsidP="00DB1D89">
            <w:pPr>
              <w:spacing w:before="40" w:after="120"/>
              <w:ind w:right="113"/>
              <w:rPr>
                <w:lang w:eastAsia="en-GB"/>
              </w:rPr>
            </w:pPr>
            <w:r w:rsidRPr="00DB1D89">
              <w:rPr>
                <w:lang w:eastAsia="en-GB"/>
              </w:rPr>
              <w:t xml:space="preserve">Private shareholders, including  Dr Tun Min Latt, the son of retired Lt Col Khin Maung Latt; and Htet Aung, son of former Brig Gen Zin Yaw, </w:t>
            </w:r>
            <w:r w:rsidRPr="00DB1D89">
              <w:rPr>
                <w:lang w:eastAsia="en-GB"/>
              </w:rPr>
              <w:lastRenderedPageBreak/>
              <w:t>former Director of MEHL.</w:t>
            </w:r>
          </w:p>
        </w:tc>
        <w:tc>
          <w:tcPr>
            <w:tcW w:w="2608" w:type="dxa"/>
            <w:shd w:val="clear" w:color="auto" w:fill="auto"/>
            <w:hideMark/>
          </w:tcPr>
          <w:p w14:paraId="3924771F" w14:textId="77777777" w:rsidR="00DB1D89" w:rsidRPr="00DB1D89" w:rsidRDefault="00DB1D89" w:rsidP="00DB1D89">
            <w:pPr>
              <w:spacing w:before="40" w:after="120"/>
              <w:ind w:right="113"/>
              <w:rPr>
                <w:lang w:eastAsia="en-GB"/>
              </w:rPr>
            </w:pPr>
            <w:r w:rsidRPr="00DB1D89">
              <w:rPr>
                <w:lang w:eastAsia="en-GB"/>
              </w:rPr>
              <w:lastRenderedPageBreak/>
              <w:t xml:space="preserve">A group of companies involved in mining, manufacturing, tourism, plantations and and trade. </w:t>
            </w:r>
          </w:p>
        </w:tc>
        <w:tc>
          <w:tcPr>
            <w:tcW w:w="1134" w:type="dxa"/>
            <w:shd w:val="clear" w:color="auto" w:fill="auto"/>
            <w:hideMark/>
          </w:tcPr>
          <w:p w14:paraId="46FAAF89" w14:textId="77777777" w:rsidR="00DB1D89" w:rsidRPr="00DB1D89" w:rsidRDefault="00DB1D89" w:rsidP="00DB1D89">
            <w:pPr>
              <w:spacing w:before="40" w:after="120"/>
              <w:ind w:right="113"/>
              <w:rPr>
                <w:u w:val="single"/>
                <w:lang w:eastAsia="en-GB"/>
              </w:rPr>
            </w:pPr>
            <w:r w:rsidRPr="00DB1D89">
              <w:rPr>
                <w:lang w:eastAsia="en-GB"/>
              </w:rPr>
              <w:t>50 million on 1 September and 50 million on 21 September 2017</w:t>
            </w:r>
            <w:r w:rsidRPr="0000505C">
              <w:rPr>
                <w:rStyle w:val="FootnoteReference"/>
              </w:rPr>
              <w:footnoteReference w:id="545"/>
            </w:r>
          </w:p>
        </w:tc>
        <w:tc>
          <w:tcPr>
            <w:tcW w:w="1418" w:type="dxa"/>
            <w:shd w:val="clear" w:color="auto" w:fill="auto"/>
            <w:hideMark/>
          </w:tcPr>
          <w:p w14:paraId="1A2CFB5B" w14:textId="4034796C" w:rsidR="00DB1D89" w:rsidRPr="00DB1D89" w:rsidRDefault="00B431B7" w:rsidP="00DB1D89">
            <w:pPr>
              <w:spacing w:before="40" w:after="120"/>
              <w:ind w:right="113"/>
              <w:rPr>
                <w:lang w:eastAsia="en-GB"/>
              </w:rPr>
            </w:pPr>
            <w:r>
              <w:rPr>
                <w:lang w:eastAsia="en-GB"/>
              </w:rPr>
              <w:t>100,000,000</w:t>
            </w:r>
          </w:p>
        </w:tc>
        <w:tc>
          <w:tcPr>
            <w:tcW w:w="964" w:type="dxa"/>
            <w:shd w:val="clear" w:color="auto" w:fill="auto"/>
            <w:hideMark/>
          </w:tcPr>
          <w:p w14:paraId="4AB38AB4" w14:textId="77777777" w:rsidR="00DB1D89" w:rsidRPr="00DB1D89" w:rsidRDefault="00DB1D89" w:rsidP="00DB1D89">
            <w:pPr>
              <w:spacing w:before="40" w:after="120"/>
              <w:ind w:right="113"/>
              <w:rPr>
                <w:lang w:eastAsia="en-GB"/>
              </w:rPr>
            </w:pPr>
            <w:r w:rsidRPr="00DB1D89">
              <w:rPr>
                <w:lang w:eastAsia="en-GB"/>
              </w:rPr>
              <w:t>71,428.57</w:t>
            </w:r>
          </w:p>
        </w:tc>
      </w:tr>
      <w:tr w:rsidR="00244FE4" w:rsidRPr="00DB1D89" w14:paraId="3F83B778" w14:textId="77777777" w:rsidTr="007D2991">
        <w:tc>
          <w:tcPr>
            <w:tcW w:w="454" w:type="dxa"/>
            <w:shd w:val="clear" w:color="auto" w:fill="auto"/>
            <w:hideMark/>
          </w:tcPr>
          <w:p w14:paraId="0D9014E6" w14:textId="77777777" w:rsidR="00DB1D89" w:rsidRPr="00DB1D89" w:rsidRDefault="00DB1D89" w:rsidP="00DB1D89">
            <w:pPr>
              <w:spacing w:before="40" w:after="120"/>
              <w:ind w:right="113"/>
            </w:pPr>
            <w:r w:rsidRPr="00DB1D89">
              <w:t>32</w:t>
            </w:r>
          </w:p>
        </w:tc>
        <w:tc>
          <w:tcPr>
            <w:tcW w:w="1418" w:type="dxa"/>
            <w:shd w:val="clear" w:color="auto" w:fill="auto"/>
            <w:hideMark/>
          </w:tcPr>
          <w:p w14:paraId="6B7E7D44" w14:textId="77777777" w:rsidR="00DB1D89" w:rsidRPr="00DB1D89" w:rsidRDefault="00DB1D89" w:rsidP="00DB1D89">
            <w:pPr>
              <w:spacing w:before="40" w:after="120"/>
              <w:ind w:right="113"/>
              <w:rPr>
                <w:lang w:eastAsia="en-GB"/>
              </w:rPr>
            </w:pPr>
            <w:r w:rsidRPr="00DB1D89">
              <w:rPr>
                <w:lang w:eastAsia="en-GB"/>
              </w:rPr>
              <w:t>Toyo Thai Power Myanmar Co</w:t>
            </w:r>
          </w:p>
        </w:tc>
        <w:tc>
          <w:tcPr>
            <w:tcW w:w="1644" w:type="dxa"/>
            <w:shd w:val="clear" w:color="auto" w:fill="auto"/>
            <w:hideMark/>
          </w:tcPr>
          <w:p w14:paraId="6E987F01" w14:textId="77777777" w:rsidR="00DB1D89" w:rsidRPr="00DB1D89" w:rsidRDefault="00DB1D89" w:rsidP="00DB1D89">
            <w:pPr>
              <w:spacing w:before="40" w:after="120"/>
              <w:ind w:right="113"/>
              <w:rPr>
                <w:lang w:eastAsia="en-GB"/>
              </w:rPr>
            </w:pPr>
            <w:r w:rsidRPr="00DB1D89">
              <w:rPr>
                <w:lang w:eastAsia="en-GB"/>
              </w:rPr>
              <w:t xml:space="preserve">TTCL, which is a Joint Venture between Toyo Engineering (a publicly-listed company in Japan) and Italian-Thai Development (a publicly-listed company in Thailand). </w:t>
            </w:r>
          </w:p>
        </w:tc>
        <w:tc>
          <w:tcPr>
            <w:tcW w:w="2608" w:type="dxa"/>
            <w:shd w:val="clear" w:color="auto" w:fill="auto"/>
            <w:hideMark/>
          </w:tcPr>
          <w:p w14:paraId="6B4D3961" w14:textId="77777777" w:rsidR="00DB1D89" w:rsidRPr="00DB1D89" w:rsidRDefault="00DB1D89" w:rsidP="00DB1D89">
            <w:pPr>
              <w:spacing w:before="40" w:after="120"/>
              <w:ind w:right="113"/>
              <w:rPr>
                <w:lang w:eastAsia="en-GB"/>
              </w:rPr>
            </w:pPr>
            <w:r w:rsidRPr="00DB1D89">
              <w:rPr>
                <w:lang w:eastAsia="en-GB"/>
              </w:rPr>
              <w:t xml:space="preserve">The company is developing major coal-fired power projects and other energy infrastructure in Myanmar. </w:t>
            </w:r>
          </w:p>
        </w:tc>
        <w:tc>
          <w:tcPr>
            <w:tcW w:w="1134" w:type="dxa"/>
            <w:shd w:val="clear" w:color="auto" w:fill="auto"/>
            <w:hideMark/>
          </w:tcPr>
          <w:p w14:paraId="0C9F2D5C" w14:textId="77777777" w:rsidR="00DB1D89" w:rsidRPr="00DB1D89" w:rsidRDefault="00DB1D89" w:rsidP="00DB1D89">
            <w:pPr>
              <w:spacing w:before="40" w:after="120"/>
              <w:ind w:right="113"/>
              <w:rPr>
                <w:u w:val="single"/>
                <w:lang w:eastAsia="en-GB"/>
              </w:rPr>
            </w:pPr>
            <w:r w:rsidRPr="00DB1D89">
              <w:rPr>
                <w:lang w:eastAsia="en-GB"/>
              </w:rPr>
              <w:t>2.2 million on 21 September 2017</w:t>
            </w:r>
            <w:r w:rsidRPr="0000505C">
              <w:rPr>
                <w:rStyle w:val="FootnoteReference"/>
              </w:rPr>
              <w:footnoteReference w:id="546"/>
            </w:r>
          </w:p>
        </w:tc>
        <w:tc>
          <w:tcPr>
            <w:tcW w:w="1418" w:type="dxa"/>
            <w:shd w:val="clear" w:color="auto" w:fill="auto"/>
            <w:hideMark/>
          </w:tcPr>
          <w:p w14:paraId="519BE448" w14:textId="20E8E938" w:rsidR="00DB1D89" w:rsidRPr="00DB1D89" w:rsidRDefault="00B431B7" w:rsidP="00DB1D89">
            <w:pPr>
              <w:spacing w:before="40" w:after="120"/>
              <w:ind w:right="113"/>
              <w:rPr>
                <w:lang w:eastAsia="en-GB"/>
              </w:rPr>
            </w:pPr>
            <w:r>
              <w:rPr>
                <w:lang w:eastAsia="en-GB"/>
              </w:rPr>
              <w:t>2,200,000</w:t>
            </w:r>
          </w:p>
        </w:tc>
        <w:tc>
          <w:tcPr>
            <w:tcW w:w="964" w:type="dxa"/>
            <w:shd w:val="clear" w:color="auto" w:fill="auto"/>
            <w:hideMark/>
          </w:tcPr>
          <w:p w14:paraId="64919165" w14:textId="77777777" w:rsidR="00DB1D89" w:rsidRPr="00DB1D89" w:rsidRDefault="00DB1D89" w:rsidP="00DB1D89">
            <w:pPr>
              <w:spacing w:before="40" w:after="120"/>
              <w:ind w:right="113"/>
              <w:rPr>
                <w:lang w:eastAsia="en-GB"/>
              </w:rPr>
            </w:pPr>
            <w:r w:rsidRPr="00DB1D89">
              <w:rPr>
                <w:lang w:eastAsia="en-GB"/>
              </w:rPr>
              <w:t>1,571.43</w:t>
            </w:r>
          </w:p>
        </w:tc>
      </w:tr>
      <w:tr w:rsidR="00244FE4" w:rsidRPr="00DB1D89" w14:paraId="043CD373" w14:textId="77777777" w:rsidTr="007D2991">
        <w:tc>
          <w:tcPr>
            <w:tcW w:w="454" w:type="dxa"/>
            <w:shd w:val="clear" w:color="auto" w:fill="auto"/>
            <w:hideMark/>
          </w:tcPr>
          <w:p w14:paraId="3B224006" w14:textId="77777777" w:rsidR="00DB1D89" w:rsidRPr="00DB1D89" w:rsidRDefault="00DB1D89" w:rsidP="00DB1D89">
            <w:pPr>
              <w:spacing w:before="40" w:after="120"/>
              <w:ind w:right="113"/>
            </w:pPr>
            <w:r w:rsidRPr="00DB1D89">
              <w:t>33</w:t>
            </w:r>
          </w:p>
        </w:tc>
        <w:tc>
          <w:tcPr>
            <w:tcW w:w="1418" w:type="dxa"/>
            <w:shd w:val="clear" w:color="auto" w:fill="auto"/>
            <w:hideMark/>
          </w:tcPr>
          <w:p w14:paraId="2BFF0052" w14:textId="77777777" w:rsidR="00DB1D89" w:rsidRPr="00DB1D89" w:rsidRDefault="00DB1D89" w:rsidP="00DB1D89">
            <w:pPr>
              <w:spacing w:before="40" w:after="120"/>
              <w:ind w:right="113"/>
              <w:rPr>
                <w:lang w:eastAsia="en-GB"/>
              </w:rPr>
            </w:pPr>
            <w:r w:rsidRPr="00DB1D89">
              <w:rPr>
                <w:lang w:eastAsia="en-GB"/>
              </w:rPr>
              <w:t>U Sai Tip Aung</w:t>
            </w:r>
          </w:p>
        </w:tc>
        <w:tc>
          <w:tcPr>
            <w:tcW w:w="1644" w:type="dxa"/>
            <w:shd w:val="clear" w:color="auto" w:fill="auto"/>
            <w:hideMark/>
          </w:tcPr>
          <w:p w14:paraId="70BC10F8" w14:textId="77777777" w:rsidR="00DB1D89" w:rsidRPr="00DB1D89" w:rsidRDefault="00DB1D89" w:rsidP="00DB1D89">
            <w:pPr>
              <w:spacing w:before="40" w:after="120"/>
              <w:ind w:right="113"/>
              <w:rPr>
                <w:lang w:eastAsia="en-GB"/>
              </w:rPr>
            </w:pPr>
            <w:r w:rsidRPr="00DB1D89">
              <w:rPr>
                <w:lang w:eastAsia="en-GB"/>
              </w:rPr>
              <w:t>N/A</w:t>
            </w:r>
          </w:p>
        </w:tc>
        <w:tc>
          <w:tcPr>
            <w:tcW w:w="2608" w:type="dxa"/>
            <w:shd w:val="clear" w:color="auto" w:fill="auto"/>
            <w:hideMark/>
          </w:tcPr>
          <w:p w14:paraId="79E3E95C" w14:textId="77777777" w:rsidR="00DB1D89" w:rsidRPr="00DB1D89" w:rsidRDefault="00DB1D89" w:rsidP="00DB1D89">
            <w:pPr>
              <w:spacing w:before="40" w:after="120"/>
              <w:ind w:right="113"/>
              <w:rPr>
                <w:lang w:eastAsia="en-GB"/>
              </w:rPr>
            </w:pPr>
            <w:r w:rsidRPr="00DB1D89">
              <w:rPr>
                <w:lang w:eastAsia="en-GB"/>
              </w:rPr>
              <w:t xml:space="preserve">Owner of Nawngtung Group and Kyaing Tung Energy. </w:t>
            </w:r>
          </w:p>
        </w:tc>
        <w:tc>
          <w:tcPr>
            <w:tcW w:w="1134" w:type="dxa"/>
            <w:shd w:val="clear" w:color="auto" w:fill="auto"/>
            <w:hideMark/>
          </w:tcPr>
          <w:p w14:paraId="377C6496" w14:textId="77777777" w:rsidR="00DB1D89" w:rsidRPr="00DB1D89" w:rsidRDefault="00DB1D89" w:rsidP="00DB1D89">
            <w:pPr>
              <w:spacing w:before="40" w:after="120"/>
              <w:ind w:right="113"/>
              <w:rPr>
                <w:u w:val="single"/>
                <w:lang w:eastAsia="en-GB"/>
              </w:rPr>
            </w:pPr>
            <w:r w:rsidRPr="00DB1D89">
              <w:rPr>
                <w:lang w:eastAsia="en-GB"/>
              </w:rPr>
              <w:t>10 million on 21 September 2017</w:t>
            </w:r>
            <w:r w:rsidRPr="0000505C">
              <w:rPr>
                <w:rStyle w:val="FootnoteReference"/>
              </w:rPr>
              <w:footnoteReference w:id="547"/>
            </w:r>
          </w:p>
        </w:tc>
        <w:tc>
          <w:tcPr>
            <w:tcW w:w="1418" w:type="dxa"/>
            <w:shd w:val="clear" w:color="auto" w:fill="auto"/>
            <w:hideMark/>
          </w:tcPr>
          <w:p w14:paraId="3A2B9334" w14:textId="05AFE6B2" w:rsidR="00DB1D89" w:rsidRPr="00DB1D89" w:rsidRDefault="00B431B7" w:rsidP="00DB1D89">
            <w:pPr>
              <w:spacing w:before="40" w:after="120"/>
              <w:ind w:right="113"/>
              <w:rPr>
                <w:lang w:eastAsia="en-GB"/>
              </w:rPr>
            </w:pPr>
            <w:r>
              <w:rPr>
                <w:lang w:eastAsia="en-GB"/>
              </w:rPr>
              <w:t>10,000,000</w:t>
            </w:r>
          </w:p>
        </w:tc>
        <w:tc>
          <w:tcPr>
            <w:tcW w:w="964" w:type="dxa"/>
            <w:shd w:val="clear" w:color="auto" w:fill="auto"/>
            <w:hideMark/>
          </w:tcPr>
          <w:p w14:paraId="34BAFB06" w14:textId="77777777" w:rsidR="00DB1D89" w:rsidRPr="00DB1D89" w:rsidRDefault="00DB1D89" w:rsidP="00DB1D89">
            <w:pPr>
              <w:spacing w:before="40" w:after="120"/>
              <w:ind w:right="113"/>
              <w:rPr>
                <w:lang w:eastAsia="en-GB"/>
              </w:rPr>
            </w:pPr>
            <w:r w:rsidRPr="00DB1D89">
              <w:rPr>
                <w:lang w:eastAsia="en-GB"/>
              </w:rPr>
              <w:t>7,142.86</w:t>
            </w:r>
          </w:p>
        </w:tc>
      </w:tr>
      <w:tr w:rsidR="00244FE4" w:rsidRPr="00DB1D89" w14:paraId="0CC8CCC1" w14:textId="77777777" w:rsidTr="007D2991">
        <w:tc>
          <w:tcPr>
            <w:tcW w:w="454" w:type="dxa"/>
            <w:shd w:val="clear" w:color="auto" w:fill="auto"/>
            <w:noWrap/>
            <w:hideMark/>
          </w:tcPr>
          <w:p w14:paraId="2C889415" w14:textId="77777777" w:rsidR="00DB1D89" w:rsidRPr="00DB1D89" w:rsidRDefault="00DB1D89" w:rsidP="00DB1D89">
            <w:pPr>
              <w:spacing w:before="40" w:after="120"/>
              <w:ind w:right="113"/>
            </w:pPr>
          </w:p>
        </w:tc>
        <w:tc>
          <w:tcPr>
            <w:tcW w:w="1418" w:type="dxa"/>
            <w:shd w:val="clear" w:color="auto" w:fill="auto"/>
            <w:noWrap/>
            <w:hideMark/>
          </w:tcPr>
          <w:p w14:paraId="0EA5B10A" w14:textId="77777777" w:rsidR="00DB1D89" w:rsidRPr="00DB1D89" w:rsidRDefault="00DB1D89" w:rsidP="00DB1D89">
            <w:pPr>
              <w:spacing w:before="40" w:after="120"/>
              <w:ind w:right="113"/>
              <w:rPr>
                <w:lang w:eastAsia="en-GB"/>
              </w:rPr>
            </w:pPr>
          </w:p>
        </w:tc>
        <w:tc>
          <w:tcPr>
            <w:tcW w:w="1644" w:type="dxa"/>
            <w:shd w:val="clear" w:color="auto" w:fill="auto"/>
            <w:noWrap/>
            <w:hideMark/>
          </w:tcPr>
          <w:p w14:paraId="05858415" w14:textId="77777777" w:rsidR="00DB1D89" w:rsidRPr="00DB1D89" w:rsidRDefault="00DB1D89" w:rsidP="00DB1D89">
            <w:pPr>
              <w:spacing w:before="40" w:after="120"/>
              <w:ind w:right="113"/>
              <w:rPr>
                <w:lang w:eastAsia="en-GB"/>
              </w:rPr>
            </w:pPr>
          </w:p>
        </w:tc>
        <w:tc>
          <w:tcPr>
            <w:tcW w:w="2608" w:type="dxa"/>
            <w:shd w:val="clear" w:color="auto" w:fill="auto"/>
            <w:noWrap/>
            <w:hideMark/>
          </w:tcPr>
          <w:p w14:paraId="6E28DCFD" w14:textId="77777777" w:rsidR="00DB1D89" w:rsidRPr="00DB1D89" w:rsidRDefault="00DB1D89" w:rsidP="00DB1D89">
            <w:pPr>
              <w:spacing w:before="40" w:after="120"/>
              <w:ind w:right="113"/>
              <w:rPr>
                <w:lang w:eastAsia="en-GB"/>
              </w:rPr>
            </w:pPr>
          </w:p>
        </w:tc>
        <w:tc>
          <w:tcPr>
            <w:tcW w:w="1134" w:type="dxa"/>
            <w:shd w:val="clear" w:color="auto" w:fill="auto"/>
            <w:noWrap/>
            <w:hideMark/>
          </w:tcPr>
          <w:p w14:paraId="30B2BB11" w14:textId="77777777" w:rsidR="00DB1D89" w:rsidRPr="00DB1D89" w:rsidRDefault="00DB1D89" w:rsidP="00DB1D89">
            <w:pPr>
              <w:spacing w:before="40" w:after="120"/>
              <w:ind w:right="113"/>
              <w:rPr>
                <w:lang w:eastAsia="en-GB"/>
              </w:rPr>
            </w:pPr>
          </w:p>
        </w:tc>
        <w:tc>
          <w:tcPr>
            <w:tcW w:w="1418" w:type="dxa"/>
            <w:shd w:val="clear" w:color="auto" w:fill="auto"/>
            <w:noWrap/>
            <w:hideMark/>
          </w:tcPr>
          <w:p w14:paraId="53BF370B" w14:textId="77777777" w:rsidR="00DB1D89" w:rsidRPr="00DB1D89" w:rsidRDefault="00DB1D89" w:rsidP="00DB1D89">
            <w:pPr>
              <w:spacing w:before="40" w:after="120"/>
              <w:ind w:right="113"/>
              <w:rPr>
                <w:lang w:eastAsia="en-GB"/>
              </w:rPr>
            </w:pPr>
          </w:p>
        </w:tc>
        <w:tc>
          <w:tcPr>
            <w:tcW w:w="964" w:type="dxa"/>
            <w:shd w:val="clear" w:color="auto" w:fill="auto"/>
            <w:noWrap/>
            <w:hideMark/>
          </w:tcPr>
          <w:p w14:paraId="69AF7FDA" w14:textId="77777777" w:rsidR="00DB1D89" w:rsidRPr="00DB1D89" w:rsidRDefault="00DB1D89" w:rsidP="00DB1D89">
            <w:pPr>
              <w:spacing w:before="40" w:after="120"/>
              <w:ind w:right="113"/>
              <w:rPr>
                <w:lang w:eastAsia="en-GB"/>
              </w:rPr>
            </w:pPr>
          </w:p>
        </w:tc>
      </w:tr>
      <w:tr w:rsidR="00244FE4" w:rsidRPr="00DB1D89" w14:paraId="69F4E305" w14:textId="77777777" w:rsidTr="007D2991">
        <w:tc>
          <w:tcPr>
            <w:tcW w:w="454" w:type="dxa"/>
            <w:shd w:val="clear" w:color="auto" w:fill="auto"/>
            <w:hideMark/>
          </w:tcPr>
          <w:p w14:paraId="0E63B393" w14:textId="77777777" w:rsidR="00DB1D89" w:rsidRPr="008470F8" w:rsidRDefault="00DB1D89" w:rsidP="00DB1D89">
            <w:pPr>
              <w:spacing w:before="40" w:after="120"/>
              <w:ind w:right="113"/>
              <w:rPr>
                <w:b/>
                <w:lang w:eastAsia="en-GB"/>
              </w:rPr>
            </w:pPr>
            <w:r w:rsidRPr="008470F8">
              <w:rPr>
                <w:b/>
                <w:lang w:eastAsia="en-GB"/>
              </w:rPr>
              <w:t>No.</w:t>
            </w:r>
          </w:p>
        </w:tc>
        <w:tc>
          <w:tcPr>
            <w:tcW w:w="1418" w:type="dxa"/>
            <w:shd w:val="clear" w:color="auto" w:fill="auto"/>
            <w:hideMark/>
          </w:tcPr>
          <w:p w14:paraId="21ECCF5E" w14:textId="77777777" w:rsidR="00DB1D89" w:rsidRPr="008470F8" w:rsidRDefault="00DB1D89" w:rsidP="00DB1D89">
            <w:pPr>
              <w:spacing w:before="40" w:after="120"/>
              <w:ind w:right="113"/>
              <w:rPr>
                <w:b/>
                <w:lang w:eastAsia="en-GB"/>
              </w:rPr>
            </w:pPr>
            <w:r w:rsidRPr="008470F8">
              <w:rPr>
                <w:b/>
                <w:lang w:eastAsia="en-GB"/>
              </w:rPr>
              <w:t>Other donor entity</w:t>
            </w:r>
          </w:p>
        </w:tc>
        <w:tc>
          <w:tcPr>
            <w:tcW w:w="1644" w:type="dxa"/>
            <w:shd w:val="clear" w:color="auto" w:fill="auto"/>
            <w:hideMark/>
          </w:tcPr>
          <w:p w14:paraId="14DC0F22" w14:textId="77777777" w:rsidR="00DB1D89" w:rsidRPr="008470F8" w:rsidRDefault="00DB1D89" w:rsidP="00DB1D89">
            <w:pPr>
              <w:spacing w:before="40" w:after="120"/>
              <w:ind w:right="113"/>
              <w:rPr>
                <w:b/>
                <w:lang w:eastAsia="en-GB"/>
              </w:rPr>
            </w:pPr>
            <w:r w:rsidRPr="008470F8">
              <w:rPr>
                <w:b/>
                <w:lang w:eastAsia="en-GB"/>
              </w:rPr>
              <w:t>Owned by</w:t>
            </w:r>
          </w:p>
        </w:tc>
        <w:tc>
          <w:tcPr>
            <w:tcW w:w="2608" w:type="dxa"/>
            <w:shd w:val="clear" w:color="auto" w:fill="auto"/>
            <w:hideMark/>
          </w:tcPr>
          <w:p w14:paraId="593D57DA" w14:textId="77777777" w:rsidR="00DB1D89" w:rsidRPr="008470F8" w:rsidRDefault="00DB1D89" w:rsidP="00DB1D89">
            <w:pPr>
              <w:spacing w:before="40" w:after="120"/>
              <w:ind w:right="113"/>
              <w:rPr>
                <w:b/>
                <w:lang w:eastAsia="en-GB"/>
              </w:rPr>
            </w:pPr>
            <w:r w:rsidRPr="008470F8">
              <w:rPr>
                <w:b/>
                <w:lang w:eastAsia="en-GB"/>
              </w:rPr>
              <w:t>Brief description of entity</w:t>
            </w:r>
          </w:p>
        </w:tc>
        <w:tc>
          <w:tcPr>
            <w:tcW w:w="1134" w:type="dxa"/>
            <w:shd w:val="clear" w:color="auto" w:fill="auto"/>
            <w:hideMark/>
          </w:tcPr>
          <w:p w14:paraId="2160317F" w14:textId="77777777" w:rsidR="00DB1D89" w:rsidRPr="008470F8" w:rsidRDefault="00DB1D89" w:rsidP="00DB1D89">
            <w:pPr>
              <w:spacing w:before="40" w:after="120"/>
              <w:ind w:right="113"/>
              <w:rPr>
                <w:b/>
                <w:lang w:eastAsia="en-GB"/>
              </w:rPr>
            </w:pPr>
            <w:r w:rsidRPr="008470F8">
              <w:rPr>
                <w:b/>
                <w:lang w:eastAsia="en-GB"/>
              </w:rPr>
              <w:t>Donations in Ks</w:t>
            </w:r>
          </w:p>
        </w:tc>
        <w:tc>
          <w:tcPr>
            <w:tcW w:w="1418" w:type="dxa"/>
            <w:shd w:val="clear" w:color="auto" w:fill="auto"/>
            <w:hideMark/>
          </w:tcPr>
          <w:p w14:paraId="02578CD0" w14:textId="77777777" w:rsidR="00DB1D89" w:rsidRPr="008470F8" w:rsidRDefault="00DB1D89" w:rsidP="00DB1D89">
            <w:pPr>
              <w:spacing w:before="40" w:after="120"/>
              <w:ind w:right="113"/>
              <w:rPr>
                <w:b/>
                <w:lang w:eastAsia="en-GB"/>
              </w:rPr>
            </w:pPr>
            <w:r w:rsidRPr="008470F8">
              <w:rPr>
                <w:b/>
                <w:lang w:eastAsia="en-GB"/>
              </w:rPr>
              <w:t>Total Donation in Ks</w:t>
            </w:r>
          </w:p>
        </w:tc>
        <w:tc>
          <w:tcPr>
            <w:tcW w:w="964" w:type="dxa"/>
            <w:shd w:val="clear" w:color="auto" w:fill="auto"/>
            <w:hideMark/>
          </w:tcPr>
          <w:p w14:paraId="73C1B976" w14:textId="77777777" w:rsidR="00DB1D89" w:rsidRPr="008470F8" w:rsidRDefault="00DB1D89" w:rsidP="00DB1D89">
            <w:pPr>
              <w:spacing w:before="40" w:after="120"/>
              <w:ind w:right="113"/>
              <w:rPr>
                <w:b/>
                <w:lang w:eastAsia="en-GB"/>
              </w:rPr>
            </w:pPr>
            <w:r w:rsidRPr="008470F8">
              <w:rPr>
                <w:b/>
                <w:lang w:eastAsia="en-GB"/>
              </w:rPr>
              <w:t>Total in USD (USD 1 = Ks 1400)</w:t>
            </w:r>
          </w:p>
        </w:tc>
      </w:tr>
      <w:tr w:rsidR="00244FE4" w:rsidRPr="00DB1D89" w14:paraId="578A21AC" w14:textId="77777777" w:rsidTr="007D2991">
        <w:tc>
          <w:tcPr>
            <w:tcW w:w="454" w:type="dxa"/>
            <w:shd w:val="clear" w:color="auto" w:fill="auto"/>
            <w:hideMark/>
          </w:tcPr>
          <w:p w14:paraId="72B63106" w14:textId="77777777" w:rsidR="00DB1D89" w:rsidRPr="00DB1D89" w:rsidRDefault="00DB1D89" w:rsidP="00DB1D89">
            <w:pPr>
              <w:spacing w:before="40" w:after="120"/>
              <w:ind w:right="113"/>
            </w:pPr>
            <w:r w:rsidRPr="00DB1D89">
              <w:t>34</w:t>
            </w:r>
          </w:p>
        </w:tc>
        <w:tc>
          <w:tcPr>
            <w:tcW w:w="1418" w:type="dxa"/>
            <w:shd w:val="clear" w:color="auto" w:fill="auto"/>
            <w:hideMark/>
          </w:tcPr>
          <w:p w14:paraId="528396D5" w14:textId="77777777" w:rsidR="00DB1D89" w:rsidRPr="00DB1D89" w:rsidRDefault="00DB1D89" w:rsidP="00DB1D89">
            <w:pPr>
              <w:spacing w:before="40" w:after="120"/>
              <w:ind w:right="113"/>
              <w:rPr>
                <w:lang w:eastAsia="en-GB"/>
              </w:rPr>
            </w:pPr>
            <w:r w:rsidRPr="00DB1D89">
              <w:rPr>
                <w:lang w:eastAsia="en-GB"/>
              </w:rPr>
              <w:t xml:space="preserve">Rakhine State Disaster Rescue Committee (Yangon) </w:t>
            </w:r>
          </w:p>
        </w:tc>
        <w:tc>
          <w:tcPr>
            <w:tcW w:w="1644" w:type="dxa"/>
            <w:shd w:val="clear" w:color="auto" w:fill="auto"/>
            <w:hideMark/>
          </w:tcPr>
          <w:p w14:paraId="1D3E59B3" w14:textId="77777777" w:rsidR="00DB1D89" w:rsidRPr="00DB1D89" w:rsidRDefault="00DB1D89" w:rsidP="00DB1D89">
            <w:pPr>
              <w:spacing w:before="40" w:after="120"/>
              <w:ind w:right="113"/>
              <w:rPr>
                <w:lang w:eastAsia="en-GB"/>
              </w:rPr>
            </w:pPr>
            <w:r w:rsidRPr="00DB1D89">
              <w:rPr>
                <w:lang w:eastAsia="en-GB"/>
              </w:rPr>
              <w:t>N/A</w:t>
            </w:r>
          </w:p>
        </w:tc>
        <w:tc>
          <w:tcPr>
            <w:tcW w:w="2608" w:type="dxa"/>
            <w:shd w:val="clear" w:color="auto" w:fill="auto"/>
            <w:hideMark/>
          </w:tcPr>
          <w:p w14:paraId="7C03E637" w14:textId="77777777" w:rsidR="00DB1D89" w:rsidRPr="00DB1D89" w:rsidRDefault="00DB1D89" w:rsidP="00DB1D89">
            <w:pPr>
              <w:spacing w:before="40" w:after="120"/>
              <w:ind w:right="113"/>
              <w:rPr>
                <w:lang w:eastAsia="en-GB"/>
              </w:rPr>
            </w:pPr>
            <w:r w:rsidRPr="00DB1D89">
              <w:rPr>
                <w:lang w:eastAsia="en-GB"/>
              </w:rPr>
              <w:t>N/A</w:t>
            </w:r>
          </w:p>
        </w:tc>
        <w:tc>
          <w:tcPr>
            <w:tcW w:w="1134" w:type="dxa"/>
            <w:shd w:val="clear" w:color="auto" w:fill="auto"/>
            <w:hideMark/>
          </w:tcPr>
          <w:p w14:paraId="3CA3C30B" w14:textId="77777777" w:rsidR="00DB1D89" w:rsidRPr="00DB1D89" w:rsidRDefault="00DB1D89" w:rsidP="00DB1D89">
            <w:pPr>
              <w:spacing w:before="40" w:after="120"/>
              <w:ind w:right="113"/>
              <w:rPr>
                <w:lang w:eastAsia="en-GB"/>
              </w:rPr>
            </w:pPr>
            <w:r w:rsidRPr="00DB1D89">
              <w:rPr>
                <w:lang w:eastAsia="en-GB"/>
              </w:rPr>
              <w:t>15 million on 10 September 2017</w:t>
            </w:r>
            <w:r w:rsidRPr="0000505C">
              <w:rPr>
                <w:rStyle w:val="FootnoteReference"/>
              </w:rPr>
              <w:footnoteReference w:id="548"/>
            </w:r>
          </w:p>
        </w:tc>
        <w:tc>
          <w:tcPr>
            <w:tcW w:w="1418" w:type="dxa"/>
            <w:shd w:val="clear" w:color="auto" w:fill="auto"/>
            <w:hideMark/>
          </w:tcPr>
          <w:p w14:paraId="717E4899" w14:textId="2A9A27D8" w:rsidR="00DB1D89" w:rsidRPr="00DB1D89" w:rsidRDefault="00B431B7" w:rsidP="00DB1D89">
            <w:pPr>
              <w:spacing w:before="40" w:after="120"/>
              <w:ind w:right="113"/>
              <w:rPr>
                <w:lang w:eastAsia="en-GB"/>
              </w:rPr>
            </w:pPr>
            <w:r>
              <w:rPr>
                <w:lang w:eastAsia="en-GB"/>
              </w:rPr>
              <w:t>15,000,000</w:t>
            </w:r>
          </w:p>
        </w:tc>
        <w:tc>
          <w:tcPr>
            <w:tcW w:w="964" w:type="dxa"/>
            <w:shd w:val="clear" w:color="auto" w:fill="auto"/>
            <w:hideMark/>
          </w:tcPr>
          <w:p w14:paraId="14B3F9FD" w14:textId="77777777" w:rsidR="00DB1D89" w:rsidRPr="00DB1D89" w:rsidRDefault="00DB1D89" w:rsidP="00DB1D89">
            <w:pPr>
              <w:spacing w:before="40" w:after="120"/>
              <w:ind w:right="113"/>
              <w:rPr>
                <w:lang w:eastAsia="en-GB"/>
              </w:rPr>
            </w:pPr>
            <w:r w:rsidRPr="00DB1D89">
              <w:rPr>
                <w:lang w:eastAsia="en-GB"/>
              </w:rPr>
              <w:t>10,714.29</w:t>
            </w:r>
          </w:p>
        </w:tc>
      </w:tr>
      <w:tr w:rsidR="00244FE4" w:rsidRPr="00DB1D89" w14:paraId="46D5FB71" w14:textId="77777777" w:rsidTr="00005E01">
        <w:trPr>
          <w:cantSplit/>
        </w:trPr>
        <w:tc>
          <w:tcPr>
            <w:tcW w:w="454" w:type="dxa"/>
            <w:shd w:val="clear" w:color="auto" w:fill="auto"/>
            <w:hideMark/>
          </w:tcPr>
          <w:p w14:paraId="693A9741" w14:textId="77777777" w:rsidR="00DB1D89" w:rsidRPr="00DB1D89" w:rsidRDefault="00DB1D89" w:rsidP="00DB1D89">
            <w:pPr>
              <w:spacing w:before="40" w:after="120"/>
              <w:ind w:right="113"/>
            </w:pPr>
            <w:r w:rsidRPr="00DB1D89">
              <w:lastRenderedPageBreak/>
              <w:t>35</w:t>
            </w:r>
          </w:p>
        </w:tc>
        <w:tc>
          <w:tcPr>
            <w:tcW w:w="1418" w:type="dxa"/>
            <w:shd w:val="clear" w:color="auto" w:fill="auto"/>
            <w:hideMark/>
          </w:tcPr>
          <w:p w14:paraId="07C9754E" w14:textId="77777777" w:rsidR="00DB1D89" w:rsidRPr="00DB1D89" w:rsidRDefault="00DB1D89" w:rsidP="00DB1D89">
            <w:pPr>
              <w:spacing w:before="40" w:after="120"/>
              <w:ind w:right="113"/>
              <w:rPr>
                <w:lang w:eastAsia="en-GB"/>
              </w:rPr>
            </w:pPr>
            <w:r w:rsidRPr="00DB1D89">
              <w:rPr>
                <w:lang w:eastAsia="en-GB"/>
              </w:rPr>
              <w:t>Anonymous donations</w:t>
            </w:r>
          </w:p>
        </w:tc>
        <w:tc>
          <w:tcPr>
            <w:tcW w:w="1644" w:type="dxa"/>
            <w:shd w:val="clear" w:color="auto" w:fill="auto"/>
            <w:hideMark/>
          </w:tcPr>
          <w:p w14:paraId="56A5D8E6" w14:textId="77777777" w:rsidR="00DB1D89" w:rsidRPr="00DB1D89" w:rsidRDefault="00DB1D89" w:rsidP="00DB1D89">
            <w:pPr>
              <w:spacing w:before="40" w:after="120"/>
              <w:ind w:right="113"/>
              <w:rPr>
                <w:lang w:eastAsia="en-GB"/>
              </w:rPr>
            </w:pPr>
            <w:r w:rsidRPr="00DB1D89">
              <w:rPr>
                <w:lang w:eastAsia="en-GB"/>
              </w:rPr>
              <w:t>N/A</w:t>
            </w:r>
          </w:p>
        </w:tc>
        <w:tc>
          <w:tcPr>
            <w:tcW w:w="2608" w:type="dxa"/>
            <w:shd w:val="clear" w:color="auto" w:fill="auto"/>
            <w:hideMark/>
          </w:tcPr>
          <w:p w14:paraId="337EC5CC" w14:textId="77777777" w:rsidR="00DB1D89" w:rsidRPr="00DB1D89" w:rsidRDefault="00DB1D89" w:rsidP="00DB1D89">
            <w:pPr>
              <w:spacing w:before="40" w:after="120"/>
              <w:ind w:right="113"/>
              <w:rPr>
                <w:lang w:eastAsia="en-GB"/>
              </w:rPr>
            </w:pPr>
            <w:r w:rsidRPr="00DB1D89">
              <w:rPr>
                <w:lang w:eastAsia="en-GB"/>
              </w:rPr>
              <w:t>N/A</w:t>
            </w:r>
          </w:p>
        </w:tc>
        <w:tc>
          <w:tcPr>
            <w:tcW w:w="1134" w:type="dxa"/>
            <w:shd w:val="clear" w:color="auto" w:fill="auto"/>
            <w:hideMark/>
          </w:tcPr>
          <w:p w14:paraId="2176FF93" w14:textId="77777777" w:rsidR="00DB1D89" w:rsidRPr="00DB1D89" w:rsidRDefault="00DB1D89" w:rsidP="00DB1D89">
            <w:pPr>
              <w:spacing w:before="40" w:after="120"/>
              <w:ind w:right="113"/>
              <w:rPr>
                <w:lang w:eastAsia="en-GB"/>
              </w:rPr>
            </w:pPr>
            <w:r w:rsidRPr="00DB1D89">
              <w:rPr>
                <w:lang w:eastAsia="en-GB"/>
              </w:rPr>
              <w:t>66 million on 21 September 2017</w:t>
            </w:r>
            <w:r w:rsidRPr="0000505C">
              <w:rPr>
                <w:rStyle w:val="FootnoteReference"/>
              </w:rPr>
              <w:footnoteReference w:id="549"/>
            </w:r>
            <w:r w:rsidRPr="00DB1D89">
              <w:rPr>
                <w:lang w:eastAsia="en-GB"/>
              </w:rPr>
              <w:t xml:space="preserve"> and 58 million on 10  September 2017</w:t>
            </w:r>
            <w:r w:rsidRPr="0000505C">
              <w:rPr>
                <w:rStyle w:val="FootnoteReference"/>
              </w:rPr>
              <w:footnoteReference w:id="550"/>
            </w:r>
          </w:p>
        </w:tc>
        <w:tc>
          <w:tcPr>
            <w:tcW w:w="1418" w:type="dxa"/>
            <w:shd w:val="clear" w:color="auto" w:fill="auto"/>
            <w:hideMark/>
          </w:tcPr>
          <w:p w14:paraId="6D37636C" w14:textId="08911747" w:rsidR="00DB1D89" w:rsidRPr="00DB1D89" w:rsidRDefault="00B431B7" w:rsidP="00DB1D89">
            <w:pPr>
              <w:spacing w:before="40" w:after="120"/>
              <w:ind w:right="113"/>
              <w:rPr>
                <w:lang w:eastAsia="en-GB"/>
              </w:rPr>
            </w:pPr>
            <w:r>
              <w:rPr>
                <w:lang w:eastAsia="en-GB"/>
              </w:rPr>
              <w:t>124,000,000</w:t>
            </w:r>
          </w:p>
        </w:tc>
        <w:tc>
          <w:tcPr>
            <w:tcW w:w="964" w:type="dxa"/>
            <w:shd w:val="clear" w:color="auto" w:fill="auto"/>
            <w:hideMark/>
          </w:tcPr>
          <w:p w14:paraId="00EE08D8" w14:textId="77777777" w:rsidR="00DB1D89" w:rsidRPr="00DB1D89" w:rsidRDefault="00DB1D89" w:rsidP="00DB1D89">
            <w:pPr>
              <w:spacing w:before="40" w:after="120"/>
              <w:ind w:right="113"/>
              <w:rPr>
                <w:lang w:eastAsia="en-GB"/>
              </w:rPr>
            </w:pPr>
            <w:r w:rsidRPr="00DB1D89">
              <w:rPr>
                <w:lang w:eastAsia="en-GB"/>
              </w:rPr>
              <w:t>88,571.43</w:t>
            </w:r>
          </w:p>
        </w:tc>
      </w:tr>
      <w:tr w:rsidR="00244FE4" w:rsidRPr="00DB1D89" w14:paraId="6DBCEDA4" w14:textId="77777777" w:rsidTr="007D2991">
        <w:tc>
          <w:tcPr>
            <w:tcW w:w="454" w:type="dxa"/>
            <w:shd w:val="clear" w:color="auto" w:fill="auto"/>
            <w:hideMark/>
          </w:tcPr>
          <w:p w14:paraId="1A1C0801" w14:textId="77777777" w:rsidR="00DB1D89" w:rsidRPr="00DB1D89" w:rsidRDefault="00DB1D89" w:rsidP="00DB1D89">
            <w:pPr>
              <w:spacing w:before="40" w:after="120"/>
              <w:ind w:right="113"/>
            </w:pPr>
            <w:r w:rsidRPr="00DB1D89">
              <w:t>36</w:t>
            </w:r>
          </w:p>
        </w:tc>
        <w:tc>
          <w:tcPr>
            <w:tcW w:w="1418" w:type="dxa"/>
            <w:shd w:val="clear" w:color="auto" w:fill="auto"/>
            <w:hideMark/>
          </w:tcPr>
          <w:p w14:paraId="406BC729" w14:textId="77777777" w:rsidR="00DB1D89" w:rsidRPr="00DB1D89" w:rsidRDefault="00DB1D89" w:rsidP="00DB1D89">
            <w:pPr>
              <w:spacing w:before="40" w:after="120"/>
              <w:ind w:right="113"/>
              <w:rPr>
                <w:lang w:eastAsia="en-GB"/>
              </w:rPr>
            </w:pPr>
            <w:r w:rsidRPr="00DB1D89">
              <w:rPr>
                <w:lang w:eastAsia="en-GB"/>
              </w:rPr>
              <w:t>DSA 20</w:t>
            </w:r>
          </w:p>
        </w:tc>
        <w:tc>
          <w:tcPr>
            <w:tcW w:w="1644" w:type="dxa"/>
            <w:shd w:val="clear" w:color="auto" w:fill="auto"/>
            <w:hideMark/>
          </w:tcPr>
          <w:p w14:paraId="01C43D99" w14:textId="77777777" w:rsidR="00DB1D89" w:rsidRPr="00DB1D89" w:rsidRDefault="00DB1D89" w:rsidP="00DB1D89">
            <w:pPr>
              <w:spacing w:before="40" w:after="120"/>
              <w:ind w:right="113"/>
              <w:rPr>
                <w:lang w:eastAsia="en-GB"/>
              </w:rPr>
            </w:pPr>
            <w:r w:rsidRPr="00DB1D89">
              <w:rPr>
                <w:lang w:eastAsia="en-GB"/>
              </w:rPr>
              <w:t>N/A</w:t>
            </w:r>
          </w:p>
        </w:tc>
        <w:tc>
          <w:tcPr>
            <w:tcW w:w="2608" w:type="dxa"/>
            <w:shd w:val="clear" w:color="auto" w:fill="auto"/>
            <w:hideMark/>
          </w:tcPr>
          <w:p w14:paraId="607BD7EB" w14:textId="77777777" w:rsidR="00DB1D89" w:rsidRPr="00DB1D89" w:rsidRDefault="00DB1D89" w:rsidP="00DB1D89">
            <w:pPr>
              <w:spacing w:before="40" w:after="120"/>
              <w:ind w:right="113"/>
              <w:rPr>
                <w:lang w:eastAsia="en-GB"/>
              </w:rPr>
            </w:pPr>
            <w:r w:rsidRPr="00DB1D89">
              <w:rPr>
                <w:lang w:eastAsia="en-GB"/>
              </w:rPr>
              <w:t>N/A</w:t>
            </w:r>
          </w:p>
        </w:tc>
        <w:tc>
          <w:tcPr>
            <w:tcW w:w="1134" w:type="dxa"/>
            <w:shd w:val="clear" w:color="auto" w:fill="auto"/>
            <w:hideMark/>
          </w:tcPr>
          <w:p w14:paraId="0A173B34" w14:textId="77777777" w:rsidR="00DB1D89" w:rsidRPr="00DB1D89" w:rsidRDefault="00DB1D89" w:rsidP="00DB1D89">
            <w:pPr>
              <w:spacing w:before="40" w:after="120"/>
              <w:ind w:right="113"/>
              <w:rPr>
                <w:lang w:eastAsia="en-GB"/>
              </w:rPr>
            </w:pPr>
            <w:r w:rsidRPr="00DB1D89">
              <w:rPr>
                <w:lang w:eastAsia="en-GB"/>
              </w:rPr>
              <w:t>5 million on 10 September 2017</w:t>
            </w:r>
            <w:r w:rsidRPr="0000505C">
              <w:rPr>
                <w:rStyle w:val="FootnoteReference"/>
              </w:rPr>
              <w:footnoteReference w:id="551"/>
            </w:r>
          </w:p>
        </w:tc>
        <w:tc>
          <w:tcPr>
            <w:tcW w:w="1418" w:type="dxa"/>
            <w:shd w:val="clear" w:color="auto" w:fill="auto"/>
            <w:hideMark/>
          </w:tcPr>
          <w:p w14:paraId="3846E26D" w14:textId="1BA4A4CB" w:rsidR="00DB1D89" w:rsidRPr="00DB1D89" w:rsidRDefault="00B431B7" w:rsidP="00DB1D89">
            <w:pPr>
              <w:spacing w:before="40" w:after="120"/>
              <w:ind w:right="113"/>
              <w:rPr>
                <w:lang w:eastAsia="en-GB"/>
              </w:rPr>
            </w:pPr>
            <w:r>
              <w:rPr>
                <w:lang w:eastAsia="en-GB"/>
              </w:rPr>
              <w:t>5,000,000</w:t>
            </w:r>
          </w:p>
        </w:tc>
        <w:tc>
          <w:tcPr>
            <w:tcW w:w="964" w:type="dxa"/>
            <w:shd w:val="clear" w:color="auto" w:fill="auto"/>
            <w:hideMark/>
          </w:tcPr>
          <w:p w14:paraId="126953B4" w14:textId="77777777" w:rsidR="00DB1D89" w:rsidRPr="00DB1D89" w:rsidRDefault="00DB1D89" w:rsidP="00DB1D89">
            <w:pPr>
              <w:spacing w:before="40" w:after="120"/>
              <w:ind w:right="113"/>
              <w:rPr>
                <w:lang w:eastAsia="en-GB"/>
              </w:rPr>
            </w:pPr>
            <w:r w:rsidRPr="00DB1D89">
              <w:rPr>
                <w:lang w:eastAsia="en-GB"/>
              </w:rPr>
              <w:t>3,571.43</w:t>
            </w:r>
          </w:p>
        </w:tc>
      </w:tr>
      <w:tr w:rsidR="00244FE4" w:rsidRPr="00DB1D89" w14:paraId="12499CBF" w14:textId="77777777" w:rsidTr="007D2991">
        <w:tc>
          <w:tcPr>
            <w:tcW w:w="454" w:type="dxa"/>
            <w:shd w:val="clear" w:color="auto" w:fill="auto"/>
            <w:hideMark/>
          </w:tcPr>
          <w:p w14:paraId="03F590D6" w14:textId="77777777" w:rsidR="00DB1D89" w:rsidRPr="00DB1D89" w:rsidRDefault="00DB1D89" w:rsidP="00DB1D89">
            <w:pPr>
              <w:spacing w:before="40" w:after="120"/>
              <w:ind w:right="113"/>
            </w:pPr>
            <w:r w:rsidRPr="00DB1D89">
              <w:t>37</w:t>
            </w:r>
          </w:p>
        </w:tc>
        <w:tc>
          <w:tcPr>
            <w:tcW w:w="1418" w:type="dxa"/>
            <w:shd w:val="clear" w:color="auto" w:fill="auto"/>
            <w:hideMark/>
          </w:tcPr>
          <w:p w14:paraId="7EC216B7" w14:textId="77777777" w:rsidR="00DB1D89" w:rsidRPr="00DB1D89" w:rsidRDefault="00DB1D89" w:rsidP="00DB1D89">
            <w:pPr>
              <w:spacing w:before="40" w:after="120"/>
              <w:ind w:right="113"/>
              <w:rPr>
                <w:lang w:eastAsia="en-GB"/>
              </w:rPr>
            </w:pPr>
            <w:r w:rsidRPr="00DB1D89">
              <w:rPr>
                <w:lang w:eastAsia="en-GB"/>
              </w:rPr>
              <w:t>DSA 46 officers</w:t>
            </w:r>
          </w:p>
        </w:tc>
        <w:tc>
          <w:tcPr>
            <w:tcW w:w="1644" w:type="dxa"/>
            <w:shd w:val="clear" w:color="auto" w:fill="auto"/>
            <w:hideMark/>
          </w:tcPr>
          <w:p w14:paraId="76EE546D" w14:textId="77777777" w:rsidR="00DB1D89" w:rsidRPr="00DB1D89" w:rsidRDefault="00DB1D89" w:rsidP="00DB1D89">
            <w:pPr>
              <w:spacing w:before="40" w:after="120"/>
              <w:ind w:right="113"/>
              <w:rPr>
                <w:lang w:eastAsia="en-GB"/>
              </w:rPr>
            </w:pPr>
            <w:r w:rsidRPr="00DB1D89">
              <w:rPr>
                <w:lang w:eastAsia="en-GB"/>
              </w:rPr>
              <w:t>N/A</w:t>
            </w:r>
          </w:p>
        </w:tc>
        <w:tc>
          <w:tcPr>
            <w:tcW w:w="2608" w:type="dxa"/>
            <w:shd w:val="clear" w:color="auto" w:fill="auto"/>
            <w:hideMark/>
          </w:tcPr>
          <w:p w14:paraId="3029D3CF" w14:textId="77777777" w:rsidR="00DB1D89" w:rsidRPr="00DB1D89" w:rsidRDefault="00DB1D89" w:rsidP="00DB1D89">
            <w:pPr>
              <w:spacing w:before="40" w:after="120"/>
              <w:ind w:right="113"/>
              <w:rPr>
                <w:lang w:eastAsia="en-GB"/>
              </w:rPr>
            </w:pPr>
            <w:r w:rsidRPr="00DB1D89">
              <w:rPr>
                <w:lang w:eastAsia="en-GB"/>
              </w:rPr>
              <w:t>N/A</w:t>
            </w:r>
          </w:p>
        </w:tc>
        <w:tc>
          <w:tcPr>
            <w:tcW w:w="1134" w:type="dxa"/>
            <w:shd w:val="clear" w:color="auto" w:fill="auto"/>
            <w:hideMark/>
          </w:tcPr>
          <w:p w14:paraId="4FAF6991" w14:textId="77777777" w:rsidR="00DB1D89" w:rsidRPr="00DB1D89" w:rsidRDefault="00DB1D89" w:rsidP="00DB1D89">
            <w:pPr>
              <w:spacing w:before="40" w:after="120"/>
              <w:ind w:right="113"/>
              <w:rPr>
                <w:lang w:eastAsia="en-GB"/>
              </w:rPr>
            </w:pPr>
            <w:r w:rsidRPr="00DB1D89">
              <w:rPr>
                <w:lang w:eastAsia="en-GB"/>
              </w:rPr>
              <w:t>5.8 million on 21 September 2017</w:t>
            </w:r>
            <w:r w:rsidRPr="0000505C">
              <w:rPr>
                <w:rStyle w:val="FootnoteReference"/>
              </w:rPr>
              <w:footnoteReference w:id="552"/>
            </w:r>
          </w:p>
        </w:tc>
        <w:tc>
          <w:tcPr>
            <w:tcW w:w="1418" w:type="dxa"/>
            <w:shd w:val="clear" w:color="auto" w:fill="auto"/>
            <w:hideMark/>
          </w:tcPr>
          <w:p w14:paraId="1771B074" w14:textId="437F653D" w:rsidR="00DB1D89" w:rsidRPr="00DB1D89" w:rsidRDefault="00B431B7" w:rsidP="00DB1D89">
            <w:pPr>
              <w:spacing w:before="40" w:after="120"/>
              <w:ind w:right="113"/>
              <w:rPr>
                <w:lang w:eastAsia="en-GB"/>
              </w:rPr>
            </w:pPr>
            <w:r>
              <w:rPr>
                <w:lang w:eastAsia="en-GB"/>
              </w:rPr>
              <w:t>5,800,000</w:t>
            </w:r>
          </w:p>
        </w:tc>
        <w:tc>
          <w:tcPr>
            <w:tcW w:w="964" w:type="dxa"/>
            <w:shd w:val="clear" w:color="auto" w:fill="auto"/>
            <w:hideMark/>
          </w:tcPr>
          <w:p w14:paraId="7F8AFE45" w14:textId="77777777" w:rsidR="00DB1D89" w:rsidRPr="00DB1D89" w:rsidRDefault="00DB1D89" w:rsidP="00DB1D89">
            <w:pPr>
              <w:spacing w:before="40" w:after="120"/>
              <w:ind w:right="113"/>
              <w:rPr>
                <w:lang w:eastAsia="en-GB"/>
              </w:rPr>
            </w:pPr>
            <w:r w:rsidRPr="00DB1D89">
              <w:rPr>
                <w:lang w:eastAsia="en-GB"/>
              </w:rPr>
              <w:t>4,142.86</w:t>
            </w:r>
          </w:p>
        </w:tc>
      </w:tr>
      <w:tr w:rsidR="00244FE4" w:rsidRPr="00DB1D89" w14:paraId="687B9C3B" w14:textId="77777777" w:rsidTr="007D2991">
        <w:tc>
          <w:tcPr>
            <w:tcW w:w="454" w:type="dxa"/>
            <w:shd w:val="clear" w:color="auto" w:fill="auto"/>
            <w:hideMark/>
          </w:tcPr>
          <w:p w14:paraId="2D0F12A5" w14:textId="77777777" w:rsidR="00DB1D89" w:rsidRPr="00DB1D89" w:rsidRDefault="00DB1D89" w:rsidP="00DB1D89">
            <w:pPr>
              <w:spacing w:before="40" w:after="120"/>
              <w:ind w:right="113"/>
            </w:pPr>
            <w:r w:rsidRPr="00DB1D89">
              <w:t>38</w:t>
            </w:r>
          </w:p>
        </w:tc>
        <w:tc>
          <w:tcPr>
            <w:tcW w:w="1418" w:type="dxa"/>
            <w:shd w:val="clear" w:color="auto" w:fill="auto"/>
            <w:hideMark/>
          </w:tcPr>
          <w:p w14:paraId="364B13D1" w14:textId="77777777" w:rsidR="00DB1D89" w:rsidRPr="00DB1D89" w:rsidRDefault="00DB1D89" w:rsidP="00DB1D89">
            <w:pPr>
              <w:spacing w:before="40" w:after="120"/>
              <w:ind w:right="113"/>
              <w:rPr>
                <w:lang w:eastAsia="en-GB"/>
              </w:rPr>
            </w:pPr>
            <w:r w:rsidRPr="00DB1D89">
              <w:rPr>
                <w:lang w:eastAsia="en-GB"/>
              </w:rPr>
              <w:t>Mandalay Rakhine Social Group</w:t>
            </w:r>
          </w:p>
        </w:tc>
        <w:tc>
          <w:tcPr>
            <w:tcW w:w="1644" w:type="dxa"/>
            <w:shd w:val="clear" w:color="auto" w:fill="auto"/>
            <w:hideMark/>
          </w:tcPr>
          <w:p w14:paraId="79440486" w14:textId="77777777" w:rsidR="00DB1D89" w:rsidRPr="00DB1D89" w:rsidRDefault="00DB1D89" w:rsidP="00DB1D89">
            <w:pPr>
              <w:spacing w:before="40" w:after="120"/>
              <w:ind w:right="113"/>
              <w:rPr>
                <w:lang w:eastAsia="en-GB"/>
              </w:rPr>
            </w:pPr>
            <w:r w:rsidRPr="00DB1D89">
              <w:rPr>
                <w:lang w:eastAsia="en-GB"/>
              </w:rPr>
              <w:t>N/A</w:t>
            </w:r>
          </w:p>
        </w:tc>
        <w:tc>
          <w:tcPr>
            <w:tcW w:w="2608" w:type="dxa"/>
            <w:shd w:val="clear" w:color="auto" w:fill="auto"/>
            <w:hideMark/>
          </w:tcPr>
          <w:p w14:paraId="416E9372" w14:textId="77777777" w:rsidR="00DB1D89" w:rsidRPr="00DB1D89" w:rsidRDefault="00DB1D89" w:rsidP="00DB1D89">
            <w:pPr>
              <w:spacing w:before="40" w:after="120"/>
              <w:ind w:right="113"/>
              <w:rPr>
                <w:lang w:eastAsia="en-GB"/>
              </w:rPr>
            </w:pPr>
            <w:r w:rsidRPr="00DB1D89">
              <w:rPr>
                <w:lang w:eastAsia="en-GB"/>
              </w:rPr>
              <w:t>N/A</w:t>
            </w:r>
          </w:p>
        </w:tc>
        <w:tc>
          <w:tcPr>
            <w:tcW w:w="1134" w:type="dxa"/>
            <w:shd w:val="clear" w:color="auto" w:fill="auto"/>
            <w:hideMark/>
          </w:tcPr>
          <w:p w14:paraId="4A1B658A" w14:textId="77777777" w:rsidR="00DB1D89" w:rsidRPr="00DB1D89" w:rsidRDefault="00DB1D89" w:rsidP="00DB1D89">
            <w:pPr>
              <w:spacing w:before="40" w:after="120"/>
              <w:ind w:right="113"/>
              <w:rPr>
                <w:lang w:eastAsia="en-GB"/>
              </w:rPr>
            </w:pPr>
            <w:r w:rsidRPr="00DB1D89">
              <w:rPr>
                <w:lang w:eastAsia="en-GB"/>
              </w:rPr>
              <w:t>70 million on 10 September 2017</w:t>
            </w:r>
            <w:r w:rsidRPr="0000505C">
              <w:rPr>
                <w:rStyle w:val="FootnoteReference"/>
              </w:rPr>
              <w:footnoteReference w:id="553"/>
            </w:r>
          </w:p>
        </w:tc>
        <w:tc>
          <w:tcPr>
            <w:tcW w:w="1418" w:type="dxa"/>
            <w:shd w:val="clear" w:color="auto" w:fill="auto"/>
            <w:hideMark/>
          </w:tcPr>
          <w:p w14:paraId="181332E8" w14:textId="28C7A774" w:rsidR="00DB1D89" w:rsidRPr="00DB1D89" w:rsidRDefault="00B431B7" w:rsidP="00DB1D89">
            <w:pPr>
              <w:spacing w:before="40" w:after="120"/>
              <w:ind w:right="113"/>
              <w:rPr>
                <w:lang w:eastAsia="en-GB"/>
              </w:rPr>
            </w:pPr>
            <w:r>
              <w:rPr>
                <w:lang w:eastAsia="en-GB"/>
              </w:rPr>
              <w:t>70,000,000</w:t>
            </w:r>
          </w:p>
        </w:tc>
        <w:tc>
          <w:tcPr>
            <w:tcW w:w="964" w:type="dxa"/>
            <w:shd w:val="clear" w:color="auto" w:fill="auto"/>
            <w:hideMark/>
          </w:tcPr>
          <w:p w14:paraId="3394A49B" w14:textId="77777777" w:rsidR="00DB1D89" w:rsidRPr="00DB1D89" w:rsidRDefault="00DB1D89" w:rsidP="00DB1D89">
            <w:pPr>
              <w:spacing w:before="40" w:after="120"/>
              <w:ind w:right="113"/>
              <w:rPr>
                <w:lang w:eastAsia="en-GB"/>
              </w:rPr>
            </w:pPr>
            <w:r w:rsidRPr="00DB1D89">
              <w:rPr>
                <w:lang w:eastAsia="en-GB"/>
              </w:rPr>
              <w:t>50,000.00</w:t>
            </w:r>
          </w:p>
        </w:tc>
      </w:tr>
      <w:tr w:rsidR="00244FE4" w:rsidRPr="00DB1D89" w14:paraId="6732DA77" w14:textId="77777777" w:rsidTr="007D2991">
        <w:tc>
          <w:tcPr>
            <w:tcW w:w="454" w:type="dxa"/>
            <w:shd w:val="clear" w:color="auto" w:fill="auto"/>
            <w:hideMark/>
          </w:tcPr>
          <w:p w14:paraId="6925800A" w14:textId="77777777" w:rsidR="00DB1D89" w:rsidRPr="00DB1D89" w:rsidRDefault="00DB1D89" w:rsidP="00DB1D89">
            <w:pPr>
              <w:spacing w:before="40" w:after="120"/>
              <w:ind w:right="113"/>
            </w:pPr>
            <w:r w:rsidRPr="00DB1D89">
              <w:t>39</w:t>
            </w:r>
          </w:p>
        </w:tc>
        <w:tc>
          <w:tcPr>
            <w:tcW w:w="1418" w:type="dxa"/>
            <w:shd w:val="clear" w:color="auto" w:fill="auto"/>
            <w:hideMark/>
          </w:tcPr>
          <w:p w14:paraId="5EADDC18" w14:textId="77777777" w:rsidR="00DB1D89" w:rsidRPr="00DB1D89" w:rsidRDefault="00DB1D89" w:rsidP="00DB1D89">
            <w:pPr>
              <w:spacing w:before="40" w:after="120"/>
              <w:ind w:right="113"/>
              <w:rPr>
                <w:lang w:eastAsia="en-GB"/>
              </w:rPr>
            </w:pPr>
            <w:r w:rsidRPr="00DB1D89">
              <w:rPr>
                <w:lang w:eastAsia="en-GB"/>
              </w:rPr>
              <w:t>Min Aung Hlaing and family</w:t>
            </w:r>
          </w:p>
        </w:tc>
        <w:tc>
          <w:tcPr>
            <w:tcW w:w="1644" w:type="dxa"/>
            <w:shd w:val="clear" w:color="auto" w:fill="auto"/>
            <w:hideMark/>
          </w:tcPr>
          <w:p w14:paraId="4EE1641A" w14:textId="77777777" w:rsidR="00DB1D89" w:rsidRPr="00DB1D89" w:rsidRDefault="00DB1D89" w:rsidP="00DB1D89">
            <w:pPr>
              <w:spacing w:before="40" w:after="120"/>
              <w:ind w:right="113"/>
              <w:rPr>
                <w:lang w:eastAsia="en-GB"/>
              </w:rPr>
            </w:pPr>
            <w:r w:rsidRPr="00DB1D89">
              <w:rPr>
                <w:lang w:eastAsia="en-GB"/>
              </w:rPr>
              <w:t>N/A</w:t>
            </w:r>
          </w:p>
        </w:tc>
        <w:tc>
          <w:tcPr>
            <w:tcW w:w="2608" w:type="dxa"/>
            <w:shd w:val="clear" w:color="auto" w:fill="auto"/>
            <w:hideMark/>
          </w:tcPr>
          <w:p w14:paraId="37CA1C0D" w14:textId="77777777" w:rsidR="00DB1D89" w:rsidRPr="00DB1D89" w:rsidRDefault="00DB1D89" w:rsidP="00DB1D89">
            <w:pPr>
              <w:spacing w:before="40" w:after="120"/>
              <w:ind w:right="113"/>
              <w:rPr>
                <w:lang w:eastAsia="en-GB"/>
              </w:rPr>
            </w:pPr>
            <w:r w:rsidRPr="00DB1D89">
              <w:rPr>
                <w:lang w:eastAsia="en-GB"/>
              </w:rPr>
              <w:t>N/A</w:t>
            </w:r>
          </w:p>
        </w:tc>
        <w:tc>
          <w:tcPr>
            <w:tcW w:w="1134" w:type="dxa"/>
            <w:shd w:val="clear" w:color="auto" w:fill="auto"/>
            <w:hideMark/>
          </w:tcPr>
          <w:p w14:paraId="5FA2FA0F" w14:textId="77777777" w:rsidR="00DB1D89" w:rsidRPr="00DB1D89" w:rsidRDefault="00DB1D89" w:rsidP="00DB1D89">
            <w:pPr>
              <w:spacing w:before="40" w:after="120"/>
              <w:ind w:right="113"/>
              <w:rPr>
                <w:lang w:eastAsia="en-GB"/>
              </w:rPr>
            </w:pPr>
            <w:r w:rsidRPr="00DB1D89">
              <w:rPr>
                <w:lang w:eastAsia="en-GB"/>
              </w:rPr>
              <w:t>5 million on 1 September 2017</w:t>
            </w:r>
            <w:r w:rsidRPr="0000505C">
              <w:rPr>
                <w:rStyle w:val="FootnoteReference"/>
              </w:rPr>
              <w:footnoteReference w:id="554"/>
            </w:r>
          </w:p>
        </w:tc>
        <w:tc>
          <w:tcPr>
            <w:tcW w:w="1418" w:type="dxa"/>
            <w:shd w:val="clear" w:color="auto" w:fill="auto"/>
            <w:hideMark/>
          </w:tcPr>
          <w:p w14:paraId="0A5FFB67" w14:textId="2AEA514F" w:rsidR="00DB1D89" w:rsidRPr="00DB1D89" w:rsidRDefault="00B431B7" w:rsidP="00DB1D89">
            <w:pPr>
              <w:spacing w:before="40" w:after="120"/>
              <w:ind w:right="113"/>
              <w:rPr>
                <w:lang w:eastAsia="en-GB"/>
              </w:rPr>
            </w:pPr>
            <w:r>
              <w:rPr>
                <w:lang w:eastAsia="en-GB"/>
              </w:rPr>
              <w:t>5,000,000</w:t>
            </w:r>
          </w:p>
        </w:tc>
        <w:tc>
          <w:tcPr>
            <w:tcW w:w="964" w:type="dxa"/>
            <w:shd w:val="clear" w:color="auto" w:fill="auto"/>
            <w:hideMark/>
          </w:tcPr>
          <w:p w14:paraId="1F3C4BC0" w14:textId="77777777" w:rsidR="00DB1D89" w:rsidRPr="00DB1D89" w:rsidRDefault="00DB1D89" w:rsidP="00DB1D89">
            <w:pPr>
              <w:spacing w:before="40" w:after="120"/>
              <w:ind w:right="113"/>
              <w:rPr>
                <w:lang w:eastAsia="en-GB"/>
              </w:rPr>
            </w:pPr>
            <w:r w:rsidRPr="00DB1D89">
              <w:rPr>
                <w:lang w:eastAsia="en-GB"/>
              </w:rPr>
              <w:t>3,571.43</w:t>
            </w:r>
          </w:p>
        </w:tc>
      </w:tr>
      <w:tr w:rsidR="00244FE4" w:rsidRPr="00DB1D89" w14:paraId="3061CA83" w14:textId="77777777" w:rsidTr="007D2991">
        <w:tc>
          <w:tcPr>
            <w:tcW w:w="454" w:type="dxa"/>
            <w:shd w:val="clear" w:color="auto" w:fill="auto"/>
            <w:hideMark/>
          </w:tcPr>
          <w:p w14:paraId="24F3FFA4" w14:textId="77777777" w:rsidR="00DB1D89" w:rsidRPr="00DB1D89" w:rsidRDefault="00DB1D89" w:rsidP="00DB1D89">
            <w:pPr>
              <w:spacing w:before="40" w:after="120"/>
              <w:ind w:right="113"/>
            </w:pPr>
            <w:r w:rsidRPr="00DB1D89">
              <w:lastRenderedPageBreak/>
              <w:t>40</w:t>
            </w:r>
          </w:p>
        </w:tc>
        <w:tc>
          <w:tcPr>
            <w:tcW w:w="1418" w:type="dxa"/>
            <w:shd w:val="clear" w:color="auto" w:fill="auto"/>
            <w:hideMark/>
          </w:tcPr>
          <w:p w14:paraId="3FA30C72" w14:textId="77777777" w:rsidR="00DB1D89" w:rsidRPr="00DB1D89" w:rsidRDefault="00DB1D89" w:rsidP="00DB1D89">
            <w:pPr>
              <w:spacing w:before="40" w:after="120"/>
              <w:ind w:right="113"/>
              <w:rPr>
                <w:lang w:eastAsia="en-GB"/>
              </w:rPr>
            </w:pPr>
            <w:r w:rsidRPr="00DB1D89">
              <w:rPr>
                <w:lang w:eastAsia="en-GB"/>
              </w:rPr>
              <w:t>Office of the Commander-in-Chief (Army) and family</w:t>
            </w:r>
          </w:p>
        </w:tc>
        <w:tc>
          <w:tcPr>
            <w:tcW w:w="1644" w:type="dxa"/>
            <w:shd w:val="clear" w:color="auto" w:fill="auto"/>
            <w:hideMark/>
          </w:tcPr>
          <w:p w14:paraId="6D215165" w14:textId="77777777" w:rsidR="00DB1D89" w:rsidRPr="00DB1D89" w:rsidRDefault="00DB1D89" w:rsidP="00DB1D89">
            <w:pPr>
              <w:spacing w:before="40" w:after="120"/>
              <w:ind w:right="113"/>
              <w:rPr>
                <w:lang w:eastAsia="en-GB"/>
              </w:rPr>
            </w:pPr>
            <w:r w:rsidRPr="00DB1D89">
              <w:rPr>
                <w:lang w:eastAsia="en-GB"/>
              </w:rPr>
              <w:t>N/A</w:t>
            </w:r>
          </w:p>
        </w:tc>
        <w:tc>
          <w:tcPr>
            <w:tcW w:w="2608" w:type="dxa"/>
            <w:shd w:val="clear" w:color="auto" w:fill="auto"/>
            <w:hideMark/>
          </w:tcPr>
          <w:p w14:paraId="323C83AE" w14:textId="77777777" w:rsidR="00DB1D89" w:rsidRPr="00DB1D89" w:rsidRDefault="00DB1D89" w:rsidP="00DB1D89">
            <w:pPr>
              <w:spacing w:before="40" w:after="120"/>
              <w:ind w:right="113"/>
              <w:rPr>
                <w:lang w:eastAsia="en-GB"/>
              </w:rPr>
            </w:pPr>
            <w:r w:rsidRPr="00DB1D89">
              <w:rPr>
                <w:lang w:eastAsia="en-GB"/>
              </w:rPr>
              <w:t>N/A</w:t>
            </w:r>
          </w:p>
        </w:tc>
        <w:tc>
          <w:tcPr>
            <w:tcW w:w="1134" w:type="dxa"/>
            <w:shd w:val="clear" w:color="auto" w:fill="auto"/>
            <w:hideMark/>
          </w:tcPr>
          <w:p w14:paraId="56948AF1" w14:textId="77777777" w:rsidR="00DB1D89" w:rsidRPr="00DB1D89" w:rsidRDefault="00DB1D89" w:rsidP="00DB1D89">
            <w:pPr>
              <w:spacing w:before="40" w:after="120"/>
              <w:ind w:right="113"/>
              <w:rPr>
                <w:lang w:eastAsia="en-GB"/>
              </w:rPr>
            </w:pPr>
            <w:r w:rsidRPr="00DB1D89">
              <w:rPr>
                <w:lang w:eastAsia="en-GB"/>
              </w:rPr>
              <w:t>24 million on 1 September 2017</w:t>
            </w:r>
            <w:r w:rsidRPr="0000505C">
              <w:rPr>
                <w:rStyle w:val="FootnoteReference"/>
              </w:rPr>
              <w:footnoteReference w:id="555"/>
            </w:r>
          </w:p>
        </w:tc>
        <w:tc>
          <w:tcPr>
            <w:tcW w:w="1418" w:type="dxa"/>
            <w:shd w:val="clear" w:color="auto" w:fill="auto"/>
            <w:hideMark/>
          </w:tcPr>
          <w:p w14:paraId="1BA32C80" w14:textId="4C632FCD" w:rsidR="00DB1D89" w:rsidRPr="00DB1D89" w:rsidRDefault="00B431B7" w:rsidP="00DB1D89">
            <w:pPr>
              <w:spacing w:before="40" w:after="120"/>
              <w:ind w:right="113"/>
              <w:rPr>
                <w:lang w:eastAsia="en-GB"/>
              </w:rPr>
            </w:pPr>
            <w:r>
              <w:rPr>
                <w:lang w:eastAsia="en-GB"/>
              </w:rPr>
              <w:t>24,000,000</w:t>
            </w:r>
          </w:p>
        </w:tc>
        <w:tc>
          <w:tcPr>
            <w:tcW w:w="964" w:type="dxa"/>
            <w:shd w:val="clear" w:color="auto" w:fill="auto"/>
            <w:hideMark/>
          </w:tcPr>
          <w:p w14:paraId="5DEEE205" w14:textId="77777777" w:rsidR="00DB1D89" w:rsidRPr="00DB1D89" w:rsidRDefault="00DB1D89" w:rsidP="00DB1D89">
            <w:pPr>
              <w:spacing w:before="40" w:after="120"/>
              <w:ind w:right="113"/>
              <w:rPr>
                <w:lang w:eastAsia="en-GB"/>
              </w:rPr>
            </w:pPr>
            <w:r w:rsidRPr="00DB1D89">
              <w:rPr>
                <w:lang w:eastAsia="en-GB"/>
              </w:rPr>
              <w:t>17,142.86</w:t>
            </w:r>
          </w:p>
        </w:tc>
      </w:tr>
      <w:tr w:rsidR="00244FE4" w:rsidRPr="00DB1D89" w14:paraId="1F2E0929" w14:textId="77777777" w:rsidTr="007D2991">
        <w:tc>
          <w:tcPr>
            <w:tcW w:w="454" w:type="dxa"/>
            <w:shd w:val="clear" w:color="auto" w:fill="auto"/>
            <w:hideMark/>
          </w:tcPr>
          <w:p w14:paraId="32A2BE43" w14:textId="77777777" w:rsidR="00DB1D89" w:rsidRPr="00DB1D89" w:rsidRDefault="00DB1D89" w:rsidP="00DB1D89">
            <w:pPr>
              <w:spacing w:before="40" w:after="120"/>
              <w:ind w:right="113"/>
            </w:pPr>
            <w:r w:rsidRPr="00DB1D89">
              <w:t>41</w:t>
            </w:r>
          </w:p>
        </w:tc>
        <w:tc>
          <w:tcPr>
            <w:tcW w:w="1418" w:type="dxa"/>
            <w:shd w:val="clear" w:color="auto" w:fill="auto"/>
            <w:hideMark/>
          </w:tcPr>
          <w:p w14:paraId="2869CC6F" w14:textId="77777777" w:rsidR="00DB1D89" w:rsidRPr="00DB1D89" w:rsidRDefault="00DB1D89" w:rsidP="00DB1D89">
            <w:pPr>
              <w:spacing w:before="40" w:after="120"/>
              <w:ind w:right="113"/>
              <w:rPr>
                <w:lang w:eastAsia="en-GB"/>
              </w:rPr>
            </w:pPr>
            <w:r w:rsidRPr="00DB1D89">
              <w:rPr>
                <w:lang w:eastAsia="en-GB"/>
              </w:rPr>
              <w:t xml:space="preserve">Other families of defence services personnel </w:t>
            </w:r>
          </w:p>
        </w:tc>
        <w:tc>
          <w:tcPr>
            <w:tcW w:w="1644" w:type="dxa"/>
            <w:shd w:val="clear" w:color="auto" w:fill="auto"/>
            <w:hideMark/>
          </w:tcPr>
          <w:p w14:paraId="7DD48BB9" w14:textId="77777777" w:rsidR="00DB1D89" w:rsidRPr="00DB1D89" w:rsidRDefault="00DB1D89" w:rsidP="00DB1D89">
            <w:pPr>
              <w:spacing w:before="40" w:after="120"/>
              <w:ind w:right="113"/>
              <w:rPr>
                <w:lang w:eastAsia="en-GB"/>
              </w:rPr>
            </w:pPr>
            <w:r w:rsidRPr="00DB1D89">
              <w:rPr>
                <w:lang w:eastAsia="en-GB"/>
              </w:rPr>
              <w:t>N/A</w:t>
            </w:r>
          </w:p>
        </w:tc>
        <w:tc>
          <w:tcPr>
            <w:tcW w:w="2608" w:type="dxa"/>
            <w:shd w:val="clear" w:color="auto" w:fill="auto"/>
            <w:hideMark/>
          </w:tcPr>
          <w:p w14:paraId="5E012A65" w14:textId="77777777" w:rsidR="00DB1D89" w:rsidRPr="00DB1D89" w:rsidRDefault="00DB1D89" w:rsidP="00DB1D89">
            <w:pPr>
              <w:spacing w:before="40" w:after="120"/>
              <w:ind w:right="113"/>
              <w:rPr>
                <w:lang w:eastAsia="en-GB"/>
              </w:rPr>
            </w:pPr>
            <w:r w:rsidRPr="00DB1D89">
              <w:rPr>
                <w:lang w:eastAsia="en-GB"/>
              </w:rPr>
              <w:t>N/A</w:t>
            </w:r>
          </w:p>
        </w:tc>
        <w:tc>
          <w:tcPr>
            <w:tcW w:w="1134" w:type="dxa"/>
            <w:shd w:val="clear" w:color="auto" w:fill="auto"/>
            <w:hideMark/>
          </w:tcPr>
          <w:p w14:paraId="6DC45DFF" w14:textId="77777777" w:rsidR="00DB1D89" w:rsidRPr="00DB1D89" w:rsidRDefault="00DB1D89" w:rsidP="00DB1D89">
            <w:pPr>
              <w:spacing w:before="40" w:after="120"/>
              <w:ind w:right="113"/>
              <w:rPr>
                <w:lang w:eastAsia="en-GB"/>
              </w:rPr>
            </w:pPr>
            <w:r w:rsidRPr="00DB1D89">
              <w:rPr>
                <w:lang w:eastAsia="en-GB"/>
              </w:rPr>
              <w:t>295.89 million on 1 September 2017</w:t>
            </w:r>
            <w:r w:rsidRPr="0000505C">
              <w:rPr>
                <w:rStyle w:val="FootnoteReference"/>
              </w:rPr>
              <w:footnoteReference w:id="556"/>
            </w:r>
          </w:p>
        </w:tc>
        <w:tc>
          <w:tcPr>
            <w:tcW w:w="1418" w:type="dxa"/>
            <w:shd w:val="clear" w:color="auto" w:fill="auto"/>
            <w:hideMark/>
          </w:tcPr>
          <w:p w14:paraId="215702C3" w14:textId="6A3260D4" w:rsidR="00DB1D89" w:rsidRPr="00DB1D89" w:rsidRDefault="00B431B7" w:rsidP="00DB1D89">
            <w:pPr>
              <w:spacing w:before="40" w:after="120"/>
              <w:ind w:right="113"/>
              <w:rPr>
                <w:lang w:eastAsia="en-GB"/>
              </w:rPr>
            </w:pPr>
            <w:r>
              <w:rPr>
                <w:lang w:eastAsia="en-GB"/>
              </w:rPr>
              <w:t>346,090,000</w:t>
            </w:r>
          </w:p>
        </w:tc>
        <w:tc>
          <w:tcPr>
            <w:tcW w:w="964" w:type="dxa"/>
            <w:shd w:val="clear" w:color="auto" w:fill="auto"/>
            <w:hideMark/>
          </w:tcPr>
          <w:p w14:paraId="2211C7E3" w14:textId="77777777" w:rsidR="00DB1D89" w:rsidRPr="00DB1D89" w:rsidRDefault="00DB1D89" w:rsidP="00DB1D89">
            <w:pPr>
              <w:spacing w:before="40" w:after="120"/>
              <w:ind w:right="113"/>
              <w:rPr>
                <w:lang w:eastAsia="en-GB"/>
              </w:rPr>
            </w:pPr>
            <w:r w:rsidRPr="00DB1D89">
              <w:rPr>
                <w:lang w:eastAsia="en-GB"/>
              </w:rPr>
              <w:t>247,207.14</w:t>
            </w:r>
          </w:p>
        </w:tc>
      </w:tr>
      <w:tr w:rsidR="00244FE4" w:rsidRPr="00DB1D89" w14:paraId="7DFE4E94" w14:textId="77777777" w:rsidTr="007D2991">
        <w:tc>
          <w:tcPr>
            <w:tcW w:w="454" w:type="dxa"/>
            <w:shd w:val="clear" w:color="auto" w:fill="auto"/>
            <w:hideMark/>
          </w:tcPr>
          <w:p w14:paraId="44223E7D" w14:textId="77777777" w:rsidR="00DB1D89" w:rsidRPr="00DB1D89" w:rsidRDefault="00DB1D89" w:rsidP="00DB1D89">
            <w:pPr>
              <w:spacing w:before="40" w:after="120"/>
              <w:ind w:right="113"/>
            </w:pPr>
            <w:r w:rsidRPr="00DB1D89">
              <w:t>42</w:t>
            </w:r>
          </w:p>
        </w:tc>
        <w:tc>
          <w:tcPr>
            <w:tcW w:w="1418" w:type="dxa"/>
            <w:shd w:val="clear" w:color="auto" w:fill="auto"/>
            <w:hideMark/>
          </w:tcPr>
          <w:p w14:paraId="70C41E05" w14:textId="77777777" w:rsidR="00DB1D89" w:rsidRPr="00DB1D89" w:rsidRDefault="00DB1D89" w:rsidP="00DB1D89">
            <w:pPr>
              <w:spacing w:before="40" w:after="120"/>
              <w:ind w:right="113"/>
              <w:rPr>
                <w:lang w:eastAsia="en-GB"/>
              </w:rPr>
            </w:pPr>
            <w:r w:rsidRPr="00DB1D89">
              <w:rPr>
                <w:lang w:eastAsia="en-GB"/>
              </w:rPr>
              <w:t>Rakhine Social Group of Phakant Region</w:t>
            </w:r>
          </w:p>
        </w:tc>
        <w:tc>
          <w:tcPr>
            <w:tcW w:w="1644" w:type="dxa"/>
            <w:shd w:val="clear" w:color="auto" w:fill="auto"/>
            <w:hideMark/>
          </w:tcPr>
          <w:p w14:paraId="2EC09323" w14:textId="77777777" w:rsidR="00DB1D89" w:rsidRPr="00DB1D89" w:rsidRDefault="00DB1D89" w:rsidP="00DB1D89">
            <w:pPr>
              <w:spacing w:before="40" w:after="120"/>
              <w:ind w:right="113"/>
              <w:rPr>
                <w:lang w:eastAsia="en-GB"/>
              </w:rPr>
            </w:pPr>
            <w:r w:rsidRPr="00DB1D89">
              <w:rPr>
                <w:lang w:eastAsia="en-GB"/>
              </w:rPr>
              <w:t>N/A</w:t>
            </w:r>
          </w:p>
        </w:tc>
        <w:tc>
          <w:tcPr>
            <w:tcW w:w="2608" w:type="dxa"/>
            <w:shd w:val="clear" w:color="auto" w:fill="auto"/>
            <w:hideMark/>
          </w:tcPr>
          <w:p w14:paraId="2CD98028" w14:textId="77777777" w:rsidR="00DB1D89" w:rsidRPr="00DB1D89" w:rsidRDefault="00DB1D89" w:rsidP="00DB1D89">
            <w:pPr>
              <w:spacing w:before="40" w:after="120"/>
              <w:ind w:right="113"/>
              <w:rPr>
                <w:lang w:eastAsia="en-GB"/>
              </w:rPr>
            </w:pPr>
            <w:r w:rsidRPr="00DB1D89">
              <w:rPr>
                <w:lang w:eastAsia="en-GB"/>
              </w:rPr>
              <w:t>N/A</w:t>
            </w:r>
          </w:p>
        </w:tc>
        <w:tc>
          <w:tcPr>
            <w:tcW w:w="1134" w:type="dxa"/>
            <w:shd w:val="clear" w:color="auto" w:fill="auto"/>
            <w:hideMark/>
          </w:tcPr>
          <w:p w14:paraId="2F163B39" w14:textId="77777777" w:rsidR="00DB1D89" w:rsidRPr="00DB1D89" w:rsidRDefault="00DB1D89" w:rsidP="00DB1D89">
            <w:pPr>
              <w:spacing w:before="40" w:after="120"/>
              <w:ind w:right="113"/>
              <w:rPr>
                <w:lang w:eastAsia="en-GB"/>
              </w:rPr>
            </w:pPr>
            <w:r w:rsidRPr="00DB1D89">
              <w:rPr>
                <w:lang w:eastAsia="en-GB"/>
              </w:rPr>
              <w:t>150 million on 10 September 2017</w:t>
            </w:r>
            <w:r w:rsidRPr="0000505C">
              <w:rPr>
                <w:rStyle w:val="FootnoteReference"/>
              </w:rPr>
              <w:footnoteReference w:id="557"/>
            </w:r>
          </w:p>
        </w:tc>
        <w:tc>
          <w:tcPr>
            <w:tcW w:w="1418" w:type="dxa"/>
            <w:shd w:val="clear" w:color="auto" w:fill="auto"/>
            <w:hideMark/>
          </w:tcPr>
          <w:p w14:paraId="02EAD87F" w14:textId="10749632" w:rsidR="00DB1D89" w:rsidRPr="00DB1D89" w:rsidRDefault="00B431B7" w:rsidP="00DB1D89">
            <w:pPr>
              <w:spacing w:before="40" w:after="120"/>
              <w:ind w:right="113"/>
              <w:rPr>
                <w:lang w:eastAsia="en-GB"/>
              </w:rPr>
            </w:pPr>
            <w:r>
              <w:rPr>
                <w:lang w:eastAsia="en-GB"/>
              </w:rPr>
              <w:t>150,000,000</w:t>
            </w:r>
          </w:p>
        </w:tc>
        <w:tc>
          <w:tcPr>
            <w:tcW w:w="964" w:type="dxa"/>
            <w:shd w:val="clear" w:color="auto" w:fill="auto"/>
            <w:hideMark/>
          </w:tcPr>
          <w:p w14:paraId="06802B00" w14:textId="77777777" w:rsidR="00DB1D89" w:rsidRPr="00DB1D89" w:rsidRDefault="00DB1D89" w:rsidP="00DB1D89">
            <w:pPr>
              <w:spacing w:before="40" w:after="120"/>
              <w:ind w:right="113"/>
              <w:rPr>
                <w:lang w:eastAsia="en-GB"/>
              </w:rPr>
            </w:pPr>
            <w:r w:rsidRPr="00DB1D89">
              <w:rPr>
                <w:lang w:eastAsia="en-GB"/>
              </w:rPr>
              <w:t>107,142.86</w:t>
            </w:r>
          </w:p>
        </w:tc>
      </w:tr>
      <w:tr w:rsidR="00244FE4" w:rsidRPr="00DB1D89" w14:paraId="57764789" w14:textId="77777777" w:rsidTr="007D2991">
        <w:tc>
          <w:tcPr>
            <w:tcW w:w="454" w:type="dxa"/>
            <w:shd w:val="clear" w:color="auto" w:fill="auto"/>
            <w:hideMark/>
          </w:tcPr>
          <w:p w14:paraId="201981B7" w14:textId="77777777" w:rsidR="00DB1D89" w:rsidRPr="00DB1D89" w:rsidRDefault="00DB1D89" w:rsidP="00DB1D89">
            <w:pPr>
              <w:spacing w:before="40" w:after="120"/>
              <w:ind w:right="113"/>
            </w:pPr>
            <w:r w:rsidRPr="00DB1D89">
              <w:t>43</w:t>
            </w:r>
          </w:p>
        </w:tc>
        <w:tc>
          <w:tcPr>
            <w:tcW w:w="1418" w:type="dxa"/>
            <w:shd w:val="clear" w:color="auto" w:fill="auto"/>
            <w:hideMark/>
          </w:tcPr>
          <w:p w14:paraId="0D91FAB6" w14:textId="77777777" w:rsidR="00DB1D89" w:rsidRPr="00DB1D89" w:rsidRDefault="00DB1D89" w:rsidP="00DB1D89">
            <w:pPr>
              <w:spacing w:before="40" w:after="120"/>
              <w:ind w:right="113"/>
              <w:rPr>
                <w:lang w:eastAsia="en-GB"/>
              </w:rPr>
            </w:pPr>
            <w:r w:rsidRPr="00DB1D89">
              <w:rPr>
                <w:lang w:eastAsia="en-GB"/>
              </w:rPr>
              <w:t>Rakhine State Disaster Relief Committee</w:t>
            </w:r>
          </w:p>
        </w:tc>
        <w:tc>
          <w:tcPr>
            <w:tcW w:w="1644" w:type="dxa"/>
            <w:shd w:val="clear" w:color="auto" w:fill="auto"/>
            <w:hideMark/>
          </w:tcPr>
          <w:p w14:paraId="344BD88E" w14:textId="77777777" w:rsidR="00DB1D89" w:rsidRPr="00DB1D89" w:rsidRDefault="00DB1D89" w:rsidP="00DB1D89">
            <w:pPr>
              <w:spacing w:before="40" w:after="120"/>
              <w:ind w:right="113"/>
              <w:rPr>
                <w:lang w:eastAsia="en-GB"/>
              </w:rPr>
            </w:pPr>
            <w:r w:rsidRPr="00DB1D89">
              <w:rPr>
                <w:lang w:eastAsia="en-GB"/>
              </w:rPr>
              <w:t>N/A</w:t>
            </w:r>
          </w:p>
        </w:tc>
        <w:tc>
          <w:tcPr>
            <w:tcW w:w="2608" w:type="dxa"/>
            <w:shd w:val="clear" w:color="auto" w:fill="auto"/>
            <w:hideMark/>
          </w:tcPr>
          <w:p w14:paraId="5CBFA184" w14:textId="77777777" w:rsidR="00DB1D89" w:rsidRPr="00DB1D89" w:rsidRDefault="00DB1D89" w:rsidP="00DB1D89">
            <w:pPr>
              <w:spacing w:before="40" w:after="120"/>
              <w:ind w:right="113"/>
              <w:rPr>
                <w:lang w:eastAsia="en-GB"/>
              </w:rPr>
            </w:pPr>
            <w:r w:rsidRPr="00DB1D89">
              <w:rPr>
                <w:lang w:eastAsia="en-GB"/>
              </w:rPr>
              <w:t>N/A</w:t>
            </w:r>
          </w:p>
        </w:tc>
        <w:tc>
          <w:tcPr>
            <w:tcW w:w="1134" w:type="dxa"/>
            <w:shd w:val="clear" w:color="auto" w:fill="auto"/>
            <w:hideMark/>
          </w:tcPr>
          <w:p w14:paraId="3EA42E4D" w14:textId="77777777" w:rsidR="00DB1D89" w:rsidRPr="00DB1D89" w:rsidRDefault="00DB1D89" w:rsidP="00DB1D89">
            <w:pPr>
              <w:spacing w:before="40" w:after="120"/>
              <w:ind w:right="113"/>
              <w:rPr>
                <w:lang w:eastAsia="en-GB"/>
              </w:rPr>
            </w:pPr>
            <w:r w:rsidRPr="00DB1D89">
              <w:rPr>
                <w:lang w:eastAsia="en-GB"/>
              </w:rPr>
              <w:t>15 million on 21 September 2017</w:t>
            </w:r>
            <w:r w:rsidRPr="0000505C">
              <w:rPr>
                <w:rStyle w:val="FootnoteReference"/>
              </w:rPr>
              <w:footnoteReference w:id="558"/>
            </w:r>
          </w:p>
        </w:tc>
        <w:tc>
          <w:tcPr>
            <w:tcW w:w="1418" w:type="dxa"/>
            <w:shd w:val="clear" w:color="auto" w:fill="auto"/>
            <w:hideMark/>
          </w:tcPr>
          <w:p w14:paraId="3B9128A6" w14:textId="79E63087" w:rsidR="00DB1D89" w:rsidRPr="00DB1D89" w:rsidRDefault="00B431B7" w:rsidP="00DB1D89">
            <w:pPr>
              <w:spacing w:before="40" w:after="120"/>
              <w:ind w:right="113"/>
              <w:rPr>
                <w:lang w:eastAsia="en-GB"/>
              </w:rPr>
            </w:pPr>
            <w:r>
              <w:rPr>
                <w:lang w:eastAsia="en-GB"/>
              </w:rPr>
              <w:t>15,000,000</w:t>
            </w:r>
          </w:p>
        </w:tc>
        <w:tc>
          <w:tcPr>
            <w:tcW w:w="964" w:type="dxa"/>
            <w:shd w:val="clear" w:color="auto" w:fill="auto"/>
            <w:hideMark/>
          </w:tcPr>
          <w:p w14:paraId="4AD138A1" w14:textId="77777777" w:rsidR="00DB1D89" w:rsidRPr="00DB1D89" w:rsidRDefault="00DB1D89" w:rsidP="00DB1D89">
            <w:pPr>
              <w:spacing w:before="40" w:after="120"/>
              <w:ind w:right="113"/>
              <w:rPr>
                <w:lang w:eastAsia="en-GB"/>
              </w:rPr>
            </w:pPr>
            <w:r w:rsidRPr="00DB1D89">
              <w:rPr>
                <w:lang w:eastAsia="en-GB"/>
              </w:rPr>
              <w:t>10,714.29</w:t>
            </w:r>
          </w:p>
        </w:tc>
      </w:tr>
      <w:tr w:rsidR="00244FE4" w:rsidRPr="00DB1D89" w14:paraId="24446B46" w14:textId="77777777" w:rsidTr="007D2991">
        <w:tc>
          <w:tcPr>
            <w:tcW w:w="454" w:type="dxa"/>
            <w:shd w:val="clear" w:color="auto" w:fill="auto"/>
            <w:hideMark/>
          </w:tcPr>
          <w:p w14:paraId="6FA344CF" w14:textId="77777777" w:rsidR="00DB1D89" w:rsidRPr="00DB1D89" w:rsidRDefault="00DB1D89" w:rsidP="00DB1D89">
            <w:pPr>
              <w:spacing w:before="40" w:after="120"/>
              <w:ind w:right="113"/>
            </w:pPr>
            <w:r w:rsidRPr="00DB1D89">
              <w:t>44</w:t>
            </w:r>
          </w:p>
        </w:tc>
        <w:tc>
          <w:tcPr>
            <w:tcW w:w="1418" w:type="dxa"/>
            <w:shd w:val="clear" w:color="auto" w:fill="auto"/>
            <w:hideMark/>
          </w:tcPr>
          <w:p w14:paraId="6593A492" w14:textId="77777777" w:rsidR="00DB1D89" w:rsidRPr="00DB1D89" w:rsidRDefault="00DB1D89" w:rsidP="00DB1D89">
            <w:pPr>
              <w:spacing w:before="40" w:after="120"/>
              <w:ind w:right="113"/>
              <w:rPr>
                <w:lang w:eastAsia="en-GB"/>
              </w:rPr>
            </w:pPr>
            <w:r w:rsidRPr="00DB1D89">
              <w:rPr>
                <w:lang w:eastAsia="en-GB"/>
              </w:rPr>
              <w:t>Vice President U Myint Swe and wife Daw Khin Thet Htay</w:t>
            </w:r>
          </w:p>
        </w:tc>
        <w:tc>
          <w:tcPr>
            <w:tcW w:w="1644" w:type="dxa"/>
            <w:shd w:val="clear" w:color="auto" w:fill="auto"/>
            <w:hideMark/>
          </w:tcPr>
          <w:p w14:paraId="6C1D5A1D" w14:textId="77777777" w:rsidR="00DB1D89" w:rsidRPr="00DB1D89" w:rsidRDefault="00DB1D89" w:rsidP="00DB1D89">
            <w:pPr>
              <w:spacing w:before="40" w:after="120"/>
              <w:ind w:right="113"/>
              <w:rPr>
                <w:lang w:eastAsia="en-GB"/>
              </w:rPr>
            </w:pPr>
            <w:r w:rsidRPr="00DB1D89">
              <w:rPr>
                <w:lang w:eastAsia="en-GB"/>
              </w:rPr>
              <w:t>N/A</w:t>
            </w:r>
          </w:p>
        </w:tc>
        <w:tc>
          <w:tcPr>
            <w:tcW w:w="2608" w:type="dxa"/>
            <w:shd w:val="clear" w:color="auto" w:fill="auto"/>
            <w:hideMark/>
          </w:tcPr>
          <w:p w14:paraId="3D170C03" w14:textId="77777777" w:rsidR="00DB1D89" w:rsidRPr="00DB1D89" w:rsidRDefault="00DB1D89" w:rsidP="00DB1D89">
            <w:pPr>
              <w:spacing w:before="40" w:after="120"/>
              <w:ind w:right="113"/>
              <w:rPr>
                <w:lang w:eastAsia="en-GB"/>
              </w:rPr>
            </w:pPr>
            <w:r w:rsidRPr="00DB1D89">
              <w:rPr>
                <w:lang w:eastAsia="en-GB"/>
              </w:rPr>
              <w:t>N/A</w:t>
            </w:r>
          </w:p>
        </w:tc>
        <w:tc>
          <w:tcPr>
            <w:tcW w:w="1134" w:type="dxa"/>
            <w:shd w:val="clear" w:color="auto" w:fill="auto"/>
            <w:hideMark/>
          </w:tcPr>
          <w:p w14:paraId="3834A422" w14:textId="77777777" w:rsidR="00DB1D89" w:rsidRPr="00DB1D89" w:rsidRDefault="00DB1D89" w:rsidP="00DB1D89">
            <w:pPr>
              <w:spacing w:before="40" w:after="120"/>
              <w:ind w:right="113"/>
              <w:rPr>
                <w:lang w:eastAsia="en-GB"/>
              </w:rPr>
            </w:pPr>
            <w:r w:rsidRPr="00DB1D89">
              <w:rPr>
                <w:lang w:eastAsia="en-GB"/>
              </w:rPr>
              <w:t>2.5 million on 21 September 2017</w:t>
            </w:r>
            <w:r w:rsidRPr="0000505C">
              <w:rPr>
                <w:rStyle w:val="FootnoteReference"/>
              </w:rPr>
              <w:footnoteReference w:id="559"/>
            </w:r>
          </w:p>
        </w:tc>
        <w:tc>
          <w:tcPr>
            <w:tcW w:w="1418" w:type="dxa"/>
            <w:shd w:val="clear" w:color="auto" w:fill="auto"/>
            <w:hideMark/>
          </w:tcPr>
          <w:p w14:paraId="56898C69" w14:textId="1043BF27" w:rsidR="00DB1D89" w:rsidRPr="00DB1D89" w:rsidRDefault="00B431B7" w:rsidP="00DB1D89">
            <w:pPr>
              <w:spacing w:before="40" w:after="120"/>
              <w:ind w:right="113"/>
              <w:rPr>
                <w:lang w:eastAsia="en-GB"/>
              </w:rPr>
            </w:pPr>
            <w:r>
              <w:rPr>
                <w:lang w:eastAsia="en-GB"/>
              </w:rPr>
              <w:t>2,500,000</w:t>
            </w:r>
          </w:p>
        </w:tc>
        <w:tc>
          <w:tcPr>
            <w:tcW w:w="964" w:type="dxa"/>
            <w:shd w:val="clear" w:color="auto" w:fill="auto"/>
            <w:hideMark/>
          </w:tcPr>
          <w:p w14:paraId="75DC6CBC" w14:textId="77777777" w:rsidR="00DB1D89" w:rsidRPr="00DB1D89" w:rsidRDefault="00DB1D89" w:rsidP="00DB1D89">
            <w:pPr>
              <w:spacing w:before="40" w:after="120"/>
              <w:ind w:right="113"/>
              <w:rPr>
                <w:lang w:eastAsia="en-GB"/>
              </w:rPr>
            </w:pPr>
            <w:r w:rsidRPr="00DB1D89">
              <w:rPr>
                <w:lang w:eastAsia="en-GB"/>
              </w:rPr>
              <w:t>1,785.71</w:t>
            </w:r>
          </w:p>
        </w:tc>
      </w:tr>
      <w:tr w:rsidR="00244FE4" w:rsidRPr="00DB1D89" w14:paraId="5FF63941" w14:textId="77777777" w:rsidTr="007D2991">
        <w:tc>
          <w:tcPr>
            <w:tcW w:w="454" w:type="dxa"/>
            <w:shd w:val="clear" w:color="auto" w:fill="auto"/>
            <w:hideMark/>
          </w:tcPr>
          <w:p w14:paraId="6FD42362" w14:textId="77777777" w:rsidR="00DB1D89" w:rsidRPr="00DB1D89" w:rsidRDefault="00DB1D89" w:rsidP="00DB1D89">
            <w:pPr>
              <w:spacing w:before="40" w:after="120"/>
              <w:ind w:right="113"/>
            </w:pPr>
            <w:r w:rsidRPr="00DB1D89">
              <w:t>45</w:t>
            </w:r>
          </w:p>
        </w:tc>
        <w:tc>
          <w:tcPr>
            <w:tcW w:w="1418" w:type="dxa"/>
            <w:shd w:val="clear" w:color="auto" w:fill="auto"/>
            <w:hideMark/>
          </w:tcPr>
          <w:p w14:paraId="385E6754" w14:textId="77777777" w:rsidR="00DB1D89" w:rsidRPr="00DB1D89" w:rsidRDefault="00DB1D89" w:rsidP="00DB1D89">
            <w:pPr>
              <w:spacing w:before="40" w:after="120"/>
              <w:ind w:right="113"/>
              <w:rPr>
                <w:lang w:eastAsia="en-GB"/>
              </w:rPr>
            </w:pPr>
            <w:r w:rsidRPr="00DB1D89">
              <w:rPr>
                <w:lang w:eastAsia="en-GB"/>
              </w:rPr>
              <w:t xml:space="preserve">Yangon Tipitaka Yanbye </w:t>
            </w:r>
            <w:r w:rsidRPr="00DB1D89">
              <w:rPr>
                <w:lang w:eastAsia="en-GB"/>
              </w:rPr>
              <w:lastRenderedPageBreak/>
              <w:t>Sayadaw and party</w:t>
            </w:r>
          </w:p>
        </w:tc>
        <w:tc>
          <w:tcPr>
            <w:tcW w:w="1644" w:type="dxa"/>
            <w:shd w:val="clear" w:color="auto" w:fill="auto"/>
            <w:hideMark/>
          </w:tcPr>
          <w:p w14:paraId="18AEDDC1" w14:textId="77777777" w:rsidR="00DB1D89" w:rsidRPr="00DB1D89" w:rsidRDefault="00DB1D89" w:rsidP="00DB1D89">
            <w:pPr>
              <w:spacing w:before="40" w:after="120"/>
              <w:ind w:right="113"/>
              <w:rPr>
                <w:lang w:eastAsia="en-GB"/>
              </w:rPr>
            </w:pPr>
            <w:r w:rsidRPr="00DB1D89">
              <w:rPr>
                <w:lang w:eastAsia="en-GB"/>
              </w:rPr>
              <w:lastRenderedPageBreak/>
              <w:t>N/A</w:t>
            </w:r>
          </w:p>
        </w:tc>
        <w:tc>
          <w:tcPr>
            <w:tcW w:w="2608" w:type="dxa"/>
            <w:shd w:val="clear" w:color="auto" w:fill="auto"/>
            <w:hideMark/>
          </w:tcPr>
          <w:p w14:paraId="077DFF99" w14:textId="77777777" w:rsidR="00DB1D89" w:rsidRPr="00DB1D89" w:rsidRDefault="00DB1D89" w:rsidP="00DB1D89">
            <w:pPr>
              <w:spacing w:before="40" w:after="120"/>
              <w:ind w:right="113"/>
              <w:rPr>
                <w:lang w:eastAsia="en-GB"/>
              </w:rPr>
            </w:pPr>
            <w:r w:rsidRPr="00DB1D89">
              <w:rPr>
                <w:lang w:eastAsia="en-GB"/>
              </w:rPr>
              <w:t>N/A</w:t>
            </w:r>
          </w:p>
        </w:tc>
        <w:tc>
          <w:tcPr>
            <w:tcW w:w="1134" w:type="dxa"/>
            <w:shd w:val="clear" w:color="auto" w:fill="auto"/>
            <w:hideMark/>
          </w:tcPr>
          <w:p w14:paraId="07C332D4" w14:textId="77777777" w:rsidR="00DB1D89" w:rsidRPr="00DB1D89" w:rsidRDefault="00DB1D89" w:rsidP="00DB1D89">
            <w:pPr>
              <w:spacing w:before="40" w:after="120"/>
              <w:ind w:right="113"/>
              <w:rPr>
                <w:lang w:eastAsia="en-GB"/>
              </w:rPr>
            </w:pPr>
            <w:r w:rsidRPr="00DB1D89">
              <w:rPr>
                <w:lang w:eastAsia="en-GB"/>
              </w:rPr>
              <w:t>30 million on 10 September 2017</w:t>
            </w:r>
            <w:r w:rsidRPr="0000505C">
              <w:rPr>
                <w:rStyle w:val="FootnoteReference"/>
              </w:rPr>
              <w:footnoteReference w:id="560"/>
            </w:r>
          </w:p>
        </w:tc>
        <w:tc>
          <w:tcPr>
            <w:tcW w:w="1418" w:type="dxa"/>
            <w:shd w:val="clear" w:color="auto" w:fill="auto"/>
            <w:hideMark/>
          </w:tcPr>
          <w:p w14:paraId="6681A2DD" w14:textId="30A4D3E3" w:rsidR="00DB1D89" w:rsidRPr="00DB1D89" w:rsidRDefault="00B431B7" w:rsidP="00DB1D89">
            <w:pPr>
              <w:spacing w:before="40" w:after="120"/>
              <w:ind w:right="113"/>
              <w:rPr>
                <w:lang w:eastAsia="en-GB"/>
              </w:rPr>
            </w:pPr>
            <w:r>
              <w:rPr>
                <w:lang w:eastAsia="en-GB"/>
              </w:rPr>
              <w:t>30,000,000</w:t>
            </w:r>
          </w:p>
        </w:tc>
        <w:tc>
          <w:tcPr>
            <w:tcW w:w="964" w:type="dxa"/>
            <w:shd w:val="clear" w:color="auto" w:fill="auto"/>
            <w:hideMark/>
          </w:tcPr>
          <w:p w14:paraId="1651ECCD" w14:textId="77777777" w:rsidR="00DB1D89" w:rsidRPr="00DB1D89" w:rsidRDefault="00DB1D89" w:rsidP="00DB1D89">
            <w:pPr>
              <w:spacing w:before="40" w:after="120"/>
              <w:ind w:right="113"/>
              <w:rPr>
                <w:lang w:eastAsia="en-GB"/>
              </w:rPr>
            </w:pPr>
            <w:r w:rsidRPr="00DB1D89">
              <w:rPr>
                <w:lang w:eastAsia="en-GB"/>
              </w:rPr>
              <w:t>21,428.57</w:t>
            </w:r>
          </w:p>
        </w:tc>
      </w:tr>
      <w:tr w:rsidR="00244FE4" w:rsidRPr="00DB1D89" w14:paraId="1D74E30F" w14:textId="77777777" w:rsidTr="007D2991">
        <w:tc>
          <w:tcPr>
            <w:tcW w:w="454" w:type="dxa"/>
            <w:tcBorders>
              <w:bottom w:val="single" w:sz="12" w:space="0" w:color="auto"/>
            </w:tcBorders>
            <w:shd w:val="clear" w:color="auto" w:fill="auto"/>
            <w:hideMark/>
          </w:tcPr>
          <w:p w14:paraId="03FF6914" w14:textId="77777777" w:rsidR="00DB1D89" w:rsidRPr="00DB1D89" w:rsidRDefault="00DB1D89" w:rsidP="00DB1D89">
            <w:pPr>
              <w:spacing w:before="40" w:after="120"/>
              <w:ind w:right="113"/>
              <w:rPr>
                <w:lang w:eastAsia="en-GB"/>
              </w:rPr>
            </w:pPr>
            <w:r w:rsidRPr="00DB1D89">
              <w:rPr>
                <w:lang w:eastAsia="en-GB"/>
              </w:rPr>
              <w:t> </w:t>
            </w:r>
          </w:p>
        </w:tc>
        <w:tc>
          <w:tcPr>
            <w:tcW w:w="1418" w:type="dxa"/>
            <w:tcBorders>
              <w:bottom w:val="single" w:sz="12" w:space="0" w:color="auto"/>
            </w:tcBorders>
            <w:shd w:val="clear" w:color="auto" w:fill="auto"/>
            <w:hideMark/>
          </w:tcPr>
          <w:p w14:paraId="786EDE68" w14:textId="77777777" w:rsidR="00DB1D89" w:rsidRPr="00DB1D89" w:rsidRDefault="00DB1D89" w:rsidP="00DB1D89">
            <w:pPr>
              <w:spacing w:before="40" w:after="120"/>
              <w:ind w:right="113"/>
              <w:rPr>
                <w:lang w:eastAsia="en-GB"/>
              </w:rPr>
            </w:pPr>
            <w:r w:rsidRPr="00DB1D89">
              <w:rPr>
                <w:lang w:eastAsia="en-GB"/>
              </w:rPr>
              <w:t> </w:t>
            </w:r>
          </w:p>
        </w:tc>
        <w:tc>
          <w:tcPr>
            <w:tcW w:w="1644" w:type="dxa"/>
            <w:tcBorders>
              <w:bottom w:val="single" w:sz="12" w:space="0" w:color="auto"/>
            </w:tcBorders>
            <w:shd w:val="clear" w:color="auto" w:fill="auto"/>
            <w:hideMark/>
          </w:tcPr>
          <w:p w14:paraId="50573A2F" w14:textId="77777777" w:rsidR="00DB1D89" w:rsidRPr="00DB1D89" w:rsidRDefault="00DB1D89" w:rsidP="00DB1D89">
            <w:pPr>
              <w:spacing w:before="40" w:after="120"/>
              <w:ind w:right="113"/>
              <w:rPr>
                <w:lang w:eastAsia="en-GB"/>
              </w:rPr>
            </w:pPr>
            <w:r w:rsidRPr="00DB1D89">
              <w:rPr>
                <w:lang w:eastAsia="en-GB"/>
              </w:rPr>
              <w:t> </w:t>
            </w:r>
          </w:p>
        </w:tc>
        <w:tc>
          <w:tcPr>
            <w:tcW w:w="2608" w:type="dxa"/>
            <w:tcBorders>
              <w:bottom w:val="single" w:sz="12" w:space="0" w:color="auto"/>
            </w:tcBorders>
            <w:shd w:val="clear" w:color="auto" w:fill="auto"/>
            <w:hideMark/>
          </w:tcPr>
          <w:p w14:paraId="3D600766" w14:textId="77777777" w:rsidR="00DB1D89" w:rsidRPr="00DB1D89" w:rsidRDefault="00DB1D89" w:rsidP="00DB1D89">
            <w:pPr>
              <w:spacing w:before="40" w:after="120"/>
              <w:ind w:right="113"/>
              <w:rPr>
                <w:lang w:eastAsia="en-GB"/>
              </w:rPr>
            </w:pPr>
            <w:r w:rsidRPr="00DB1D89">
              <w:rPr>
                <w:lang w:eastAsia="en-GB"/>
              </w:rPr>
              <w:t> </w:t>
            </w:r>
          </w:p>
        </w:tc>
        <w:tc>
          <w:tcPr>
            <w:tcW w:w="1134" w:type="dxa"/>
            <w:tcBorders>
              <w:bottom w:val="single" w:sz="12" w:space="0" w:color="auto"/>
            </w:tcBorders>
            <w:shd w:val="clear" w:color="auto" w:fill="auto"/>
            <w:hideMark/>
          </w:tcPr>
          <w:p w14:paraId="2808A43B" w14:textId="77777777" w:rsidR="00DB1D89" w:rsidRPr="00DB1D89" w:rsidRDefault="00DB1D89" w:rsidP="00DB1D89">
            <w:pPr>
              <w:spacing w:before="40" w:after="120"/>
              <w:ind w:right="113"/>
              <w:rPr>
                <w:lang w:eastAsia="en-GB"/>
              </w:rPr>
            </w:pPr>
            <w:r w:rsidRPr="00DB1D89">
              <w:rPr>
                <w:lang w:eastAsia="en-GB"/>
              </w:rPr>
              <w:t>Total donated by corporate and other donors</w:t>
            </w:r>
          </w:p>
        </w:tc>
        <w:tc>
          <w:tcPr>
            <w:tcW w:w="1418" w:type="dxa"/>
            <w:tcBorders>
              <w:bottom w:val="single" w:sz="12" w:space="0" w:color="auto"/>
            </w:tcBorders>
            <w:shd w:val="clear" w:color="auto" w:fill="auto"/>
            <w:hideMark/>
          </w:tcPr>
          <w:p w14:paraId="6E912C8B" w14:textId="77777777" w:rsidR="00DB1D89" w:rsidRPr="00DB1D89" w:rsidRDefault="00DB1D89" w:rsidP="00DB1D89">
            <w:pPr>
              <w:spacing w:before="40" w:after="120"/>
              <w:ind w:right="113"/>
              <w:rPr>
                <w:lang w:eastAsia="en-GB"/>
              </w:rPr>
            </w:pPr>
          </w:p>
          <w:p w14:paraId="5266CAC7" w14:textId="3DD7EC17" w:rsidR="00DB1D89" w:rsidRPr="00DB1D89" w:rsidRDefault="000D093A" w:rsidP="00DB1D89">
            <w:pPr>
              <w:spacing w:before="40" w:after="120"/>
              <w:ind w:right="113"/>
              <w:rPr>
                <w:lang w:eastAsia="en-GB"/>
              </w:rPr>
            </w:pPr>
            <w:r>
              <w:rPr>
                <w:lang w:eastAsia="en-GB"/>
              </w:rPr>
              <w:t>8,619,340</w:t>
            </w:r>
            <w:r w:rsidR="00DB1D89" w:rsidRPr="00DB1D89">
              <w:rPr>
                <w:lang w:eastAsia="en-GB"/>
              </w:rPr>
              <w:t>,000</w:t>
            </w:r>
          </w:p>
        </w:tc>
        <w:tc>
          <w:tcPr>
            <w:tcW w:w="964" w:type="dxa"/>
            <w:tcBorders>
              <w:bottom w:val="single" w:sz="12" w:space="0" w:color="auto"/>
            </w:tcBorders>
            <w:shd w:val="clear" w:color="auto" w:fill="auto"/>
            <w:hideMark/>
          </w:tcPr>
          <w:p w14:paraId="4C7E1EEA" w14:textId="1F88FF0E" w:rsidR="00DB1D89" w:rsidRPr="00DB1D89" w:rsidRDefault="00DB1D89" w:rsidP="003B04BB">
            <w:pPr>
              <w:spacing w:before="40" w:after="120"/>
              <w:ind w:right="113"/>
              <w:rPr>
                <w:lang w:eastAsia="en-GB"/>
              </w:rPr>
            </w:pPr>
            <w:r w:rsidRPr="00DB1D89">
              <w:rPr>
                <w:lang w:eastAsia="en-GB"/>
              </w:rPr>
              <w:t xml:space="preserve">                      </w:t>
            </w:r>
            <w:r w:rsidR="003B04BB">
              <w:rPr>
                <w:lang w:eastAsia="en-GB"/>
              </w:rPr>
              <w:t>6,156,671.4</w:t>
            </w:r>
            <w:r w:rsidR="000D093A">
              <w:rPr>
                <w:lang w:eastAsia="en-GB"/>
              </w:rPr>
              <w:t>2</w:t>
            </w:r>
          </w:p>
        </w:tc>
      </w:tr>
    </w:tbl>
    <w:p w14:paraId="28376714" w14:textId="08B2833B" w:rsidR="001D3491" w:rsidRDefault="001D3491" w:rsidP="00DB1D89">
      <w:pPr>
        <w:rPr>
          <w:b/>
        </w:rPr>
      </w:pPr>
    </w:p>
    <w:p w14:paraId="142FCC04" w14:textId="77777777" w:rsidR="00DB1D89" w:rsidRPr="00F013C6" w:rsidRDefault="001D3491" w:rsidP="00DB1D89">
      <w:pPr>
        <w:rPr>
          <w:b/>
        </w:rPr>
      </w:pPr>
      <w:r>
        <w:rPr>
          <w:b/>
        </w:rPr>
        <w:br w:type="page"/>
      </w:r>
    </w:p>
    <w:p w14:paraId="6BD69765" w14:textId="2B1EB586" w:rsidR="00DB1D89" w:rsidRDefault="00DB1D89" w:rsidP="00DB1D89">
      <w:pPr>
        <w:pStyle w:val="HChG"/>
      </w:pPr>
      <w:r>
        <w:lastRenderedPageBreak/>
        <w:tab/>
        <w:t>V.</w:t>
      </w:r>
      <w:r>
        <w:tab/>
      </w:r>
      <w:r w:rsidRPr="00DB1D89">
        <w:t>Foreign companies in commercial partnerships with MEHL or MEC</w:t>
      </w:r>
    </w:p>
    <w:p w14:paraId="520D7D34" w14:textId="77777777" w:rsidR="00DB1D89" w:rsidRPr="00DB1D89" w:rsidRDefault="00DB1D89" w:rsidP="00DB1D89">
      <w:pPr>
        <w:pStyle w:val="H1G"/>
      </w:pPr>
      <w:r>
        <w:tab/>
        <w:t>A.</w:t>
      </w:r>
      <w:r>
        <w:tab/>
      </w:r>
      <w:r w:rsidRPr="00DB1D89">
        <w:t>Joint venture partners</w:t>
      </w:r>
    </w:p>
    <w:tbl>
      <w:tblPr>
        <w:tblW w:w="9640" w:type="dxa"/>
        <w:tblLayout w:type="fixed"/>
        <w:tblCellMar>
          <w:left w:w="0" w:type="dxa"/>
          <w:right w:w="0" w:type="dxa"/>
        </w:tblCellMar>
        <w:tblLook w:val="04A0" w:firstRow="1" w:lastRow="0" w:firstColumn="1" w:lastColumn="0" w:noHBand="0" w:noVBand="1"/>
      </w:tblPr>
      <w:tblGrid>
        <w:gridCol w:w="567"/>
        <w:gridCol w:w="1701"/>
        <w:gridCol w:w="1701"/>
        <w:gridCol w:w="1701"/>
        <w:gridCol w:w="1134"/>
        <w:gridCol w:w="1418"/>
        <w:gridCol w:w="1418"/>
      </w:tblGrid>
      <w:tr w:rsidR="00DB1D89" w:rsidRPr="00DB1D89" w14:paraId="7E2FC737" w14:textId="77777777" w:rsidTr="00AC7BC7">
        <w:trPr>
          <w:tblHeader/>
        </w:trPr>
        <w:tc>
          <w:tcPr>
            <w:tcW w:w="567" w:type="dxa"/>
            <w:tcBorders>
              <w:top w:val="single" w:sz="4" w:space="0" w:color="auto"/>
              <w:bottom w:val="single" w:sz="12" w:space="0" w:color="auto"/>
            </w:tcBorders>
            <w:shd w:val="clear" w:color="auto" w:fill="auto"/>
            <w:tcMar>
              <w:top w:w="15" w:type="dxa"/>
              <w:left w:w="15" w:type="dxa"/>
              <w:bottom w:w="0" w:type="dxa"/>
              <w:right w:w="15" w:type="dxa"/>
            </w:tcMar>
            <w:vAlign w:val="bottom"/>
            <w:hideMark/>
          </w:tcPr>
          <w:p w14:paraId="51A812C8" w14:textId="77777777" w:rsidR="00DB1D89" w:rsidRPr="00DB1D89" w:rsidRDefault="00DB1D89" w:rsidP="00DB1D89">
            <w:pPr>
              <w:spacing w:before="80" w:after="80" w:line="200" w:lineRule="exact"/>
              <w:ind w:right="113"/>
              <w:rPr>
                <w:i/>
                <w:sz w:val="16"/>
                <w:lang w:eastAsia="en-GB"/>
              </w:rPr>
            </w:pPr>
            <w:r w:rsidRPr="00DB1D89">
              <w:rPr>
                <w:rFonts w:eastAsia="Calibri"/>
                <w:i/>
                <w:sz w:val="16"/>
              </w:rPr>
              <w:t>No.</w:t>
            </w:r>
          </w:p>
        </w:tc>
        <w:tc>
          <w:tcPr>
            <w:tcW w:w="1701" w:type="dxa"/>
            <w:tcBorders>
              <w:top w:val="single" w:sz="4" w:space="0" w:color="auto"/>
              <w:bottom w:val="single" w:sz="12" w:space="0" w:color="auto"/>
            </w:tcBorders>
            <w:shd w:val="clear" w:color="auto" w:fill="auto"/>
            <w:tcMar>
              <w:top w:w="15" w:type="dxa"/>
              <w:left w:w="15" w:type="dxa"/>
              <w:bottom w:w="0" w:type="dxa"/>
              <w:right w:w="15" w:type="dxa"/>
            </w:tcMar>
            <w:vAlign w:val="bottom"/>
            <w:hideMark/>
          </w:tcPr>
          <w:p w14:paraId="37E576DF" w14:textId="77777777" w:rsidR="00DB1D89" w:rsidRPr="00DB1D89" w:rsidRDefault="00DB1D89" w:rsidP="00DB1D89">
            <w:pPr>
              <w:spacing w:before="80" w:after="80" w:line="200" w:lineRule="exact"/>
              <w:ind w:right="113"/>
              <w:rPr>
                <w:i/>
                <w:sz w:val="16"/>
              </w:rPr>
            </w:pPr>
            <w:r w:rsidRPr="00DB1D89">
              <w:rPr>
                <w:rFonts w:eastAsia="Calibri"/>
                <w:i/>
                <w:sz w:val="16"/>
              </w:rPr>
              <w:t>Name of Myanmar company (if known)</w:t>
            </w:r>
          </w:p>
        </w:tc>
        <w:tc>
          <w:tcPr>
            <w:tcW w:w="1701" w:type="dxa"/>
            <w:tcBorders>
              <w:top w:val="single" w:sz="4" w:space="0" w:color="auto"/>
              <w:bottom w:val="single" w:sz="12" w:space="0" w:color="auto"/>
            </w:tcBorders>
            <w:shd w:val="clear" w:color="auto" w:fill="auto"/>
            <w:tcMar>
              <w:top w:w="15" w:type="dxa"/>
              <w:left w:w="15" w:type="dxa"/>
              <w:bottom w:w="0" w:type="dxa"/>
              <w:right w:w="15" w:type="dxa"/>
            </w:tcMar>
            <w:vAlign w:val="bottom"/>
            <w:hideMark/>
          </w:tcPr>
          <w:p w14:paraId="790E1848" w14:textId="77777777" w:rsidR="00DB1D89" w:rsidRPr="00DB1D89" w:rsidRDefault="00DB1D89" w:rsidP="00DB1D89">
            <w:pPr>
              <w:spacing w:before="80" w:after="80" w:line="200" w:lineRule="exact"/>
              <w:ind w:right="113"/>
              <w:rPr>
                <w:i/>
                <w:sz w:val="16"/>
              </w:rPr>
            </w:pPr>
            <w:r w:rsidRPr="00DB1D89">
              <w:rPr>
                <w:rFonts w:eastAsia="Calibri"/>
                <w:i/>
                <w:sz w:val="16"/>
              </w:rPr>
              <w:t>MEHL or MEC</w:t>
            </w:r>
          </w:p>
        </w:tc>
        <w:tc>
          <w:tcPr>
            <w:tcW w:w="1701" w:type="dxa"/>
            <w:tcBorders>
              <w:top w:val="single" w:sz="4" w:space="0" w:color="auto"/>
              <w:bottom w:val="single" w:sz="12" w:space="0" w:color="auto"/>
            </w:tcBorders>
            <w:shd w:val="clear" w:color="auto" w:fill="auto"/>
            <w:tcMar>
              <w:top w:w="15" w:type="dxa"/>
              <w:left w:w="15" w:type="dxa"/>
              <w:bottom w:w="0" w:type="dxa"/>
              <w:right w:w="15" w:type="dxa"/>
            </w:tcMar>
            <w:vAlign w:val="bottom"/>
            <w:hideMark/>
          </w:tcPr>
          <w:p w14:paraId="2CC6891B" w14:textId="77777777" w:rsidR="00DB1D89" w:rsidRPr="00DB1D89" w:rsidRDefault="00DB1D89" w:rsidP="00DB1D89">
            <w:pPr>
              <w:spacing w:before="80" w:after="80" w:line="200" w:lineRule="exact"/>
              <w:ind w:right="113"/>
              <w:rPr>
                <w:i/>
                <w:sz w:val="16"/>
              </w:rPr>
            </w:pPr>
            <w:r w:rsidRPr="00DB1D89">
              <w:rPr>
                <w:rFonts w:eastAsia="Calibri"/>
                <w:i/>
                <w:sz w:val="16"/>
              </w:rPr>
              <w:t>Foreign company joint venture partner</w:t>
            </w:r>
            <w:r w:rsidRPr="0000505C">
              <w:rPr>
                <w:rStyle w:val="FootnoteReference"/>
              </w:rPr>
              <w:footnoteReference w:id="561"/>
            </w:r>
            <w:r w:rsidRPr="00DB1D89">
              <w:rPr>
                <w:rFonts w:eastAsia="Calibri"/>
                <w:i/>
                <w:sz w:val="16"/>
              </w:rPr>
              <w:t xml:space="preserve"> and % held (if known)</w:t>
            </w:r>
          </w:p>
        </w:tc>
        <w:tc>
          <w:tcPr>
            <w:tcW w:w="1134" w:type="dxa"/>
            <w:tcBorders>
              <w:top w:val="single" w:sz="4" w:space="0" w:color="auto"/>
              <w:bottom w:val="single" w:sz="12" w:space="0" w:color="auto"/>
            </w:tcBorders>
            <w:shd w:val="clear" w:color="auto" w:fill="auto"/>
            <w:tcMar>
              <w:top w:w="15" w:type="dxa"/>
              <w:left w:w="15" w:type="dxa"/>
              <w:bottom w:w="0" w:type="dxa"/>
              <w:right w:w="15" w:type="dxa"/>
            </w:tcMar>
            <w:vAlign w:val="bottom"/>
            <w:hideMark/>
          </w:tcPr>
          <w:p w14:paraId="57868987" w14:textId="77777777" w:rsidR="00DB1D89" w:rsidRPr="00DB1D89" w:rsidRDefault="00DB1D89" w:rsidP="00DB1D89">
            <w:pPr>
              <w:spacing w:before="80" w:after="80" w:line="200" w:lineRule="exact"/>
              <w:ind w:right="113"/>
              <w:rPr>
                <w:i/>
                <w:sz w:val="16"/>
              </w:rPr>
            </w:pPr>
            <w:r w:rsidRPr="00DB1D89">
              <w:rPr>
                <w:rFonts w:eastAsia="Calibri"/>
                <w:i/>
                <w:sz w:val="16"/>
              </w:rPr>
              <w:t>Domicile country of joint venture partner</w:t>
            </w:r>
          </w:p>
        </w:tc>
        <w:tc>
          <w:tcPr>
            <w:tcW w:w="1418" w:type="dxa"/>
            <w:tcBorders>
              <w:top w:val="single" w:sz="4" w:space="0" w:color="auto"/>
              <w:bottom w:val="single" w:sz="12" w:space="0" w:color="auto"/>
            </w:tcBorders>
            <w:shd w:val="clear" w:color="auto" w:fill="auto"/>
            <w:tcMar>
              <w:top w:w="15" w:type="dxa"/>
              <w:left w:w="15" w:type="dxa"/>
              <w:bottom w:w="0" w:type="dxa"/>
              <w:right w:w="15" w:type="dxa"/>
            </w:tcMar>
            <w:vAlign w:val="bottom"/>
            <w:hideMark/>
          </w:tcPr>
          <w:p w14:paraId="5F56ED23" w14:textId="77777777" w:rsidR="00DB1D89" w:rsidRPr="00DB1D89" w:rsidRDefault="00DB1D89" w:rsidP="00DB1D89">
            <w:pPr>
              <w:spacing w:before="80" w:after="80" w:line="200" w:lineRule="exact"/>
              <w:ind w:right="113"/>
              <w:rPr>
                <w:i/>
                <w:sz w:val="16"/>
              </w:rPr>
            </w:pPr>
            <w:r w:rsidRPr="00DB1D89">
              <w:rPr>
                <w:rFonts w:eastAsia="Calibri"/>
                <w:i/>
                <w:sz w:val="16"/>
              </w:rPr>
              <w:t>Sector (if known)</w:t>
            </w:r>
          </w:p>
        </w:tc>
        <w:tc>
          <w:tcPr>
            <w:tcW w:w="1418" w:type="dxa"/>
            <w:tcBorders>
              <w:top w:val="single" w:sz="4" w:space="0" w:color="auto"/>
              <w:bottom w:val="single" w:sz="12" w:space="0" w:color="auto"/>
            </w:tcBorders>
            <w:shd w:val="clear" w:color="auto" w:fill="auto"/>
            <w:tcMar>
              <w:top w:w="15" w:type="dxa"/>
              <w:left w:w="15" w:type="dxa"/>
              <w:bottom w:w="0" w:type="dxa"/>
              <w:right w:w="15" w:type="dxa"/>
            </w:tcMar>
            <w:vAlign w:val="bottom"/>
            <w:hideMark/>
          </w:tcPr>
          <w:p w14:paraId="24D4438A" w14:textId="77777777" w:rsidR="00DB1D89" w:rsidRPr="00DB1D89" w:rsidRDefault="00DB1D89" w:rsidP="00DB1D89">
            <w:pPr>
              <w:spacing w:before="80" w:after="80" w:line="200" w:lineRule="exact"/>
              <w:ind w:right="113"/>
              <w:rPr>
                <w:i/>
                <w:sz w:val="16"/>
              </w:rPr>
            </w:pPr>
            <w:r w:rsidRPr="00DB1D89">
              <w:rPr>
                <w:rFonts w:eastAsia="Calibri"/>
                <w:i/>
                <w:sz w:val="16"/>
              </w:rPr>
              <w:t>Source(s) of information</w:t>
            </w:r>
          </w:p>
        </w:tc>
      </w:tr>
      <w:tr w:rsidR="00DB1D89" w:rsidRPr="00DB1D89" w14:paraId="3D87EA42" w14:textId="77777777" w:rsidTr="00AC7BC7">
        <w:trPr>
          <w:trHeight w:hRule="exact" w:val="113"/>
        </w:trPr>
        <w:tc>
          <w:tcPr>
            <w:tcW w:w="567" w:type="dxa"/>
            <w:tcBorders>
              <w:top w:val="single" w:sz="12" w:space="0" w:color="auto"/>
            </w:tcBorders>
            <w:shd w:val="clear" w:color="auto" w:fill="auto"/>
            <w:tcMar>
              <w:top w:w="15" w:type="dxa"/>
              <w:left w:w="15" w:type="dxa"/>
              <w:bottom w:w="0" w:type="dxa"/>
              <w:right w:w="15" w:type="dxa"/>
            </w:tcMar>
          </w:tcPr>
          <w:p w14:paraId="1155B45F" w14:textId="77777777" w:rsidR="00DB1D89" w:rsidRPr="00DB1D89" w:rsidRDefault="00DB1D89" w:rsidP="00DB1D89">
            <w:pPr>
              <w:spacing w:before="40" w:after="120"/>
              <w:ind w:right="113"/>
              <w:rPr>
                <w:rFonts w:eastAsia="Calibri"/>
              </w:rPr>
            </w:pPr>
          </w:p>
        </w:tc>
        <w:tc>
          <w:tcPr>
            <w:tcW w:w="1701" w:type="dxa"/>
            <w:tcBorders>
              <w:top w:val="single" w:sz="12" w:space="0" w:color="auto"/>
            </w:tcBorders>
            <w:shd w:val="clear" w:color="auto" w:fill="auto"/>
            <w:tcMar>
              <w:top w:w="15" w:type="dxa"/>
              <w:left w:w="15" w:type="dxa"/>
              <w:bottom w:w="0" w:type="dxa"/>
              <w:right w:w="15" w:type="dxa"/>
            </w:tcMar>
          </w:tcPr>
          <w:p w14:paraId="1FF55DF5" w14:textId="77777777" w:rsidR="00DB1D89" w:rsidRPr="00DB1D89" w:rsidRDefault="00DB1D89" w:rsidP="00DB1D89">
            <w:pPr>
              <w:spacing w:before="40" w:after="120"/>
              <w:ind w:right="113"/>
              <w:rPr>
                <w:rFonts w:eastAsia="Calibri"/>
              </w:rPr>
            </w:pPr>
          </w:p>
        </w:tc>
        <w:tc>
          <w:tcPr>
            <w:tcW w:w="1701" w:type="dxa"/>
            <w:tcBorders>
              <w:top w:val="single" w:sz="12" w:space="0" w:color="auto"/>
            </w:tcBorders>
            <w:shd w:val="clear" w:color="auto" w:fill="auto"/>
            <w:tcMar>
              <w:top w:w="15" w:type="dxa"/>
              <w:left w:w="15" w:type="dxa"/>
              <w:bottom w:w="0" w:type="dxa"/>
              <w:right w:w="15" w:type="dxa"/>
            </w:tcMar>
          </w:tcPr>
          <w:p w14:paraId="23223162" w14:textId="77777777" w:rsidR="00DB1D89" w:rsidRPr="00DB1D89" w:rsidRDefault="00DB1D89" w:rsidP="00DB1D89">
            <w:pPr>
              <w:spacing w:before="40" w:after="120"/>
              <w:ind w:right="113"/>
              <w:rPr>
                <w:rFonts w:eastAsia="Calibri"/>
              </w:rPr>
            </w:pPr>
          </w:p>
        </w:tc>
        <w:tc>
          <w:tcPr>
            <w:tcW w:w="1701" w:type="dxa"/>
            <w:tcBorders>
              <w:top w:val="single" w:sz="12" w:space="0" w:color="auto"/>
            </w:tcBorders>
            <w:shd w:val="clear" w:color="auto" w:fill="auto"/>
            <w:tcMar>
              <w:top w:w="15" w:type="dxa"/>
              <w:left w:w="15" w:type="dxa"/>
              <w:bottom w:w="0" w:type="dxa"/>
              <w:right w:w="15" w:type="dxa"/>
            </w:tcMar>
          </w:tcPr>
          <w:p w14:paraId="71CD4AF9" w14:textId="77777777" w:rsidR="00DB1D89" w:rsidRPr="00DB1D89" w:rsidRDefault="00DB1D89" w:rsidP="00DB1D89">
            <w:pPr>
              <w:spacing w:before="40" w:after="120"/>
              <w:ind w:right="113"/>
              <w:rPr>
                <w:rFonts w:eastAsia="Calibri"/>
              </w:rPr>
            </w:pPr>
          </w:p>
        </w:tc>
        <w:tc>
          <w:tcPr>
            <w:tcW w:w="1134" w:type="dxa"/>
            <w:tcBorders>
              <w:top w:val="single" w:sz="12" w:space="0" w:color="auto"/>
            </w:tcBorders>
            <w:shd w:val="clear" w:color="auto" w:fill="auto"/>
            <w:tcMar>
              <w:top w:w="15" w:type="dxa"/>
              <w:left w:w="15" w:type="dxa"/>
              <w:bottom w:w="0" w:type="dxa"/>
              <w:right w:w="15" w:type="dxa"/>
            </w:tcMar>
          </w:tcPr>
          <w:p w14:paraId="6BC23282" w14:textId="77777777" w:rsidR="00DB1D89" w:rsidRPr="00DB1D89" w:rsidRDefault="00DB1D89" w:rsidP="00DB1D89">
            <w:pPr>
              <w:spacing w:before="40" w:after="120"/>
              <w:ind w:right="113"/>
              <w:rPr>
                <w:rFonts w:eastAsia="Calibri"/>
              </w:rPr>
            </w:pPr>
          </w:p>
        </w:tc>
        <w:tc>
          <w:tcPr>
            <w:tcW w:w="1418" w:type="dxa"/>
            <w:tcBorders>
              <w:top w:val="single" w:sz="12" w:space="0" w:color="auto"/>
            </w:tcBorders>
            <w:shd w:val="clear" w:color="auto" w:fill="auto"/>
            <w:tcMar>
              <w:top w:w="15" w:type="dxa"/>
              <w:left w:w="15" w:type="dxa"/>
              <w:bottom w:w="0" w:type="dxa"/>
              <w:right w:w="15" w:type="dxa"/>
            </w:tcMar>
          </w:tcPr>
          <w:p w14:paraId="14188F67" w14:textId="77777777" w:rsidR="00DB1D89" w:rsidRPr="00DB1D89" w:rsidRDefault="00DB1D89" w:rsidP="00DB1D89">
            <w:pPr>
              <w:spacing w:before="40" w:after="120"/>
              <w:ind w:right="113"/>
              <w:rPr>
                <w:rFonts w:eastAsia="Calibri"/>
              </w:rPr>
            </w:pPr>
          </w:p>
        </w:tc>
        <w:tc>
          <w:tcPr>
            <w:tcW w:w="1418" w:type="dxa"/>
            <w:tcBorders>
              <w:top w:val="single" w:sz="12" w:space="0" w:color="auto"/>
            </w:tcBorders>
            <w:shd w:val="clear" w:color="auto" w:fill="auto"/>
            <w:tcMar>
              <w:top w:w="15" w:type="dxa"/>
              <w:left w:w="15" w:type="dxa"/>
              <w:bottom w:w="0" w:type="dxa"/>
              <w:right w:w="15" w:type="dxa"/>
            </w:tcMar>
          </w:tcPr>
          <w:p w14:paraId="0D4224BC" w14:textId="77777777" w:rsidR="00DB1D89" w:rsidRPr="00DB1D89" w:rsidRDefault="00DB1D89" w:rsidP="00DB1D89">
            <w:pPr>
              <w:spacing w:before="40" w:after="120"/>
              <w:ind w:right="113"/>
              <w:rPr>
                <w:rFonts w:eastAsia="Calibri"/>
              </w:rPr>
            </w:pPr>
          </w:p>
        </w:tc>
      </w:tr>
      <w:tr w:rsidR="00DB1D89" w:rsidRPr="00DB1D89" w14:paraId="29E82923" w14:textId="77777777" w:rsidTr="00AC7BC7">
        <w:tc>
          <w:tcPr>
            <w:tcW w:w="567" w:type="dxa"/>
            <w:shd w:val="clear" w:color="auto" w:fill="auto"/>
            <w:tcMar>
              <w:top w:w="15" w:type="dxa"/>
              <w:left w:w="15" w:type="dxa"/>
              <w:bottom w:w="0" w:type="dxa"/>
              <w:right w:w="15" w:type="dxa"/>
            </w:tcMar>
            <w:hideMark/>
          </w:tcPr>
          <w:p w14:paraId="09FA9121" w14:textId="77777777" w:rsidR="00DB1D89" w:rsidRPr="00DB1D89" w:rsidRDefault="00DB1D89" w:rsidP="00DB1D89">
            <w:pPr>
              <w:spacing w:before="40" w:after="120"/>
              <w:ind w:right="113"/>
            </w:pPr>
            <w:r w:rsidRPr="00DB1D89">
              <w:t>1</w:t>
            </w:r>
          </w:p>
        </w:tc>
        <w:tc>
          <w:tcPr>
            <w:tcW w:w="1701" w:type="dxa"/>
            <w:shd w:val="clear" w:color="auto" w:fill="auto"/>
            <w:tcMar>
              <w:top w:w="15" w:type="dxa"/>
              <w:left w:w="15" w:type="dxa"/>
              <w:bottom w:w="0" w:type="dxa"/>
              <w:right w:w="15" w:type="dxa"/>
            </w:tcMar>
            <w:hideMark/>
          </w:tcPr>
          <w:p w14:paraId="6C9E541C" w14:textId="77777777" w:rsidR="00DB1D89" w:rsidRPr="00DB1D89" w:rsidRDefault="00DB1D89" w:rsidP="00DB1D89">
            <w:pPr>
              <w:spacing w:before="40" w:after="120"/>
              <w:ind w:right="113"/>
            </w:pPr>
            <w:r w:rsidRPr="00DB1D89">
              <w:rPr>
                <w:rFonts w:eastAsia="Calibri"/>
              </w:rPr>
              <w:t>Coal Mine and Power Plant (Mai Khot)</w:t>
            </w:r>
          </w:p>
        </w:tc>
        <w:tc>
          <w:tcPr>
            <w:tcW w:w="1701" w:type="dxa"/>
            <w:shd w:val="clear" w:color="auto" w:fill="auto"/>
            <w:tcMar>
              <w:top w:w="15" w:type="dxa"/>
              <w:left w:w="15" w:type="dxa"/>
              <w:bottom w:w="0" w:type="dxa"/>
              <w:right w:w="15" w:type="dxa"/>
            </w:tcMar>
            <w:hideMark/>
          </w:tcPr>
          <w:p w14:paraId="110DAE0F" w14:textId="77777777" w:rsidR="00DB1D89" w:rsidRPr="00DB1D89" w:rsidRDefault="00DB1D89" w:rsidP="00DB1D89">
            <w:pPr>
              <w:spacing w:before="40" w:after="120"/>
              <w:ind w:right="113"/>
            </w:pPr>
            <w:r w:rsidRPr="00DB1D89">
              <w:rPr>
                <w:rFonts w:eastAsia="Calibri"/>
              </w:rPr>
              <w:t>MEC</w:t>
            </w:r>
          </w:p>
        </w:tc>
        <w:tc>
          <w:tcPr>
            <w:tcW w:w="1701" w:type="dxa"/>
            <w:shd w:val="clear" w:color="auto" w:fill="auto"/>
            <w:tcMar>
              <w:top w:w="15" w:type="dxa"/>
              <w:left w:w="15" w:type="dxa"/>
              <w:bottom w:w="0" w:type="dxa"/>
              <w:right w:w="15" w:type="dxa"/>
            </w:tcMar>
            <w:hideMark/>
          </w:tcPr>
          <w:p w14:paraId="54DB40E7" w14:textId="77777777" w:rsidR="00DB1D89" w:rsidRPr="00DB1D89" w:rsidRDefault="00DB1D89" w:rsidP="00DB1D89">
            <w:pPr>
              <w:spacing w:before="40" w:after="120"/>
              <w:ind w:right="113"/>
            </w:pPr>
            <w:r w:rsidRPr="00DB1D89">
              <w:rPr>
                <w:rFonts w:eastAsia="Calibri"/>
              </w:rPr>
              <w:t>Saraburi Coal Company Ltd.</w:t>
            </w:r>
          </w:p>
        </w:tc>
        <w:tc>
          <w:tcPr>
            <w:tcW w:w="1134" w:type="dxa"/>
            <w:shd w:val="clear" w:color="auto" w:fill="auto"/>
            <w:tcMar>
              <w:top w:w="15" w:type="dxa"/>
              <w:left w:w="15" w:type="dxa"/>
              <w:bottom w:w="0" w:type="dxa"/>
              <w:right w:w="15" w:type="dxa"/>
            </w:tcMar>
            <w:hideMark/>
          </w:tcPr>
          <w:p w14:paraId="7A55B462" w14:textId="77777777" w:rsidR="00DB1D89" w:rsidRPr="00DB1D89" w:rsidRDefault="00DB1D89" w:rsidP="00DB1D89">
            <w:pPr>
              <w:spacing w:before="40" w:after="120"/>
              <w:ind w:right="113"/>
            </w:pPr>
            <w:r w:rsidRPr="00DB1D89">
              <w:rPr>
                <w:rFonts w:eastAsia="Calibri"/>
              </w:rPr>
              <w:t>Hong Kong, SAR</w:t>
            </w:r>
          </w:p>
        </w:tc>
        <w:tc>
          <w:tcPr>
            <w:tcW w:w="1418" w:type="dxa"/>
            <w:shd w:val="clear" w:color="auto" w:fill="auto"/>
            <w:tcMar>
              <w:top w:w="15" w:type="dxa"/>
              <w:left w:w="15" w:type="dxa"/>
              <w:bottom w:w="0" w:type="dxa"/>
              <w:right w:w="15" w:type="dxa"/>
            </w:tcMar>
            <w:hideMark/>
          </w:tcPr>
          <w:p w14:paraId="44F604F8" w14:textId="77777777" w:rsidR="00DB1D89" w:rsidRPr="00DB1D89" w:rsidRDefault="00DB1D89" w:rsidP="00DB1D89">
            <w:pPr>
              <w:spacing w:before="40" w:after="120"/>
              <w:ind w:right="113"/>
            </w:pPr>
            <w:r w:rsidRPr="00DB1D89">
              <w:rPr>
                <w:rFonts w:eastAsia="Calibri"/>
              </w:rPr>
              <w:t>Mining and quarrying</w:t>
            </w:r>
          </w:p>
        </w:tc>
        <w:tc>
          <w:tcPr>
            <w:tcW w:w="1418" w:type="dxa"/>
            <w:shd w:val="clear" w:color="auto" w:fill="auto"/>
            <w:tcMar>
              <w:top w:w="15" w:type="dxa"/>
              <w:left w:w="15" w:type="dxa"/>
              <w:bottom w:w="0" w:type="dxa"/>
              <w:right w:w="15" w:type="dxa"/>
            </w:tcMar>
            <w:hideMark/>
          </w:tcPr>
          <w:p w14:paraId="2D297131" w14:textId="474089EA" w:rsidR="00DB1D89" w:rsidRPr="00DB1D89" w:rsidRDefault="00AA12FF" w:rsidP="00DB1D89">
            <w:pPr>
              <w:spacing w:before="40" w:after="120"/>
              <w:ind w:right="113"/>
              <w:rPr>
                <w:u w:val="single"/>
              </w:rPr>
            </w:pPr>
            <w:r>
              <w:t>MEC</w:t>
            </w:r>
            <w:r w:rsidR="00DB1D89" w:rsidRPr="0000505C">
              <w:rPr>
                <w:rStyle w:val="FootnoteReference"/>
                <w:rFonts w:eastAsia="Calibri"/>
              </w:rPr>
              <w:footnoteReference w:id="562"/>
            </w:r>
          </w:p>
        </w:tc>
      </w:tr>
      <w:tr w:rsidR="00DB1D89" w:rsidRPr="00DB1D89" w14:paraId="055717D7" w14:textId="77777777" w:rsidTr="00AC7BC7">
        <w:tc>
          <w:tcPr>
            <w:tcW w:w="567" w:type="dxa"/>
            <w:shd w:val="clear" w:color="auto" w:fill="auto"/>
            <w:tcMar>
              <w:top w:w="15" w:type="dxa"/>
              <w:left w:w="15" w:type="dxa"/>
              <w:bottom w:w="0" w:type="dxa"/>
              <w:right w:w="15" w:type="dxa"/>
            </w:tcMar>
            <w:hideMark/>
          </w:tcPr>
          <w:p w14:paraId="4A7EF05E" w14:textId="77777777" w:rsidR="00DB1D89" w:rsidRPr="00DB1D89" w:rsidRDefault="00DB1D89" w:rsidP="00DB1D89">
            <w:pPr>
              <w:spacing w:before="40" w:after="120"/>
              <w:ind w:right="113"/>
            </w:pPr>
            <w:r w:rsidRPr="00DB1D89">
              <w:t>2</w:t>
            </w:r>
          </w:p>
        </w:tc>
        <w:tc>
          <w:tcPr>
            <w:tcW w:w="1701" w:type="dxa"/>
            <w:shd w:val="clear" w:color="auto" w:fill="auto"/>
            <w:tcMar>
              <w:top w:w="15" w:type="dxa"/>
              <w:left w:w="15" w:type="dxa"/>
              <w:bottom w:w="0" w:type="dxa"/>
              <w:right w:w="15" w:type="dxa"/>
            </w:tcMar>
            <w:hideMark/>
          </w:tcPr>
          <w:p w14:paraId="02D81906" w14:textId="77777777" w:rsidR="00DB1D89" w:rsidRPr="00DB1D89" w:rsidRDefault="00DB1D89" w:rsidP="00DB1D89">
            <w:pPr>
              <w:spacing w:before="40" w:after="120"/>
              <w:ind w:right="113"/>
            </w:pPr>
            <w:r w:rsidRPr="00DB1D89">
              <w:rPr>
                <w:rFonts w:eastAsia="Calibri"/>
              </w:rPr>
              <w:t>Gold Cement Co, Ltd. with MEHL involvement through Gold’s Directors and those of MEHL’s Sinminn Cement</w:t>
            </w:r>
          </w:p>
        </w:tc>
        <w:tc>
          <w:tcPr>
            <w:tcW w:w="1701" w:type="dxa"/>
            <w:shd w:val="clear" w:color="auto" w:fill="auto"/>
            <w:tcMar>
              <w:top w:w="15" w:type="dxa"/>
              <w:left w:w="15" w:type="dxa"/>
              <w:bottom w:w="0" w:type="dxa"/>
              <w:right w:w="15" w:type="dxa"/>
            </w:tcMar>
            <w:hideMark/>
          </w:tcPr>
          <w:p w14:paraId="3744AA9C" w14:textId="77777777" w:rsidR="00DB1D89" w:rsidRPr="00DB1D89" w:rsidRDefault="00DB1D89" w:rsidP="00DB1D89">
            <w:pPr>
              <w:spacing w:before="40" w:after="120"/>
              <w:ind w:right="113"/>
            </w:pPr>
            <w:r w:rsidRPr="00DB1D89">
              <w:rPr>
                <w:rFonts w:eastAsia="Calibri"/>
              </w:rPr>
              <w:t>MEHL</w:t>
            </w:r>
          </w:p>
        </w:tc>
        <w:tc>
          <w:tcPr>
            <w:tcW w:w="1701" w:type="dxa"/>
            <w:shd w:val="clear" w:color="auto" w:fill="auto"/>
            <w:tcMar>
              <w:top w:w="15" w:type="dxa"/>
              <w:left w:w="15" w:type="dxa"/>
              <w:bottom w:w="0" w:type="dxa"/>
              <w:right w:w="15" w:type="dxa"/>
            </w:tcMar>
            <w:hideMark/>
          </w:tcPr>
          <w:p w14:paraId="6051FBB0" w14:textId="77777777" w:rsidR="00DB1D89" w:rsidRPr="00DB1D89" w:rsidRDefault="00DB1D89" w:rsidP="00DB1D89">
            <w:pPr>
              <w:spacing w:before="40" w:after="120"/>
              <w:ind w:right="113"/>
            </w:pPr>
            <w:r w:rsidRPr="00DB1D89">
              <w:rPr>
                <w:rFonts w:eastAsia="Calibri"/>
              </w:rPr>
              <w:t>Gold Cement Co, Ltd is 26.4% owned by GC Holdings.</w:t>
            </w:r>
          </w:p>
        </w:tc>
        <w:tc>
          <w:tcPr>
            <w:tcW w:w="1134" w:type="dxa"/>
            <w:shd w:val="clear" w:color="auto" w:fill="auto"/>
            <w:tcMar>
              <w:top w:w="15" w:type="dxa"/>
              <w:left w:w="15" w:type="dxa"/>
              <w:bottom w:w="0" w:type="dxa"/>
              <w:right w:w="15" w:type="dxa"/>
            </w:tcMar>
            <w:hideMark/>
          </w:tcPr>
          <w:p w14:paraId="443177B0" w14:textId="77777777" w:rsidR="00DB1D89" w:rsidRPr="00DB1D89" w:rsidRDefault="00DB1D89" w:rsidP="00DB1D89">
            <w:pPr>
              <w:spacing w:before="40" w:after="120"/>
              <w:ind w:right="113"/>
            </w:pPr>
            <w:r w:rsidRPr="00DB1D89">
              <w:rPr>
                <w:rFonts w:eastAsia="Calibri"/>
              </w:rPr>
              <w:t>Seychelles</w:t>
            </w:r>
          </w:p>
        </w:tc>
        <w:tc>
          <w:tcPr>
            <w:tcW w:w="1418" w:type="dxa"/>
            <w:shd w:val="clear" w:color="auto" w:fill="auto"/>
            <w:tcMar>
              <w:top w:w="15" w:type="dxa"/>
              <w:left w:w="15" w:type="dxa"/>
              <w:bottom w:w="0" w:type="dxa"/>
              <w:right w:w="15" w:type="dxa"/>
            </w:tcMar>
            <w:hideMark/>
          </w:tcPr>
          <w:p w14:paraId="38C9723B" w14:textId="77777777" w:rsidR="00DB1D89" w:rsidRPr="00DB1D89" w:rsidRDefault="00DB1D89" w:rsidP="00DB1D89">
            <w:pPr>
              <w:spacing w:before="40" w:after="120"/>
              <w:ind w:right="113"/>
            </w:pPr>
            <w:r w:rsidRPr="00DB1D89">
              <w:rPr>
                <w:rFonts w:eastAsia="Calibri"/>
              </w:rPr>
              <w:t>Manufacturing</w:t>
            </w:r>
          </w:p>
        </w:tc>
        <w:tc>
          <w:tcPr>
            <w:tcW w:w="1418" w:type="dxa"/>
            <w:shd w:val="clear" w:color="auto" w:fill="auto"/>
            <w:tcMar>
              <w:top w:w="15" w:type="dxa"/>
              <w:left w:w="15" w:type="dxa"/>
              <w:bottom w:w="0" w:type="dxa"/>
              <w:right w:w="15" w:type="dxa"/>
            </w:tcMar>
            <w:hideMark/>
          </w:tcPr>
          <w:p w14:paraId="23300C5D" w14:textId="77777777" w:rsidR="00DB1D89" w:rsidRPr="00DB1D89" w:rsidRDefault="00DB1D89" w:rsidP="00DB1D89">
            <w:pPr>
              <w:spacing w:before="40" w:after="120"/>
              <w:ind w:right="113"/>
            </w:pPr>
            <w:r w:rsidRPr="00DB1D89">
              <w:rPr>
                <w:rFonts w:eastAsia="Calibri"/>
              </w:rPr>
              <w:t>DICA 111433240</w:t>
            </w:r>
          </w:p>
        </w:tc>
      </w:tr>
      <w:tr w:rsidR="00DB1D89" w:rsidRPr="00DB1D89" w14:paraId="0BD98629" w14:textId="77777777" w:rsidTr="00AC7BC7">
        <w:tc>
          <w:tcPr>
            <w:tcW w:w="567" w:type="dxa"/>
            <w:shd w:val="clear" w:color="auto" w:fill="auto"/>
            <w:tcMar>
              <w:top w:w="15" w:type="dxa"/>
              <w:left w:w="15" w:type="dxa"/>
              <w:bottom w:w="0" w:type="dxa"/>
              <w:right w:w="15" w:type="dxa"/>
            </w:tcMar>
            <w:hideMark/>
          </w:tcPr>
          <w:p w14:paraId="793A5497" w14:textId="77777777" w:rsidR="00DB1D89" w:rsidRPr="00DB1D89" w:rsidRDefault="00DB1D89" w:rsidP="00DB1D89">
            <w:pPr>
              <w:spacing w:before="40" w:after="120"/>
              <w:ind w:right="113"/>
            </w:pPr>
            <w:r w:rsidRPr="00DB1D89">
              <w:t>3</w:t>
            </w:r>
          </w:p>
        </w:tc>
        <w:tc>
          <w:tcPr>
            <w:tcW w:w="1701" w:type="dxa"/>
            <w:shd w:val="clear" w:color="auto" w:fill="auto"/>
            <w:tcMar>
              <w:top w:w="15" w:type="dxa"/>
              <w:left w:w="15" w:type="dxa"/>
              <w:bottom w:w="0" w:type="dxa"/>
              <w:right w:w="15" w:type="dxa"/>
            </w:tcMar>
            <w:hideMark/>
          </w:tcPr>
          <w:p w14:paraId="4DCC1B9E" w14:textId="77777777" w:rsidR="00DB1D89" w:rsidRPr="00DB1D89" w:rsidRDefault="00DB1D89" w:rsidP="00DB1D89">
            <w:pPr>
              <w:spacing w:before="40" w:after="120"/>
              <w:ind w:right="113"/>
            </w:pPr>
            <w:r w:rsidRPr="00DB1D89">
              <w:rPr>
                <w:rFonts w:eastAsia="Calibri"/>
              </w:rPr>
              <w:t>Hanthawaddy Golf &amp; Country Club Ltd.</w:t>
            </w:r>
          </w:p>
        </w:tc>
        <w:tc>
          <w:tcPr>
            <w:tcW w:w="1701" w:type="dxa"/>
            <w:shd w:val="clear" w:color="auto" w:fill="auto"/>
            <w:tcMar>
              <w:top w:w="15" w:type="dxa"/>
              <w:left w:w="15" w:type="dxa"/>
              <w:bottom w:w="0" w:type="dxa"/>
              <w:right w:w="15" w:type="dxa"/>
            </w:tcMar>
            <w:hideMark/>
          </w:tcPr>
          <w:p w14:paraId="2A4C527E" w14:textId="77777777" w:rsidR="00DB1D89" w:rsidRPr="00DB1D89" w:rsidRDefault="00DB1D89" w:rsidP="00DB1D89">
            <w:pPr>
              <w:spacing w:before="40" w:after="120"/>
              <w:ind w:right="113"/>
            </w:pPr>
            <w:r w:rsidRPr="00DB1D89">
              <w:rPr>
                <w:rFonts w:eastAsia="Calibri"/>
              </w:rPr>
              <w:t>MEHL</w:t>
            </w:r>
          </w:p>
        </w:tc>
        <w:tc>
          <w:tcPr>
            <w:tcW w:w="1701" w:type="dxa"/>
            <w:shd w:val="clear" w:color="auto" w:fill="auto"/>
            <w:tcMar>
              <w:top w:w="15" w:type="dxa"/>
              <w:left w:w="15" w:type="dxa"/>
              <w:bottom w:w="0" w:type="dxa"/>
              <w:right w:w="15" w:type="dxa"/>
            </w:tcMar>
            <w:hideMark/>
          </w:tcPr>
          <w:p w14:paraId="4D057A4C" w14:textId="77777777" w:rsidR="00DB1D89" w:rsidRPr="00DB1D89" w:rsidRDefault="00DB1D89" w:rsidP="00DB1D89">
            <w:pPr>
              <w:spacing w:before="40" w:after="120"/>
              <w:ind w:right="113"/>
            </w:pPr>
            <w:r w:rsidRPr="00DB1D89">
              <w:rPr>
                <w:rFonts w:eastAsia="Calibri"/>
              </w:rPr>
              <w:t>37% by Inno Co Ltd.</w:t>
            </w:r>
          </w:p>
        </w:tc>
        <w:tc>
          <w:tcPr>
            <w:tcW w:w="1134" w:type="dxa"/>
            <w:shd w:val="clear" w:color="auto" w:fill="auto"/>
            <w:tcMar>
              <w:top w:w="15" w:type="dxa"/>
              <w:left w:w="15" w:type="dxa"/>
              <w:bottom w:w="0" w:type="dxa"/>
              <w:right w:w="15" w:type="dxa"/>
            </w:tcMar>
            <w:hideMark/>
          </w:tcPr>
          <w:p w14:paraId="66319D3C" w14:textId="77777777" w:rsidR="00DB1D89" w:rsidRPr="00DB1D89" w:rsidRDefault="00DB1D89" w:rsidP="00DB1D89">
            <w:pPr>
              <w:spacing w:before="40" w:after="120"/>
              <w:ind w:right="113"/>
              <w:rPr>
                <w:u w:val="single"/>
              </w:rPr>
            </w:pPr>
            <w:r w:rsidRPr="00DB1D89">
              <w:rPr>
                <w:rFonts w:eastAsia="Calibri"/>
              </w:rPr>
              <w:t>Republic of Korea</w:t>
            </w:r>
          </w:p>
        </w:tc>
        <w:tc>
          <w:tcPr>
            <w:tcW w:w="1418" w:type="dxa"/>
            <w:shd w:val="clear" w:color="auto" w:fill="auto"/>
            <w:tcMar>
              <w:top w:w="15" w:type="dxa"/>
              <w:left w:w="15" w:type="dxa"/>
              <w:bottom w:w="0" w:type="dxa"/>
              <w:right w:w="15" w:type="dxa"/>
            </w:tcMar>
            <w:hideMark/>
          </w:tcPr>
          <w:p w14:paraId="1869E8A8" w14:textId="77777777" w:rsidR="00DB1D89" w:rsidRPr="00DB1D89" w:rsidRDefault="00DB1D89" w:rsidP="00DB1D89">
            <w:pPr>
              <w:spacing w:before="40" w:after="120"/>
              <w:ind w:right="113"/>
            </w:pPr>
            <w:r w:rsidRPr="00DB1D89">
              <w:rPr>
                <w:rFonts w:eastAsia="Calibri"/>
              </w:rPr>
              <w:t>Arts, entertainment and recreation</w:t>
            </w:r>
          </w:p>
        </w:tc>
        <w:tc>
          <w:tcPr>
            <w:tcW w:w="1418" w:type="dxa"/>
            <w:shd w:val="clear" w:color="auto" w:fill="auto"/>
            <w:tcMar>
              <w:top w:w="15" w:type="dxa"/>
              <w:left w:w="15" w:type="dxa"/>
              <w:bottom w:w="0" w:type="dxa"/>
              <w:right w:w="15" w:type="dxa"/>
            </w:tcMar>
            <w:hideMark/>
          </w:tcPr>
          <w:p w14:paraId="320F310D" w14:textId="77777777" w:rsidR="00DB1D89" w:rsidRPr="00DB1D89" w:rsidRDefault="00DB1D89" w:rsidP="00DB1D89">
            <w:pPr>
              <w:spacing w:before="40" w:after="120"/>
              <w:ind w:right="113"/>
            </w:pPr>
            <w:r w:rsidRPr="00DB1D89">
              <w:rPr>
                <w:rFonts w:eastAsia="Calibri"/>
              </w:rPr>
              <w:t>DICA 117809668</w:t>
            </w:r>
          </w:p>
        </w:tc>
      </w:tr>
      <w:tr w:rsidR="00DB1D89" w:rsidRPr="00DB1D89" w14:paraId="28895A5A" w14:textId="77777777" w:rsidTr="00AC7BC7">
        <w:tc>
          <w:tcPr>
            <w:tcW w:w="567" w:type="dxa"/>
            <w:shd w:val="clear" w:color="auto" w:fill="auto"/>
            <w:tcMar>
              <w:top w:w="15" w:type="dxa"/>
              <w:left w:w="15" w:type="dxa"/>
              <w:bottom w:w="0" w:type="dxa"/>
              <w:right w:w="15" w:type="dxa"/>
            </w:tcMar>
            <w:hideMark/>
          </w:tcPr>
          <w:p w14:paraId="32FC7C7B" w14:textId="77777777" w:rsidR="00DB1D89" w:rsidRPr="00DB1D89" w:rsidRDefault="00DB1D89" w:rsidP="00DB1D89">
            <w:pPr>
              <w:spacing w:before="40" w:after="120"/>
              <w:ind w:right="113"/>
            </w:pPr>
            <w:r w:rsidRPr="00DB1D89">
              <w:t>4</w:t>
            </w:r>
          </w:p>
        </w:tc>
        <w:tc>
          <w:tcPr>
            <w:tcW w:w="1701" w:type="dxa"/>
            <w:shd w:val="clear" w:color="auto" w:fill="auto"/>
            <w:tcMar>
              <w:top w:w="15" w:type="dxa"/>
              <w:left w:w="15" w:type="dxa"/>
              <w:bottom w:w="0" w:type="dxa"/>
              <w:right w:w="15" w:type="dxa"/>
            </w:tcMar>
            <w:hideMark/>
          </w:tcPr>
          <w:p w14:paraId="1B404D42" w14:textId="77777777" w:rsidR="00DB1D89" w:rsidRPr="00DB1D89" w:rsidRDefault="00DB1D89" w:rsidP="00DB1D89">
            <w:pPr>
              <w:spacing w:before="40" w:after="120"/>
              <w:ind w:right="113"/>
            </w:pPr>
            <w:r w:rsidRPr="00DB1D89">
              <w:rPr>
                <w:rFonts w:eastAsia="Calibri"/>
              </w:rPr>
              <w:t>JPMD Ltd.</w:t>
            </w:r>
          </w:p>
        </w:tc>
        <w:tc>
          <w:tcPr>
            <w:tcW w:w="1701" w:type="dxa"/>
            <w:shd w:val="clear" w:color="auto" w:fill="auto"/>
            <w:tcMar>
              <w:top w:w="15" w:type="dxa"/>
              <w:left w:w="15" w:type="dxa"/>
              <w:bottom w:w="0" w:type="dxa"/>
              <w:right w:w="15" w:type="dxa"/>
            </w:tcMar>
            <w:hideMark/>
          </w:tcPr>
          <w:p w14:paraId="0CE096E6" w14:textId="77777777" w:rsidR="00DB1D89" w:rsidRPr="00DB1D89" w:rsidRDefault="00DB1D89" w:rsidP="00DB1D89">
            <w:pPr>
              <w:spacing w:before="40" w:after="120"/>
              <w:ind w:right="113"/>
            </w:pPr>
            <w:r w:rsidRPr="00DB1D89">
              <w:rPr>
                <w:rFonts w:eastAsia="Calibri"/>
              </w:rPr>
              <w:t>MEC</w:t>
            </w:r>
          </w:p>
        </w:tc>
        <w:tc>
          <w:tcPr>
            <w:tcW w:w="1701" w:type="dxa"/>
            <w:shd w:val="clear" w:color="auto" w:fill="auto"/>
            <w:tcMar>
              <w:top w:w="15" w:type="dxa"/>
              <w:left w:w="15" w:type="dxa"/>
              <w:bottom w:w="0" w:type="dxa"/>
              <w:right w:w="15" w:type="dxa"/>
            </w:tcMar>
            <w:hideMark/>
          </w:tcPr>
          <w:p w14:paraId="1F09B8B1" w14:textId="77777777" w:rsidR="00DB1D89" w:rsidRPr="00DB1D89" w:rsidRDefault="00DB1D89" w:rsidP="00DB1D89">
            <w:pPr>
              <w:spacing w:before="40" w:after="120"/>
              <w:ind w:right="113"/>
            </w:pPr>
            <w:r w:rsidRPr="00DB1D89">
              <w:rPr>
                <w:rFonts w:eastAsia="Calibri"/>
              </w:rPr>
              <w:t>49% by Japan Myanmar Development Institution Inc. and 51 % by the MEC’s Amber International Ltd.</w:t>
            </w:r>
          </w:p>
        </w:tc>
        <w:tc>
          <w:tcPr>
            <w:tcW w:w="1134" w:type="dxa"/>
            <w:shd w:val="clear" w:color="auto" w:fill="auto"/>
            <w:tcMar>
              <w:top w:w="15" w:type="dxa"/>
              <w:left w:w="15" w:type="dxa"/>
              <w:bottom w:w="0" w:type="dxa"/>
              <w:right w:w="15" w:type="dxa"/>
            </w:tcMar>
            <w:hideMark/>
          </w:tcPr>
          <w:p w14:paraId="52FF2E8C" w14:textId="77777777" w:rsidR="00DB1D89" w:rsidRPr="00DB1D89" w:rsidRDefault="00DB1D89" w:rsidP="00DB1D89">
            <w:pPr>
              <w:spacing w:before="40" w:after="120"/>
              <w:ind w:right="113"/>
            </w:pPr>
            <w:r w:rsidRPr="00DB1D89">
              <w:rPr>
                <w:rFonts w:eastAsia="Calibri"/>
              </w:rPr>
              <w:t>Japan</w:t>
            </w:r>
          </w:p>
        </w:tc>
        <w:tc>
          <w:tcPr>
            <w:tcW w:w="1418" w:type="dxa"/>
            <w:shd w:val="clear" w:color="auto" w:fill="auto"/>
            <w:tcMar>
              <w:top w:w="15" w:type="dxa"/>
              <w:left w:w="15" w:type="dxa"/>
              <w:bottom w:w="0" w:type="dxa"/>
              <w:right w:w="15" w:type="dxa"/>
            </w:tcMar>
            <w:hideMark/>
          </w:tcPr>
          <w:p w14:paraId="22A99F4E" w14:textId="77777777" w:rsidR="00DB1D89" w:rsidRPr="00DB1D89" w:rsidRDefault="00DB1D89" w:rsidP="00DB1D89">
            <w:pPr>
              <w:spacing w:before="40" w:after="120"/>
              <w:ind w:right="113"/>
            </w:pPr>
            <w:r w:rsidRPr="00DB1D89">
              <w:rPr>
                <w:rFonts w:eastAsia="Calibri"/>
              </w:rPr>
              <w:t>Construction</w:t>
            </w:r>
          </w:p>
        </w:tc>
        <w:tc>
          <w:tcPr>
            <w:tcW w:w="1418" w:type="dxa"/>
            <w:shd w:val="clear" w:color="auto" w:fill="auto"/>
            <w:tcMar>
              <w:top w:w="15" w:type="dxa"/>
              <w:left w:w="15" w:type="dxa"/>
              <w:bottom w:w="0" w:type="dxa"/>
              <w:right w:w="15" w:type="dxa"/>
            </w:tcMar>
            <w:hideMark/>
          </w:tcPr>
          <w:p w14:paraId="60514322" w14:textId="77777777" w:rsidR="00DB1D89" w:rsidRPr="00DB1D89" w:rsidRDefault="00DB1D89" w:rsidP="00DB1D89">
            <w:pPr>
              <w:spacing w:before="40" w:after="120"/>
              <w:ind w:right="113"/>
            </w:pPr>
            <w:r w:rsidRPr="00DB1D89">
              <w:rPr>
                <w:rFonts w:eastAsia="Calibri"/>
              </w:rPr>
              <w:t>DICA 117819884</w:t>
            </w:r>
          </w:p>
        </w:tc>
      </w:tr>
      <w:tr w:rsidR="00DB1D89" w:rsidRPr="00DB1D89" w14:paraId="6E45B3F1" w14:textId="77777777" w:rsidTr="00AC7BC7">
        <w:tc>
          <w:tcPr>
            <w:tcW w:w="567" w:type="dxa"/>
            <w:shd w:val="clear" w:color="auto" w:fill="auto"/>
            <w:tcMar>
              <w:top w:w="15" w:type="dxa"/>
              <w:left w:w="15" w:type="dxa"/>
              <w:bottom w:w="0" w:type="dxa"/>
              <w:right w:w="15" w:type="dxa"/>
            </w:tcMar>
            <w:hideMark/>
          </w:tcPr>
          <w:p w14:paraId="385BF0DC" w14:textId="77777777" w:rsidR="00DB1D89" w:rsidRPr="00DB1D89" w:rsidRDefault="00DB1D89" w:rsidP="00DB1D89">
            <w:pPr>
              <w:spacing w:before="40" w:after="120"/>
              <w:ind w:right="113"/>
            </w:pPr>
            <w:r w:rsidRPr="00DB1D89">
              <w:t>5</w:t>
            </w:r>
          </w:p>
        </w:tc>
        <w:tc>
          <w:tcPr>
            <w:tcW w:w="1701" w:type="dxa"/>
            <w:shd w:val="clear" w:color="auto" w:fill="auto"/>
            <w:tcMar>
              <w:top w:w="15" w:type="dxa"/>
              <w:left w:w="15" w:type="dxa"/>
              <w:bottom w:w="0" w:type="dxa"/>
              <w:right w:w="15" w:type="dxa"/>
            </w:tcMar>
            <w:hideMark/>
          </w:tcPr>
          <w:p w14:paraId="3A33EA4F" w14:textId="77777777" w:rsidR="00DB1D89" w:rsidRPr="00DB1D89" w:rsidRDefault="00DB1D89" w:rsidP="00DB1D89">
            <w:pPr>
              <w:spacing w:before="40" w:after="120"/>
              <w:ind w:right="113"/>
            </w:pPr>
            <w:r w:rsidRPr="00DB1D89">
              <w:rPr>
                <w:rFonts w:eastAsia="Calibri"/>
              </w:rPr>
              <w:t>Mandalay Brewery Ltd</w:t>
            </w:r>
          </w:p>
        </w:tc>
        <w:tc>
          <w:tcPr>
            <w:tcW w:w="1701" w:type="dxa"/>
            <w:shd w:val="clear" w:color="auto" w:fill="auto"/>
            <w:tcMar>
              <w:top w:w="15" w:type="dxa"/>
              <w:left w:w="15" w:type="dxa"/>
              <w:bottom w:w="0" w:type="dxa"/>
              <w:right w:w="15" w:type="dxa"/>
            </w:tcMar>
            <w:hideMark/>
          </w:tcPr>
          <w:p w14:paraId="74B0AFFD" w14:textId="77777777" w:rsidR="00DB1D89" w:rsidRPr="00DB1D89" w:rsidRDefault="00DB1D89" w:rsidP="00DB1D89">
            <w:pPr>
              <w:spacing w:before="40" w:after="120"/>
              <w:ind w:right="113"/>
            </w:pPr>
            <w:r w:rsidRPr="00DB1D89">
              <w:rPr>
                <w:rFonts w:eastAsia="Calibri"/>
              </w:rPr>
              <w:t>MEHL</w:t>
            </w:r>
          </w:p>
        </w:tc>
        <w:tc>
          <w:tcPr>
            <w:tcW w:w="1701" w:type="dxa"/>
            <w:shd w:val="clear" w:color="auto" w:fill="auto"/>
            <w:tcMar>
              <w:top w:w="15" w:type="dxa"/>
              <w:left w:w="15" w:type="dxa"/>
              <w:bottom w:w="0" w:type="dxa"/>
              <w:right w:w="15" w:type="dxa"/>
            </w:tcMar>
            <w:hideMark/>
          </w:tcPr>
          <w:p w14:paraId="395C6E34" w14:textId="77777777" w:rsidR="00DB1D89" w:rsidRPr="00DB1D89" w:rsidRDefault="00DB1D89" w:rsidP="00DB1D89">
            <w:pPr>
              <w:spacing w:before="40" w:after="120"/>
              <w:ind w:right="113"/>
            </w:pPr>
            <w:r w:rsidRPr="00DB1D89">
              <w:rPr>
                <w:rFonts w:eastAsia="Calibri"/>
              </w:rPr>
              <w:t>51% owned by Kirin Holdings Singapore Pte Ltd, which is in turn owned by Kirin Holdings.</w:t>
            </w:r>
          </w:p>
        </w:tc>
        <w:tc>
          <w:tcPr>
            <w:tcW w:w="1134" w:type="dxa"/>
            <w:shd w:val="clear" w:color="auto" w:fill="auto"/>
            <w:tcMar>
              <w:top w:w="15" w:type="dxa"/>
              <w:left w:w="15" w:type="dxa"/>
              <w:bottom w:w="0" w:type="dxa"/>
              <w:right w:w="15" w:type="dxa"/>
            </w:tcMar>
            <w:hideMark/>
          </w:tcPr>
          <w:p w14:paraId="29FC8CF2" w14:textId="77777777" w:rsidR="00DB1D89" w:rsidRPr="00DB1D89" w:rsidRDefault="00DB1D89" w:rsidP="00DB1D89">
            <w:pPr>
              <w:spacing w:before="40" w:after="120"/>
              <w:ind w:right="113"/>
            </w:pPr>
            <w:r w:rsidRPr="00DB1D89">
              <w:rPr>
                <w:rFonts w:eastAsia="Calibri"/>
              </w:rPr>
              <w:t>Japan</w:t>
            </w:r>
          </w:p>
        </w:tc>
        <w:tc>
          <w:tcPr>
            <w:tcW w:w="1418" w:type="dxa"/>
            <w:shd w:val="clear" w:color="auto" w:fill="auto"/>
            <w:tcMar>
              <w:top w:w="15" w:type="dxa"/>
              <w:left w:w="15" w:type="dxa"/>
              <w:bottom w:w="0" w:type="dxa"/>
              <w:right w:w="15" w:type="dxa"/>
            </w:tcMar>
            <w:hideMark/>
          </w:tcPr>
          <w:p w14:paraId="58B7E166" w14:textId="77777777" w:rsidR="00DB1D89" w:rsidRPr="00DB1D89" w:rsidRDefault="00DB1D89" w:rsidP="00DB1D89">
            <w:pPr>
              <w:spacing w:before="40" w:after="120"/>
              <w:ind w:right="113"/>
            </w:pPr>
            <w:r w:rsidRPr="00DB1D89">
              <w:rPr>
                <w:rFonts w:eastAsia="Calibri"/>
              </w:rPr>
              <w:t>Manufacturing</w:t>
            </w:r>
          </w:p>
        </w:tc>
        <w:tc>
          <w:tcPr>
            <w:tcW w:w="1418" w:type="dxa"/>
            <w:shd w:val="clear" w:color="auto" w:fill="auto"/>
            <w:tcMar>
              <w:top w:w="15" w:type="dxa"/>
              <w:left w:w="15" w:type="dxa"/>
              <w:bottom w:w="0" w:type="dxa"/>
              <w:right w:w="15" w:type="dxa"/>
            </w:tcMar>
            <w:hideMark/>
          </w:tcPr>
          <w:p w14:paraId="214EFCD1" w14:textId="77777777" w:rsidR="00DB1D89" w:rsidRPr="00DB1D89" w:rsidRDefault="00DB1D89" w:rsidP="00DB1D89">
            <w:pPr>
              <w:spacing w:before="40" w:after="120"/>
              <w:ind w:right="113"/>
            </w:pPr>
            <w:r w:rsidRPr="00DB1D89">
              <w:rPr>
                <w:rFonts w:eastAsia="Calibri"/>
              </w:rPr>
              <w:t>DICA 107119337</w:t>
            </w:r>
          </w:p>
        </w:tc>
      </w:tr>
      <w:tr w:rsidR="00DB1D89" w:rsidRPr="00DB1D89" w14:paraId="4D8FB541" w14:textId="77777777" w:rsidTr="00AC7BC7">
        <w:trPr>
          <w:cantSplit/>
        </w:trPr>
        <w:tc>
          <w:tcPr>
            <w:tcW w:w="567" w:type="dxa"/>
            <w:shd w:val="clear" w:color="auto" w:fill="auto"/>
            <w:tcMar>
              <w:top w:w="15" w:type="dxa"/>
              <w:left w:w="15" w:type="dxa"/>
              <w:bottom w:w="0" w:type="dxa"/>
              <w:right w:w="15" w:type="dxa"/>
            </w:tcMar>
            <w:hideMark/>
          </w:tcPr>
          <w:p w14:paraId="0315127A" w14:textId="77777777" w:rsidR="00DB1D89" w:rsidRPr="00DB1D89" w:rsidRDefault="00DB1D89" w:rsidP="00DB1D89">
            <w:pPr>
              <w:spacing w:before="40" w:after="120"/>
              <w:ind w:right="113"/>
            </w:pPr>
            <w:r w:rsidRPr="00DB1D89">
              <w:t>6</w:t>
            </w:r>
          </w:p>
        </w:tc>
        <w:tc>
          <w:tcPr>
            <w:tcW w:w="1701" w:type="dxa"/>
            <w:shd w:val="clear" w:color="auto" w:fill="auto"/>
            <w:tcMar>
              <w:top w:w="15" w:type="dxa"/>
              <w:left w:w="15" w:type="dxa"/>
              <w:bottom w:w="0" w:type="dxa"/>
              <w:right w:w="15" w:type="dxa"/>
            </w:tcMar>
            <w:hideMark/>
          </w:tcPr>
          <w:p w14:paraId="5A72716A" w14:textId="77777777" w:rsidR="00DB1D89" w:rsidRPr="00DB1D89" w:rsidRDefault="00DB1D89" w:rsidP="00DB1D89">
            <w:pPr>
              <w:spacing w:before="40" w:after="120"/>
              <w:ind w:right="113"/>
            </w:pPr>
            <w:r w:rsidRPr="00DB1D89">
              <w:rPr>
                <w:rFonts w:eastAsia="Calibri"/>
              </w:rPr>
              <w:t>Moe Gyo Sulphuric Acid</w:t>
            </w:r>
          </w:p>
        </w:tc>
        <w:tc>
          <w:tcPr>
            <w:tcW w:w="1701" w:type="dxa"/>
            <w:shd w:val="clear" w:color="auto" w:fill="auto"/>
            <w:tcMar>
              <w:top w:w="15" w:type="dxa"/>
              <w:left w:w="15" w:type="dxa"/>
              <w:bottom w:w="0" w:type="dxa"/>
              <w:right w:w="15" w:type="dxa"/>
            </w:tcMar>
            <w:hideMark/>
          </w:tcPr>
          <w:p w14:paraId="7375D7F5" w14:textId="77777777" w:rsidR="00DB1D89" w:rsidRPr="00DB1D89" w:rsidRDefault="00DB1D89" w:rsidP="00DB1D89">
            <w:pPr>
              <w:spacing w:before="40" w:after="120"/>
              <w:ind w:right="113"/>
            </w:pPr>
            <w:r w:rsidRPr="00DB1D89">
              <w:rPr>
                <w:rFonts w:eastAsia="Calibri"/>
              </w:rPr>
              <w:t>MEHL</w:t>
            </w:r>
          </w:p>
        </w:tc>
        <w:tc>
          <w:tcPr>
            <w:tcW w:w="1701" w:type="dxa"/>
            <w:shd w:val="clear" w:color="auto" w:fill="auto"/>
            <w:tcMar>
              <w:top w:w="15" w:type="dxa"/>
              <w:left w:w="15" w:type="dxa"/>
              <w:bottom w:w="0" w:type="dxa"/>
              <w:right w:w="15" w:type="dxa"/>
            </w:tcMar>
            <w:hideMark/>
          </w:tcPr>
          <w:p w14:paraId="0AEACACB" w14:textId="77777777" w:rsidR="00DB1D89" w:rsidRPr="00DB1D89" w:rsidRDefault="00DB1D89" w:rsidP="00DB1D89">
            <w:pPr>
              <w:spacing w:before="40" w:after="120"/>
              <w:ind w:right="113"/>
            </w:pPr>
            <w:r w:rsidRPr="00DB1D89">
              <w:rPr>
                <w:rFonts w:eastAsia="Calibri"/>
              </w:rPr>
              <w:t xml:space="preserve">Unknown percentage held by NORINCO. </w:t>
            </w:r>
          </w:p>
        </w:tc>
        <w:tc>
          <w:tcPr>
            <w:tcW w:w="1134" w:type="dxa"/>
            <w:shd w:val="clear" w:color="auto" w:fill="auto"/>
            <w:tcMar>
              <w:top w:w="15" w:type="dxa"/>
              <w:left w:w="15" w:type="dxa"/>
              <w:bottom w:w="0" w:type="dxa"/>
              <w:right w:w="15" w:type="dxa"/>
            </w:tcMar>
            <w:hideMark/>
          </w:tcPr>
          <w:p w14:paraId="6C7279BA" w14:textId="77777777" w:rsidR="00DB1D89" w:rsidRPr="00DB1D89" w:rsidRDefault="00DB1D89" w:rsidP="00DB1D89">
            <w:pPr>
              <w:spacing w:before="40" w:after="120"/>
              <w:ind w:right="113"/>
            </w:pPr>
            <w:r w:rsidRPr="00DB1D89">
              <w:rPr>
                <w:rFonts w:eastAsia="Calibri"/>
              </w:rPr>
              <w:t>China</w:t>
            </w:r>
          </w:p>
        </w:tc>
        <w:tc>
          <w:tcPr>
            <w:tcW w:w="1418" w:type="dxa"/>
            <w:shd w:val="clear" w:color="auto" w:fill="auto"/>
            <w:tcMar>
              <w:top w:w="15" w:type="dxa"/>
              <w:left w:w="15" w:type="dxa"/>
              <w:bottom w:w="0" w:type="dxa"/>
              <w:right w:w="15" w:type="dxa"/>
            </w:tcMar>
            <w:hideMark/>
          </w:tcPr>
          <w:p w14:paraId="7EB4C64F" w14:textId="77777777" w:rsidR="00DB1D89" w:rsidRPr="00DB1D89" w:rsidRDefault="00DB1D89" w:rsidP="00DB1D89">
            <w:pPr>
              <w:spacing w:before="40" w:after="120"/>
              <w:ind w:right="113"/>
            </w:pPr>
            <w:r w:rsidRPr="00DB1D89">
              <w:rPr>
                <w:rFonts w:eastAsia="Calibri"/>
              </w:rPr>
              <w:t>Manufacturing</w:t>
            </w:r>
          </w:p>
        </w:tc>
        <w:tc>
          <w:tcPr>
            <w:tcW w:w="1418" w:type="dxa"/>
            <w:shd w:val="clear" w:color="auto" w:fill="auto"/>
            <w:tcMar>
              <w:top w:w="15" w:type="dxa"/>
              <w:left w:w="15" w:type="dxa"/>
              <w:bottom w:w="0" w:type="dxa"/>
              <w:right w:w="15" w:type="dxa"/>
            </w:tcMar>
            <w:hideMark/>
          </w:tcPr>
          <w:p w14:paraId="7828BAB5" w14:textId="77777777" w:rsidR="00DB1D89" w:rsidRPr="00DB1D89" w:rsidRDefault="00DB1D89" w:rsidP="00DB1D89">
            <w:pPr>
              <w:spacing w:before="40" w:after="120"/>
              <w:ind w:right="113"/>
            </w:pPr>
            <w:r w:rsidRPr="00DB1D89">
              <w:rPr>
                <w:rFonts w:eastAsia="Calibri"/>
              </w:rPr>
              <w:t>Ministry of Defense</w:t>
            </w:r>
            <w:r w:rsidRPr="0000505C">
              <w:rPr>
                <w:rStyle w:val="FootnoteReference"/>
                <w:rFonts w:eastAsia="Calibri"/>
              </w:rPr>
              <w:footnoteReference w:id="563"/>
            </w:r>
          </w:p>
        </w:tc>
      </w:tr>
      <w:tr w:rsidR="00DB1D89" w:rsidRPr="00DB1D89" w14:paraId="77C49388" w14:textId="77777777" w:rsidTr="00AC7BC7">
        <w:tc>
          <w:tcPr>
            <w:tcW w:w="567" w:type="dxa"/>
            <w:shd w:val="clear" w:color="auto" w:fill="auto"/>
            <w:tcMar>
              <w:top w:w="15" w:type="dxa"/>
              <w:left w:w="15" w:type="dxa"/>
              <w:bottom w:w="0" w:type="dxa"/>
              <w:right w:w="15" w:type="dxa"/>
            </w:tcMar>
            <w:hideMark/>
          </w:tcPr>
          <w:p w14:paraId="1D295010" w14:textId="77777777" w:rsidR="00DB1D89" w:rsidRPr="00DB1D89" w:rsidRDefault="00DB1D89" w:rsidP="00DB1D89">
            <w:pPr>
              <w:spacing w:before="40" w:after="120"/>
              <w:ind w:right="113"/>
            </w:pPr>
            <w:r w:rsidRPr="00DB1D89">
              <w:lastRenderedPageBreak/>
              <w:t>7</w:t>
            </w:r>
          </w:p>
        </w:tc>
        <w:tc>
          <w:tcPr>
            <w:tcW w:w="1701" w:type="dxa"/>
            <w:shd w:val="clear" w:color="auto" w:fill="auto"/>
            <w:tcMar>
              <w:top w:w="15" w:type="dxa"/>
              <w:left w:w="15" w:type="dxa"/>
              <w:bottom w:w="0" w:type="dxa"/>
              <w:right w:w="15" w:type="dxa"/>
            </w:tcMar>
            <w:hideMark/>
          </w:tcPr>
          <w:p w14:paraId="54F13A4C" w14:textId="0D4966DE" w:rsidR="00DB1D89" w:rsidRPr="00DB1D89" w:rsidRDefault="00DB1D89" w:rsidP="00DB1D89">
            <w:pPr>
              <w:spacing w:before="40" w:after="120"/>
              <w:ind w:right="113"/>
            </w:pPr>
            <w:r w:rsidRPr="00DB1D89">
              <w:t>Myanmar Brewery Ltd</w:t>
            </w:r>
            <w:r w:rsidR="00CD4CEF" w:rsidRPr="0000505C">
              <w:rPr>
                <w:rStyle w:val="FootnoteReference"/>
                <w:rFonts w:eastAsia="Calibri"/>
              </w:rPr>
              <w:footnoteReference w:id="564"/>
            </w:r>
          </w:p>
        </w:tc>
        <w:tc>
          <w:tcPr>
            <w:tcW w:w="1701" w:type="dxa"/>
            <w:shd w:val="clear" w:color="auto" w:fill="auto"/>
            <w:tcMar>
              <w:top w:w="15" w:type="dxa"/>
              <w:left w:w="15" w:type="dxa"/>
              <w:bottom w:w="0" w:type="dxa"/>
              <w:right w:w="15" w:type="dxa"/>
            </w:tcMar>
            <w:hideMark/>
          </w:tcPr>
          <w:p w14:paraId="45565033" w14:textId="77777777" w:rsidR="00DB1D89" w:rsidRPr="00DB1D89" w:rsidRDefault="00DB1D89" w:rsidP="00DB1D89">
            <w:pPr>
              <w:spacing w:before="40" w:after="120"/>
              <w:ind w:right="113"/>
            </w:pPr>
            <w:r w:rsidRPr="00DB1D89">
              <w:rPr>
                <w:rFonts w:eastAsia="Calibri"/>
              </w:rPr>
              <w:t> MEHL</w:t>
            </w:r>
          </w:p>
        </w:tc>
        <w:tc>
          <w:tcPr>
            <w:tcW w:w="1701" w:type="dxa"/>
            <w:shd w:val="clear" w:color="auto" w:fill="auto"/>
            <w:tcMar>
              <w:top w:w="15" w:type="dxa"/>
              <w:left w:w="15" w:type="dxa"/>
              <w:bottom w:w="0" w:type="dxa"/>
              <w:right w:w="15" w:type="dxa"/>
            </w:tcMar>
            <w:hideMark/>
          </w:tcPr>
          <w:p w14:paraId="1B4F7F29" w14:textId="77777777" w:rsidR="00DB1D89" w:rsidRPr="00DB1D89" w:rsidRDefault="00DB1D89" w:rsidP="00DB1D89">
            <w:pPr>
              <w:spacing w:before="40" w:after="120"/>
              <w:ind w:right="113"/>
            </w:pPr>
            <w:r w:rsidRPr="00DB1D89">
              <w:rPr>
                <w:rFonts w:eastAsia="Calibri"/>
              </w:rPr>
              <w:t>51% owned by Kirin Holdings Singapore Pte Ltd, which is in turn owned by Kirin Holdings.</w:t>
            </w:r>
          </w:p>
        </w:tc>
        <w:tc>
          <w:tcPr>
            <w:tcW w:w="1134" w:type="dxa"/>
            <w:shd w:val="clear" w:color="auto" w:fill="auto"/>
            <w:tcMar>
              <w:top w:w="15" w:type="dxa"/>
              <w:left w:w="15" w:type="dxa"/>
              <w:bottom w:w="0" w:type="dxa"/>
              <w:right w:w="15" w:type="dxa"/>
            </w:tcMar>
            <w:hideMark/>
          </w:tcPr>
          <w:p w14:paraId="53CDF813" w14:textId="77777777" w:rsidR="00DB1D89" w:rsidRPr="00DB1D89" w:rsidRDefault="00DB1D89" w:rsidP="00DB1D89">
            <w:pPr>
              <w:spacing w:before="40" w:after="120"/>
              <w:ind w:right="113"/>
            </w:pPr>
            <w:r w:rsidRPr="00DB1D89">
              <w:rPr>
                <w:rFonts w:eastAsia="Calibri"/>
              </w:rPr>
              <w:t>Japan</w:t>
            </w:r>
          </w:p>
        </w:tc>
        <w:tc>
          <w:tcPr>
            <w:tcW w:w="1418" w:type="dxa"/>
            <w:shd w:val="clear" w:color="auto" w:fill="auto"/>
            <w:tcMar>
              <w:top w:w="15" w:type="dxa"/>
              <w:left w:w="15" w:type="dxa"/>
              <w:bottom w:w="0" w:type="dxa"/>
              <w:right w:w="15" w:type="dxa"/>
            </w:tcMar>
            <w:hideMark/>
          </w:tcPr>
          <w:p w14:paraId="1FB2C2E0" w14:textId="77777777" w:rsidR="00DB1D89" w:rsidRPr="00DB1D89" w:rsidRDefault="00DB1D89" w:rsidP="00DB1D89">
            <w:pPr>
              <w:spacing w:before="40" w:after="120"/>
              <w:ind w:right="113"/>
            </w:pPr>
            <w:r w:rsidRPr="00DB1D89">
              <w:rPr>
                <w:rFonts w:eastAsia="Calibri"/>
              </w:rPr>
              <w:t>Manufacturing</w:t>
            </w:r>
          </w:p>
        </w:tc>
        <w:tc>
          <w:tcPr>
            <w:tcW w:w="1418" w:type="dxa"/>
            <w:shd w:val="clear" w:color="auto" w:fill="auto"/>
            <w:tcMar>
              <w:top w:w="15" w:type="dxa"/>
              <w:left w:w="15" w:type="dxa"/>
              <w:bottom w:w="0" w:type="dxa"/>
              <w:right w:w="15" w:type="dxa"/>
            </w:tcMar>
            <w:hideMark/>
          </w:tcPr>
          <w:p w14:paraId="27EADA47" w14:textId="77777777" w:rsidR="00DB1D89" w:rsidRPr="00DB1D89" w:rsidRDefault="00DB1D89" w:rsidP="00DB1D89">
            <w:pPr>
              <w:spacing w:before="40" w:after="120"/>
              <w:ind w:right="113"/>
            </w:pPr>
            <w:r w:rsidRPr="00DB1D89">
              <w:rPr>
                <w:rFonts w:eastAsia="Calibri"/>
              </w:rPr>
              <w:t>DICA 148764948</w:t>
            </w:r>
          </w:p>
        </w:tc>
      </w:tr>
      <w:tr w:rsidR="00DB1D89" w:rsidRPr="00DB1D89" w14:paraId="2D400B47" w14:textId="77777777" w:rsidTr="00AC7BC7">
        <w:tc>
          <w:tcPr>
            <w:tcW w:w="567" w:type="dxa"/>
            <w:shd w:val="clear" w:color="auto" w:fill="auto"/>
            <w:tcMar>
              <w:top w:w="15" w:type="dxa"/>
              <w:left w:w="15" w:type="dxa"/>
              <w:bottom w:w="0" w:type="dxa"/>
              <w:right w:w="15" w:type="dxa"/>
            </w:tcMar>
            <w:hideMark/>
          </w:tcPr>
          <w:p w14:paraId="4B5CBC05" w14:textId="77777777" w:rsidR="00DB1D89" w:rsidRPr="00DB1D89" w:rsidRDefault="00DB1D89" w:rsidP="00DB1D89">
            <w:pPr>
              <w:spacing w:before="40" w:after="120"/>
              <w:ind w:right="113"/>
            </w:pPr>
            <w:r w:rsidRPr="00DB1D89">
              <w:t>8</w:t>
            </w:r>
          </w:p>
        </w:tc>
        <w:tc>
          <w:tcPr>
            <w:tcW w:w="1701" w:type="dxa"/>
            <w:shd w:val="clear" w:color="auto" w:fill="auto"/>
            <w:tcMar>
              <w:top w:w="15" w:type="dxa"/>
              <w:left w:w="15" w:type="dxa"/>
              <w:bottom w:w="0" w:type="dxa"/>
              <w:right w:w="15" w:type="dxa"/>
            </w:tcMar>
            <w:hideMark/>
          </w:tcPr>
          <w:p w14:paraId="3FA5F025" w14:textId="77777777" w:rsidR="00DB1D89" w:rsidRPr="00DB1D89" w:rsidRDefault="00DB1D89" w:rsidP="00DB1D89">
            <w:pPr>
              <w:spacing w:before="40" w:after="120"/>
              <w:ind w:right="113"/>
            </w:pPr>
            <w:r w:rsidRPr="00DB1D89">
              <w:rPr>
                <w:rFonts w:eastAsia="Calibri"/>
              </w:rPr>
              <w:t>Myanmar Inno International Ltd.</w:t>
            </w:r>
          </w:p>
        </w:tc>
        <w:tc>
          <w:tcPr>
            <w:tcW w:w="1701" w:type="dxa"/>
            <w:shd w:val="clear" w:color="auto" w:fill="auto"/>
            <w:tcMar>
              <w:top w:w="15" w:type="dxa"/>
              <w:left w:w="15" w:type="dxa"/>
              <w:bottom w:w="0" w:type="dxa"/>
              <w:right w:w="15" w:type="dxa"/>
            </w:tcMar>
            <w:hideMark/>
          </w:tcPr>
          <w:p w14:paraId="5BFA9D99" w14:textId="77777777" w:rsidR="00DB1D89" w:rsidRPr="00DB1D89" w:rsidRDefault="00DB1D89" w:rsidP="00DB1D89">
            <w:pPr>
              <w:spacing w:before="40" w:after="120"/>
              <w:ind w:right="113"/>
            </w:pPr>
            <w:r w:rsidRPr="00DB1D89">
              <w:rPr>
                <w:rFonts w:eastAsia="Calibri"/>
              </w:rPr>
              <w:t>MEHL</w:t>
            </w:r>
          </w:p>
        </w:tc>
        <w:tc>
          <w:tcPr>
            <w:tcW w:w="1701" w:type="dxa"/>
            <w:shd w:val="clear" w:color="auto" w:fill="auto"/>
            <w:tcMar>
              <w:top w:w="15" w:type="dxa"/>
              <w:left w:w="15" w:type="dxa"/>
              <w:bottom w:w="0" w:type="dxa"/>
              <w:right w:w="15" w:type="dxa"/>
            </w:tcMar>
            <w:hideMark/>
          </w:tcPr>
          <w:p w14:paraId="387CCE79" w14:textId="77777777" w:rsidR="00DB1D89" w:rsidRPr="00DB1D89" w:rsidRDefault="00DB1D89" w:rsidP="00DB1D89">
            <w:pPr>
              <w:spacing w:before="40" w:after="120"/>
              <w:ind w:right="113"/>
            </w:pPr>
            <w:r w:rsidRPr="00DB1D89">
              <w:rPr>
                <w:rFonts w:eastAsia="Calibri"/>
              </w:rPr>
              <w:t>44% held by Inno Co Ltd.</w:t>
            </w:r>
          </w:p>
        </w:tc>
        <w:tc>
          <w:tcPr>
            <w:tcW w:w="1134" w:type="dxa"/>
            <w:shd w:val="clear" w:color="auto" w:fill="auto"/>
            <w:tcMar>
              <w:top w:w="15" w:type="dxa"/>
              <w:left w:w="15" w:type="dxa"/>
              <w:bottom w:w="0" w:type="dxa"/>
              <w:right w:w="15" w:type="dxa"/>
            </w:tcMar>
            <w:hideMark/>
          </w:tcPr>
          <w:p w14:paraId="2709D445" w14:textId="77777777" w:rsidR="00DB1D89" w:rsidRPr="00DB1D89" w:rsidRDefault="00DB1D89" w:rsidP="00DB1D89">
            <w:pPr>
              <w:spacing w:before="40" w:after="120"/>
              <w:ind w:right="113"/>
              <w:rPr>
                <w:u w:val="single"/>
              </w:rPr>
            </w:pPr>
            <w:r w:rsidRPr="00DB1D89">
              <w:rPr>
                <w:rFonts w:eastAsia="Calibri"/>
              </w:rPr>
              <w:t>Republic of Korea</w:t>
            </w:r>
          </w:p>
        </w:tc>
        <w:tc>
          <w:tcPr>
            <w:tcW w:w="1418" w:type="dxa"/>
            <w:shd w:val="clear" w:color="auto" w:fill="auto"/>
            <w:tcMar>
              <w:top w:w="15" w:type="dxa"/>
              <w:left w:w="15" w:type="dxa"/>
              <w:bottom w:w="0" w:type="dxa"/>
              <w:right w:w="15" w:type="dxa"/>
            </w:tcMar>
            <w:hideMark/>
          </w:tcPr>
          <w:p w14:paraId="3F212C84" w14:textId="77777777" w:rsidR="00DB1D89" w:rsidRPr="00DB1D89" w:rsidRDefault="00DB1D89" w:rsidP="00DB1D89">
            <w:pPr>
              <w:spacing w:before="40" w:after="120"/>
              <w:ind w:right="113"/>
            </w:pPr>
            <w:r w:rsidRPr="00DB1D89">
              <w:rPr>
                <w:rFonts w:eastAsia="Calibri"/>
              </w:rPr>
              <w:t>Real estate</w:t>
            </w:r>
          </w:p>
        </w:tc>
        <w:tc>
          <w:tcPr>
            <w:tcW w:w="1418" w:type="dxa"/>
            <w:shd w:val="clear" w:color="auto" w:fill="auto"/>
            <w:tcMar>
              <w:top w:w="15" w:type="dxa"/>
              <w:left w:w="15" w:type="dxa"/>
              <w:bottom w:w="0" w:type="dxa"/>
              <w:right w:w="15" w:type="dxa"/>
            </w:tcMar>
            <w:hideMark/>
          </w:tcPr>
          <w:p w14:paraId="76B5886F" w14:textId="77777777" w:rsidR="00DB1D89" w:rsidRPr="00DB1D89" w:rsidRDefault="00DB1D89" w:rsidP="00DB1D89">
            <w:pPr>
              <w:spacing w:before="40" w:after="120"/>
              <w:ind w:right="113"/>
            </w:pPr>
            <w:r w:rsidRPr="00DB1D89">
              <w:rPr>
                <w:rFonts w:eastAsia="Calibri"/>
              </w:rPr>
              <w:t xml:space="preserve">DICA 113981253 </w:t>
            </w:r>
          </w:p>
        </w:tc>
      </w:tr>
      <w:tr w:rsidR="00DB1D89" w:rsidRPr="00DB1D89" w14:paraId="3373C999" w14:textId="77777777" w:rsidTr="00AC7BC7">
        <w:tc>
          <w:tcPr>
            <w:tcW w:w="567" w:type="dxa"/>
            <w:shd w:val="clear" w:color="auto" w:fill="auto"/>
            <w:tcMar>
              <w:top w:w="15" w:type="dxa"/>
              <w:left w:w="15" w:type="dxa"/>
              <w:bottom w:w="0" w:type="dxa"/>
              <w:right w:w="15" w:type="dxa"/>
            </w:tcMar>
            <w:hideMark/>
          </w:tcPr>
          <w:p w14:paraId="0CFD6D80" w14:textId="77777777" w:rsidR="00DB1D89" w:rsidRPr="00DB1D89" w:rsidRDefault="00DB1D89" w:rsidP="00DB1D89">
            <w:pPr>
              <w:spacing w:before="40" w:after="120"/>
              <w:ind w:right="113"/>
            </w:pPr>
            <w:r w:rsidRPr="00DB1D89">
              <w:t>9</w:t>
            </w:r>
          </w:p>
        </w:tc>
        <w:tc>
          <w:tcPr>
            <w:tcW w:w="1701" w:type="dxa"/>
            <w:shd w:val="clear" w:color="auto" w:fill="auto"/>
            <w:tcMar>
              <w:top w:w="15" w:type="dxa"/>
              <w:left w:w="15" w:type="dxa"/>
              <w:bottom w:w="0" w:type="dxa"/>
              <w:right w:w="15" w:type="dxa"/>
            </w:tcMar>
            <w:hideMark/>
          </w:tcPr>
          <w:p w14:paraId="715E7EA5" w14:textId="77777777" w:rsidR="00DB1D89" w:rsidRPr="00DB1D89" w:rsidRDefault="00DB1D89" w:rsidP="00DB1D89">
            <w:pPr>
              <w:spacing w:before="40" w:after="120"/>
              <w:ind w:right="113"/>
            </w:pPr>
            <w:r w:rsidRPr="00DB1D89">
              <w:rPr>
                <w:rFonts w:eastAsia="Calibri"/>
              </w:rPr>
              <w:t>Myanmar Inno Line Company Ltd</w:t>
            </w:r>
          </w:p>
        </w:tc>
        <w:tc>
          <w:tcPr>
            <w:tcW w:w="1701" w:type="dxa"/>
            <w:shd w:val="clear" w:color="auto" w:fill="auto"/>
            <w:tcMar>
              <w:top w:w="15" w:type="dxa"/>
              <w:left w:w="15" w:type="dxa"/>
              <w:bottom w:w="0" w:type="dxa"/>
              <w:right w:w="15" w:type="dxa"/>
            </w:tcMar>
            <w:hideMark/>
          </w:tcPr>
          <w:p w14:paraId="512D7428" w14:textId="77777777" w:rsidR="00DB1D89" w:rsidRPr="00DB1D89" w:rsidRDefault="00DB1D89" w:rsidP="00DB1D89">
            <w:pPr>
              <w:spacing w:before="40" w:after="120"/>
              <w:ind w:right="113"/>
            </w:pPr>
            <w:r w:rsidRPr="00DB1D89">
              <w:rPr>
                <w:rFonts w:eastAsia="Calibri"/>
              </w:rPr>
              <w:t>MEHL</w:t>
            </w:r>
          </w:p>
        </w:tc>
        <w:tc>
          <w:tcPr>
            <w:tcW w:w="1701" w:type="dxa"/>
            <w:shd w:val="clear" w:color="auto" w:fill="auto"/>
            <w:tcMar>
              <w:top w:w="15" w:type="dxa"/>
              <w:left w:w="15" w:type="dxa"/>
              <w:bottom w:w="0" w:type="dxa"/>
              <w:right w:w="15" w:type="dxa"/>
            </w:tcMar>
            <w:hideMark/>
          </w:tcPr>
          <w:p w14:paraId="57CDF1E1" w14:textId="77777777" w:rsidR="00DB1D89" w:rsidRPr="00DB1D89" w:rsidRDefault="00DB1D89" w:rsidP="00DB1D89">
            <w:pPr>
              <w:spacing w:before="40" w:after="120"/>
              <w:ind w:right="113"/>
            </w:pPr>
            <w:r w:rsidRPr="00DB1D89">
              <w:rPr>
                <w:rFonts w:eastAsia="Calibri"/>
              </w:rPr>
              <w:t>18% by Inno Co Ltd.</w:t>
            </w:r>
          </w:p>
        </w:tc>
        <w:tc>
          <w:tcPr>
            <w:tcW w:w="1134" w:type="dxa"/>
            <w:shd w:val="clear" w:color="auto" w:fill="auto"/>
            <w:tcMar>
              <w:top w:w="15" w:type="dxa"/>
              <w:left w:w="15" w:type="dxa"/>
              <w:bottom w:w="0" w:type="dxa"/>
              <w:right w:w="15" w:type="dxa"/>
            </w:tcMar>
            <w:hideMark/>
          </w:tcPr>
          <w:p w14:paraId="12C52C4B" w14:textId="77777777" w:rsidR="00DB1D89" w:rsidRPr="00DB1D89" w:rsidRDefault="00DB1D89" w:rsidP="00DB1D89">
            <w:pPr>
              <w:spacing w:before="40" w:after="120"/>
              <w:ind w:right="113"/>
              <w:rPr>
                <w:u w:val="single"/>
              </w:rPr>
            </w:pPr>
            <w:r w:rsidRPr="00DB1D89">
              <w:rPr>
                <w:rFonts w:eastAsia="Calibri"/>
              </w:rPr>
              <w:t>Republic of Korea</w:t>
            </w:r>
          </w:p>
        </w:tc>
        <w:tc>
          <w:tcPr>
            <w:tcW w:w="1418" w:type="dxa"/>
            <w:shd w:val="clear" w:color="auto" w:fill="auto"/>
            <w:tcMar>
              <w:top w:w="15" w:type="dxa"/>
              <w:left w:w="15" w:type="dxa"/>
              <w:bottom w:w="0" w:type="dxa"/>
              <w:right w:w="15" w:type="dxa"/>
            </w:tcMar>
            <w:hideMark/>
          </w:tcPr>
          <w:p w14:paraId="3140EDC6" w14:textId="77777777" w:rsidR="00DB1D89" w:rsidRPr="00DB1D89" w:rsidRDefault="00DB1D89" w:rsidP="00DB1D89">
            <w:pPr>
              <w:spacing w:before="40" w:after="120"/>
              <w:ind w:right="113"/>
            </w:pPr>
            <w:r w:rsidRPr="00DB1D89">
              <w:rPr>
                <w:rFonts w:eastAsia="Calibri"/>
              </w:rPr>
              <w:t>Real estate</w:t>
            </w:r>
          </w:p>
        </w:tc>
        <w:tc>
          <w:tcPr>
            <w:tcW w:w="1418" w:type="dxa"/>
            <w:shd w:val="clear" w:color="auto" w:fill="auto"/>
            <w:tcMar>
              <w:top w:w="15" w:type="dxa"/>
              <w:left w:w="15" w:type="dxa"/>
              <w:bottom w:w="0" w:type="dxa"/>
              <w:right w:w="15" w:type="dxa"/>
            </w:tcMar>
            <w:hideMark/>
          </w:tcPr>
          <w:p w14:paraId="22EE8512" w14:textId="77777777" w:rsidR="00DB1D89" w:rsidRPr="00DB1D89" w:rsidRDefault="00DB1D89" w:rsidP="00DB1D89">
            <w:pPr>
              <w:spacing w:before="40" w:after="120"/>
              <w:ind w:right="113"/>
            </w:pPr>
            <w:r w:rsidRPr="00DB1D89">
              <w:rPr>
                <w:rFonts w:eastAsia="Calibri"/>
              </w:rPr>
              <w:t>DICA 114411612</w:t>
            </w:r>
          </w:p>
        </w:tc>
      </w:tr>
      <w:tr w:rsidR="00DB1D89" w:rsidRPr="00DB1D89" w14:paraId="0CA1320D" w14:textId="77777777" w:rsidTr="00AC7BC7">
        <w:tc>
          <w:tcPr>
            <w:tcW w:w="567" w:type="dxa"/>
            <w:shd w:val="clear" w:color="auto" w:fill="auto"/>
            <w:tcMar>
              <w:top w:w="15" w:type="dxa"/>
              <w:left w:w="15" w:type="dxa"/>
              <w:bottom w:w="0" w:type="dxa"/>
              <w:right w:w="15" w:type="dxa"/>
            </w:tcMar>
            <w:hideMark/>
          </w:tcPr>
          <w:p w14:paraId="1B04BB78" w14:textId="65AD879D" w:rsidR="00DB1D89" w:rsidRPr="00DB1D89" w:rsidRDefault="007D41B2" w:rsidP="00DB1D89">
            <w:pPr>
              <w:spacing w:before="40" w:after="120"/>
              <w:ind w:right="113"/>
            </w:pPr>
            <w:r>
              <w:t>10</w:t>
            </w:r>
          </w:p>
        </w:tc>
        <w:tc>
          <w:tcPr>
            <w:tcW w:w="1701" w:type="dxa"/>
            <w:shd w:val="clear" w:color="auto" w:fill="auto"/>
            <w:tcMar>
              <w:top w:w="15" w:type="dxa"/>
              <w:left w:w="15" w:type="dxa"/>
              <w:bottom w:w="0" w:type="dxa"/>
              <w:right w:w="15" w:type="dxa"/>
            </w:tcMar>
            <w:hideMark/>
          </w:tcPr>
          <w:p w14:paraId="1F98AE68" w14:textId="77777777" w:rsidR="00DB1D89" w:rsidRPr="00DB1D89" w:rsidRDefault="00DB1D89" w:rsidP="00DB1D89">
            <w:pPr>
              <w:spacing w:before="40" w:after="120"/>
              <w:ind w:right="113"/>
            </w:pPr>
            <w:r w:rsidRPr="00DB1D89">
              <w:rPr>
                <w:rFonts w:eastAsia="Calibri"/>
              </w:rPr>
              <w:t>Myanmar Posco C&amp;C Company Ltd</w:t>
            </w:r>
          </w:p>
        </w:tc>
        <w:tc>
          <w:tcPr>
            <w:tcW w:w="1701" w:type="dxa"/>
            <w:shd w:val="clear" w:color="auto" w:fill="auto"/>
            <w:tcMar>
              <w:top w:w="15" w:type="dxa"/>
              <w:left w:w="15" w:type="dxa"/>
              <w:bottom w:w="0" w:type="dxa"/>
              <w:right w:w="15" w:type="dxa"/>
            </w:tcMar>
            <w:hideMark/>
          </w:tcPr>
          <w:p w14:paraId="3F678E05" w14:textId="77777777" w:rsidR="00DB1D89" w:rsidRPr="00DB1D89" w:rsidRDefault="00DB1D89" w:rsidP="00DB1D89">
            <w:pPr>
              <w:spacing w:before="40" w:after="120"/>
              <w:ind w:right="113"/>
            </w:pPr>
            <w:r w:rsidRPr="00DB1D89">
              <w:rPr>
                <w:rFonts w:eastAsia="Calibri"/>
              </w:rPr>
              <w:t>MEHL</w:t>
            </w:r>
          </w:p>
        </w:tc>
        <w:tc>
          <w:tcPr>
            <w:tcW w:w="1701" w:type="dxa"/>
            <w:shd w:val="clear" w:color="auto" w:fill="auto"/>
            <w:tcMar>
              <w:top w:w="15" w:type="dxa"/>
              <w:left w:w="15" w:type="dxa"/>
              <w:bottom w:w="0" w:type="dxa"/>
              <w:right w:w="15" w:type="dxa"/>
            </w:tcMar>
            <w:hideMark/>
          </w:tcPr>
          <w:p w14:paraId="02C01F2D" w14:textId="77777777" w:rsidR="00DB1D89" w:rsidRPr="00DB1D89" w:rsidRDefault="00DB1D89" w:rsidP="00DB1D89">
            <w:pPr>
              <w:spacing w:before="40" w:after="120"/>
              <w:ind w:right="113"/>
            </w:pPr>
            <w:r w:rsidRPr="00DB1D89">
              <w:rPr>
                <w:rFonts w:eastAsia="Calibri"/>
              </w:rPr>
              <w:t xml:space="preserve">70% by Posco Coated and Color Steel Co, Ltd. </w:t>
            </w:r>
          </w:p>
        </w:tc>
        <w:tc>
          <w:tcPr>
            <w:tcW w:w="1134" w:type="dxa"/>
            <w:shd w:val="clear" w:color="auto" w:fill="auto"/>
            <w:tcMar>
              <w:top w:w="15" w:type="dxa"/>
              <w:left w:w="15" w:type="dxa"/>
              <w:bottom w:w="0" w:type="dxa"/>
              <w:right w:w="15" w:type="dxa"/>
            </w:tcMar>
            <w:hideMark/>
          </w:tcPr>
          <w:p w14:paraId="1F78AE28" w14:textId="77777777" w:rsidR="00DB1D89" w:rsidRPr="00DB1D89" w:rsidRDefault="00DB1D89" w:rsidP="00DB1D89">
            <w:pPr>
              <w:spacing w:before="40" w:after="120"/>
              <w:ind w:right="113"/>
              <w:rPr>
                <w:u w:val="single"/>
              </w:rPr>
            </w:pPr>
            <w:r w:rsidRPr="00DB1D89">
              <w:rPr>
                <w:rFonts w:eastAsia="Calibri"/>
              </w:rPr>
              <w:t>Republic of Korea</w:t>
            </w:r>
          </w:p>
        </w:tc>
        <w:tc>
          <w:tcPr>
            <w:tcW w:w="1418" w:type="dxa"/>
            <w:shd w:val="clear" w:color="auto" w:fill="auto"/>
            <w:tcMar>
              <w:top w:w="15" w:type="dxa"/>
              <w:left w:w="15" w:type="dxa"/>
              <w:bottom w:w="0" w:type="dxa"/>
              <w:right w:w="15" w:type="dxa"/>
            </w:tcMar>
            <w:hideMark/>
          </w:tcPr>
          <w:p w14:paraId="73BDFFD5" w14:textId="77777777" w:rsidR="00DB1D89" w:rsidRPr="00DB1D89" w:rsidRDefault="00DB1D89" w:rsidP="00DB1D89">
            <w:pPr>
              <w:spacing w:before="40" w:after="120"/>
              <w:ind w:right="113"/>
            </w:pPr>
            <w:r w:rsidRPr="00DB1D89">
              <w:rPr>
                <w:rFonts w:eastAsia="Calibri"/>
              </w:rPr>
              <w:t>Manufacturing</w:t>
            </w:r>
          </w:p>
        </w:tc>
        <w:tc>
          <w:tcPr>
            <w:tcW w:w="1418" w:type="dxa"/>
            <w:shd w:val="clear" w:color="auto" w:fill="auto"/>
            <w:tcMar>
              <w:top w:w="15" w:type="dxa"/>
              <w:left w:w="15" w:type="dxa"/>
              <w:bottom w:w="0" w:type="dxa"/>
              <w:right w:w="15" w:type="dxa"/>
            </w:tcMar>
            <w:hideMark/>
          </w:tcPr>
          <w:p w14:paraId="5B0C9446" w14:textId="77777777" w:rsidR="00DB1D89" w:rsidRPr="00DB1D89" w:rsidRDefault="00DB1D89" w:rsidP="00DB1D89">
            <w:pPr>
              <w:spacing w:before="40" w:after="120"/>
              <w:ind w:right="113"/>
            </w:pPr>
            <w:r w:rsidRPr="00DB1D89">
              <w:rPr>
                <w:rFonts w:eastAsia="Calibri"/>
              </w:rPr>
              <w:t>DICA 108231777</w:t>
            </w:r>
          </w:p>
        </w:tc>
      </w:tr>
      <w:tr w:rsidR="00DB1D89" w:rsidRPr="00DB1D89" w14:paraId="12AD055D" w14:textId="77777777" w:rsidTr="00AC7BC7">
        <w:tc>
          <w:tcPr>
            <w:tcW w:w="567" w:type="dxa"/>
            <w:shd w:val="clear" w:color="auto" w:fill="auto"/>
            <w:tcMar>
              <w:top w:w="15" w:type="dxa"/>
              <w:left w:w="15" w:type="dxa"/>
              <w:bottom w:w="0" w:type="dxa"/>
              <w:right w:w="15" w:type="dxa"/>
            </w:tcMar>
            <w:hideMark/>
          </w:tcPr>
          <w:p w14:paraId="1F09D06D" w14:textId="4D386F78" w:rsidR="00DB1D89" w:rsidRPr="00DB1D89" w:rsidRDefault="007D41B2" w:rsidP="00DB1D89">
            <w:pPr>
              <w:spacing w:before="40" w:after="120"/>
              <w:ind w:right="113"/>
            </w:pPr>
            <w:r>
              <w:t>11</w:t>
            </w:r>
          </w:p>
        </w:tc>
        <w:tc>
          <w:tcPr>
            <w:tcW w:w="1701" w:type="dxa"/>
            <w:shd w:val="clear" w:color="auto" w:fill="auto"/>
            <w:tcMar>
              <w:top w:w="15" w:type="dxa"/>
              <w:left w:w="15" w:type="dxa"/>
              <w:bottom w:w="0" w:type="dxa"/>
              <w:right w:w="15" w:type="dxa"/>
            </w:tcMar>
            <w:hideMark/>
          </w:tcPr>
          <w:p w14:paraId="568DA5CF" w14:textId="77777777" w:rsidR="00DB1D89" w:rsidRPr="00DB1D89" w:rsidRDefault="00DB1D89" w:rsidP="00DB1D89">
            <w:pPr>
              <w:spacing w:before="40" w:after="120"/>
              <w:ind w:right="113"/>
            </w:pPr>
            <w:r w:rsidRPr="00DB1D89">
              <w:rPr>
                <w:rFonts w:eastAsia="Calibri"/>
              </w:rPr>
              <w:t>Myanmar Posco Steel Company Ltd</w:t>
            </w:r>
          </w:p>
        </w:tc>
        <w:tc>
          <w:tcPr>
            <w:tcW w:w="1701" w:type="dxa"/>
            <w:shd w:val="clear" w:color="auto" w:fill="auto"/>
            <w:tcMar>
              <w:top w:w="15" w:type="dxa"/>
              <w:left w:w="15" w:type="dxa"/>
              <w:bottom w:w="0" w:type="dxa"/>
              <w:right w:w="15" w:type="dxa"/>
            </w:tcMar>
            <w:hideMark/>
          </w:tcPr>
          <w:p w14:paraId="131EE998" w14:textId="77777777" w:rsidR="00DB1D89" w:rsidRPr="00DB1D89" w:rsidRDefault="00DB1D89" w:rsidP="00DB1D89">
            <w:pPr>
              <w:spacing w:before="40" w:after="120"/>
              <w:ind w:right="113"/>
            </w:pPr>
            <w:r w:rsidRPr="00DB1D89">
              <w:rPr>
                <w:rFonts w:eastAsia="Calibri"/>
              </w:rPr>
              <w:t>MEHL</w:t>
            </w:r>
          </w:p>
        </w:tc>
        <w:tc>
          <w:tcPr>
            <w:tcW w:w="1701" w:type="dxa"/>
            <w:shd w:val="clear" w:color="auto" w:fill="auto"/>
            <w:tcMar>
              <w:top w:w="15" w:type="dxa"/>
              <w:left w:w="15" w:type="dxa"/>
              <w:bottom w:w="0" w:type="dxa"/>
              <w:right w:w="15" w:type="dxa"/>
            </w:tcMar>
            <w:hideMark/>
          </w:tcPr>
          <w:p w14:paraId="23F41535" w14:textId="77777777" w:rsidR="00DB1D89" w:rsidRPr="00DB1D89" w:rsidRDefault="00DB1D89" w:rsidP="00DB1D89">
            <w:pPr>
              <w:spacing w:before="40" w:after="120"/>
              <w:ind w:right="113"/>
            </w:pPr>
            <w:r w:rsidRPr="00DB1D89">
              <w:rPr>
                <w:rFonts w:eastAsia="Calibri"/>
              </w:rPr>
              <w:t xml:space="preserve">70% by Posco Steel Co. Ltd. </w:t>
            </w:r>
          </w:p>
        </w:tc>
        <w:tc>
          <w:tcPr>
            <w:tcW w:w="1134" w:type="dxa"/>
            <w:shd w:val="clear" w:color="auto" w:fill="auto"/>
            <w:tcMar>
              <w:top w:w="15" w:type="dxa"/>
              <w:left w:w="15" w:type="dxa"/>
              <w:bottom w:w="0" w:type="dxa"/>
              <w:right w:w="15" w:type="dxa"/>
            </w:tcMar>
            <w:hideMark/>
          </w:tcPr>
          <w:p w14:paraId="65DE5371" w14:textId="77777777" w:rsidR="00DB1D89" w:rsidRPr="00DB1D89" w:rsidRDefault="00DB1D89" w:rsidP="00DB1D89">
            <w:pPr>
              <w:spacing w:before="40" w:after="120"/>
              <w:ind w:right="113"/>
              <w:rPr>
                <w:u w:val="single"/>
              </w:rPr>
            </w:pPr>
            <w:r w:rsidRPr="00DB1D89">
              <w:rPr>
                <w:rFonts w:eastAsia="Calibri"/>
              </w:rPr>
              <w:t>Republic of Korea</w:t>
            </w:r>
          </w:p>
        </w:tc>
        <w:tc>
          <w:tcPr>
            <w:tcW w:w="1418" w:type="dxa"/>
            <w:shd w:val="clear" w:color="auto" w:fill="auto"/>
            <w:tcMar>
              <w:top w:w="15" w:type="dxa"/>
              <w:left w:w="15" w:type="dxa"/>
              <w:bottom w:w="0" w:type="dxa"/>
              <w:right w:w="15" w:type="dxa"/>
            </w:tcMar>
            <w:hideMark/>
          </w:tcPr>
          <w:p w14:paraId="1D33F0F1" w14:textId="77777777" w:rsidR="00DB1D89" w:rsidRPr="00DB1D89" w:rsidRDefault="00DB1D89" w:rsidP="00DB1D89">
            <w:pPr>
              <w:spacing w:before="40" w:after="120"/>
              <w:ind w:right="113"/>
            </w:pPr>
            <w:r w:rsidRPr="00DB1D89">
              <w:rPr>
                <w:rFonts w:eastAsia="Calibri"/>
              </w:rPr>
              <w:t>Manufacturing</w:t>
            </w:r>
          </w:p>
        </w:tc>
        <w:tc>
          <w:tcPr>
            <w:tcW w:w="1418" w:type="dxa"/>
            <w:shd w:val="clear" w:color="auto" w:fill="auto"/>
            <w:tcMar>
              <w:top w:w="15" w:type="dxa"/>
              <w:left w:w="15" w:type="dxa"/>
              <w:bottom w:w="0" w:type="dxa"/>
              <w:right w:w="15" w:type="dxa"/>
            </w:tcMar>
            <w:hideMark/>
          </w:tcPr>
          <w:p w14:paraId="6CAF0DB0" w14:textId="77777777" w:rsidR="00DB1D89" w:rsidRPr="00DB1D89" w:rsidRDefault="00DB1D89" w:rsidP="00DB1D89">
            <w:pPr>
              <w:spacing w:before="40" w:after="120"/>
              <w:ind w:right="113"/>
            </w:pPr>
            <w:r w:rsidRPr="00DB1D89">
              <w:rPr>
                <w:rFonts w:eastAsia="Calibri"/>
              </w:rPr>
              <w:t>DICA 154251022</w:t>
            </w:r>
          </w:p>
        </w:tc>
      </w:tr>
      <w:tr w:rsidR="00DB1D89" w:rsidRPr="00DB1D89" w14:paraId="7EE4A65C" w14:textId="77777777" w:rsidTr="00AC7BC7">
        <w:tc>
          <w:tcPr>
            <w:tcW w:w="567" w:type="dxa"/>
            <w:shd w:val="clear" w:color="auto" w:fill="auto"/>
            <w:tcMar>
              <w:top w:w="15" w:type="dxa"/>
              <w:left w:w="15" w:type="dxa"/>
              <w:bottom w:w="0" w:type="dxa"/>
              <w:right w:w="15" w:type="dxa"/>
            </w:tcMar>
            <w:hideMark/>
          </w:tcPr>
          <w:p w14:paraId="12B36DF8" w14:textId="09193BD8" w:rsidR="00DB1D89" w:rsidRPr="00DB1D89" w:rsidRDefault="007D41B2" w:rsidP="00DB1D89">
            <w:pPr>
              <w:spacing w:before="40" w:after="120"/>
              <w:ind w:right="113"/>
            </w:pPr>
            <w:r>
              <w:t>12</w:t>
            </w:r>
          </w:p>
        </w:tc>
        <w:tc>
          <w:tcPr>
            <w:tcW w:w="1701" w:type="dxa"/>
            <w:shd w:val="clear" w:color="auto" w:fill="auto"/>
            <w:tcMar>
              <w:top w:w="15" w:type="dxa"/>
              <w:left w:w="15" w:type="dxa"/>
              <w:bottom w:w="0" w:type="dxa"/>
              <w:right w:w="15" w:type="dxa"/>
            </w:tcMar>
            <w:hideMark/>
          </w:tcPr>
          <w:p w14:paraId="088E8AE1" w14:textId="77777777" w:rsidR="00DB1D89" w:rsidRPr="00DB1D89" w:rsidRDefault="00DB1D89" w:rsidP="00DB1D89">
            <w:pPr>
              <w:spacing w:before="40" w:after="120"/>
              <w:ind w:right="113"/>
            </w:pPr>
            <w:r w:rsidRPr="00DB1D89">
              <w:rPr>
                <w:rFonts w:eastAsia="Calibri"/>
              </w:rPr>
              <w:t>Myanmar Wise-Pacific Apparel Yangon Company Ltd</w:t>
            </w:r>
          </w:p>
        </w:tc>
        <w:tc>
          <w:tcPr>
            <w:tcW w:w="1701" w:type="dxa"/>
            <w:shd w:val="clear" w:color="auto" w:fill="auto"/>
            <w:tcMar>
              <w:top w:w="15" w:type="dxa"/>
              <w:left w:w="15" w:type="dxa"/>
              <w:bottom w:w="0" w:type="dxa"/>
              <w:right w:w="15" w:type="dxa"/>
            </w:tcMar>
            <w:hideMark/>
          </w:tcPr>
          <w:p w14:paraId="5F728DA9" w14:textId="77777777" w:rsidR="00DB1D89" w:rsidRPr="00DB1D89" w:rsidRDefault="00DB1D89" w:rsidP="00DB1D89">
            <w:pPr>
              <w:spacing w:before="40" w:after="120"/>
              <w:ind w:right="113"/>
            </w:pPr>
            <w:r w:rsidRPr="00DB1D89">
              <w:rPr>
                <w:rFonts w:eastAsia="Calibri"/>
              </w:rPr>
              <w:t>MEHL</w:t>
            </w:r>
          </w:p>
        </w:tc>
        <w:tc>
          <w:tcPr>
            <w:tcW w:w="1701" w:type="dxa"/>
            <w:shd w:val="clear" w:color="auto" w:fill="auto"/>
            <w:tcMar>
              <w:top w:w="15" w:type="dxa"/>
              <w:left w:w="15" w:type="dxa"/>
              <w:bottom w:w="0" w:type="dxa"/>
              <w:right w:w="15" w:type="dxa"/>
            </w:tcMar>
            <w:hideMark/>
          </w:tcPr>
          <w:p w14:paraId="48B187E0" w14:textId="77777777" w:rsidR="00DB1D89" w:rsidRPr="00DB1D89" w:rsidRDefault="00DB1D89" w:rsidP="00DB1D89">
            <w:pPr>
              <w:spacing w:before="40" w:after="120"/>
              <w:ind w:right="113"/>
            </w:pPr>
            <w:r w:rsidRPr="00DB1D89">
              <w:rPr>
                <w:rFonts w:eastAsia="Calibri"/>
              </w:rPr>
              <w:t>55% owned by Pan-Pacific Co Ltd</w:t>
            </w:r>
          </w:p>
        </w:tc>
        <w:tc>
          <w:tcPr>
            <w:tcW w:w="1134" w:type="dxa"/>
            <w:shd w:val="clear" w:color="auto" w:fill="auto"/>
            <w:tcMar>
              <w:top w:w="15" w:type="dxa"/>
              <w:left w:w="15" w:type="dxa"/>
              <w:bottom w:w="0" w:type="dxa"/>
              <w:right w:w="15" w:type="dxa"/>
            </w:tcMar>
            <w:hideMark/>
          </w:tcPr>
          <w:p w14:paraId="5DB68366" w14:textId="77777777" w:rsidR="00DB1D89" w:rsidRPr="00DB1D89" w:rsidRDefault="00DB1D89" w:rsidP="00DB1D89">
            <w:pPr>
              <w:spacing w:before="40" w:after="120"/>
              <w:ind w:right="113"/>
              <w:rPr>
                <w:u w:val="single"/>
              </w:rPr>
            </w:pPr>
            <w:r w:rsidRPr="00DB1D89">
              <w:rPr>
                <w:rFonts w:eastAsia="Calibri"/>
              </w:rPr>
              <w:t>Republic of Korea</w:t>
            </w:r>
          </w:p>
        </w:tc>
        <w:tc>
          <w:tcPr>
            <w:tcW w:w="1418" w:type="dxa"/>
            <w:shd w:val="clear" w:color="auto" w:fill="auto"/>
            <w:tcMar>
              <w:top w:w="15" w:type="dxa"/>
              <w:left w:w="15" w:type="dxa"/>
              <w:bottom w:w="0" w:type="dxa"/>
              <w:right w:w="15" w:type="dxa"/>
            </w:tcMar>
            <w:hideMark/>
          </w:tcPr>
          <w:p w14:paraId="3DDBD6E4" w14:textId="77777777" w:rsidR="00DB1D89" w:rsidRPr="00DB1D89" w:rsidRDefault="00DB1D89" w:rsidP="00DB1D89">
            <w:pPr>
              <w:spacing w:before="40" w:after="120"/>
              <w:ind w:right="113"/>
            </w:pPr>
            <w:r w:rsidRPr="00DB1D89">
              <w:rPr>
                <w:rFonts w:eastAsia="Calibri"/>
              </w:rPr>
              <w:t>Manufacturing</w:t>
            </w:r>
          </w:p>
        </w:tc>
        <w:tc>
          <w:tcPr>
            <w:tcW w:w="1418" w:type="dxa"/>
            <w:shd w:val="clear" w:color="auto" w:fill="auto"/>
            <w:tcMar>
              <w:top w:w="15" w:type="dxa"/>
              <w:left w:w="15" w:type="dxa"/>
              <w:bottom w:w="0" w:type="dxa"/>
              <w:right w:w="15" w:type="dxa"/>
            </w:tcMar>
            <w:hideMark/>
          </w:tcPr>
          <w:p w14:paraId="35CFC5D1" w14:textId="77777777" w:rsidR="00DB1D89" w:rsidRPr="00DB1D89" w:rsidRDefault="00DB1D89" w:rsidP="00DB1D89">
            <w:pPr>
              <w:spacing w:before="40" w:after="120"/>
              <w:ind w:right="113"/>
            </w:pPr>
            <w:r w:rsidRPr="00DB1D89">
              <w:rPr>
                <w:rFonts w:eastAsia="Calibri"/>
              </w:rPr>
              <w:t xml:space="preserve">DICA 144782119 </w:t>
            </w:r>
          </w:p>
        </w:tc>
      </w:tr>
      <w:tr w:rsidR="00DB1D89" w:rsidRPr="00DB1D89" w14:paraId="212F8693" w14:textId="77777777" w:rsidTr="00AC7BC7">
        <w:tc>
          <w:tcPr>
            <w:tcW w:w="567" w:type="dxa"/>
            <w:shd w:val="clear" w:color="auto" w:fill="auto"/>
            <w:tcMar>
              <w:top w:w="15" w:type="dxa"/>
              <w:left w:w="15" w:type="dxa"/>
              <w:bottom w:w="0" w:type="dxa"/>
              <w:right w:w="15" w:type="dxa"/>
            </w:tcMar>
            <w:hideMark/>
          </w:tcPr>
          <w:p w14:paraId="24CF038C" w14:textId="28197A81" w:rsidR="00DB1D89" w:rsidRPr="00DB1D89" w:rsidRDefault="007D41B2" w:rsidP="00DB1D89">
            <w:pPr>
              <w:spacing w:before="40" w:after="120"/>
              <w:ind w:right="113"/>
            </w:pPr>
            <w:r>
              <w:t>13</w:t>
            </w:r>
          </w:p>
        </w:tc>
        <w:tc>
          <w:tcPr>
            <w:tcW w:w="1701" w:type="dxa"/>
            <w:shd w:val="clear" w:color="auto" w:fill="auto"/>
            <w:tcMar>
              <w:top w:w="15" w:type="dxa"/>
              <w:left w:w="15" w:type="dxa"/>
              <w:bottom w:w="0" w:type="dxa"/>
              <w:right w:w="15" w:type="dxa"/>
            </w:tcMar>
            <w:hideMark/>
          </w:tcPr>
          <w:p w14:paraId="34C7C988" w14:textId="77777777" w:rsidR="00DB1D89" w:rsidRPr="00DB1D89" w:rsidRDefault="00DB1D89" w:rsidP="00DB1D89">
            <w:pPr>
              <w:spacing w:before="40" w:after="120"/>
              <w:ind w:right="113"/>
            </w:pPr>
            <w:r w:rsidRPr="00DB1D89">
              <w:rPr>
                <w:rFonts w:eastAsia="Calibri"/>
              </w:rPr>
              <w:t>Telecom International Myanmar Company Limited (aka Mytel)</w:t>
            </w:r>
          </w:p>
        </w:tc>
        <w:tc>
          <w:tcPr>
            <w:tcW w:w="1701" w:type="dxa"/>
            <w:shd w:val="clear" w:color="auto" w:fill="auto"/>
            <w:tcMar>
              <w:top w:w="15" w:type="dxa"/>
              <w:left w:w="15" w:type="dxa"/>
              <w:bottom w:w="0" w:type="dxa"/>
              <w:right w:w="15" w:type="dxa"/>
            </w:tcMar>
            <w:hideMark/>
          </w:tcPr>
          <w:p w14:paraId="6F8B3EAB" w14:textId="77777777" w:rsidR="00DB1D89" w:rsidRPr="00DB1D89" w:rsidRDefault="00DB1D89" w:rsidP="00DB1D89">
            <w:pPr>
              <w:spacing w:before="40" w:after="120"/>
              <w:ind w:right="113"/>
            </w:pPr>
            <w:r w:rsidRPr="00DB1D89">
              <w:rPr>
                <w:rFonts w:eastAsia="Calibri"/>
              </w:rPr>
              <w:t>MEC</w:t>
            </w:r>
          </w:p>
        </w:tc>
        <w:tc>
          <w:tcPr>
            <w:tcW w:w="1701" w:type="dxa"/>
            <w:shd w:val="clear" w:color="auto" w:fill="auto"/>
            <w:tcMar>
              <w:top w:w="15" w:type="dxa"/>
              <w:left w:w="15" w:type="dxa"/>
              <w:bottom w:w="0" w:type="dxa"/>
              <w:right w:w="15" w:type="dxa"/>
            </w:tcMar>
            <w:hideMark/>
          </w:tcPr>
          <w:p w14:paraId="4BF02546" w14:textId="77777777" w:rsidR="00DB1D89" w:rsidRPr="00DB1D89" w:rsidRDefault="00DB1D89" w:rsidP="00DB1D89">
            <w:pPr>
              <w:spacing w:before="40" w:after="120"/>
              <w:ind w:right="113"/>
            </w:pPr>
            <w:r w:rsidRPr="00DB1D89">
              <w:rPr>
                <w:rFonts w:eastAsia="Calibri"/>
              </w:rPr>
              <w:t>49% by Viettel</w:t>
            </w:r>
          </w:p>
        </w:tc>
        <w:tc>
          <w:tcPr>
            <w:tcW w:w="1134" w:type="dxa"/>
            <w:shd w:val="clear" w:color="auto" w:fill="auto"/>
            <w:tcMar>
              <w:top w:w="15" w:type="dxa"/>
              <w:left w:w="15" w:type="dxa"/>
              <w:bottom w:w="0" w:type="dxa"/>
              <w:right w:w="15" w:type="dxa"/>
            </w:tcMar>
            <w:hideMark/>
          </w:tcPr>
          <w:p w14:paraId="56D2D1B5" w14:textId="77777777" w:rsidR="00DB1D89" w:rsidRPr="00DB1D89" w:rsidRDefault="00DB1D89" w:rsidP="00DB1D89">
            <w:pPr>
              <w:spacing w:before="40" w:after="120"/>
              <w:ind w:right="113"/>
            </w:pPr>
            <w:r w:rsidRPr="00DB1D89">
              <w:rPr>
                <w:rFonts w:eastAsia="Calibri"/>
              </w:rPr>
              <w:t>Viet</w:t>
            </w:r>
            <w:r w:rsidRPr="0053546D">
              <w:rPr>
                <w:rFonts w:eastAsia="Calibri"/>
              </w:rPr>
              <w:t xml:space="preserve"> N</w:t>
            </w:r>
            <w:r w:rsidRPr="00DB1D89">
              <w:rPr>
                <w:rFonts w:eastAsia="Calibri"/>
              </w:rPr>
              <w:t>am</w:t>
            </w:r>
          </w:p>
        </w:tc>
        <w:tc>
          <w:tcPr>
            <w:tcW w:w="1418" w:type="dxa"/>
            <w:shd w:val="clear" w:color="auto" w:fill="auto"/>
            <w:tcMar>
              <w:top w:w="15" w:type="dxa"/>
              <w:left w:w="15" w:type="dxa"/>
              <w:bottom w:w="0" w:type="dxa"/>
              <w:right w:w="15" w:type="dxa"/>
            </w:tcMar>
            <w:hideMark/>
          </w:tcPr>
          <w:p w14:paraId="70C40071" w14:textId="77777777" w:rsidR="00DB1D89" w:rsidRPr="00DB1D89" w:rsidRDefault="00DB1D89" w:rsidP="00DB1D89">
            <w:pPr>
              <w:spacing w:before="40" w:after="120"/>
              <w:ind w:right="113"/>
            </w:pPr>
            <w:r w:rsidRPr="00DB1D89">
              <w:rPr>
                <w:rFonts w:eastAsia="Calibri"/>
              </w:rPr>
              <w:t>Information and communication</w:t>
            </w:r>
          </w:p>
        </w:tc>
        <w:tc>
          <w:tcPr>
            <w:tcW w:w="1418" w:type="dxa"/>
            <w:shd w:val="clear" w:color="auto" w:fill="auto"/>
            <w:tcMar>
              <w:top w:w="15" w:type="dxa"/>
              <w:left w:w="15" w:type="dxa"/>
              <w:bottom w:w="0" w:type="dxa"/>
              <w:right w:w="15" w:type="dxa"/>
            </w:tcMar>
            <w:hideMark/>
          </w:tcPr>
          <w:p w14:paraId="2A51DA46" w14:textId="77777777" w:rsidR="00DB1D89" w:rsidRPr="00DB1D89" w:rsidRDefault="00DB1D89" w:rsidP="00DB1D89">
            <w:pPr>
              <w:spacing w:before="40" w:after="120"/>
              <w:ind w:right="113"/>
            </w:pPr>
            <w:r w:rsidRPr="00DB1D89">
              <w:rPr>
                <w:rFonts w:eastAsia="Calibri"/>
              </w:rPr>
              <w:t>DICA 121660253</w:t>
            </w:r>
          </w:p>
        </w:tc>
      </w:tr>
      <w:tr w:rsidR="00DB1D89" w:rsidRPr="00DB1D89" w14:paraId="0FAF001A" w14:textId="10DA88A8" w:rsidTr="00AC7BC7">
        <w:tc>
          <w:tcPr>
            <w:tcW w:w="567" w:type="dxa"/>
            <w:tcBorders>
              <w:bottom w:val="single" w:sz="12" w:space="0" w:color="auto"/>
            </w:tcBorders>
            <w:shd w:val="clear" w:color="auto" w:fill="auto"/>
            <w:tcMar>
              <w:top w:w="15" w:type="dxa"/>
              <w:left w:w="15" w:type="dxa"/>
              <w:bottom w:w="0" w:type="dxa"/>
              <w:right w:w="15" w:type="dxa"/>
            </w:tcMar>
            <w:hideMark/>
          </w:tcPr>
          <w:p w14:paraId="374A7265" w14:textId="747D60B4" w:rsidR="00DB1D89" w:rsidRPr="00DB1D89" w:rsidRDefault="007D41B2" w:rsidP="00DB1D89">
            <w:pPr>
              <w:spacing w:before="40" w:after="120"/>
              <w:ind w:right="113"/>
            </w:pPr>
            <w:r>
              <w:t>14</w:t>
            </w:r>
          </w:p>
        </w:tc>
        <w:tc>
          <w:tcPr>
            <w:tcW w:w="1701" w:type="dxa"/>
            <w:tcBorders>
              <w:bottom w:val="single" w:sz="12" w:space="0" w:color="auto"/>
            </w:tcBorders>
            <w:shd w:val="clear" w:color="auto" w:fill="auto"/>
            <w:tcMar>
              <w:top w:w="15" w:type="dxa"/>
              <w:left w:w="15" w:type="dxa"/>
              <w:bottom w:w="0" w:type="dxa"/>
              <w:right w:w="15" w:type="dxa"/>
            </w:tcMar>
            <w:hideMark/>
          </w:tcPr>
          <w:p w14:paraId="3E1360FC" w14:textId="25469E7C" w:rsidR="00DB1D89" w:rsidRPr="00DB1D89" w:rsidRDefault="00DB1D89" w:rsidP="00DB1D89">
            <w:pPr>
              <w:spacing w:before="40" w:after="120"/>
              <w:ind w:right="113"/>
            </w:pPr>
            <w:r w:rsidRPr="00DB1D89">
              <w:rPr>
                <w:rFonts w:eastAsia="Calibri"/>
              </w:rPr>
              <w:t xml:space="preserve">Virginia Tobacco Company Ltd </w:t>
            </w:r>
          </w:p>
        </w:tc>
        <w:tc>
          <w:tcPr>
            <w:tcW w:w="1701" w:type="dxa"/>
            <w:tcBorders>
              <w:bottom w:val="single" w:sz="12" w:space="0" w:color="auto"/>
            </w:tcBorders>
            <w:shd w:val="clear" w:color="auto" w:fill="auto"/>
            <w:tcMar>
              <w:top w:w="15" w:type="dxa"/>
              <w:left w:w="15" w:type="dxa"/>
              <w:bottom w:w="0" w:type="dxa"/>
              <w:right w:w="15" w:type="dxa"/>
            </w:tcMar>
            <w:hideMark/>
          </w:tcPr>
          <w:p w14:paraId="087C8AA7" w14:textId="4A570509" w:rsidR="00DB1D89" w:rsidRPr="00DB1D89" w:rsidRDefault="00DB1D89" w:rsidP="00CD4CEF">
            <w:pPr>
              <w:spacing w:before="40" w:after="120"/>
              <w:ind w:right="113"/>
            </w:pPr>
            <w:r w:rsidRPr="00DB1D89">
              <w:t>MEHL</w:t>
            </w:r>
          </w:p>
        </w:tc>
        <w:tc>
          <w:tcPr>
            <w:tcW w:w="1701" w:type="dxa"/>
            <w:tcBorders>
              <w:bottom w:val="single" w:sz="12" w:space="0" w:color="auto"/>
            </w:tcBorders>
            <w:shd w:val="clear" w:color="auto" w:fill="auto"/>
            <w:tcMar>
              <w:top w:w="15" w:type="dxa"/>
              <w:left w:w="15" w:type="dxa"/>
              <w:bottom w:w="0" w:type="dxa"/>
              <w:right w:w="15" w:type="dxa"/>
            </w:tcMar>
            <w:hideMark/>
          </w:tcPr>
          <w:p w14:paraId="2CDFD9BF" w14:textId="08F3E24A" w:rsidR="00DB1D89" w:rsidRPr="00DB1D89" w:rsidRDefault="00CD4CEF" w:rsidP="00CD4CEF">
            <w:pPr>
              <w:spacing w:before="40" w:after="120"/>
              <w:ind w:right="113"/>
            </w:pPr>
            <w:r>
              <w:rPr>
                <w:rFonts w:eastAsia="Calibri"/>
              </w:rPr>
              <w:t>60</w:t>
            </w:r>
            <w:r w:rsidR="00DB1D89" w:rsidRPr="00DB1D89">
              <w:rPr>
                <w:rFonts w:eastAsia="Calibri"/>
              </w:rPr>
              <w:t xml:space="preserve">% by </w:t>
            </w:r>
            <w:r>
              <w:rPr>
                <w:rFonts w:eastAsia="Calibri"/>
              </w:rPr>
              <w:t>Distinction Investment Holdings Pte.</w:t>
            </w:r>
            <w:r w:rsidRPr="0000505C">
              <w:rPr>
                <w:rStyle w:val="FootnoteReference"/>
              </w:rPr>
              <w:footnoteReference w:id="565"/>
            </w:r>
          </w:p>
        </w:tc>
        <w:tc>
          <w:tcPr>
            <w:tcW w:w="1134" w:type="dxa"/>
            <w:tcBorders>
              <w:bottom w:val="single" w:sz="12" w:space="0" w:color="auto"/>
            </w:tcBorders>
            <w:shd w:val="clear" w:color="auto" w:fill="auto"/>
            <w:tcMar>
              <w:top w:w="15" w:type="dxa"/>
              <w:left w:w="15" w:type="dxa"/>
              <w:bottom w:w="0" w:type="dxa"/>
              <w:right w:w="15" w:type="dxa"/>
            </w:tcMar>
            <w:hideMark/>
          </w:tcPr>
          <w:p w14:paraId="22B14D41" w14:textId="38E34A0A" w:rsidR="00DB1D89" w:rsidRPr="00DB1D89" w:rsidRDefault="00DB1D89" w:rsidP="00DB1D89">
            <w:pPr>
              <w:spacing w:before="40" w:after="120"/>
              <w:ind w:right="113"/>
            </w:pPr>
            <w:r w:rsidRPr="00DB1D89">
              <w:rPr>
                <w:rFonts w:eastAsia="Calibri"/>
              </w:rPr>
              <w:t>Singapore</w:t>
            </w:r>
          </w:p>
        </w:tc>
        <w:tc>
          <w:tcPr>
            <w:tcW w:w="1418" w:type="dxa"/>
            <w:tcBorders>
              <w:bottom w:val="single" w:sz="12" w:space="0" w:color="auto"/>
            </w:tcBorders>
            <w:shd w:val="clear" w:color="auto" w:fill="auto"/>
            <w:tcMar>
              <w:top w:w="15" w:type="dxa"/>
              <w:left w:w="15" w:type="dxa"/>
              <w:bottom w:w="0" w:type="dxa"/>
              <w:right w:w="15" w:type="dxa"/>
            </w:tcMar>
            <w:hideMark/>
          </w:tcPr>
          <w:p w14:paraId="06ED7A6D" w14:textId="3B218AFB" w:rsidR="00DB1D89" w:rsidRPr="00DB1D89" w:rsidRDefault="00DB1D89" w:rsidP="00DB1D89">
            <w:pPr>
              <w:spacing w:before="40" w:after="120"/>
              <w:ind w:right="113"/>
            </w:pPr>
            <w:r w:rsidRPr="00DB1D89">
              <w:rPr>
                <w:rFonts w:eastAsia="Calibri"/>
              </w:rPr>
              <w:t>Tobacco</w:t>
            </w:r>
          </w:p>
        </w:tc>
        <w:tc>
          <w:tcPr>
            <w:tcW w:w="1418" w:type="dxa"/>
            <w:tcBorders>
              <w:bottom w:val="single" w:sz="12" w:space="0" w:color="auto"/>
            </w:tcBorders>
            <w:shd w:val="clear" w:color="auto" w:fill="auto"/>
            <w:tcMar>
              <w:top w:w="15" w:type="dxa"/>
              <w:left w:w="15" w:type="dxa"/>
              <w:bottom w:w="0" w:type="dxa"/>
              <w:right w:w="15" w:type="dxa"/>
            </w:tcMar>
            <w:hideMark/>
          </w:tcPr>
          <w:p w14:paraId="5F7E69D5" w14:textId="1D6A44B5" w:rsidR="00DB1D89" w:rsidRPr="00DB1D89" w:rsidRDefault="00DB1D89" w:rsidP="00DB1D89">
            <w:pPr>
              <w:spacing w:before="40" w:after="120"/>
              <w:ind w:right="113"/>
            </w:pPr>
            <w:r w:rsidRPr="00DB1D89">
              <w:rPr>
                <w:rFonts w:eastAsia="Calibri"/>
              </w:rPr>
              <w:t>DICA 170936647</w:t>
            </w:r>
          </w:p>
        </w:tc>
      </w:tr>
    </w:tbl>
    <w:p w14:paraId="542695E4" w14:textId="75B9C5F2" w:rsidR="00DB1D89" w:rsidRDefault="00BD1170" w:rsidP="00BD1170">
      <w:pPr>
        <w:pStyle w:val="H1G"/>
      </w:pPr>
      <w:r>
        <w:lastRenderedPageBreak/>
        <w:tab/>
        <w:t>B.</w:t>
      </w:r>
      <w:r>
        <w:tab/>
      </w:r>
      <w:r w:rsidRPr="00BD1170">
        <w:t>Foreign companies with contractual or commercial ties to MEHL and MEC</w:t>
      </w:r>
      <w:r w:rsidRPr="0000505C">
        <w:rPr>
          <w:rStyle w:val="FootnoteReference"/>
        </w:rPr>
        <w:footnoteReference w:id="566"/>
      </w:r>
    </w:p>
    <w:tbl>
      <w:tblPr>
        <w:tblW w:w="0" w:type="auto"/>
        <w:tblLayout w:type="fixed"/>
        <w:tblCellMar>
          <w:left w:w="0" w:type="dxa"/>
          <w:right w:w="0" w:type="dxa"/>
        </w:tblCellMar>
        <w:tblLook w:val="04A0" w:firstRow="1" w:lastRow="0" w:firstColumn="1" w:lastColumn="0" w:noHBand="0" w:noVBand="1"/>
      </w:tblPr>
      <w:tblGrid>
        <w:gridCol w:w="567"/>
        <w:gridCol w:w="1701"/>
        <w:gridCol w:w="1701"/>
        <w:gridCol w:w="1701"/>
        <w:gridCol w:w="1134"/>
        <w:gridCol w:w="1418"/>
        <w:gridCol w:w="1418"/>
      </w:tblGrid>
      <w:tr w:rsidR="00422DBE" w:rsidRPr="00422DBE" w14:paraId="16D1578E" w14:textId="77777777" w:rsidTr="00A113EA">
        <w:trPr>
          <w:tblHeader/>
        </w:trPr>
        <w:tc>
          <w:tcPr>
            <w:tcW w:w="567" w:type="dxa"/>
            <w:tcBorders>
              <w:top w:val="single" w:sz="4" w:space="0" w:color="auto"/>
              <w:bottom w:val="single" w:sz="12" w:space="0" w:color="auto"/>
            </w:tcBorders>
            <w:shd w:val="clear" w:color="auto" w:fill="auto"/>
            <w:vAlign w:val="bottom"/>
            <w:hideMark/>
          </w:tcPr>
          <w:p w14:paraId="7060EF3B" w14:textId="77777777" w:rsidR="00422DBE" w:rsidRPr="00422DBE" w:rsidRDefault="00422DBE" w:rsidP="00422DBE">
            <w:pPr>
              <w:spacing w:before="80" w:after="80" w:line="200" w:lineRule="exact"/>
              <w:ind w:right="113"/>
              <w:rPr>
                <w:i/>
                <w:sz w:val="16"/>
                <w:lang w:eastAsia="en-GB"/>
              </w:rPr>
            </w:pPr>
            <w:r w:rsidRPr="00422DBE">
              <w:rPr>
                <w:rFonts w:eastAsia="Calibri"/>
                <w:i/>
                <w:sz w:val="16"/>
                <w:lang w:eastAsia="en-GB"/>
              </w:rPr>
              <w:t>No.</w:t>
            </w:r>
          </w:p>
        </w:tc>
        <w:tc>
          <w:tcPr>
            <w:tcW w:w="1701" w:type="dxa"/>
            <w:tcBorders>
              <w:top w:val="single" w:sz="4" w:space="0" w:color="auto"/>
              <w:bottom w:val="single" w:sz="12" w:space="0" w:color="auto"/>
            </w:tcBorders>
            <w:shd w:val="clear" w:color="auto" w:fill="auto"/>
            <w:noWrap/>
            <w:vAlign w:val="bottom"/>
            <w:hideMark/>
          </w:tcPr>
          <w:p w14:paraId="51C6A40B" w14:textId="77777777" w:rsidR="00422DBE" w:rsidRPr="00422DBE" w:rsidRDefault="00422DBE" w:rsidP="00422DBE">
            <w:pPr>
              <w:spacing w:before="80" w:after="80" w:line="200" w:lineRule="exact"/>
              <w:ind w:right="113"/>
              <w:rPr>
                <w:i/>
                <w:sz w:val="16"/>
                <w:lang w:eastAsia="en-GB"/>
              </w:rPr>
            </w:pPr>
            <w:r w:rsidRPr="00422DBE">
              <w:rPr>
                <w:rFonts w:eastAsia="Calibri"/>
                <w:i/>
                <w:sz w:val="16"/>
                <w:lang w:eastAsia="en-GB"/>
              </w:rPr>
              <w:t xml:space="preserve">Name of company </w:t>
            </w:r>
          </w:p>
        </w:tc>
        <w:tc>
          <w:tcPr>
            <w:tcW w:w="1701" w:type="dxa"/>
            <w:tcBorders>
              <w:top w:val="single" w:sz="4" w:space="0" w:color="auto"/>
              <w:bottom w:val="single" w:sz="12" w:space="0" w:color="auto"/>
            </w:tcBorders>
            <w:shd w:val="clear" w:color="auto" w:fill="auto"/>
            <w:vAlign w:val="bottom"/>
            <w:hideMark/>
          </w:tcPr>
          <w:p w14:paraId="4C900C58" w14:textId="77777777" w:rsidR="00422DBE" w:rsidRPr="00422DBE" w:rsidRDefault="00422DBE" w:rsidP="00422DBE">
            <w:pPr>
              <w:spacing w:before="80" w:after="80" w:line="200" w:lineRule="exact"/>
              <w:ind w:right="113"/>
              <w:rPr>
                <w:i/>
                <w:sz w:val="16"/>
                <w:lang w:eastAsia="en-GB"/>
              </w:rPr>
            </w:pPr>
            <w:r w:rsidRPr="00422DBE">
              <w:rPr>
                <w:rFonts w:eastAsia="Calibri"/>
                <w:i/>
                <w:sz w:val="16"/>
                <w:lang w:eastAsia="en-GB"/>
              </w:rPr>
              <w:t>Domicile country</w:t>
            </w:r>
          </w:p>
        </w:tc>
        <w:tc>
          <w:tcPr>
            <w:tcW w:w="1701" w:type="dxa"/>
            <w:tcBorders>
              <w:top w:val="single" w:sz="4" w:space="0" w:color="auto"/>
              <w:bottom w:val="single" w:sz="12" w:space="0" w:color="auto"/>
            </w:tcBorders>
            <w:shd w:val="clear" w:color="auto" w:fill="auto"/>
            <w:vAlign w:val="bottom"/>
            <w:hideMark/>
          </w:tcPr>
          <w:p w14:paraId="4D365759" w14:textId="77777777" w:rsidR="00422DBE" w:rsidRPr="00422DBE" w:rsidRDefault="00422DBE" w:rsidP="00422DBE">
            <w:pPr>
              <w:spacing w:before="80" w:after="80" w:line="200" w:lineRule="exact"/>
              <w:ind w:right="113"/>
              <w:rPr>
                <w:i/>
                <w:sz w:val="16"/>
                <w:lang w:eastAsia="en-GB"/>
              </w:rPr>
            </w:pPr>
            <w:r w:rsidRPr="00422DBE">
              <w:rPr>
                <w:rFonts w:eastAsia="Calibri"/>
                <w:i/>
                <w:sz w:val="16"/>
                <w:lang w:eastAsia="en-GB"/>
              </w:rPr>
              <w:t>Nature of economic relationship</w:t>
            </w:r>
          </w:p>
        </w:tc>
        <w:tc>
          <w:tcPr>
            <w:tcW w:w="1134" w:type="dxa"/>
            <w:tcBorders>
              <w:top w:val="single" w:sz="4" w:space="0" w:color="auto"/>
              <w:bottom w:val="single" w:sz="12" w:space="0" w:color="auto"/>
            </w:tcBorders>
            <w:shd w:val="clear" w:color="auto" w:fill="auto"/>
            <w:vAlign w:val="bottom"/>
            <w:hideMark/>
          </w:tcPr>
          <w:p w14:paraId="38C1C0D5" w14:textId="77777777" w:rsidR="00422DBE" w:rsidRPr="00422DBE" w:rsidRDefault="00422DBE" w:rsidP="00422DBE">
            <w:pPr>
              <w:spacing w:before="80" w:after="80" w:line="200" w:lineRule="exact"/>
              <w:ind w:right="113"/>
              <w:rPr>
                <w:i/>
                <w:sz w:val="16"/>
                <w:lang w:eastAsia="en-GB"/>
              </w:rPr>
            </w:pPr>
            <w:r w:rsidRPr="00422DBE">
              <w:rPr>
                <w:rFonts w:eastAsia="Calibri"/>
                <w:i/>
                <w:sz w:val="16"/>
                <w:lang w:eastAsia="en-GB"/>
              </w:rPr>
              <w:t>MEHL or MEC</w:t>
            </w:r>
          </w:p>
        </w:tc>
        <w:tc>
          <w:tcPr>
            <w:tcW w:w="1418" w:type="dxa"/>
            <w:tcBorders>
              <w:top w:val="single" w:sz="4" w:space="0" w:color="auto"/>
              <w:bottom w:val="single" w:sz="12" w:space="0" w:color="auto"/>
            </w:tcBorders>
            <w:shd w:val="clear" w:color="auto" w:fill="auto"/>
            <w:vAlign w:val="bottom"/>
            <w:hideMark/>
          </w:tcPr>
          <w:p w14:paraId="7C0F7A80" w14:textId="77777777" w:rsidR="00422DBE" w:rsidRPr="00422DBE" w:rsidRDefault="00422DBE" w:rsidP="00422DBE">
            <w:pPr>
              <w:spacing w:before="80" w:after="80" w:line="200" w:lineRule="exact"/>
              <w:ind w:right="113"/>
              <w:rPr>
                <w:i/>
                <w:sz w:val="16"/>
                <w:lang w:eastAsia="en-GB"/>
              </w:rPr>
            </w:pPr>
            <w:r w:rsidRPr="00422DBE">
              <w:rPr>
                <w:rFonts w:eastAsia="Calibri"/>
                <w:i/>
                <w:sz w:val="16"/>
                <w:lang w:eastAsia="en-GB"/>
              </w:rPr>
              <w:t>Sector (if known)</w:t>
            </w:r>
          </w:p>
        </w:tc>
        <w:tc>
          <w:tcPr>
            <w:tcW w:w="1418" w:type="dxa"/>
            <w:tcBorders>
              <w:top w:val="single" w:sz="4" w:space="0" w:color="auto"/>
              <w:bottom w:val="single" w:sz="12" w:space="0" w:color="auto"/>
            </w:tcBorders>
            <w:shd w:val="clear" w:color="auto" w:fill="auto"/>
            <w:noWrap/>
            <w:vAlign w:val="bottom"/>
            <w:hideMark/>
          </w:tcPr>
          <w:p w14:paraId="78DB7982" w14:textId="77777777" w:rsidR="00422DBE" w:rsidRPr="00422DBE" w:rsidRDefault="00422DBE" w:rsidP="00422DBE">
            <w:pPr>
              <w:spacing w:before="80" w:after="80" w:line="200" w:lineRule="exact"/>
              <w:ind w:right="113"/>
              <w:rPr>
                <w:i/>
                <w:sz w:val="16"/>
                <w:lang w:eastAsia="en-GB"/>
              </w:rPr>
            </w:pPr>
            <w:r w:rsidRPr="00422DBE">
              <w:rPr>
                <w:rFonts w:eastAsia="Calibri"/>
                <w:i/>
                <w:sz w:val="16"/>
                <w:lang w:eastAsia="en-GB"/>
              </w:rPr>
              <w:t>Source</w:t>
            </w:r>
          </w:p>
        </w:tc>
      </w:tr>
      <w:tr w:rsidR="00422DBE" w:rsidRPr="00422DBE" w14:paraId="6D55E232" w14:textId="77777777" w:rsidTr="00A113EA">
        <w:trPr>
          <w:trHeight w:hRule="exact" w:val="113"/>
        </w:trPr>
        <w:tc>
          <w:tcPr>
            <w:tcW w:w="567" w:type="dxa"/>
            <w:tcBorders>
              <w:top w:val="single" w:sz="12" w:space="0" w:color="auto"/>
            </w:tcBorders>
            <w:shd w:val="clear" w:color="auto" w:fill="auto"/>
          </w:tcPr>
          <w:p w14:paraId="513934F0" w14:textId="77777777" w:rsidR="00422DBE" w:rsidRPr="00422DBE" w:rsidRDefault="00422DBE" w:rsidP="00422DBE">
            <w:pPr>
              <w:spacing w:before="40" w:after="120"/>
              <w:ind w:right="113"/>
              <w:rPr>
                <w:rFonts w:eastAsia="Calibri"/>
                <w:lang w:eastAsia="en-GB"/>
              </w:rPr>
            </w:pPr>
          </w:p>
        </w:tc>
        <w:tc>
          <w:tcPr>
            <w:tcW w:w="1701" w:type="dxa"/>
            <w:tcBorders>
              <w:top w:val="single" w:sz="12" w:space="0" w:color="auto"/>
            </w:tcBorders>
            <w:shd w:val="clear" w:color="auto" w:fill="auto"/>
            <w:noWrap/>
          </w:tcPr>
          <w:p w14:paraId="1AB0CCA2" w14:textId="77777777" w:rsidR="00422DBE" w:rsidRPr="00422DBE" w:rsidRDefault="00422DBE" w:rsidP="00422DBE">
            <w:pPr>
              <w:spacing w:before="40" w:after="120"/>
              <w:ind w:right="113"/>
              <w:rPr>
                <w:rFonts w:eastAsia="Calibri"/>
                <w:lang w:eastAsia="en-GB"/>
              </w:rPr>
            </w:pPr>
          </w:p>
        </w:tc>
        <w:tc>
          <w:tcPr>
            <w:tcW w:w="1701" w:type="dxa"/>
            <w:tcBorders>
              <w:top w:val="single" w:sz="12" w:space="0" w:color="auto"/>
            </w:tcBorders>
            <w:shd w:val="clear" w:color="auto" w:fill="auto"/>
          </w:tcPr>
          <w:p w14:paraId="0BA7167B" w14:textId="77777777" w:rsidR="00422DBE" w:rsidRPr="00422DBE" w:rsidRDefault="00422DBE" w:rsidP="00422DBE">
            <w:pPr>
              <w:spacing w:before="40" w:after="120"/>
              <w:ind w:right="113"/>
              <w:rPr>
                <w:rFonts w:eastAsia="Calibri"/>
                <w:lang w:eastAsia="en-GB"/>
              </w:rPr>
            </w:pPr>
          </w:p>
        </w:tc>
        <w:tc>
          <w:tcPr>
            <w:tcW w:w="1701" w:type="dxa"/>
            <w:tcBorders>
              <w:top w:val="single" w:sz="12" w:space="0" w:color="auto"/>
            </w:tcBorders>
            <w:shd w:val="clear" w:color="auto" w:fill="auto"/>
          </w:tcPr>
          <w:p w14:paraId="241625EE" w14:textId="77777777" w:rsidR="00422DBE" w:rsidRPr="00422DBE" w:rsidRDefault="00422DBE" w:rsidP="00422DBE">
            <w:pPr>
              <w:spacing w:before="40" w:after="120"/>
              <w:ind w:right="113"/>
              <w:rPr>
                <w:rFonts w:eastAsia="Calibri"/>
                <w:lang w:eastAsia="en-GB"/>
              </w:rPr>
            </w:pPr>
          </w:p>
        </w:tc>
        <w:tc>
          <w:tcPr>
            <w:tcW w:w="1134" w:type="dxa"/>
            <w:tcBorders>
              <w:top w:val="single" w:sz="12" w:space="0" w:color="auto"/>
            </w:tcBorders>
            <w:shd w:val="clear" w:color="auto" w:fill="auto"/>
          </w:tcPr>
          <w:p w14:paraId="00B9EC9D" w14:textId="77777777" w:rsidR="00422DBE" w:rsidRPr="00422DBE" w:rsidRDefault="00422DBE" w:rsidP="00422DBE">
            <w:pPr>
              <w:spacing w:before="40" w:after="120"/>
              <w:ind w:right="113"/>
              <w:rPr>
                <w:rFonts w:eastAsia="Calibri"/>
                <w:lang w:eastAsia="en-GB"/>
              </w:rPr>
            </w:pPr>
          </w:p>
        </w:tc>
        <w:tc>
          <w:tcPr>
            <w:tcW w:w="1418" w:type="dxa"/>
            <w:tcBorders>
              <w:top w:val="single" w:sz="12" w:space="0" w:color="auto"/>
            </w:tcBorders>
            <w:shd w:val="clear" w:color="auto" w:fill="auto"/>
          </w:tcPr>
          <w:p w14:paraId="77B6EBA5" w14:textId="77777777" w:rsidR="00422DBE" w:rsidRPr="00422DBE" w:rsidRDefault="00422DBE" w:rsidP="00422DBE">
            <w:pPr>
              <w:spacing w:before="40" w:after="120"/>
              <w:ind w:right="113"/>
              <w:rPr>
                <w:rFonts w:eastAsia="Calibri"/>
                <w:lang w:eastAsia="en-GB"/>
              </w:rPr>
            </w:pPr>
          </w:p>
        </w:tc>
        <w:tc>
          <w:tcPr>
            <w:tcW w:w="1418" w:type="dxa"/>
            <w:tcBorders>
              <w:top w:val="single" w:sz="12" w:space="0" w:color="auto"/>
            </w:tcBorders>
            <w:shd w:val="clear" w:color="auto" w:fill="auto"/>
            <w:noWrap/>
          </w:tcPr>
          <w:p w14:paraId="3F7B0404" w14:textId="77777777" w:rsidR="00422DBE" w:rsidRPr="00422DBE" w:rsidRDefault="00422DBE" w:rsidP="00422DBE">
            <w:pPr>
              <w:spacing w:before="40" w:after="120"/>
              <w:ind w:right="113"/>
              <w:rPr>
                <w:rFonts w:eastAsia="Calibri"/>
                <w:lang w:eastAsia="en-GB"/>
              </w:rPr>
            </w:pPr>
          </w:p>
        </w:tc>
      </w:tr>
      <w:tr w:rsidR="00422DBE" w:rsidRPr="00422DBE" w14:paraId="2A3F7776" w14:textId="77777777" w:rsidTr="00A113EA">
        <w:tc>
          <w:tcPr>
            <w:tcW w:w="567" w:type="dxa"/>
            <w:shd w:val="clear" w:color="auto" w:fill="auto"/>
            <w:hideMark/>
          </w:tcPr>
          <w:p w14:paraId="7818A8A4" w14:textId="77777777" w:rsidR="00422DBE" w:rsidRPr="00422DBE" w:rsidRDefault="00422DBE" w:rsidP="00422DBE">
            <w:pPr>
              <w:spacing w:before="40" w:after="120"/>
              <w:ind w:right="113"/>
              <w:rPr>
                <w:lang w:eastAsia="en-GB"/>
              </w:rPr>
            </w:pPr>
            <w:r w:rsidRPr="00422DBE">
              <w:rPr>
                <w:lang w:eastAsia="en-GB"/>
              </w:rPr>
              <w:t>1</w:t>
            </w:r>
          </w:p>
        </w:tc>
        <w:tc>
          <w:tcPr>
            <w:tcW w:w="1701" w:type="dxa"/>
            <w:shd w:val="clear" w:color="auto" w:fill="auto"/>
            <w:hideMark/>
          </w:tcPr>
          <w:p w14:paraId="650A9569" w14:textId="77777777" w:rsidR="00422DBE" w:rsidRPr="00422DBE" w:rsidRDefault="00422DBE" w:rsidP="00422DBE">
            <w:pPr>
              <w:spacing w:before="40" w:after="120"/>
              <w:ind w:right="113"/>
              <w:rPr>
                <w:lang w:eastAsia="en-GB"/>
              </w:rPr>
            </w:pPr>
            <w:r w:rsidRPr="00422DBE">
              <w:rPr>
                <w:lang w:eastAsia="en-GB"/>
              </w:rPr>
              <w:t>Above and Beyond Co Ltd</w:t>
            </w:r>
          </w:p>
        </w:tc>
        <w:tc>
          <w:tcPr>
            <w:tcW w:w="1701" w:type="dxa"/>
            <w:shd w:val="clear" w:color="auto" w:fill="auto"/>
            <w:hideMark/>
          </w:tcPr>
          <w:p w14:paraId="6212C478" w14:textId="77777777" w:rsidR="00422DBE" w:rsidRPr="00422DBE" w:rsidRDefault="00422DBE" w:rsidP="00422DBE">
            <w:pPr>
              <w:spacing w:before="40" w:after="120"/>
              <w:ind w:right="113"/>
              <w:rPr>
                <w:lang w:eastAsia="en-GB"/>
              </w:rPr>
            </w:pPr>
            <w:r w:rsidRPr="00422DBE">
              <w:rPr>
                <w:rFonts w:eastAsia="Calibri"/>
                <w:lang w:eastAsia="en-GB"/>
              </w:rPr>
              <w:t>China</w:t>
            </w:r>
          </w:p>
        </w:tc>
        <w:tc>
          <w:tcPr>
            <w:tcW w:w="1701" w:type="dxa"/>
            <w:shd w:val="clear" w:color="auto" w:fill="auto"/>
            <w:hideMark/>
          </w:tcPr>
          <w:p w14:paraId="05081BF2" w14:textId="77777777" w:rsidR="00422DBE" w:rsidRPr="00422DBE" w:rsidRDefault="00422DBE" w:rsidP="00422DBE">
            <w:pPr>
              <w:spacing w:before="40" w:after="120"/>
              <w:ind w:right="113"/>
              <w:rPr>
                <w:lang w:eastAsia="en-GB"/>
              </w:rPr>
            </w:pPr>
            <w:r w:rsidRPr="00422DBE">
              <w:t>Operates in Ngwe Pinlae Industrial Zone</w:t>
            </w:r>
            <w:r w:rsidRPr="0000505C">
              <w:rPr>
                <w:rStyle w:val="FootnoteReference"/>
              </w:rPr>
              <w:footnoteReference w:id="567"/>
            </w:r>
            <w:r w:rsidRPr="00422DBE">
              <w:t xml:space="preserve"> which is owned by MEHL</w:t>
            </w:r>
            <w:r w:rsidRPr="0000505C">
              <w:rPr>
                <w:rStyle w:val="FootnoteReference"/>
                <w:rFonts w:eastAsia="Calibri"/>
              </w:rPr>
              <w:footnoteReference w:id="568"/>
            </w:r>
          </w:p>
        </w:tc>
        <w:tc>
          <w:tcPr>
            <w:tcW w:w="1134" w:type="dxa"/>
            <w:shd w:val="clear" w:color="auto" w:fill="auto"/>
            <w:hideMark/>
          </w:tcPr>
          <w:p w14:paraId="2324B90E" w14:textId="77777777" w:rsidR="00422DBE" w:rsidRPr="00422DBE" w:rsidRDefault="00422DBE" w:rsidP="00422DBE">
            <w:pPr>
              <w:spacing w:before="40" w:after="120"/>
              <w:ind w:right="113"/>
              <w:rPr>
                <w:lang w:eastAsia="en-GB"/>
              </w:rPr>
            </w:pPr>
            <w:r w:rsidRPr="00422DBE">
              <w:rPr>
                <w:rFonts w:eastAsia="Calibri"/>
                <w:lang w:eastAsia="en-GB"/>
              </w:rPr>
              <w:t>MEHL</w:t>
            </w:r>
          </w:p>
        </w:tc>
        <w:tc>
          <w:tcPr>
            <w:tcW w:w="1418" w:type="dxa"/>
            <w:shd w:val="clear" w:color="auto" w:fill="auto"/>
            <w:hideMark/>
          </w:tcPr>
          <w:p w14:paraId="52DC1305" w14:textId="77777777" w:rsidR="00422DBE" w:rsidRPr="00422DBE" w:rsidRDefault="00422DBE" w:rsidP="00422DBE">
            <w:pPr>
              <w:spacing w:before="40" w:after="120"/>
              <w:ind w:right="113"/>
              <w:rPr>
                <w:lang w:eastAsia="en-GB"/>
              </w:rPr>
            </w:pPr>
            <w:r w:rsidRPr="00422DBE">
              <w:rPr>
                <w:rFonts w:eastAsia="Calibri"/>
                <w:lang w:eastAsia="en-GB"/>
              </w:rPr>
              <w:t>Manufacturing</w:t>
            </w:r>
          </w:p>
        </w:tc>
        <w:tc>
          <w:tcPr>
            <w:tcW w:w="1418" w:type="dxa"/>
            <w:shd w:val="clear" w:color="auto" w:fill="auto"/>
            <w:hideMark/>
          </w:tcPr>
          <w:p w14:paraId="5FD284DA" w14:textId="77777777" w:rsidR="00422DBE" w:rsidRPr="00422DBE" w:rsidRDefault="00422DBE" w:rsidP="00422DBE">
            <w:pPr>
              <w:spacing w:before="40" w:after="120"/>
              <w:ind w:right="113"/>
              <w:rPr>
                <w:lang w:eastAsia="en-GB"/>
              </w:rPr>
            </w:pPr>
            <w:r w:rsidRPr="00422DBE">
              <w:rPr>
                <w:rFonts w:eastAsia="Calibri"/>
                <w:lang w:eastAsia="en-GB"/>
              </w:rPr>
              <w:t>DICA 111953287</w:t>
            </w:r>
          </w:p>
        </w:tc>
      </w:tr>
      <w:tr w:rsidR="00422DBE" w:rsidRPr="00422DBE" w14:paraId="3997A155" w14:textId="77777777" w:rsidTr="00A113EA">
        <w:tc>
          <w:tcPr>
            <w:tcW w:w="567" w:type="dxa"/>
            <w:shd w:val="clear" w:color="auto" w:fill="auto"/>
            <w:hideMark/>
          </w:tcPr>
          <w:p w14:paraId="5FD6C2A8" w14:textId="77777777" w:rsidR="00422DBE" w:rsidRPr="00422DBE" w:rsidRDefault="00422DBE" w:rsidP="00422DBE">
            <w:pPr>
              <w:spacing w:before="40" w:after="120"/>
              <w:ind w:right="113"/>
              <w:rPr>
                <w:lang w:eastAsia="en-GB"/>
              </w:rPr>
            </w:pPr>
            <w:r w:rsidRPr="00422DBE">
              <w:rPr>
                <w:lang w:eastAsia="en-GB"/>
              </w:rPr>
              <w:t>2</w:t>
            </w:r>
          </w:p>
        </w:tc>
        <w:tc>
          <w:tcPr>
            <w:tcW w:w="1701" w:type="dxa"/>
            <w:shd w:val="clear" w:color="auto" w:fill="auto"/>
            <w:hideMark/>
          </w:tcPr>
          <w:p w14:paraId="4CF68A3C" w14:textId="77777777" w:rsidR="00422DBE" w:rsidRPr="00422DBE" w:rsidRDefault="00422DBE" w:rsidP="00422DBE">
            <w:pPr>
              <w:spacing w:before="40" w:after="120"/>
              <w:ind w:right="113"/>
              <w:rPr>
                <w:lang w:eastAsia="en-GB"/>
              </w:rPr>
            </w:pPr>
            <w:r w:rsidRPr="00422DBE">
              <w:rPr>
                <w:lang w:eastAsia="en-GB"/>
              </w:rPr>
              <w:t>Adani Yangon International Terminal Company owned by Adani Ports &amp; Special Economic Zone Ltd</w:t>
            </w:r>
          </w:p>
        </w:tc>
        <w:tc>
          <w:tcPr>
            <w:tcW w:w="1701" w:type="dxa"/>
            <w:shd w:val="clear" w:color="auto" w:fill="auto"/>
            <w:hideMark/>
          </w:tcPr>
          <w:p w14:paraId="29220C85" w14:textId="77777777" w:rsidR="00422DBE" w:rsidRPr="00422DBE" w:rsidRDefault="00422DBE" w:rsidP="00422DBE">
            <w:pPr>
              <w:spacing w:before="40" w:after="120"/>
              <w:ind w:right="113"/>
              <w:rPr>
                <w:lang w:eastAsia="en-GB"/>
              </w:rPr>
            </w:pPr>
            <w:r w:rsidRPr="00422DBE">
              <w:rPr>
                <w:rFonts w:eastAsia="Calibri"/>
                <w:lang w:eastAsia="en-GB"/>
              </w:rPr>
              <w:t>India</w:t>
            </w:r>
          </w:p>
        </w:tc>
        <w:tc>
          <w:tcPr>
            <w:tcW w:w="1701" w:type="dxa"/>
            <w:shd w:val="clear" w:color="auto" w:fill="auto"/>
            <w:hideMark/>
          </w:tcPr>
          <w:p w14:paraId="1A47134D" w14:textId="77777777" w:rsidR="00422DBE" w:rsidRPr="00422DBE" w:rsidRDefault="00422DBE" w:rsidP="00422DBE">
            <w:pPr>
              <w:spacing w:before="40" w:after="120"/>
              <w:ind w:right="113"/>
              <w:rPr>
                <w:lang w:eastAsia="en-GB"/>
              </w:rPr>
            </w:pPr>
            <w:r w:rsidRPr="00422DBE">
              <w:rPr>
                <w:rFonts w:eastAsia="Calibri"/>
                <w:lang w:eastAsia="en-GB"/>
              </w:rPr>
              <w:t>Leasing Ahlone International Port Terminal 2 for 50 years</w:t>
            </w:r>
          </w:p>
        </w:tc>
        <w:tc>
          <w:tcPr>
            <w:tcW w:w="1134" w:type="dxa"/>
            <w:shd w:val="clear" w:color="auto" w:fill="auto"/>
            <w:hideMark/>
          </w:tcPr>
          <w:p w14:paraId="33BC214D" w14:textId="77777777" w:rsidR="00422DBE" w:rsidRPr="00422DBE" w:rsidRDefault="00422DBE" w:rsidP="00422DBE">
            <w:pPr>
              <w:spacing w:before="40" w:after="120"/>
              <w:ind w:right="113"/>
              <w:rPr>
                <w:lang w:eastAsia="en-GB"/>
              </w:rPr>
            </w:pPr>
            <w:r w:rsidRPr="00422DBE">
              <w:rPr>
                <w:rFonts w:eastAsia="Calibri"/>
                <w:lang w:eastAsia="en-GB"/>
              </w:rPr>
              <w:t>MEC</w:t>
            </w:r>
          </w:p>
        </w:tc>
        <w:tc>
          <w:tcPr>
            <w:tcW w:w="1418" w:type="dxa"/>
            <w:shd w:val="clear" w:color="auto" w:fill="auto"/>
            <w:hideMark/>
          </w:tcPr>
          <w:p w14:paraId="535666E1" w14:textId="77777777" w:rsidR="00422DBE" w:rsidRPr="00422DBE" w:rsidRDefault="00422DBE" w:rsidP="00422DBE">
            <w:pPr>
              <w:spacing w:before="40" w:after="120"/>
              <w:ind w:right="113"/>
              <w:rPr>
                <w:lang w:eastAsia="en-GB"/>
              </w:rPr>
            </w:pPr>
            <w:r w:rsidRPr="00422DBE">
              <w:rPr>
                <w:rFonts w:eastAsia="Calibri"/>
                <w:lang w:eastAsia="en-GB"/>
              </w:rPr>
              <w:t>Trade</w:t>
            </w:r>
          </w:p>
        </w:tc>
        <w:tc>
          <w:tcPr>
            <w:tcW w:w="1418" w:type="dxa"/>
            <w:shd w:val="clear" w:color="auto" w:fill="auto"/>
            <w:hideMark/>
          </w:tcPr>
          <w:p w14:paraId="34B5B2C3" w14:textId="77777777" w:rsidR="00422DBE" w:rsidRPr="00422DBE" w:rsidRDefault="00422DBE" w:rsidP="00422DBE">
            <w:pPr>
              <w:spacing w:before="40" w:after="120"/>
              <w:ind w:right="113"/>
              <w:rPr>
                <w:lang w:eastAsia="en-GB"/>
              </w:rPr>
            </w:pPr>
            <w:r w:rsidRPr="00422DBE">
              <w:rPr>
                <w:rFonts w:eastAsia="Calibri"/>
                <w:lang w:eastAsia="en-GB"/>
              </w:rPr>
              <w:t>DICA 118856724</w:t>
            </w:r>
          </w:p>
        </w:tc>
      </w:tr>
      <w:tr w:rsidR="00422DBE" w:rsidRPr="00422DBE" w14:paraId="1094A3F2" w14:textId="77777777" w:rsidTr="00A113EA">
        <w:tc>
          <w:tcPr>
            <w:tcW w:w="567" w:type="dxa"/>
            <w:shd w:val="clear" w:color="auto" w:fill="auto"/>
            <w:hideMark/>
          </w:tcPr>
          <w:p w14:paraId="09150017" w14:textId="77777777" w:rsidR="00422DBE" w:rsidRPr="00422DBE" w:rsidRDefault="00422DBE" w:rsidP="00422DBE">
            <w:pPr>
              <w:spacing w:before="40" w:after="120"/>
              <w:ind w:right="113"/>
              <w:rPr>
                <w:lang w:eastAsia="en-GB"/>
              </w:rPr>
            </w:pPr>
            <w:r w:rsidRPr="00422DBE">
              <w:rPr>
                <w:lang w:eastAsia="en-GB"/>
              </w:rPr>
              <w:t>3</w:t>
            </w:r>
          </w:p>
        </w:tc>
        <w:tc>
          <w:tcPr>
            <w:tcW w:w="1701" w:type="dxa"/>
            <w:shd w:val="clear" w:color="auto" w:fill="auto"/>
            <w:hideMark/>
          </w:tcPr>
          <w:p w14:paraId="05B12D67" w14:textId="77777777" w:rsidR="00422DBE" w:rsidRPr="00422DBE" w:rsidRDefault="00422DBE" w:rsidP="00422DBE">
            <w:pPr>
              <w:spacing w:before="40" w:after="120"/>
              <w:ind w:right="113"/>
              <w:rPr>
                <w:lang w:eastAsia="en-GB"/>
              </w:rPr>
            </w:pPr>
            <w:r w:rsidRPr="00422DBE">
              <w:rPr>
                <w:lang w:eastAsia="en-GB"/>
              </w:rPr>
              <w:t>Asia-Africa-Europe-1 is a cable system connecting SE Asia to Europe via Egypt. It is owned by 19 communications companies.</w:t>
            </w:r>
          </w:p>
        </w:tc>
        <w:tc>
          <w:tcPr>
            <w:tcW w:w="1701" w:type="dxa"/>
            <w:shd w:val="clear" w:color="auto" w:fill="auto"/>
            <w:hideMark/>
          </w:tcPr>
          <w:p w14:paraId="792780FC" w14:textId="77777777" w:rsidR="00422DBE" w:rsidRPr="00422DBE" w:rsidRDefault="00422DBE" w:rsidP="00422DBE">
            <w:pPr>
              <w:spacing w:before="40" w:after="120"/>
              <w:ind w:right="113"/>
              <w:rPr>
                <w:lang w:eastAsia="en-GB"/>
              </w:rPr>
            </w:pPr>
            <w:r w:rsidRPr="00422DBE">
              <w:rPr>
                <w:rFonts w:eastAsia="Calibri"/>
                <w:lang w:eastAsia="en-GB"/>
              </w:rPr>
              <w:t> </w:t>
            </w:r>
          </w:p>
        </w:tc>
        <w:tc>
          <w:tcPr>
            <w:tcW w:w="1701" w:type="dxa"/>
            <w:shd w:val="clear" w:color="auto" w:fill="auto"/>
            <w:hideMark/>
          </w:tcPr>
          <w:p w14:paraId="7B8C4911" w14:textId="60A101A9" w:rsidR="00422DBE" w:rsidRPr="00422DBE" w:rsidRDefault="00422DBE" w:rsidP="00422DBE">
            <w:pPr>
              <w:spacing w:before="40" w:after="120"/>
              <w:ind w:right="113"/>
              <w:rPr>
                <w:lang w:eastAsia="en-GB"/>
              </w:rPr>
            </w:pPr>
            <w:r w:rsidRPr="00422DBE">
              <w:rPr>
                <w:rFonts w:eastAsia="Calibri"/>
                <w:lang w:eastAsia="en-GB"/>
              </w:rPr>
              <w:t xml:space="preserve">Leases cables for internet bandwidth to </w:t>
            </w:r>
            <w:r w:rsidR="0053546D">
              <w:rPr>
                <w:rFonts w:eastAsia="Calibri"/>
                <w:lang w:eastAsia="en-GB"/>
              </w:rPr>
              <w:t>Mytel, a mobile network</w:t>
            </w:r>
            <w:r w:rsidRPr="00422DBE">
              <w:rPr>
                <w:rFonts w:eastAsia="Calibri"/>
                <w:lang w:eastAsia="en-GB"/>
              </w:rPr>
              <w:t xml:space="preserve"> partly-owned by the MEC</w:t>
            </w:r>
          </w:p>
        </w:tc>
        <w:tc>
          <w:tcPr>
            <w:tcW w:w="1134" w:type="dxa"/>
            <w:shd w:val="clear" w:color="auto" w:fill="auto"/>
            <w:hideMark/>
          </w:tcPr>
          <w:p w14:paraId="4FDC0564" w14:textId="77777777" w:rsidR="00422DBE" w:rsidRPr="00422DBE" w:rsidRDefault="00422DBE" w:rsidP="00422DBE">
            <w:pPr>
              <w:spacing w:before="40" w:after="120"/>
              <w:ind w:right="113"/>
              <w:rPr>
                <w:lang w:eastAsia="en-GB"/>
              </w:rPr>
            </w:pPr>
            <w:r w:rsidRPr="00422DBE">
              <w:rPr>
                <w:rFonts w:eastAsia="Calibri"/>
                <w:lang w:eastAsia="en-GB"/>
              </w:rPr>
              <w:t>MEC</w:t>
            </w:r>
          </w:p>
        </w:tc>
        <w:tc>
          <w:tcPr>
            <w:tcW w:w="1418" w:type="dxa"/>
            <w:shd w:val="clear" w:color="auto" w:fill="auto"/>
            <w:hideMark/>
          </w:tcPr>
          <w:p w14:paraId="46C79CAD" w14:textId="77777777" w:rsidR="00422DBE" w:rsidRPr="00422DBE" w:rsidRDefault="00422DBE" w:rsidP="00422DBE">
            <w:pPr>
              <w:spacing w:before="40" w:after="120"/>
              <w:ind w:right="113"/>
              <w:rPr>
                <w:lang w:eastAsia="en-GB"/>
              </w:rPr>
            </w:pPr>
            <w:r w:rsidRPr="00422DBE">
              <w:rPr>
                <w:rFonts w:eastAsia="Calibri"/>
                <w:lang w:eastAsia="en-GB"/>
              </w:rPr>
              <w:t>Information and communication</w:t>
            </w:r>
          </w:p>
        </w:tc>
        <w:tc>
          <w:tcPr>
            <w:tcW w:w="1418" w:type="dxa"/>
            <w:shd w:val="clear" w:color="auto" w:fill="auto"/>
            <w:hideMark/>
          </w:tcPr>
          <w:p w14:paraId="72D28065" w14:textId="77777777" w:rsidR="00422DBE" w:rsidRPr="00422DBE" w:rsidRDefault="00422DBE" w:rsidP="00422DBE">
            <w:pPr>
              <w:spacing w:before="40" w:after="120"/>
              <w:ind w:right="113"/>
              <w:rPr>
                <w:u w:val="single"/>
                <w:lang w:eastAsia="en-GB"/>
              </w:rPr>
            </w:pPr>
            <w:r w:rsidRPr="00422DBE">
              <w:rPr>
                <w:rFonts w:eastAsia="Calibri"/>
              </w:rPr>
              <w:t>Burma Campaign UK</w:t>
            </w:r>
            <w:r w:rsidRPr="0000505C">
              <w:rPr>
                <w:rStyle w:val="FootnoteReference"/>
                <w:rFonts w:eastAsia="Calibri"/>
              </w:rPr>
              <w:footnoteReference w:id="569"/>
            </w:r>
          </w:p>
        </w:tc>
      </w:tr>
      <w:tr w:rsidR="00422DBE" w:rsidRPr="00422DBE" w14:paraId="41B7AC89" w14:textId="77777777" w:rsidTr="00A113EA">
        <w:tc>
          <w:tcPr>
            <w:tcW w:w="567" w:type="dxa"/>
            <w:shd w:val="clear" w:color="auto" w:fill="auto"/>
            <w:hideMark/>
          </w:tcPr>
          <w:p w14:paraId="31623B21" w14:textId="77777777" w:rsidR="00422DBE" w:rsidRPr="00422DBE" w:rsidRDefault="00422DBE" w:rsidP="00422DBE">
            <w:pPr>
              <w:spacing w:before="40" w:after="120"/>
              <w:ind w:right="113"/>
              <w:rPr>
                <w:lang w:eastAsia="en-GB"/>
              </w:rPr>
            </w:pPr>
            <w:r w:rsidRPr="00422DBE">
              <w:rPr>
                <w:lang w:eastAsia="en-GB"/>
              </w:rPr>
              <w:t>4</w:t>
            </w:r>
          </w:p>
        </w:tc>
        <w:tc>
          <w:tcPr>
            <w:tcW w:w="1701" w:type="dxa"/>
            <w:shd w:val="clear" w:color="auto" w:fill="auto"/>
            <w:hideMark/>
          </w:tcPr>
          <w:p w14:paraId="20832E04" w14:textId="77777777" w:rsidR="00422DBE" w:rsidRPr="00422DBE" w:rsidRDefault="00422DBE" w:rsidP="00422DBE">
            <w:pPr>
              <w:spacing w:before="40" w:after="120"/>
              <w:ind w:right="113"/>
              <w:rPr>
                <w:lang w:eastAsia="en-GB"/>
              </w:rPr>
            </w:pPr>
            <w:r w:rsidRPr="00422DBE">
              <w:rPr>
                <w:lang w:eastAsia="en-GB"/>
              </w:rPr>
              <w:t>Brothers (Myanmar) Clothing Co Ltd</w:t>
            </w:r>
          </w:p>
        </w:tc>
        <w:tc>
          <w:tcPr>
            <w:tcW w:w="1701" w:type="dxa"/>
            <w:shd w:val="clear" w:color="auto" w:fill="auto"/>
            <w:hideMark/>
          </w:tcPr>
          <w:p w14:paraId="63891ECD" w14:textId="77777777" w:rsidR="00422DBE" w:rsidRPr="00422DBE" w:rsidRDefault="00422DBE" w:rsidP="00422DBE">
            <w:pPr>
              <w:spacing w:before="40" w:after="120"/>
              <w:ind w:right="113"/>
              <w:rPr>
                <w:lang w:eastAsia="en-GB"/>
              </w:rPr>
            </w:pPr>
            <w:r w:rsidRPr="00422DBE">
              <w:rPr>
                <w:rFonts w:eastAsia="Calibri"/>
                <w:lang w:eastAsia="en-GB"/>
              </w:rPr>
              <w:t>China</w:t>
            </w:r>
          </w:p>
        </w:tc>
        <w:tc>
          <w:tcPr>
            <w:tcW w:w="1701" w:type="dxa"/>
            <w:shd w:val="clear" w:color="auto" w:fill="auto"/>
            <w:hideMark/>
          </w:tcPr>
          <w:p w14:paraId="1E6F8607" w14:textId="77777777" w:rsidR="00422DBE" w:rsidRPr="00422DBE" w:rsidRDefault="00422DBE" w:rsidP="00422DBE">
            <w:pPr>
              <w:spacing w:before="40" w:after="120"/>
              <w:ind w:right="113"/>
              <w:rPr>
                <w:lang w:eastAsia="en-GB"/>
              </w:rPr>
            </w:pPr>
            <w:r w:rsidRPr="00422DBE">
              <w:t>Operates in Ngwe Pinlae Industrial Zone which is owned by MEHL</w:t>
            </w:r>
          </w:p>
        </w:tc>
        <w:tc>
          <w:tcPr>
            <w:tcW w:w="1134" w:type="dxa"/>
            <w:shd w:val="clear" w:color="auto" w:fill="auto"/>
            <w:hideMark/>
          </w:tcPr>
          <w:p w14:paraId="37756F12" w14:textId="77777777" w:rsidR="00422DBE" w:rsidRPr="00422DBE" w:rsidRDefault="00422DBE" w:rsidP="00422DBE">
            <w:pPr>
              <w:spacing w:before="40" w:after="120"/>
              <w:ind w:right="113"/>
              <w:rPr>
                <w:lang w:eastAsia="en-GB"/>
              </w:rPr>
            </w:pPr>
            <w:r w:rsidRPr="00422DBE">
              <w:rPr>
                <w:rFonts w:eastAsia="Calibri"/>
                <w:lang w:eastAsia="en-GB"/>
              </w:rPr>
              <w:t>MEHL</w:t>
            </w:r>
          </w:p>
        </w:tc>
        <w:tc>
          <w:tcPr>
            <w:tcW w:w="1418" w:type="dxa"/>
            <w:shd w:val="clear" w:color="auto" w:fill="auto"/>
            <w:hideMark/>
          </w:tcPr>
          <w:p w14:paraId="2F32C5AE" w14:textId="77777777" w:rsidR="00422DBE" w:rsidRPr="00422DBE" w:rsidRDefault="00422DBE" w:rsidP="00422DBE">
            <w:pPr>
              <w:spacing w:before="40" w:after="120"/>
              <w:ind w:right="113"/>
              <w:rPr>
                <w:lang w:eastAsia="en-GB"/>
              </w:rPr>
            </w:pPr>
            <w:r w:rsidRPr="00422DBE">
              <w:rPr>
                <w:rFonts w:eastAsia="Calibri"/>
                <w:lang w:eastAsia="en-GB"/>
              </w:rPr>
              <w:t>Manufacturing</w:t>
            </w:r>
          </w:p>
        </w:tc>
        <w:tc>
          <w:tcPr>
            <w:tcW w:w="1418" w:type="dxa"/>
            <w:shd w:val="clear" w:color="auto" w:fill="auto"/>
            <w:hideMark/>
          </w:tcPr>
          <w:p w14:paraId="49D66A45" w14:textId="77777777" w:rsidR="00422DBE" w:rsidRPr="00422DBE" w:rsidRDefault="00422DBE" w:rsidP="00422DBE">
            <w:pPr>
              <w:spacing w:before="40" w:after="120"/>
              <w:ind w:right="113"/>
              <w:rPr>
                <w:lang w:eastAsia="en-GB"/>
              </w:rPr>
            </w:pPr>
            <w:r w:rsidRPr="00422DBE">
              <w:rPr>
                <w:rFonts w:eastAsia="Calibri"/>
                <w:lang w:eastAsia="en-GB"/>
              </w:rPr>
              <w:t>DICA 104404448</w:t>
            </w:r>
          </w:p>
        </w:tc>
      </w:tr>
      <w:tr w:rsidR="00422DBE" w:rsidRPr="00422DBE" w14:paraId="7BF692E1" w14:textId="77777777" w:rsidTr="00A113EA">
        <w:trPr>
          <w:cantSplit/>
        </w:trPr>
        <w:tc>
          <w:tcPr>
            <w:tcW w:w="567" w:type="dxa"/>
            <w:shd w:val="clear" w:color="auto" w:fill="auto"/>
            <w:hideMark/>
          </w:tcPr>
          <w:p w14:paraId="3E62EAF2" w14:textId="77777777" w:rsidR="00422DBE" w:rsidRPr="00422DBE" w:rsidRDefault="00422DBE" w:rsidP="00422DBE">
            <w:pPr>
              <w:spacing w:before="40" w:after="120"/>
              <w:ind w:right="113"/>
              <w:rPr>
                <w:lang w:eastAsia="en-GB"/>
              </w:rPr>
            </w:pPr>
            <w:r w:rsidRPr="00422DBE">
              <w:rPr>
                <w:lang w:eastAsia="en-GB"/>
              </w:rPr>
              <w:t>5</w:t>
            </w:r>
          </w:p>
        </w:tc>
        <w:tc>
          <w:tcPr>
            <w:tcW w:w="1701" w:type="dxa"/>
            <w:shd w:val="clear" w:color="auto" w:fill="auto"/>
            <w:hideMark/>
          </w:tcPr>
          <w:p w14:paraId="73DC2452" w14:textId="77777777" w:rsidR="00422DBE" w:rsidRPr="00422DBE" w:rsidRDefault="00422DBE" w:rsidP="00422DBE">
            <w:pPr>
              <w:spacing w:before="40" w:after="120"/>
              <w:ind w:right="113"/>
              <w:rPr>
                <w:u w:val="single"/>
                <w:lang w:eastAsia="en-GB"/>
              </w:rPr>
            </w:pPr>
            <w:r w:rsidRPr="00422DBE">
              <w:t>China Shipping (Myanmar) Co Ltd, owned by New Golden Sea Shipping Pte Ltd, which is a subsidiary of COSCO, a China State Owned Enterprise</w:t>
            </w:r>
            <w:r w:rsidRPr="0000505C">
              <w:rPr>
                <w:rStyle w:val="FootnoteReference"/>
              </w:rPr>
              <w:footnoteReference w:id="570"/>
            </w:r>
          </w:p>
        </w:tc>
        <w:tc>
          <w:tcPr>
            <w:tcW w:w="1701" w:type="dxa"/>
            <w:shd w:val="clear" w:color="auto" w:fill="auto"/>
            <w:hideMark/>
          </w:tcPr>
          <w:p w14:paraId="5F6A58E5" w14:textId="77777777" w:rsidR="00422DBE" w:rsidRPr="00422DBE" w:rsidRDefault="00422DBE" w:rsidP="00422DBE">
            <w:pPr>
              <w:spacing w:before="40" w:after="120"/>
              <w:ind w:right="113"/>
              <w:rPr>
                <w:lang w:eastAsia="en-GB"/>
              </w:rPr>
            </w:pPr>
            <w:r w:rsidRPr="00422DBE">
              <w:rPr>
                <w:rFonts w:eastAsia="Calibri"/>
              </w:rPr>
              <w:t>China</w:t>
            </w:r>
          </w:p>
        </w:tc>
        <w:tc>
          <w:tcPr>
            <w:tcW w:w="1701" w:type="dxa"/>
            <w:shd w:val="clear" w:color="auto" w:fill="auto"/>
            <w:hideMark/>
          </w:tcPr>
          <w:p w14:paraId="0DE133D1" w14:textId="77777777" w:rsidR="00422DBE" w:rsidRPr="00422DBE" w:rsidRDefault="00422DBE" w:rsidP="00422DBE">
            <w:pPr>
              <w:spacing w:before="40" w:after="120"/>
              <w:ind w:right="113"/>
              <w:rPr>
                <w:u w:val="single"/>
                <w:lang w:eastAsia="en-GB"/>
              </w:rPr>
            </w:pPr>
            <w:r w:rsidRPr="00422DBE">
              <w:rPr>
                <w:rFonts w:eastAsia="Calibri"/>
              </w:rPr>
              <w:t>Rents space in the Myawaddy Bank Luxury Complex</w:t>
            </w:r>
            <w:r w:rsidRPr="0000505C">
              <w:rPr>
                <w:rStyle w:val="FootnoteReference"/>
                <w:rFonts w:eastAsia="Calibri"/>
              </w:rPr>
              <w:footnoteReference w:id="571"/>
            </w:r>
          </w:p>
        </w:tc>
        <w:tc>
          <w:tcPr>
            <w:tcW w:w="1134" w:type="dxa"/>
            <w:shd w:val="clear" w:color="auto" w:fill="auto"/>
            <w:hideMark/>
          </w:tcPr>
          <w:p w14:paraId="138D9E9D" w14:textId="77777777" w:rsidR="00422DBE" w:rsidRPr="00422DBE" w:rsidRDefault="00422DBE" w:rsidP="00422DBE">
            <w:pPr>
              <w:spacing w:before="40" w:after="120"/>
              <w:ind w:right="113"/>
              <w:rPr>
                <w:lang w:eastAsia="en-GB"/>
              </w:rPr>
            </w:pPr>
            <w:r w:rsidRPr="00422DBE">
              <w:rPr>
                <w:rFonts w:eastAsia="Calibri"/>
              </w:rPr>
              <w:t>MEHL</w:t>
            </w:r>
          </w:p>
        </w:tc>
        <w:tc>
          <w:tcPr>
            <w:tcW w:w="1418" w:type="dxa"/>
            <w:shd w:val="clear" w:color="auto" w:fill="auto"/>
            <w:hideMark/>
          </w:tcPr>
          <w:p w14:paraId="3B0A9DAA" w14:textId="77777777" w:rsidR="00422DBE" w:rsidRPr="00422DBE" w:rsidRDefault="00422DBE" w:rsidP="00422DBE">
            <w:pPr>
              <w:spacing w:before="40" w:after="120"/>
              <w:ind w:right="113"/>
              <w:rPr>
                <w:lang w:eastAsia="en-GB"/>
              </w:rPr>
            </w:pPr>
            <w:r w:rsidRPr="00422DBE">
              <w:rPr>
                <w:rFonts w:eastAsia="Calibri"/>
              </w:rPr>
              <w:t>Trade</w:t>
            </w:r>
          </w:p>
        </w:tc>
        <w:tc>
          <w:tcPr>
            <w:tcW w:w="1418" w:type="dxa"/>
            <w:shd w:val="clear" w:color="auto" w:fill="auto"/>
            <w:hideMark/>
          </w:tcPr>
          <w:p w14:paraId="214F582E" w14:textId="77777777" w:rsidR="00422DBE" w:rsidRPr="00422DBE" w:rsidRDefault="00422DBE" w:rsidP="00422DBE">
            <w:pPr>
              <w:spacing w:before="40" w:after="120"/>
              <w:ind w:right="113"/>
              <w:rPr>
                <w:u w:val="single"/>
                <w:lang w:eastAsia="en-GB"/>
              </w:rPr>
            </w:pPr>
            <w:r w:rsidRPr="00422DBE">
              <w:rPr>
                <w:rFonts w:eastAsia="Calibri"/>
                <w:lang w:eastAsia="en-GB"/>
              </w:rPr>
              <w:t>Bloomberg</w:t>
            </w:r>
            <w:r w:rsidRPr="0000505C">
              <w:rPr>
                <w:rStyle w:val="FootnoteReference"/>
                <w:rFonts w:eastAsia="Calibri"/>
              </w:rPr>
              <w:footnoteReference w:id="572"/>
            </w:r>
          </w:p>
        </w:tc>
      </w:tr>
      <w:tr w:rsidR="00422DBE" w:rsidRPr="00422DBE" w14:paraId="33407DBD" w14:textId="77777777" w:rsidTr="00A113EA">
        <w:tc>
          <w:tcPr>
            <w:tcW w:w="567" w:type="dxa"/>
            <w:shd w:val="clear" w:color="auto" w:fill="auto"/>
            <w:hideMark/>
          </w:tcPr>
          <w:p w14:paraId="3D6DCE74" w14:textId="77777777" w:rsidR="00422DBE" w:rsidRPr="00422DBE" w:rsidRDefault="00422DBE" w:rsidP="00422DBE">
            <w:pPr>
              <w:spacing w:before="40" w:after="120"/>
              <w:ind w:right="113"/>
              <w:rPr>
                <w:lang w:eastAsia="en-GB"/>
              </w:rPr>
            </w:pPr>
            <w:r w:rsidRPr="00422DBE">
              <w:rPr>
                <w:lang w:eastAsia="en-GB"/>
              </w:rPr>
              <w:lastRenderedPageBreak/>
              <w:t>6</w:t>
            </w:r>
          </w:p>
        </w:tc>
        <w:tc>
          <w:tcPr>
            <w:tcW w:w="1701" w:type="dxa"/>
            <w:shd w:val="clear" w:color="auto" w:fill="auto"/>
            <w:hideMark/>
          </w:tcPr>
          <w:p w14:paraId="389616C7" w14:textId="77777777" w:rsidR="00422DBE" w:rsidRPr="00422DBE" w:rsidRDefault="00422DBE" w:rsidP="00422DBE">
            <w:pPr>
              <w:spacing w:before="40" w:after="120"/>
              <w:ind w:right="113"/>
              <w:rPr>
                <w:u w:val="single"/>
                <w:lang w:eastAsia="en-GB"/>
              </w:rPr>
            </w:pPr>
            <w:r w:rsidRPr="00422DBE">
              <w:t>Fastgo Myanmar Co, Ltd is partly owned by Fastgo Pte Ltd</w:t>
            </w:r>
            <w:r w:rsidRPr="0000505C">
              <w:rPr>
                <w:rStyle w:val="FootnoteReference"/>
              </w:rPr>
              <w:footnoteReference w:id="573"/>
            </w:r>
          </w:p>
        </w:tc>
        <w:tc>
          <w:tcPr>
            <w:tcW w:w="1701" w:type="dxa"/>
            <w:shd w:val="clear" w:color="auto" w:fill="auto"/>
            <w:hideMark/>
          </w:tcPr>
          <w:p w14:paraId="70F49393" w14:textId="77777777" w:rsidR="00422DBE" w:rsidRPr="00422DBE" w:rsidRDefault="00422DBE" w:rsidP="00422DBE">
            <w:pPr>
              <w:spacing w:before="40" w:after="120"/>
              <w:ind w:right="113"/>
              <w:rPr>
                <w:lang w:eastAsia="en-GB"/>
              </w:rPr>
            </w:pPr>
            <w:r w:rsidRPr="00422DBE">
              <w:rPr>
                <w:lang w:eastAsia="en-GB"/>
              </w:rPr>
              <w:t>Viet Nam</w:t>
            </w:r>
          </w:p>
        </w:tc>
        <w:tc>
          <w:tcPr>
            <w:tcW w:w="1701" w:type="dxa"/>
            <w:shd w:val="clear" w:color="auto" w:fill="auto"/>
            <w:hideMark/>
          </w:tcPr>
          <w:p w14:paraId="71CE72F3" w14:textId="77777777" w:rsidR="00422DBE" w:rsidRPr="00422DBE" w:rsidRDefault="00422DBE" w:rsidP="00422DBE">
            <w:pPr>
              <w:spacing w:before="40" w:after="120"/>
              <w:ind w:right="113"/>
              <w:rPr>
                <w:lang w:eastAsia="en-GB"/>
              </w:rPr>
            </w:pPr>
            <w:r w:rsidRPr="00422DBE">
              <w:rPr>
                <w:rFonts w:eastAsia="Calibri"/>
                <w:lang w:eastAsia="en-GB"/>
              </w:rPr>
              <w:t>Cooperation agreement with Mytel, a mobile network in Myanmar partly-owned by the MEC</w:t>
            </w:r>
          </w:p>
        </w:tc>
        <w:tc>
          <w:tcPr>
            <w:tcW w:w="1134" w:type="dxa"/>
            <w:shd w:val="clear" w:color="auto" w:fill="auto"/>
            <w:hideMark/>
          </w:tcPr>
          <w:p w14:paraId="181CBA8F" w14:textId="77777777" w:rsidR="00422DBE" w:rsidRPr="00422DBE" w:rsidRDefault="00422DBE" w:rsidP="00422DBE">
            <w:pPr>
              <w:spacing w:before="40" w:after="120"/>
              <w:ind w:right="113"/>
              <w:rPr>
                <w:lang w:eastAsia="en-GB"/>
              </w:rPr>
            </w:pPr>
            <w:r w:rsidRPr="00422DBE">
              <w:rPr>
                <w:lang w:eastAsia="en-GB"/>
              </w:rPr>
              <w:t>MEC</w:t>
            </w:r>
          </w:p>
        </w:tc>
        <w:tc>
          <w:tcPr>
            <w:tcW w:w="1418" w:type="dxa"/>
            <w:shd w:val="clear" w:color="auto" w:fill="auto"/>
            <w:hideMark/>
          </w:tcPr>
          <w:p w14:paraId="212DB12E" w14:textId="77777777" w:rsidR="00422DBE" w:rsidRPr="00422DBE" w:rsidRDefault="00422DBE" w:rsidP="00422DBE">
            <w:pPr>
              <w:spacing w:before="40" w:after="120"/>
              <w:ind w:right="113"/>
              <w:rPr>
                <w:lang w:eastAsia="en-GB"/>
              </w:rPr>
            </w:pPr>
            <w:r w:rsidRPr="00422DBE">
              <w:rPr>
                <w:rFonts w:eastAsia="Calibri"/>
                <w:lang w:eastAsia="en-GB"/>
              </w:rPr>
              <w:t>Transportation and storage</w:t>
            </w:r>
          </w:p>
        </w:tc>
        <w:tc>
          <w:tcPr>
            <w:tcW w:w="1418" w:type="dxa"/>
            <w:shd w:val="clear" w:color="auto" w:fill="auto"/>
            <w:hideMark/>
          </w:tcPr>
          <w:p w14:paraId="70F2F226" w14:textId="77777777" w:rsidR="00422DBE" w:rsidRPr="00422DBE" w:rsidRDefault="00422DBE" w:rsidP="00422DBE">
            <w:pPr>
              <w:spacing w:before="40" w:after="120"/>
              <w:ind w:right="113"/>
              <w:rPr>
                <w:lang w:eastAsia="en-GB"/>
              </w:rPr>
            </w:pPr>
            <w:r w:rsidRPr="00422DBE">
              <w:rPr>
                <w:rFonts w:eastAsia="Calibri"/>
                <w:lang w:eastAsia="en-GB"/>
              </w:rPr>
              <w:t>DICA 108192429</w:t>
            </w:r>
          </w:p>
        </w:tc>
      </w:tr>
      <w:tr w:rsidR="00422DBE" w:rsidRPr="00422DBE" w14:paraId="00759849" w14:textId="77777777" w:rsidTr="00A113EA">
        <w:tc>
          <w:tcPr>
            <w:tcW w:w="567" w:type="dxa"/>
            <w:shd w:val="clear" w:color="auto" w:fill="auto"/>
            <w:hideMark/>
          </w:tcPr>
          <w:p w14:paraId="4C247EB8" w14:textId="77777777" w:rsidR="00422DBE" w:rsidRPr="00422DBE" w:rsidRDefault="00422DBE" w:rsidP="00422DBE">
            <w:pPr>
              <w:spacing w:before="40" w:after="120"/>
              <w:ind w:right="113"/>
              <w:rPr>
                <w:lang w:eastAsia="en-GB"/>
              </w:rPr>
            </w:pPr>
            <w:r w:rsidRPr="00422DBE">
              <w:rPr>
                <w:rFonts w:eastAsia="Calibri"/>
                <w:lang w:eastAsia="en-GB"/>
              </w:rPr>
              <w:t>7</w:t>
            </w:r>
          </w:p>
        </w:tc>
        <w:tc>
          <w:tcPr>
            <w:tcW w:w="1701" w:type="dxa"/>
            <w:shd w:val="clear" w:color="auto" w:fill="auto"/>
            <w:hideMark/>
          </w:tcPr>
          <w:p w14:paraId="2F1E487D" w14:textId="77777777" w:rsidR="00422DBE" w:rsidRPr="00422DBE" w:rsidRDefault="00422DBE" w:rsidP="00422DBE">
            <w:pPr>
              <w:spacing w:before="40" w:after="120"/>
              <w:ind w:right="113"/>
              <w:rPr>
                <w:lang w:eastAsia="en-GB"/>
              </w:rPr>
            </w:pPr>
            <w:r w:rsidRPr="00422DBE">
              <w:rPr>
                <w:rFonts w:eastAsia="Calibri"/>
              </w:rPr>
              <w:t>Fulcrum Media Agency Co Ltd (registered as a foreign company)</w:t>
            </w:r>
          </w:p>
        </w:tc>
        <w:tc>
          <w:tcPr>
            <w:tcW w:w="1701" w:type="dxa"/>
            <w:shd w:val="clear" w:color="auto" w:fill="auto"/>
            <w:hideMark/>
          </w:tcPr>
          <w:p w14:paraId="37CFAF9D" w14:textId="77777777" w:rsidR="00422DBE" w:rsidRPr="00422DBE" w:rsidRDefault="00422DBE" w:rsidP="00422DBE">
            <w:pPr>
              <w:spacing w:before="40" w:after="120"/>
              <w:ind w:right="113"/>
              <w:rPr>
                <w:lang w:eastAsia="en-GB"/>
              </w:rPr>
            </w:pPr>
          </w:p>
        </w:tc>
        <w:tc>
          <w:tcPr>
            <w:tcW w:w="1701" w:type="dxa"/>
            <w:shd w:val="clear" w:color="auto" w:fill="auto"/>
            <w:hideMark/>
          </w:tcPr>
          <w:p w14:paraId="3590E976" w14:textId="77777777" w:rsidR="00422DBE" w:rsidRPr="00422DBE" w:rsidRDefault="00422DBE" w:rsidP="00422DBE">
            <w:pPr>
              <w:spacing w:before="40" w:after="120"/>
              <w:ind w:right="113"/>
              <w:rPr>
                <w:u w:val="single"/>
                <w:lang w:eastAsia="en-GB"/>
              </w:rPr>
            </w:pPr>
            <w:r w:rsidRPr="00422DBE">
              <w:rPr>
                <w:rFonts w:eastAsia="Calibri"/>
              </w:rPr>
              <w:t>Rents space in the Myawaddy Bank Luxury Complex</w:t>
            </w:r>
            <w:r w:rsidRPr="0000505C">
              <w:rPr>
                <w:rStyle w:val="FootnoteReference"/>
                <w:rFonts w:eastAsia="Calibri"/>
              </w:rPr>
              <w:footnoteReference w:id="574"/>
            </w:r>
          </w:p>
        </w:tc>
        <w:tc>
          <w:tcPr>
            <w:tcW w:w="1134" w:type="dxa"/>
            <w:shd w:val="clear" w:color="auto" w:fill="auto"/>
            <w:hideMark/>
          </w:tcPr>
          <w:p w14:paraId="13591C07" w14:textId="77777777" w:rsidR="00422DBE" w:rsidRPr="00422DBE" w:rsidRDefault="00422DBE" w:rsidP="00422DBE">
            <w:pPr>
              <w:spacing w:before="40" w:after="120"/>
              <w:ind w:right="113"/>
              <w:rPr>
                <w:lang w:eastAsia="en-GB"/>
              </w:rPr>
            </w:pPr>
            <w:r w:rsidRPr="00422DBE">
              <w:rPr>
                <w:rFonts w:eastAsia="Calibri"/>
                <w:lang w:eastAsia="en-GB"/>
              </w:rPr>
              <w:t>MEHL</w:t>
            </w:r>
          </w:p>
        </w:tc>
        <w:tc>
          <w:tcPr>
            <w:tcW w:w="1418" w:type="dxa"/>
            <w:shd w:val="clear" w:color="auto" w:fill="auto"/>
            <w:hideMark/>
          </w:tcPr>
          <w:p w14:paraId="5C94E8F2" w14:textId="77777777" w:rsidR="00422DBE" w:rsidRPr="00422DBE" w:rsidRDefault="00422DBE" w:rsidP="00422DBE">
            <w:pPr>
              <w:spacing w:before="40" w:after="120"/>
              <w:ind w:right="113"/>
              <w:rPr>
                <w:lang w:eastAsia="en-GB"/>
              </w:rPr>
            </w:pPr>
            <w:r w:rsidRPr="00422DBE">
              <w:rPr>
                <w:rFonts w:eastAsia="Calibri"/>
                <w:lang w:eastAsia="en-GB"/>
              </w:rPr>
              <w:t>Information and communication</w:t>
            </w:r>
          </w:p>
        </w:tc>
        <w:tc>
          <w:tcPr>
            <w:tcW w:w="1418" w:type="dxa"/>
            <w:shd w:val="clear" w:color="auto" w:fill="auto"/>
            <w:hideMark/>
          </w:tcPr>
          <w:p w14:paraId="57B972CA" w14:textId="77777777" w:rsidR="00422DBE" w:rsidRPr="00422DBE" w:rsidRDefault="00422DBE" w:rsidP="00422DBE">
            <w:pPr>
              <w:spacing w:before="40" w:after="120"/>
              <w:ind w:right="113"/>
              <w:rPr>
                <w:lang w:eastAsia="en-GB"/>
              </w:rPr>
            </w:pPr>
            <w:r w:rsidRPr="00422DBE">
              <w:rPr>
                <w:rFonts w:eastAsia="Calibri"/>
                <w:lang w:eastAsia="en-GB"/>
              </w:rPr>
              <w:t>DICA 110648529</w:t>
            </w:r>
          </w:p>
        </w:tc>
      </w:tr>
      <w:tr w:rsidR="00422DBE" w:rsidRPr="00422DBE" w14:paraId="659D9352" w14:textId="77777777" w:rsidTr="00A113EA">
        <w:tc>
          <w:tcPr>
            <w:tcW w:w="567" w:type="dxa"/>
            <w:shd w:val="clear" w:color="auto" w:fill="auto"/>
            <w:hideMark/>
          </w:tcPr>
          <w:p w14:paraId="3A5FE763" w14:textId="77777777" w:rsidR="00422DBE" w:rsidRPr="00422DBE" w:rsidRDefault="00422DBE" w:rsidP="00422DBE">
            <w:pPr>
              <w:spacing w:before="40" w:after="120"/>
              <w:ind w:right="113"/>
              <w:rPr>
                <w:lang w:eastAsia="en-GB"/>
              </w:rPr>
            </w:pPr>
            <w:r w:rsidRPr="00422DBE">
              <w:rPr>
                <w:lang w:eastAsia="en-GB"/>
              </w:rPr>
              <w:t>8</w:t>
            </w:r>
          </w:p>
        </w:tc>
        <w:tc>
          <w:tcPr>
            <w:tcW w:w="1701" w:type="dxa"/>
            <w:shd w:val="clear" w:color="auto" w:fill="auto"/>
            <w:hideMark/>
          </w:tcPr>
          <w:p w14:paraId="0C3C83A8" w14:textId="0F3CDEF8" w:rsidR="00422DBE" w:rsidRPr="00422DBE" w:rsidRDefault="00422DBE" w:rsidP="00CF6631">
            <w:pPr>
              <w:spacing w:before="40" w:after="120"/>
              <w:ind w:right="113"/>
              <w:rPr>
                <w:lang w:eastAsia="en-GB"/>
              </w:rPr>
            </w:pPr>
            <w:r w:rsidRPr="00422DBE">
              <w:t>Global A&amp;M Trading Co Ltd</w:t>
            </w:r>
            <w:r w:rsidR="00CF6631">
              <w:t>, subsidiary of Adoniss Ltd.</w:t>
            </w:r>
            <w:r w:rsidRPr="00422DBE">
              <w:t xml:space="preserve"> </w:t>
            </w:r>
          </w:p>
        </w:tc>
        <w:tc>
          <w:tcPr>
            <w:tcW w:w="1701" w:type="dxa"/>
            <w:shd w:val="clear" w:color="auto" w:fill="auto"/>
            <w:hideMark/>
          </w:tcPr>
          <w:p w14:paraId="089375F0" w14:textId="5C8F02BE" w:rsidR="00422DBE" w:rsidRPr="00422DBE" w:rsidRDefault="00CF6631" w:rsidP="00422DBE">
            <w:pPr>
              <w:spacing w:before="40" w:after="120"/>
              <w:ind w:right="113"/>
              <w:rPr>
                <w:lang w:eastAsia="en-GB"/>
              </w:rPr>
            </w:pPr>
            <w:r>
              <w:rPr>
                <w:lang w:eastAsia="en-GB"/>
              </w:rPr>
              <w:t>Hong Kong, SAR</w:t>
            </w:r>
          </w:p>
        </w:tc>
        <w:tc>
          <w:tcPr>
            <w:tcW w:w="1701" w:type="dxa"/>
            <w:shd w:val="clear" w:color="auto" w:fill="auto"/>
            <w:hideMark/>
          </w:tcPr>
          <w:p w14:paraId="1C202A9E" w14:textId="77777777" w:rsidR="00422DBE" w:rsidRPr="00422DBE" w:rsidRDefault="00422DBE" w:rsidP="00422DBE">
            <w:pPr>
              <w:spacing w:before="40" w:after="120"/>
              <w:ind w:right="113"/>
              <w:rPr>
                <w:u w:val="single"/>
                <w:lang w:eastAsia="en-GB"/>
              </w:rPr>
            </w:pPr>
            <w:r w:rsidRPr="00422DBE">
              <w:t>Rents space in the Myawaddy Bank Luxury Complex</w:t>
            </w:r>
            <w:r w:rsidRPr="0000505C">
              <w:rPr>
                <w:rStyle w:val="FootnoteReference"/>
                <w:rFonts w:eastAsia="Calibri"/>
              </w:rPr>
              <w:footnoteReference w:id="575"/>
            </w:r>
          </w:p>
        </w:tc>
        <w:tc>
          <w:tcPr>
            <w:tcW w:w="1134" w:type="dxa"/>
            <w:shd w:val="clear" w:color="auto" w:fill="auto"/>
            <w:hideMark/>
          </w:tcPr>
          <w:p w14:paraId="190FAC3E" w14:textId="77777777" w:rsidR="00422DBE" w:rsidRPr="00422DBE" w:rsidRDefault="00422DBE" w:rsidP="00422DBE">
            <w:pPr>
              <w:spacing w:before="40" w:after="120"/>
              <w:ind w:right="113"/>
              <w:rPr>
                <w:lang w:eastAsia="en-GB"/>
              </w:rPr>
            </w:pPr>
            <w:r w:rsidRPr="00422DBE">
              <w:rPr>
                <w:lang w:eastAsia="en-GB"/>
              </w:rPr>
              <w:t>MEHL</w:t>
            </w:r>
          </w:p>
        </w:tc>
        <w:tc>
          <w:tcPr>
            <w:tcW w:w="1418" w:type="dxa"/>
            <w:shd w:val="clear" w:color="auto" w:fill="auto"/>
            <w:hideMark/>
          </w:tcPr>
          <w:p w14:paraId="094F8CE3" w14:textId="77777777" w:rsidR="00422DBE" w:rsidRPr="00422DBE" w:rsidRDefault="00422DBE" w:rsidP="00422DBE">
            <w:pPr>
              <w:spacing w:before="40" w:after="120"/>
              <w:ind w:right="113"/>
              <w:rPr>
                <w:lang w:eastAsia="en-GB"/>
              </w:rPr>
            </w:pPr>
            <w:r w:rsidRPr="00422DBE">
              <w:rPr>
                <w:lang w:eastAsia="en-GB"/>
              </w:rPr>
              <w:t>Wholesale and retail trade</w:t>
            </w:r>
          </w:p>
        </w:tc>
        <w:tc>
          <w:tcPr>
            <w:tcW w:w="1418" w:type="dxa"/>
            <w:shd w:val="clear" w:color="auto" w:fill="auto"/>
            <w:hideMark/>
          </w:tcPr>
          <w:p w14:paraId="4BDC8315" w14:textId="77777777" w:rsidR="00422DBE" w:rsidRPr="00422DBE" w:rsidRDefault="00422DBE" w:rsidP="00422DBE">
            <w:pPr>
              <w:spacing w:before="40" w:after="120"/>
              <w:ind w:right="113"/>
              <w:rPr>
                <w:lang w:eastAsia="en-GB"/>
              </w:rPr>
            </w:pPr>
            <w:r w:rsidRPr="00422DBE">
              <w:rPr>
                <w:lang w:eastAsia="en-GB"/>
              </w:rPr>
              <w:t>DICA 106330247</w:t>
            </w:r>
          </w:p>
        </w:tc>
      </w:tr>
      <w:tr w:rsidR="00422DBE" w:rsidRPr="00422DBE" w14:paraId="32D7A120" w14:textId="77777777" w:rsidTr="00A113EA">
        <w:tc>
          <w:tcPr>
            <w:tcW w:w="567" w:type="dxa"/>
            <w:shd w:val="clear" w:color="auto" w:fill="auto"/>
            <w:hideMark/>
          </w:tcPr>
          <w:p w14:paraId="692990B2" w14:textId="77777777" w:rsidR="00422DBE" w:rsidRPr="00422DBE" w:rsidRDefault="00422DBE" w:rsidP="00422DBE">
            <w:pPr>
              <w:spacing w:before="40" w:after="120"/>
              <w:ind w:right="113"/>
              <w:rPr>
                <w:lang w:eastAsia="en-GB"/>
              </w:rPr>
            </w:pPr>
            <w:r w:rsidRPr="00422DBE">
              <w:rPr>
                <w:lang w:eastAsia="en-GB"/>
              </w:rPr>
              <w:t>9</w:t>
            </w:r>
          </w:p>
        </w:tc>
        <w:tc>
          <w:tcPr>
            <w:tcW w:w="1701" w:type="dxa"/>
            <w:shd w:val="clear" w:color="auto" w:fill="auto"/>
            <w:hideMark/>
          </w:tcPr>
          <w:p w14:paraId="7AA0E9AE" w14:textId="77777777" w:rsidR="00422DBE" w:rsidRPr="00422DBE" w:rsidRDefault="00422DBE" w:rsidP="00422DBE">
            <w:pPr>
              <w:spacing w:before="40" w:after="120"/>
              <w:ind w:right="113"/>
              <w:rPr>
                <w:u w:val="single"/>
                <w:lang w:eastAsia="en-GB"/>
              </w:rPr>
            </w:pPr>
            <w:r w:rsidRPr="00422DBE">
              <w:t>Golden Tri-Light Myanmar Co Ltd owned by Tri-Light Enterprise Ltd</w:t>
            </w:r>
            <w:r w:rsidRPr="0000505C">
              <w:rPr>
                <w:rStyle w:val="FootnoteReference"/>
              </w:rPr>
              <w:footnoteReference w:id="576"/>
            </w:r>
          </w:p>
        </w:tc>
        <w:tc>
          <w:tcPr>
            <w:tcW w:w="1701" w:type="dxa"/>
            <w:shd w:val="clear" w:color="auto" w:fill="auto"/>
            <w:hideMark/>
          </w:tcPr>
          <w:p w14:paraId="0A31C36E" w14:textId="03CFA973" w:rsidR="00422DBE" w:rsidRPr="00422DBE" w:rsidRDefault="00422DBE" w:rsidP="00422DBE">
            <w:pPr>
              <w:spacing w:before="40" w:after="120"/>
              <w:ind w:right="113"/>
              <w:rPr>
                <w:lang w:eastAsia="en-GB"/>
              </w:rPr>
            </w:pPr>
            <w:r w:rsidRPr="00422DBE">
              <w:rPr>
                <w:rFonts w:eastAsia="Calibri"/>
              </w:rPr>
              <w:t>Hong Kong</w:t>
            </w:r>
            <w:r w:rsidR="00CF6631">
              <w:rPr>
                <w:rFonts w:eastAsia="Calibri"/>
              </w:rPr>
              <w:t>,</w:t>
            </w:r>
            <w:r w:rsidRPr="00422DBE">
              <w:rPr>
                <w:rFonts w:eastAsia="Calibri"/>
              </w:rPr>
              <w:t xml:space="preserve"> SAR</w:t>
            </w:r>
          </w:p>
        </w:tc>
        <w:tc>
          <w:tcPr>
            <w:tcW w:w="1701" w:type="dxa"/>
            <w:shd w:val="clear" w:color="auto" w:fill="auto"/>
            <w:hideMark/>
          </w:tcPr>
          <w:p w14:paraId="32231952" w14:textId="77777777" w:rsidR="00422DBE" w:rsidRPr="00422DBE" w:rsidRDefault="00422DBE" w:rsidP="00422DBE">
            <w:pPr>
              <w:spacing w:before="40" w:after="120"/>
              <w:ind w:right="113"/>
              <w:rPr>
                <w:lang w:eastAsia="en-GB"/>
              </w:rPr>
            </w:pPr>
            <w:r w:rsidRPr="00422DBE">
              <w:t>Operates in Ngwe Pinlae Industrial Zone which is owned by MEHL</w:t>
            </w:r>
          </w:p>
        </w:tc>
        <w:tc>
          <w:tcPr>
            <w:tcW w:w="1134" w:type="dxa"/>
            <w:shd w:val="clear" w:color="auto" w:fill="auto"/>
            <w:hideMark/>
          </w:tcPr>
          <w:p w14:paraId="078F27C6" w14:textId="77777777" w:rsidR="00422DBE" w:rsidRPr="00422DBE" w:rsidRDefault="00422DBE" w:rsidP="00422DBE">
            <w:pPr>
              <w:spacing w:before="40" w:after="120"/>
              <w:ind w:right="113"/>
              <w:rPr>
                <w:lang w:eastAsia="en-GB"/>
              </w:rPr>
            </w:pPr>
            <w:r w:rsidRPr="00422DBE">
              <w:rPr>
                <w:rFonts w:eastAsia="Calibri"/>
                <w:lang w:eastAsia="en-GB"/>
              </w:rPr>
              <w:t>MEHL</w:t>
            </w:r>
          </w:p>
        </w:tc>
        <w:tc>
          <w:tcPr>
            <w:tcW w:w="1418" w:type="dxa"/>
            <w:shd w:val="clear" w:color="auto" w:fill="auto"/>
            <w:hideMark/>
          </w:tcPr>
          <w:p w14:paraId="19F58743" w14:textId="77777777" w:rsidR="00422DBE" w:rsidRPr="00422DBE" w:rsidRDefault="00422DBE" w:rsidP="00422DBE">
            <w:pPr>
              <w:spacing w:before="40" w:after="120"/>
              <w:ind w:right="113"/>
              <w:rPr>
                <w:lang w:eastAsia="en-GB"/>
              </w:rPr>
            </w:pPr>
            <w:r w:rsidRPr="00422DBE">
              <w:rPr>
                <w:rFonts w:eastAsia="Calibri"/>
                <w:lang w:eastAsia="en-GB"/>
              </w:rPr>
              <w:t>Manufacturing</w:t>
            </w:r>
          </w:p>
        </w:tc>
        <w:tc>
          <w:tcPr>
            <w:tcW w:w="1418" w:type="dxa"/>
            <w:shd w:val="clear" w:color="auto" w:fill="auto"/>
            <w:hideMark/>
          </w:tcPr>
          <w:p w14:paraId="7B52CEE2" w14:textId="77777777" w:rsidR="00422DBE" w:rsidRPr="00422DBE" w:rsidRDefault="00422DBE" w:rsidP="00422DBE">
            <w:pPr>
              <w:spacing w:before="40" w:after="120"/>
              <w:ind w:right="113"/>
              <w:rPr>
                <w:lang w:eastAsia="en-GB"/>
              </w:rPr>
            </w:pPr>
            <w:r w:rsidRPr="00422DBE">
              <w:rPr>
                <w:rFonts w:eastAsia="Calibri"/>
                <w:lang w:eastAsia="en-GB"/>
              </w:rPr>
              <w:t>DICA 109504912</w:t>
            </w:r>
          </w:p>
        </w:tc>
      </w:tr>
      <w:tr w:rsidR="00422DBE" w:rsidRPr="00422DBE" w14:paraId="771CDA3B" w14:textId="77777777" w:rsidTr="00A113EA">
        <w:tc>
          <w:tcPr>
            <w:tcW w:w="567" w:type="dxa"/>
            <w:shd w:val="clear" w:color="auto" w:fill="auto"/>
            <w:hideMark/>
          </w:tcPr>
          <w:p w14:paraId="154D0731" w14:textId="77777777" w:rsidR="00422DBE" w:rsidRPr="00422DBE" w:rsidRDefault="00422DBE" w:rsidP="00422DBE">
            <w:pPr>
              <w:spacing w:before="40" w:after="120"/>
              <w:ind w:right="113"/>
              <w:rPr>
                <w:lang w:eastAsia="en-GB"/>
              </w:rPr>
            </w:pPr>
            <w:r w:rsidRPr="00422DBE">
              <w:rPr>
                <w:lang w:eastAsia="en-GB"/>
              </w:rPr>
              <w:t>10</w:t>
            </w:r>
          </w:p>
        </w:tc>
        <w:tc>
          <w:tcPr>
            <w:tcW w:w="1701" w:type="dxa"/>
            <w:shd w:val="clear" w:color="auto" w:fill="auto"/>
            <w:hideMark/>
          </w:tcPr>
          <w:p w14:paraId="4719AFFA" w14:textId="77777777" w:rsidR="00422DBE" w:rsidRPr="00422DBE" w:rsidRDefault="00422DBE" w:rsidP="00422DBE">
            <w:pPr>
              <w:spacing w:before="40" w:after="120"/>
              <w:ind w:right="113"/>
              <w:rPr>
                <w:u w:val="single"/>
                <w:lang w:eastAsia="en-GB"/>
              </w:rPr>
            </w:pPr>
            <w:r w:rsidRPr="00422DBE">
              <w:t>Guotai Guohua Garment Myanmar Ltd owned by Jiangsu Guotai Guohua Shiye Co Ltd</w:t>
            </w:r>
            <w:r w:rsidRPr="0000505C">
              <w:rPr>
                <w:rStyle w:val="FootnoteReference"/>
              </w:rPr>
              <w:footnoteReference w:id="577"/>
            </w:r>
          </w:p>
        </w:tc>
        <w:tc>
          <w:tcPr>
            <w:tcW w:w="1701" w:type="dxa"/>
            <w:shd w:val="clear" w:color="auto" w:fill="auto"/>
            <w:hideMark/>
          </w:tcPr>
          <w:p w14:paraId="3F80E71B" w14:textId="77777777" w:rsidR="00422DBE" w:rsidRPr="00422DBE" w:rsidRDefault="00422DBE" w:rsidP="00422DBE">
            <w:pPr>
              <w:spacing w:before="40" w:after="120"/>
              <w:ind w:right="113"/>
              <w:rPr>
                <w:lang w:eastAsia="en-GB"/>
              </w:rPr>
            </w:pPr>
            <w:r w:rsidRPr="00422DBE">
              <w:rPr>
                <w:rFonts w:eastAsia="Calibri"/>
                <w:lang w:eastAsia="en-GB"/>
              </w:rPr>
              <w:t>China</w:t>
            </w:r>
          </w:p>
        </w:tc>
        <w:tc>
          <w:tcPr>
            <w:tcW w:w="1701" w:type="dxa"/>
            <w:shd w:val="clear" w:color="auto" w:fill="auto"/>
            <w:hideMark/>
          </w:tcPr>
          <w:p w14:paraId="4F2ED61E" w14:textId="77777777" w:rsidR="00422DBE" w:rsidRPr="00422DBE" w:rsidRDefault="00422DBE" w:rsidP="00422DBE">
            <w:pPr>
              <w:spacing w:before="40" w:after="120"/>
              <w:ind w:right="113"/>
              <w:rPr>
                <w:lang w:eastAsia="en-GB"/>
              </w:rPr>
            </w:pPr>
            <w:r w:rsidRPr="00422DBE">
              <w:t>Operates in Ngwe Pinlae Industrial Zone which is owned by MEHL</w:t>
            </w:r>
          </w:p>
        </w:tc>
        <w:tc>
          <w:tcPr>
            <w:tcW w:w="1134" w:type="dxa"/>
            <w:shd w:val="clear" w:color="auto" w:fill="auto"/>
            <w:hideMark/>
          </w:tcPr>
          <w:p w14:paraId="52D91889" w14:textId="77777777" w:rsidR="00422DBE" w:rsidRPr="00422DBE" w:rsidRDefault="00422DBE" w:rsidP="00422DBE">
            <w:pPr>
              <w:spacing w:before="40" w:after="120"/>
              <w:ind w:right="113"/>
              <w:rPr>
                <w:lang w:eastAsia="en-GB"/>
              </w:rPr>
            </w:pPr>
            <w:r w:rsidRPr="00422DBE">
              <w:rPr>
                <w:rFonts w:eastAsia="Calibri"/>
                <w:lang w:eastAsia="en-GB"/>
              </w:rPr>
              <w:t>MEHL</w:t>
            </w:r>
          </w:p>
        </w:tc>
        <w:tc>
          <w:tcPr>
            <w:tcW w:w="1418" w:type="dxa"/>
            <w:shd w:val="clear" w:color="auto" w:fill="auto"/>
            <w:hideMark/>
          </w:tcPr>
          <w:p w14:paraId="6D8F1F3A" w14:textId="77777777" w:rsidR="00422DBE" w:rsidRPr="00422DBE" w:rsidRDefault="00422DBE" w:rsidP="00422DBE">
            <w:pPr>
              <w:spacing w:before="40" w:after="120"/>
              <w:ind w:right="113"/>
              <w:rPr>
                <w:lang w:eastAsia="en-GB"/>
              </w:rPr>
            </w:pPr>
            <w:r w:rsidRPr="00422DBE">
              <w:rPr>
                <w:rFonts w:eastAsia="Calibri"/>
                <w:lang w:eastAsia="en-GB"/>
              </w:rPr>
              <w:t>Manufacturing</w:t>
            </w:r>
          </w:p>
        </w:tc>
        <w:tc>
          <w:tcPr>
            <w:tcW w:w="1418" w:type="dxa"/>
            <w:shd w:val="clear" w:color="auto" w:fill="auto"/>
            <w:hideMark/>
          </w:tcPr>
          <w:p w14:paraId="26ADDDA5" w14:textId="77777777" w:rsidR="00422DBE" w:rsidRPr="00422DBE" w:rsidRDefault="00422DBE" w:rsidP="00422DBE">
            <w:pPr>
              <w:spacing w:before="40" w:after="120"/>
              <w:ind w:right="113"/>
              <w:rPr>
                <w:lang w:eastAsia="en-GB"/>
              </w:rPr>
            </w:pPr>
            <w:r w:rsidRPr="00422DBE">
              <w:rPr>
                <w:rFonts w:eastAsia="Calibri"/>
                <w:lang w:eastAsia="en-GB"/>
              </w:rPr>
              <w:t>DICA 111981353</w:t>
            </w:r>
          </w:p>
        </w:tc>
      </w:tr>
      <w:tr w:rsidR="00422DBE" w:rsidRPr="00422DBE" w14:paraId="6EABD93A" w14:textId="77777777" w:rsidTr="00A113EA">
        <w:tc>
          <w:tcPr>
            <w:tcW w:w="567" w:type="dxa"/>
            <w:shd w:val="clear" w:color="auto" w:fill="auto"/>
            <w:hideMark/>
          </w:tcPr>
          <w:p w14:paraId="28ECFABA" w14:textId="77777777" w:rsidR="00422DBE" w:rsidRPr="00422DBE" w:rsidRDefault="00422DBE" w:rsidP="00422DBE">
            <w:pPr>
              <w:spacing w:before="40" w:after="120"/>
              <w:ind w:right="113"/>
              <w:rPr>
                <w:lang w:eastAsia="en-GB"/>
              </w:rPr>
            </w:pPr>
            <w:r w:rsidRPr="00422DBE">
              <w:rPr>
                <w:lang w:eastAsia="en-GB"/>
              </w:rPr>
              <w:t>11</w:t>
            </w:r>
          </w:p>
        </w:tc>
        <w:tc>
          <w:tcPr>
            <w:tcW w:w="1701" w:type="dxa"/>
            <w:shd w:val="clear" w:color="auto" w:fill="auto"/>
            <w:hideMark/>
          </w:tcPr>
          <w:p w14:paraId="265B7DA0" w14:textId="77777777" w:rsidR="00422DBE" w:rsidRPr="00422DBE" w:rsidRDefault="00422DBE" w:rsidP="00422DBE">
            <w:pPr>
              <w:spacing w:before="40" w:after="120"/>
              <w:ind w:right="113"/>
              <w:rPr>
                <w:lang w:eastAsia="en-GB"/>
              </w:rPr>
            </w:pPr>
            <w:r w:rsidRPr="00422DBE">
              <w:rPr>
                <w:lang w:eastAsia="en-GB"/>
              </w:rPr>
              <w:t>Healy Consultants Group PLC</w:t>
            </w:r>
          </w:p>
        </w:tc>
        <w:tc>
          <w:tcPr>
            <w:tcW w:w="1701" w:type="dxa"/>
            <w:shd w:val="clear" w:color="auto" w:fill="auto"/>
            <w:hideMark/>
          </w:tcPr>
          <w:p w14:paraId="1EEF249D" w14:textId="77777777" w:rsidR="00422DBE" w:rsidRPr="00422DBE" w:rsidRDefault="00422DBE" w:rsidP="00422DBE">
            <w:pPr>
              <w:spacing w:before="40" w:after="120"/>
              <w:ind w:right="113"/>
              <w:rPr>
                <w:lang w:eastAsia="en-GB"/>
              </w:rPr>
            </w:pPr>
            <w:r w:rsidRPr="00422DBE">
              <w:rPr>
                <w:lang w:eastAsia="en-GB"/>
              </w:rPr>
              <w:t>Singapore</w:t>
            </w:r>
          </w:p>
        </w:tc>
        <w:tc>
          <w:tcPr>
            <w:tcW w:w="1701" w:type="dxa"/>
            <w:shd w:val="clear" w:color="auto" w:fill="auto"/>
            <w:hideMark/>
          </w:tcPr>
          <w:p w14:paraId="575C6B6F" w14:textId="77777777" w:rsidR="00422DBE" w:rsidRPr="00422DBE" w:rsidRDefault="00422DBE" w:rsidP="00422DBE">
            <w:pPr>
              <w:spacing w:before="40" w:after="120"/>
              <w:ind w:right="113"/>
              <w:rPr>
                <w:u w:val="single"/>
                <w:lang w:eastAsia="en-GB"/>
              </w:rPr>
            </w:pPr>
            <w:r w:rsidRPr="00422DBE">
              <w:rPr>
                <w:rFonts w:eastAsia="Calibri"/>
              </w:rPr>
              <w:t>Rents space in the Myawaddy Bank Luxury Complex</w:t>
            </w:r>
            <w:r w:rsidRPr="0000505C">
              <w:rPr>
                <w:rStyle w:val="FootnoteReference"/>
                <w:rFonts w:eastAsia="Calibri"/>
              </w:rPr>
              <w:footnoteReference w:id="578"/>
            </w:r>
          </w:p>
        </w:tc>
        <w:tc>
          <w:tcPr>
            <w:tcW w:w="1134" w:type="dxa"/>
            <w:shd w:val="clear" w:color="auto" w:fill="auto"/>
            <w:hideMark/>
          </w:tcPr>
          <w:p w14:paraId="0F925758" w14:textId="77777777" w:rsidR="00422DBE" w:rsidRPr="00422DBE" w:rsidRDefault="00422DBE" w:rsidP="00422DBE">
            <w:pPr>
              <w:spacing w:before="40" w:after="120"/>
              <w:ind w:right="113"/>
              <w:rPr>
                <w:lang w:eastAsia="en-GB"/>
              </w:rPr>
            </w:pPr>
            <w:r w:rsidRPr="00422DBE">
              <w:rPr>
                <w:lang w:eastAsia="en-GB"/>
              </w:rPr>
              <w:t>MEHL</w:t>
            </w:r>
          </w:p>
        </w:tc>
        <w:tc>
          <w:tcPr>
            <w:tcW w:w="1418" w:type="dxa"/>
            <w:shd w:val="clear" w:color="auto" w:fill="auto"/>
            <w:hideMark/>
          </w:tcPr>
          <w:p w14:paraId="7C2D9286" w14:textId="77777777" w:rsidR="00422DBE" w:rsidRPr="00422DBE" w:rsidRDefault="00422DBE" w:rsidP="00422DBE">
            <w:pPr>
              <w:spacing w:before="40" w:after="120"/>
              <w:ind w:right="113"/>
              <w:rPr>
                <w:lang w:eastAsia="en-GB"/>
              </w:rPr>
            </w:pPr>
            <w:r w:rsidRPr="00422DBE">
              <w:rPr>
                <w:rFonts w:eastAsia="Calibri"/>
                <w:lang w:eastAsia="en-GB"/>
              </w:rPr>
              <w:t>Professional, scientific and technical activities</w:t>
            </w:r>
          </w:p>
        </w:tc>
        <w:tc>
          <w:tcPr>
            <w:tcW w:w="1418" w:type="dxa"/>
            <w:shd w:val="clear" w:color="auto" w:fill="auto"/>
            <w:hideMark/>
          </w:tcPr>
          <w:p w14:paraId="7B5B0A6C" w14:textId="77777777" w:rsidR="00422DBE" w:rsidRPr="00422DBE" w:rsidRDefault="00422DBE" w:rsidP="00422DBE">
            <w:pPr>
              <w:spacing w:before="40" w:after="120"/>
              <w:ind w:right="113"/>
              <w:rPr>
                <w:lang w:eastAsia="en-GB"/>
              </w:rPr>
            </w:pPr>
            <w:r w:rsidRPr="00422DBE">
              <w:rPr>
                <w:lang w:eastAsia="en-GB"/>
              </w:rPr>
              <w:t>No DICA number could be found</w:t>
            </w:r>
          </w:p>
        </w:tc>
      </w:tr>
      <w:tr w:rsidR="00422DBE" w:rsidRPr="00422DBE" w14:paraId="0CA1C411" w14:textId="77777777" w:rsidTr="00A113EA">
        <w:tc>
          <w:tcPr>
            <w:tcW w:w="567" w:type="dxa"/>
            <w:shd w:val="clear" w:color="auto" w:fill="auto"/>
            <w:hideMark/>
          </w:tcPr>
          <w:p w14:paraId="51B979FC" w14:textId="77777777" w:rsidR="00422DBE" w:rsidRPr="00422DBE" w:rsidRDefault="00422DBE" w:rsidP="00422DBE">
            <w:pPr>
              <w:spacing w:before="40" w:after="120"/>
              <w:ind w:right="113"/>
              <w:rPr>
                <w:lang w:eastAsia="en-GB"/>
              </w:rPr>
            </w:pPr>
            <w:r w:rsidRPr="00422DBE">
              <w:rPr>
                <w:lang w:eastAsia="en-GB"/>
              </w:rPr>
              <w:t>12</w:t>
            </w:r>
          </w:p>
        </w:tc>
        <w:tc>
          <w:tcPr>
            <w:tcW w:w="1701" w:type="dxa"/>
            <w:shd w:val="clear" w:color="auto" w:fill="auto"/>
            <w:hideMark/>
          </w:tcPr>
          <w:p w14:paraId="53899263" w14:textId="77777777" w:rsidR="00422DBE" w:rsidRPr="00422DBE" w:rsidRDefault="00422DBE" w:rsidP="00422DBE">
            <w:pPr>
              <w:spacing w:before="40" w:after="120"/>
              <w:ind w:right="113"/>
              <w:rPr>
                <w:u w:val="single"/>
                <w:lang w:eastAsia="en-GB"/>
              </w:rPr>
            </w:pPr>
            <w:r w:rsidRPr="00422DBE">
              <w:t>Hexacon Construction Ltd</w:t>
            </w:r>
            <w:r w:rsidRPr="0000505C">
              <w:rPr>
                <w:rStyle w:val="FootnoteReference"/>
              </w:rPr>
              <w:footnoteReference w:id="579"/>
            </w:r>
          </w:p>
        </w:tc>
        <w:tc>
          <w:tcPr>
            <w:tcW w:w="1701" w:type="dxa"/>
            <w:shd w:val="clear" w:color="auto" w:fill="auto"/>
            <w:hideMark/>
          </w:tcPr>
          <w:p w14:paraId="5FC1B1A3" w14:textId="77777777" w:rsidR="00422DBE" w:rsidRPr="00422DBE" w:rsidRDefault="00422DBE" w:rsidP="00422DBE">
            <w:pPr>
              <w:spacing w:before="40" w:after="120"/>
              <w:ind w:right="113"/>
              <w:rPr>
                <w:lang w:eastAsia="en-GB"/>
              </w:rPr>
            </w:pPr>
            <w:r w:rsidRPr="00422DBE">
              <w:t>Singapore</w:t>
            </w:r>
          </w:p>
        </w:tc>
        <w:tc>
          <w:tcPr>
            <w:tcW w:w="1701" w:type="dxa"/>
            <w:shd w:val="clear" w:color="auto" w:fill="auto"/>
            <w:hideMark/>
          </w:tcPr>
          <w:p w14:paraId="24C8939B" w14:textId="77777777" w:rsidR="00422DBE" w:rsidRPr="00422DBE" w:rsidRDefault="00422DBE" w:rsidP="00422DBE">
            <w:pPr>
              <w:spacing w:before="40" w:after="120"/>
              <w:ind w:right="113"/>
              <w:rPr>
                <w:u w:val="single"/>
                <w:lang w:eastAsia="en-GB"/>
              </w:rPr>
            </w:pPr>
            <w:r w:rsidRPr="00422DBE">
              <w:rPr>
                <w:rFonts w:eastAsia="Calibri"/>
              </w:rPr>
              <w:t xml:space="preserve">Rents </w:t>
            </w:r>
            <w:r w:rsidRPr="00422DBE">
              <w:t>space</w:t>
            </w:r>
            <w:r w:rsidRPr="00422DBE">
              <w:rPr>
                <w:rFonts w:eastAsia="Calibri"/>
              </w:rPr>
              <w:t xml:space="preserve"> in the Myawaddy Bank Luxury Complex</w:t>
            </w:r>
            <w:r w:rsidRPr="0000505C">
              <w:rPr>
                <w:rStyle w:val="FootnoteReference"/>
                <w:rFonts w:eastAsia="Calibri"/>
              </w:rPr>
              <w:footnoteReference w:id="580"/>
            </w:r>
          </w:p>
        </w:tc>
        <w:tc>
          <w:tcPr>
            <w:tcW w:w="1134" w:type="dxa"/>
            <w:shd w:val="clear" w:color="auto" w:fill="auto"/>
            <w:hideMark/>
          </w:tcPr>
          <w:p w14:paraId="3DD36F89" w14:textId="77777777" w:rsidR="00422DBE" w:rsidRPr="00422DBE" w:rsidRDefault="00422DBE" w:rsidP="00422DBE">
            <w:pPr>
              <w:spacing w:before="40" w:after="120"/>
              <w:ind w:right="113"/>
              <w:rPr>
                <w:lang w:eastAsia="en-GB"/>
              </w:rPr>
            </w:pPr>
            <w:r w:rsidRPr="00422DBE">
              <w:rPr>
                <w:lang w:eastAsia="en-GB"/>
              </w:rPr>
              <w:t>MEHL</w:t>
            </w:r>
          </w:p>
        </w:tc>
        <w:tc>
          <w:tcPr>
            <w:tcW w:w="1418" w:type="dxa"/>
            <w:shd w:val="clear" w:color="auto" w:fill="auto"/>
            <w:hideMark/>
          </w:tcPr>
          <w:p w14:paraId="736AA685" w14:textId="77777777" w:rsidR="00422DBE" w:rsidRPr="00422DBE" w:rsidRDefault="00422DBE" w:rsidP="00422DBE">
            <w:pPr>
              <w:spacing w:before="40" w:after="120"/>
              <w:ind w:right="113"/>
              <w:rPr>
                <w:lang w:eastAsia="en-GB"/>
              </w:rPr>
            </w:pPr>
            <w:r w:rsidRPr="00422DBE">
              <w:rPr>
                <w:rFonts w:eastAsia="Calibri"/>
                <w:lang w:eastAsia="en-GB"/>
              </w:rPr>
              <w:t>Construction</w:t>
            </w:r>
          </w:p>
        </w:tc>
        <w:tc>
          <w:tcPr>
            <w:tcW w:w="1418" w:type="dxa"/>
            <w:shd w:val="clear" w:color="auto" w:fill="auto"/>
            <w:hideMark/>
          </w:tcPr>
          <w:p w14:paraId="5D832EA8" w14:textId="77777777" w:rsidR="00422DBE" w:rsidRPr="00422DBE" w:rsidRDefault="00422DBE" w:rsidP="00422DBE">
            <w:pPr>
              <w:spacing w:before="40" w:after="120"/>
              <w:ind w:right="113"/>
              <w:rPr>
                <w:lang w:eastAsia="en-GB"/>
              </w:rPr>
            </w:pPr>
            <w:r w:rsidRPr="00422DBE">
              <w:rPr>
                <w:lang w:eastAsia="en-GB"/>
              </w:rPr>
              <w:t>DICA 103151503</w:t>
            </w:r>
          </w:p>
        </w:tc>
      </w:tr>
      <w:tr w:rsidR="00422DBE" w:rsidRPr="00422DBE" w14:paraId="010B94EB" w14:textId="77777777" w:rsidTr="00A113EA">
        <w:tc>
          <w:tcPr>
            <w:tcW w:w="567" w:type="dxa"/>
            <w:shd w:val="clear" w:color="auto" w:fill="auto"/>
            <w:hideMark/>
          </w:tcPr>
          <w:p w14:paraId="34EB7C45" w14:textId="77777777" w:rsidR="00422DBE" w:rsidRPr="00422DBE" w:rsidRDefault="00422DBE" w:rsidP="00422DBE">
            <w:pPr>
              <w:spacing w:before="40" w:after="120"/>
              <w:ind w:right="113"/>
              <w:rPr>
                <w:lang w:eastAsia="en-GB"/>
              </w:rPr>
            </w:pPr>
            <w:r w:rsidRPr="00422DBE">
              <w:rPr>
                <w:lang w:eastAsia="en-GB"/>
              </w:rPr>
              <w:lastRenderedPageBreak/>
              <w:t>13</w:t>
            </w:r>
          </w:p>
        </w:tc>
        <w:tc>
          <w:tcPr>
            <w:tcW w:w="1701" w:type="dxa"/>
            <w:shd w:val="clear" w:color="auto" w:fill="auto"/>
            <w:hideMark/>
          </w:tcPr>
          <w:p w14:paraId="490B3078" w14:textId="77777777" w:rsidR="00422DBE" w:rsidRPr="00422DBE" w:rsidRDefault="00422DBE" w:rsidP="00422DBE">
            <w:pPr>
              <w:spacing w:before="40" w:after="120"/>
              <w:ind w:right="113"/>
              <w:rPr>
                <w:lang w:eastAsia="en-GB"/>
              </w:rPr>
            </w:pPr>
            <w:r w:rsidRPr="00422DBE">
              <w:rPr>
                <w:lang w:eastAsia="en-GB"/>
              </w:rPr>
              <w:t>Infosys</w:t>
            </w:r>
          </w:p>
        </w:tc>
        <w:tc>
          <w:tcPr>
            <w:tcW w:w="1701" w:type="dxa"/>
            <w:shd w:val="clear" w:color="auto" w:fill="auto"/>
            <w:hideMark/>
          </w:tcPr>
          <w:p w14:paraId="4D4F376C" w14:textId="77777777" w:rsidR="00422DBE" w:rsidRPr="00422DBE" w:rsidRDefault="00422DBE" w:rsidP="00422DBE">
            <w:pPr>
              <w:spacing w:before="40" w:after="120"/>
              <w:ind w:right="113"/>
              <w:rPr>
                <w:lang w:eastAsia="en-GB"/>
              </w:rPr>
            </w:pPr>
            <w:r w:rsidRPr="00422DBE">
              <w:rPr>
                <w:rFonts w:eastAsia="Calibri"/>
                <w:lang w:eastAsia="en-GB"/>
              </w:rPr>
              <w:t>India</w:t>
            </w:r>
          </w:p>
        </w:tc>
        <w:tc>
          <w:tcPr>
            <w:tcW w:w="1701" w:type="dxa"/>
            <w:shd w:val="clear" w:color="auto" w:fill="auto"/>
            <w:hideMark/>
          </w:tcPr>
          <w:p w14:paraId="730DFD2D" w14:textId="77777777" w:rsidR="00422DBE" w:rsidRPr="00422DBE" w:rsidRDefault="00422DBE" w:rsidP="00422DBE">
            <w:pPr>
              <w:spacing w:before="40" w:after="120"/>
              <w:ind w:right="113"/>
              <w:rPr>
                <w:lang w:eastAsia="en-GB"/>
              </w:rPr>
            </w:pPr>
            <w:r w:rsidRPr="00422DBE">
              <w:rPr>
                <w:rFonts w:eastAsia="Calibri"/>
                <w:lang w:eastAsia="en-GB"/>
              </w:rPr>
              <w:t>Contactor to Myawaddy Bank</w:t>
            </w:r>
          </w:p>
        </w:tc>
        <w:tc>
          <w:tcPr>
            <w:tcW w:w="1134" w:type="dxa"/>
            <w:shd w:val="clear" w:color="auto" w:fill="auto"/>
            <w:hideMark/>
          </w:tcPr>
          <w:p w14:paraId="7AB6AA78" w14:textId="77777777" w:rsidR="00422DBE" w:rsidRPr="00422DBE" w:rsidRDefault="00422DBE" w:rsidP="00422DBE">
            <w:pPr>
              <w:spacing w:before="40" w:after="120"/>
              <w:ind w:right="113"/>
              <w:rPr>
                <w:lang w:eastAsia="en-GB"/>
              </w:rPr>
            </w:pPr>
            <w:r w:rsidRPr="00422DBE">
              <w:rPr>
                <w:rFonts w:eastAsia="Calibri"/>
                <w:lang w:eastAsia="en-GB"/>
              </w:rPr>
              <w:t>MEHL</w:t>
            </w:r>
          </w:p>
        </w:tc>
        <w:tc>
          <w:tcPr>
            <w:tcW w:w="1418" w:type="dxa"/>
            <w:shd w:val="clear" w:color="auto" w:fill="auto"/>
            <w:hideMark/>
          </w:tcPr>
          <w:p w14:paraId="4CB6B900" w14:textId="77777777" w:rsidR="00422DBE" w:rsidRPr="00422DBE" w:rsidRDefault="00422DBE" w:rsidP="00422DBE">
            <w:pPr>
              <w:spacing w:before="40" w:after="120"/>
              <w:ind w:right="113"/>
              <w:rPr>
                <w:lang w:eastAsia="en-GB"/>
              </w:rPr>
            </w:pPr>
            <w:r w:rsidRPr="00422DBE">
              <w:rPr>
                <w:rFonts w:eastAsia="Calibri"/>
                <w:lang w:eastAsia="en-GB"/>
              </w:rPr>
              <w:t>Finance and insurance</w:t>
            </w:r>
          </w:p>
        </w:tc>
        <w:tc>
          <w:tcPr>
            <w:tcW w:w="1418" w:type="dxa"/>
            <w:shd w:val="clear" w:color="auto" w:fill="auto"/>
            <w:hideMark/>
          </w:tcPr>
          <w:p w14:paraId="18E41523" w14:textId="77777777" w:rsidR="00422DBE" w:rsidRPr="00422DBE" w:rsidRDefault="00422DBE" w:rsidP="00422DBE">
            <w:pPr>
              <w:spacing w:before="40" w:after="120"/>
              <w:ind w:right="113"/>
              <w:rPr>
                <w:u w:val="single"/>
                <w:lang w:eastAsia="en-GB"/>
              </w:rPr>
            </w:pPr>
            <w:r w:rsidRPr="00422DBE">
              <w:rPr>
                <w:rFonts w:eastAsia="Calibri"/>
              </w:rPr>
              <w:t>Burma Campaign UK</w:t>
            </w:r>
            <w:r w:rsidRPr="0000505C">
              <w:rPr>
                <w:rStyle w:val="FootnoteReference"/>
                <w:rFonts w:eastAsia="Calibri"/>
              </w:rPr>
              <w:footnoteReference w:id="581"/>
            </w:r>
          </w:p>
        </w:tc>
      </w:tr>
      <w:tr w:rsidR="00422DBE" w:rsidRPr="00422DBE" w14:paraId="1286DD6B" w14:textId="77777777" w:rsidTr="00A113EA">
        <w:tc>
          <w:tcPr>
            <w:tcW w:w="567" w:type="dxa"/>
            <w:shd w:val="clear" w:color="auto" w:fill="auto"/>
            <w:hideMark/>
          </w:tcPr>
          <w:p w14:paraId="345CAD80" w14:textId="77777777" w:rsidR="00422DBE" w:rsidRPr="00422DBE" w:rsidRDefault="00422DBE" w:rsidP="00422DBE">
            <w:pPr>
              <w:spacing w:before="40" w:after="120"/>
              <w:ind w:right="113"/>
              <w:rPr>
                <w:lang w:eastAsia="en-GB"/>
              </w:rPr>
            </w:pPr>
            <w:r w:rsidRPr="00422DBE">
              <w:rPr>
                <w:lang w:eastAsia="en-GB"/>
              </w:rPr>
              <w:t>14</w:t>
            </w:r>
          </w:p>
        </w:tc>
        <w:tc>
          <w:tcPr>
            <w:tcW w:w="1701" w:type="dxa"/>
            <w:shd w:val="clear" w:color="auto" w:fill="auto"/>
            <w:hideMark/>
          </w:tcPr>
          <w:p w14:paraId="6278CED5" w14:textId="77777777" w:rsidR="00422DBE" w:rsidRPr="00422DBE" w:rsidRDefault="00422DBE" w:rsidP="00422DBE">
            <w:pPr>
              <w:spacing w:before="40" w:after="120"/>
              <w:ind w:right="113"/>
              <w:rPr>
                <w:lang w:eastAsia="en-GB"/>
              </w:rPr>
            </w:pPr>
            <w:r w:rsidRPr="00422DBE">
              <w:rPr>
                <w:lang w:eastAsia="en-GB"/>
              </w:rPr>
              <w:t>Inno Packaging Company Ltd. is owned by the Inno Group Ltd</w:t>
            </w:r>
          </w:p>
        </w:tc>
        <w:tc>
          <w:tcPr>
            <w:tcW w:w="1701" w:type="dxa"/>
            <w:shd w:val="clear" w:color="auto" w:fill="auto"/>
            <w:hideMark/>
          </w:tcPr>
          <w:p w14:paraId="4FA3A3B9" w14:textId="77777777" w:rsidR="00422DBE" w:rsidRPr="00422DBE" w:rsidRDefault="00422DBE" w:rsidP="00422DBE">
            <w:pPr>
              <w:spacing w:before="40" w:after="120"/>
              <w:ind w:right="113"/>
              <w:rPr>
                <w:lang w:eastAsia="en-GB"/>
              </w:rPr>
            </w:pPr>
            <w:r w:rsidRPr="00422DBE">
              <w:rPr>
                <w:rFonts w:eastAsia="Calibri"/>
                <w:lang w:eastAsia="en-GB"/>
              </w:rPr>
              <w:t>Republic of Korea</w:t>
            </w:r>
          </w:p>
        </w:tc>
        <w:tc>
          <w:tcPr>
            <w:tcW w:w="1701" w:type="dxa"/>
            <w:shd w:val="clear" w:color="auto" w:fill="auto"/>
            <w:hideMark/>
          </w:tcPr>
          <w:p w14:paraId="53CCC660" w14:textId="77777777" w:rsidR="00422DBE" w:rsidRPr="00422DBE" w:rsidRDefault="00422DBE" w:rsidP="00422DBE">
            <w:pPr>
              <w:spacing w:before="40" w:after="120"/>
              <w:ind w:right="113"/>
              <w:rPr>
                <w:lang w:eastAsia="en-GB"/>
              </w:rPr>
            </w:pPr>
            <w:r w:rsidRPr="00422DBE">
              <w:rPr>
                <w:rFonts w:eastAsia="Calibri"/>
              </w:rPr>
              <w:t>Rents space in Pyinmabin Industrial Zone</w:t>
            </w:r>
            <w:r w:rsidRPr="0000505C">
              <w:rPr>
                <w:rStyle w:val="FootnoteReference"/>
                <w:rFonts w:eastAsia="Calibri"/>
              </w:rPr>
              <w:footnoteReference w:id="582"/>
            </w:r>
            <w:r w:rsidRPr="00422DBE">
              <w:rPr>
                <w:rFonts w:eastAsia="Calibri"/>
              </w:rPr>
              <w:t xml:space="preserve"> which is </w:t>
            </w:r>
            <w:r w:rsidRPr="00422DBE">
              <w:t>owned</w:t>
            </w:r>
            <w:r w:rsidRPr="00422DBE">
              <w:rPr>
                <w:rFonts w:eastAsia="Calibri"/>
              </w:rPr>
              <w:t xml:space="preserve"> by MEHL</w:t>
            </w:r>
            <w:r w:rsidRPr="0000505C">
              <w:rPr>
                <w:rStyle w:val="FootnoteReference"/>
                <w:rFonts w:eastAsia="Calibri"/>
              </w:rPr>
              <w:footnoteReference w:id="583"/>
            </w:r>
          </w:p>
        </w:tc>
        <w:tc>
          <w:tcPr>
            <w:tcW w:w="1134" w:type="dxa"/>
            <w:shd w:val="clear" w:color="auto" w:fill="auto"/>
            <w:hideMark/>
          </w:tcPr>
          <w:p w14:paraId="71E3265E" w14:textId="77777777" w:rsidR="00422DBE" w:rsidRPr="00422DBE" w:rsidRDefault="00422DBE" w:rsidP="00422DBE">
            <w:pPr>
              <w:spacing w:before="40" w:after="120"/>
              <w:ind w:right="113"/>
              <w:rPr>
                <w:lang w:eastAsia="en-GB"/>
              </w:rPr>
            </w:pPr>
            <w:r w:rsidRPr="00422DBE">
              <w:rPr>
                <w:rFonts w:eastAsia="Calibri"/>
                <w:lang w:eastAsia="en-GB"/>
              </w:rPr>
              <w:t>MEHL</w:t>
            </w:r>
          </w:p>
        </w:tc>
        <w:tc>
          <w:tcPr>
            <w:tcW w:w="1418" w:type="dxa"/>
            <w:shd w:val="clear" w:color="auto" w:fill="auto"/>
            <w:hideMark/>
          </w:tcPr>
          <w:p w14:paraId="3243C7A8" w14:textId="77777777" w:rsidR="00422DBE" w:rsidRPr="00422DBE" w:rsidRDefault="00422DBE" w:rsidP="00422DBE">
            <w:pPr>
              <w:spacing w:before="40" w:after="120"/>
              <w:ind w:right="113"/>
              <w:rPr>
                <w:lang w:eastAsia="en-GB"/>
              </w:rPr>
            </w:pPr>
            <w:r w:rsidRPr="00422DBE">
              <w:rPr>
                <w:rFonts w:eastAsia="Calibri"/>
                <w:lang w:eastAsia="en-GB"/>
              </w:rPr>
              <w:t>Manufacturing</w:t>
            </w:r>
          </w:p>
        </w:tc>
        <w:tc>
          <w:tcPr>
            <w:tcW w:w="1418" w:type="dxa"/>
            <w:shd w:val="clear" w:color="auto" w:fill="auto"/>
            <w:hideMark/>
          </w:tcPr>
          <w:p w14:paraId="6D4F33E6" w14:textId="77777777" w:rsidR="00422DBE" w:rsidRPr="00422DBE" w:rsidRDefault="00422DBE" w:rsidP="00422DBE">
            <w:pPr>
              <w:spacing w:before="40" w:after="120"/>
              <w:ind w:right="113"/>
              <w:rPr>
                <w:lang w:eastAsia="en-GB"/>
              </w:rPr>
            </w:pPr>
            <w:r w:rsidRPr="00422DBE">
              <w:rPr>
                <w:rFonts w:eastAsia="Calibri"/>
                <w:lang w:eastAsia="en-GB"/>
              </w:rPr>
              <w:t>DICA 116912066</w:t>
            </w:r>
          </w:p>
        </w:tc>
      </w:tr>
      <w:tr w:rsidR="00422DBE" w:rsidRPr="00422DBE" w14:paraId="3640FC23" w14:textId="77777777" w:rsidTr="00005E01">
        <w:trPr>
          <w:cantSplit/>
        </w:trPr>
        <w:tc>
          <w:tcPr>
            <w:tcW w:w="567" w:type="dxa"/>
            <w:shd w:val="clear" w:color="auto" w:fill="auto"/>
            <w:hideMark/>
          </w:tcPr>
          <w:p w14:paraId="5AE903D9" w14:textId="77777777" w:rsidR="00422DBE" w:rsidRPr="00422DBE" w:rsidRDefault="00422DBE" w:rsidP="00422DBE">
            <w:pPr>
              <w:spacing w:before="40" w:after="120"/>
              <w:ind w:right="113"/>
              <w:rPr>
                <w:lang w:eastAsia="en-GB"/>
              </w:rPr>
            </w:pPr>
            <w:r w:rsidRPr="00422DBE">
              <w:rPr>
                <w:lang w:eastAsia="en-GB"/>
              </w:rPr>
              <w:t>15</w:t>
            </w:r>
          </w:p>
        </w:tc>
        <w:tc>
          <w:tcPr>
            <w:tcW w:w="1701" w:type="dxa"/>
            <w:shd w:val="clear" w:color="auto" w:fill="auto"/>
            <w:hideMark/>
          </w:tcPr>
          <w:p w14:paraId="38457B97" w14:textId="77777777" w:rsidR="00422DBE" w:rsidRPr="00422DBE" w:rsidRDefault="00422DBE" w:rsidP="00422DBE">
            <w:pPr>
              <w:spacing w:before="40" w:after="120"/>
              <w:ind w:right="113"/>
              <w:rPr>
                <w:u w:val="single"/>
                <w:lang w:eastAsia="en-GB"/>
              </w:rPr>
            </w:pPr>
            <w:r w:rsidRPr="00422DBE">
              <w:t>Irrawaddy Green Towers is owned by Irrawaddy Towers Asset Holding Pte. Ltd. (Singapore) which is owned by Alcazar Capital Limited, Alcazar Projects Ltd and the M1 Group. Majority control is held by the family of the late Maroun Semaan through Alcazar Capital Limited, registered in Dubai. The M1 Group is owned by Taha and Najib Mikati of Lebanon.</w:t>
            </w:r>
            <w:r w:rsidRPr="0000505C">
              <w:rPr>
                <w:rStyle w:val="FootnoteReference"/>
              </w:rPr>
              <w:footnoteReference w:id="584"/>
            </w:r>
          </w:p>
        </w:tc>
        <w:tc>
          <w:tcPr>
            <w:tcW w:w="1701" w:type="dxa"/>
            <w:shd w:val="clear" w:color="auto" w:fill="auto"/>
            <w:hideMark/>
          </w:tcPr>
          <w:p w14:paraId="5CA32EF0" w14:textId="77777777" w:rsidR="00422DBE" w:rsidRPr="00422DBE" w:rsidRDefault="00422DBE" w:rsidP="00422DBE">
            <w:pPr>
              <w:spacing w:before="40" w:after="120"/>
              <w:ind w:right="113"/>
              <w:rPr>
                <w:lang w:eastAsia="en-GB"/>
              </w:rPr>
            </w:pPr>
            <w:r w:rsidRPr="00422DBE">
              <w:rPr>
                <w:rFonts w:eastAsia="Calibri"/>
              </w:rPr>
              <w:t>Singapore and Lebanon</w:t>
            </w:r>
          </w:p>
        </w:tc>
        <w:tc>
          <w:tcPr>
            <w:tcW w:w="1701" w:type="dxa"/>
            <w:shd w:val="clear" w:color="auto" w:fill="auto"/>
            <w:hideMark/>
          </w:tcPr>
          <w:p w14:paraId="7B4C9A48" w14:textId="77777777" w:rsidR="00422DBE" w:rsidRPr="00422DBE" w:rsidRDefault="00422DBE" w:rsidP="00422DBE">
            <w:pPr>
              <w:spacing w:before="40" w:after="120"/>
              <w:ind w:right="113"/>
              <w:rPr>
                <w:u w:val="single"/>
                <w:lang w:eastAsia="en-GB"/>
              </w:rPr>
            </w:pPr>
            <w:r w:rsidRPr="00422DBE">
              <w:t>Rents cell phone towers to Mytel</w:t>
            </w:r>
            <w:r w:rsidRPr="0000505C">
              <w:rPr>
                <w:rStyle w:val="FootnoteReference"/>
              </w:rPr>
              <w:footnoteReference w:id="585"/>
            </w:r>
            <w:r w:rsidRPr="00422DBE">
              <w:t xml:space="preserve"> which is owned by MEC.</w:t>
            </w:r>
          </w:p>
        </w:tc>
        <w:tc>
          <w:tcPr>
            <w:tcW w:w="1134" w:type="dxa"/>
            <w:shd w:val="clear" w:color="auto" w:fill="auto"/>
            <w:hideMark/>
          </w:tcPr>
          <w:p w14:paraId="44C7A7FA" w14:textId="77777777" w:rsidR="00422DBE" w:rsidRPr="00422DBE" w:rsidRDefault="00422DBE" w:rsidP="00422DBE">
            <w:pPr>
              <w:spacing w:before="40" w:after="120"/>
              <w:ind w:right="113"/>
              <w:rPr>
                <w:lang w:eastAsia="en-GB"/>
              </w:rPr>
            </w:pPr>
            <w:r w:rsidRPr="00422DBE">
              <w:rPr>
                <w:lang w:eastAsia="en-GB"/>
              </w:rPr>
              <w:t>MEC</w:t>
            </w:r>
          </w:p>
        </w:tc>
        <w:tc>
          <w:tcPr>
            <w:tcW w:w="1418" w:type="dxa"/>
            <w:shd w:val="clear" w:color="auto" w:fill="auto"/>
            <w:hideMark/>
          </w:tcPr>
          <w:p w14:paraId="3A840A59" w14:textId="77777777" w:rsidR="00422DBE" w:rsidRPr="00422DBE" w:rsidRDefault="00422DBE" w:rsidP="00422DBE">
            <w:pPr>
              <w:spacing w:before="40" w:after="120"/>
              <w:ind w:right="113"/>
              <w:rPr>
                <w:lang w:eastAsia="en-GB"/>
              </w:rPr>
            </w:pPr>
            <w:r w:rsidRPr="00422DBE">
              <w:rPr>
                <w:lang w:eastAsia="en-GB"/>
              </w:rPr>
              <w:t>Real estate</w:t>
            </w:r>
          </w:p>
        </w:tc>
        <w:tc>
          <w:tcPr>
            <w:tcW w:w="1418" w:type="dxa"/>
            <w:shd w:val="clear" w:color="auto" w:fill="auto"/>
            <w:hideMark/>
          </w:tcPr>
          <w:p w14:paraId="768DBAB7" w14:textId="77777777" w:rsidR="00422DBE" w:rsidRPr="00422DBE" w:rsidRDefault="00422DBE" w:rsidP="00422DBE">
            <w:pPr>
              <w:spacing w:before="40" w:after="120"/>
              <w:ind w:right="113"/>
              <w:rPr>
                <w:lang w:eastAsia="en-GB"/>
              </w:rPr>
            </w:pPr>
            <w:r w:rsidRPr="00422DBE">
              <w:rPr>
                <w:lang w:eastAsia="en-GB"/>
              </w:rPr>
              <w:t>DICA 106413401</w:t>
            </w:r>
          </w:p>
        </w:tc>
      </w:tr>
      <w:tr w:rsidR="00422DBE" w:rsidRPr="00422DBE" w14:paraId="2E5EC05B" w14:textId="77777777" w:rsidTr="00A113EA">
        <w:tc>
          <w:tcPr>
            <w:tcW w:w="567" w:type="dxa"/>
            <w:shd w:val="clear" w:color="auto" w:fill="auto"/>
            <w:hideMark/>
          </w:tcPr>
          <w:p w14:paraId="761595B7" w14:textId="77777777" w:rsidR="00422DBE" w:rsidRPr="00422DBE" w:rsidRDefault="00422DBE" w:rsidP="00422DBE">
            <w:pPr>
              <w:spacing w:before="40" w:after="120"/>
              <w:ind w:right="113"/>
              <w:rPr>
                <w:lang w:eastAsia="en-GB"/>
              </w:rPr>
            </w:pPr>
            <w:r w:rsidRPr="00422DBE">
              <w:rPr>
                <w:lang w:eastAsia="en-GB"/>
              </w:rPr>
              <w:t>16</w:t>
            </w:r>
          </w:p>
        </w:tc>
        <w:tc>
          <w:tcPr>
            <w:tcW w:w="1701" w:type="dxa"/>
            <w:shd w:val="clear" w:color="auto" w:fill="auto"/>
            <w:hideMark/>
          </w:tcPr>
          <w:p w14:paraId="351D86DE" w14:textId="77777777" w:rsidR="00422DBE" w:rsidRPr="00422DBE" w:rsidRDefault="00422DBE" w:rsidP="00422DBE">
            <w:pPr>
              <w:spacing w:before="40" w:after="120"/>
              <w:ind w:right="113"/>
              <w:rPr>
                <w:lang w:eastAsia="en-GB"/>
              </w:rPr>
            </w:pPr>
            <w:r w:rsidRPr="00422DBE">
              <w:rPr>
                <w:lang w:eastAsia="en-GB"/>
              </w:rPr>
              <w:t>Japan Credit Bureau</w:t>
            </w:r>
          </w:p>
        </w:tc>
        <w:tc>
          <w:tcPr>
            <w:tcW w:w="1701" w:type="dxa"/>
            <w:shd w:val="clear" w:color="auto" w:fill="auto"/>
            <w:hideMark/>
          </w:tcPr>
          <w:p w14:paraId="48CBB004" w14:textId="77777777" w:rsidR="00422DBE" w:rsidRPr="00422DBE" w:rsidRDefault="00422DBE" w:rsidP="00422DBE">
            <w:pPr>
              <w:spacing w:before="40" w:after="120"/>
              <w:ind w:right="113"/>
              <w:rPr>
                <w:lang w:eastAsia="en-GB"/>
              </w:rPr>
            </w:pPr>
            <w:r w:rsidRPr="00422DBE">
              <w:rPr>
                <w:lang w:eastAsia="en-GB"/>
              </w:rPr>
              <w:t>Japan</w:t>
            </w:r>
          </w:p>
        </w:tc>
        <w:tc>
          <w:tcPr>
            <w:tcW w:w="1701" w:type="dxa"/>
            <w:shd w:val="clear" w:color="auto" w:fill="auto"/>
            <w:hideMark/>
          </w:tcPr>
          <w:p w14:paraId="492C5A3A" w14:textId="77777777" w:rsidR="00422DBE" w:rsidRPr="00422DBE" w:rsidRDefault="00422DBE" w:rsidP="00422DBE">
            <w:pPr>
              <w:spacing w:before="40" w:after="120"/>
              <w:ind w:right="113"/>
              <w:rPr>
                <w:lang w:eastAsia="en-GB"/>
              </w:rPr>
            </w:pPr>
            <w:r w:rsidRPr="00422DBE">
              <w:rPr>
                <w:lang w:eastAsia="en-GB"/>
              </w:rPr>
              <w:t>Contractor to Myawaddy Bank</w:t>
            </w:r>
          </w:p>
        </w:tc>
        <w:tc>
          <w:tcPr>
            <w:tcW w:w="1134" w:type="dxa"/>
            <w:shd w:val="clear" w:color="auto" w:fill="auto"/>
            <w:hideMark/>
          </w:tcPr>
          <w:p w14:paraId="458E3591" w14:textId="77777777" w:rsidR="00422DBE" w:rsidRPr="00422DBE" w:rsidRDefault="00422DBE" w:rsidP="00422DBE">
            <w:pPr>
              <w:spacing w:before="40" w:after="120"/>
              <w:ind w:right="113"/>
              <w:rPr>
                <w:lang w:eastAsia="en-GB"/>
              </w:rPr>
            </w:pPr>
            <w:r w:rsidRPr="00422DBE">
              <w:rPr>
                <w:lang w:eastAsia="en-GB"/>
              </w:rPr>
              <w:t>MEHL</w:t>
            </w:r>
          </w:p>
        </w:tc>
        <w:tc>
          <w:tcPr>
            <w:tcW w:w="1418" w:type="dxa"/>
            <w:shd w:val="clear" w:color="auto" w:fill="auto"/>
            <w:hideMark/>
          </w:tcPr>
          <w:p w14:paraId="7BA9D4FD" w14:textId="77777777" w:rsidR="00422DBE" w:rsidRPr="00422DBE" w:rsidRDefault="00422DBE" w:rsidP="00422DBE">
            <w:pPr>
              <w:spacing w:before="40" w:after="120"/>
              <w:ind w:right="113"/>
              <w:rPr>
                <w:lang w:eastAsia="en-GB"/>
              </w:rPr>
            </w:pPr>
            <w:r w:rsidRPr="00422DBE">
              <w:rPr>
                <w:lang w:eastAsia="en-GB"/>
              </w:rPr>
              <w:t>Finance and insurance</w:t>
            </w:r>
          </w:p>
        </w:tc>
        <w:tc>
          <w:tcPr>
            <w:tcW w:w="1418" w:type="dxa"/>
            <w:shd w:val="clear" w:color="auto" w:fill="auto"/>
            <w:hideMark/>
          </w:tcPr>
          <w:p w14:paraId="3D5CDB88" w14:textId="77777777" w:rsidR="00422DBE" w:rsidRPr="00422DBE" w:rsidRDefault="00422DBE" w:rsidP="00422DBE">
            <w:pPr>
              <w:spacing w:before="40" w:after="120"/>
              <w:ind w:right="113"/>
              <w:rPr>
                <w:u w:val="single"/>
                <w:lang w:eastAsia="en-GB"/>
              </w:rPr>
            </w:pPr>
            <w:r w:rsidRPr="00422DBE">
              <w:rPr>
                <w:rFonts w:eastAsia="Calibri"/>
              </w:rPr>
              <w:t xml:space="preserve">Burma </w:t>
            </w:r>
            <w:r w:rsidRPr="00422DBE">
              <w:t>Campaign</w:t>
            </w:r>
            <w:r w:rsidRPr="00422DBE">
              <w:rPr>
                <w:rFonts w:eastAsia="Calibri"/>
              </w:rPr>
              <w:t xml:space="preserve"> UK</w:t>
            </w:r>
            <w:r w:rsidRPr="0000505C">
              <w:rPr>
                <w:rStyle w:val="FootnoteReference"/>
                <w:rFonts w:eastAsia="Calibri"/>
              </w:rPr>
              <w:footnoteReference w:id="586"/>
            </w:r>
          </w:p>
        </w:tc>
      </w:tr>
      <w:tr w:rsidR="00422DBE" w:rsidRPr="00422DBE" w14:paraId="734DA0BB" w14:textId="77777777" w:rsidTr="00A113EA">
        <w:tc>
          <w:tcPr>
            <w:tcW w:w="567" w:type="dxa"/>
            <w:shd w:val="clear" w:color="auto" w:fill="auto"/>
            <w:hideMark/>
          </w:tcPr>
          <w:p w14:paraId="040635A2" w14:textId="77777777" w:rsidR="00422DBE" w:rsidRPr="00422DBE" w:rsidRDefault="00422DBE" w:rsidP="00422DBE">
            <w:pPr>
              <w:spacing w:before="40" w:after="120"/>
              <w:ind w:right="113"/>
              <w:rPr>
                <w:lang w:eastAsia="en-GB"/>
              </w:rPr>
            </w:pPr>
            <w:r w:rsidRPr="00422DBE">
              <w:rPr>
                <w:lang w:eastAsia="en-GB"/>
              </w:rPr>
              <w:t>17</w:t>
            </w:r>
          </w:p>
        </w:tc>
        <w:tc>
          <w:tcPr>
            <w:tcW w:w="1701" w:type="dxa"/>
            <w:shd w:val="clear" w:color="auto" w:fill="auto"/>
            <w:hideMark/>
          </w:tcPr>
          <w:p w14:paraId="7D4441C5" w14:textId="77777777" w:rsidR="00422DBE" w:rsidRPr="00422DBE" w:rsidRDefault="00422DBE" w:rsidP="00422DBE">
            <w:pPr>
              <w:spacing w:before="40" w:after="120"/>
              <w:ind w:right="113"/>
              <w:rPr>
                <w:lang w:eastAsia="en-GB"/>
              </w:rPr>
            </w:pPr>
            <w:r w:rsidRPr="00422DBE">
              <w:rPr>
                <w:lang w:eastAsia="en-GB"/>
              </w:rPr>
              <w:t>Jin Kaili (Myanmar) Lingerie Industrial Co Ltd</w:t>
            </w:r>
          </w:p>
        </w:tc>
        <w:tc>
          <w:tcPr>
            <w:tcW w:w="1701" w:type="dxa"/>
            <w:shd w:val="clear" w:color="auto" w:fill="auto"/>
            <w:hideMark/>
          </w:tcPr>
          <w:p w14:paraId="3E9C0C11" w14:textId="77777777" w:rsidR="00422DBE" w:rsidRPr="00422DBE" w:rsidRDefault="00422DBE" w:rsidP="00422DBE">
            <w:pPr>
              <w:spacing w:before="40" w:after="120"/>
              <w:ind w:right="113"/>
              <w:rPr>
                <w:lang w:eastAsia="en-GB"/>
              </w:rPr>
            </w:pPr>
            <w:r w:rsidRPr="00422DBE">
              <w:rPr>
                <w:rFonts w:eastAsia="Calibri"/>
                <w:lang w:eastAsia="en-GB"/>
              </w:rPr>
              <w:t>China</w:t>
            </w:r>
          </w:p>
        </w:tc>
        <w:tc>
          <w:tcPr>
            <w:tcW w:w="1701" w:type="dxa"/>
            <w:shd w:val="clear" w:color="auto" w:fill="auto"/>
            <w:hideMark/>
          </w:tcPr>
          <w:p w14:paraId="0387B86E" w14:textId="77777777" w:rsidR="00422DBE" w:rsidRPr="00422DBE" w:rsidRDefault="00422DBE" w:rsidP="00422DBE">
            <w:pPr>
              <w:spacing w:before="40" w:after="120"/>
              <w:ind w:right="113"/>
              <w:rPr>
                <w:lang w:eastAsia="en-GB"/>
              </w:rPr>
            </w:pPr>
            <w:r w:rsidRPr="00422DBE">
              <w:t>Operates in Ngwe Pinlae Industrial Zone which is owned by MEHL</w:t>
            </w:r>
          </w:p>
        </w:tc>
        <w:tc>
          <w:tcPr>
            <w:tcW w:w="1134" w:type="dxa"/>
            <w:shd w:val="clear" w:color="auto" w:fill="auto"/>
            <w:hideMark/>
          </w:tcPr>
          <w:p w14:paraId="08BAF5AF" w14:textId="77777777" w:rsidR="00422DBE" w:rsidRPr="00422DBE" w:rsidRDefault="00422DBE" w:rsidP="00422DBE">
            <w:pPr>
              <w:spacing w:before="40" w:after="120"/>
              <w:ind w:right="113"/>
              <w:rPr>
                <w:lang w:eastAsia="en-GB"/>
              </w:rPr>
            </w:pPr>
            <w:r w:rsidRPr="00422DBE">
              <w:rPr>
                <w:rFonts w:eastAsia="Calibri"/>
                <w:lang w:eastAsia="en-GB"/>
              </w:rPr>
              <w:t>MEHL</w:t>
            </w:r>
          </w:p>
        </w:tc>
        <w:tc>
          <w:tcPr>
            <w:tcW w:w="1418" w:type="dxa"/>
            <w:shd w:val="clear" w:color="auto" w:fill="auto"/>
            <w:hideMark/>
          </w:tcPr>
          <w:p w14:paraId="076FE403" w14:textId="77777777" w:rsidR="00422DBE" w:rsidRPr="00422DBE" w:rsidRDefault="00422DBE" w:rsidP="00422DBE">
            <w:pPr>
              <w:spacing w:before="40" w:after="120"/>
              <w:ind w:right="113"/>
              <w:rPr>
                <w:lang w:eastAsia="en-GB"/>
              </w:rPr>
            </w:pPr>
            <w:r w:rsidRPr="00422DBE">
              <w:rPr>
                <w:rFonts w:eastAsia="Calibri"/>
                <w:lang w:eastAsia="en-GB"/>
              </w:rPr>
              <w:t>Manufacturing</w:t>
            </w:r>
          </w:p>
        </w:tc>
        <w:tc>
          <w:tcPr>
            <w:tcW w:w="1418" w:type="dxa"/>
            <w:shd w:val="clear" w:color="auto" w:fill="auto"/>
            <w:hideMark/>
          </w:tcPr>
          <w:p w14:paraId="6A8B0BB9" w14:textId="77777777" w:rsidR="00422DBE" w:rsidRPr="00422DBE" w:rsidRDefault="00422DBE" w:rsidP="00422DBE">
            <w:pPr>
              <w:spacing w:before="40" w:after="120"/>
              <w:ind w:right="113"/>
              <w:rPr>
                <w:lang w:eastAsia="en-GB"/>
              </w:rPr>
            </w:pPr>
            <w:r w:rsidRPr="00422DBE">
              <w:rPr>
                <w:rFonts w:eastAsia="Calibri"/>
                <w:lang w:eastAsia="en-GB"/>
              </w:rPr>
              <w:t>DICA 104908721</w:t>
            </w:r>
          </w:p>
        </w:tc>
      </w:tr>
      <w:tr w:rsidR="00422DBE" w:rsidRPr="00422DBE" w14:paraId="3C832EA8" w14:textId="77777777" w:rsidTr="00A113EA">
        <w:tc>
          <w:tcPr>
            <w:tcW w:w="567" w:type="dxa"/>
            <w:shd w:val="clear" w:color="auto" w:fill="auto"/>
            <w:hideMark/>
          </w:tcPr>
          <w:p w14:paraId="041C0EB0" w14:textId="77777777" w:rsidR="00422DBE" w:rsidRPr="00422DBE" w:rsidRDefault="00422DBE" w:rsidP="00422DBE">
            <w:pPr>
              <w:spacing w:before="40" w:after="120"/>
              <w:ind w:right="113"/>
              <w:rPr>
                <w:lang w:eastAsia="en-GB"/>
              </w:rPr>
            </w:pPr>
            <w:r w:rsidRPr="00422DBE">
              <w:rPr>
                <w:lang w:eastAsia="en-GB"/>
              </w:rPr>
              <w:lastRenderedPageBreak/>
              <w:t>18</w:t>
            </w:r>
          </w:p>
        </w:tc>
        <w:tc>
          <w:tcPr>
            <w:tcW w:w="1701" w:type="dxa"/>
            <w:shd w:val="clear" w:color="auto" w:fill="auto"/>
            <w:hideMark/>
          </w:tcPr>
          <w:p w14:paraId="436C2704" w14:textId="77777777" w:rsidR="00422DBE" w:rsidRPr="00422DBE" w:rsidRDefault="00422DBE" w:rsidP="00422DBE">
            <w:pPr>
              <w:spacing w:before="40" w:after="120"/>
              <w:ind w:right="113"/>
              <w:rPr>
                <w:lang w:eastAsia="en-GB"/>
              </w:rPr>
            </w:pPr>
            <w:r w:rsidRPr="00422DBE">
              <w:rPr>
                <w:lang w:eastAsia="en-GB"/>
              </w:rPr>
              <w:t>Kaixi (Myanmar) Lingerie Industrial Co Ltd owned by Kaixi Lingerie Co Ltd</w:t>
            </w:r>
          </w:p>
        </w:tc>
        <w:tc>
          <w:tcPr>
            <w:tcW w:w="1701" w:type="dxa"/>
            <w:shd w:val="clear" w:color="auto" w:fill="auto"/>
            <w:hideMark/>
          </w:tcPr>
          <w:p w14:paraId="27219D52" w14:textId="77777777" w:rsidR="00422DBE" w:rsidRPr="00422DBE" w:rsidRDefault="00422DBE" w:rsidP="00422DBE">
            <w:pPr>
              <w:spacing w:before="40" w:after="120"/>
              <w:ind w:right="113"/>
              <w:rPr>
                <w:lang w:eastAsia="en-GB"/>
              </w:rPr>
            </w:pPr>
            <w:r w:rsidRPr="00422DBE">
              <w:rPr>
                <w:lang w:eastAsia="en-GB"/>
              </w:rPr>
              <w:t>Hong Kong, SAR</w:t>
            </w:r>
          </w:p>
        </w:tc>
        <w:tc>
          <w:tcPr>
            <w:tcW w:w="1701" w:type="dxa"/>
            <w:shd w:val="clear" w:color="auto" w:fill="auto"/>
            <w:hideMark/>
          </w:tcPr>
          <w:p w14:paraId="4F9D1699" w14:textId="77777777" w:rsidR="00422DBE" w:rsidRPr="00422DBE" w:rsidRDefault="00422DBE" w:rsidP="00422DBE">
            <w:pPr>
              <w:spacing w:before="40" w:after="120"/>
              <w:ind w:right="113"/>
              <w:rPr>
                <w:lang w:eastAsia="en-GB"/>
              </w:rPr>
            </w:pPr>
            <w:r w:rsidRPr="00422DBE">
              <w:t>Operates in Ngwe Pinlae Industrial Zone which is owned by MEHL</w:t>
            </w:r>
          </w:p>
        </w:tc>
        <w:tc>
          <w:tcPr>
            <w:tcW w:w="1134" w:type="dxa"/>
            <w:shd w:val="clear" w:color="auto" w:fill="auto"/>
            <w:hideMark/>
          </w:tcPr>
          <w:p w14:paraId="5878D42E" w14:textId="77777777" w:rsidR="00422DBE" w:rsidRPr="00422DBE" w:rsidRDefault="00422DBE" w:rsidP="00422DBE">
            <w:pPr>
              <w:spacing w:before="40" w:after="120"/>
              <w:ind w:right="113"/>
              <w:rPr>
                <w:lang w:eastAsia="en-GB"/>
              </w:rPr>
            </w:pPr>
            <w:r w:rsidRPr="00422DBE">
              <w:rPr>
                <w:lang w:eastAsia="en-GB"/>
              </w:rPr>
              <w:t>MEHL</w:t>
            </w:r>
          </w:p>
        </w:tc>
        <w:tc>
          <w:tcPr>
            <w:tcW w:w="1418" w:type="dxa"/>
            <w:shd w:val="clear" w:color="auto" w:fill="auto"/>
            <w:hideMark/>
          </w:tcPr>
          <w:p w14:paraId="2E70D86E" w14:textId="77777777" w:rsidR="00422DBE" w:rsidRPr="00422DBE" w:rsidRDefault="00422DBE" w:rsidP="00422DBE">
            <w:pPr>
              <w:spacing w:before="40" w:after="120"/>
              <w:ind w:right="113"/>
              <w:rPr>
                <w:lang w:eastAsia="en-GB"/>
              </w:rPr>
            </w:pPr>
            <w:r w:rsidRPr="00422DBE">
              <w:rPr>
                <w:lang w:eastAsia="en-GB"/>
              </w:rPr>
              <w:t>Manufacturing</w:t>
            </w:r>
          </w:p>
        </w:tc>
        <w:tc>
          <w:tcPr>
            <w:tcW w:w="1418" w:type="dxa"/>
            <w:shd w:val="clear" w:color="auto" w:fill="auto"/>
            <w:hideMark/>
          </w:tcPr>
          <w:p w14:paraId="3A2BC722" w14:textId="77777777" w:rsidR="00422DBE" w:rsidRPr="00422DBE" w:rsidRDefault="00422DBE" w:rsidP="00422DBE">
            <w:pPr>
              <w:spacing w:before="40" w:after="120"/>
              <w:ind w:right="113"/>
              <w:rPr>
                <w:lang w:eastAsia="en-GB"/>
              </w:rPr>
            </w:pPr>
            <w:r w:rsidRPr="00422DBE">
              <w:rPr>
                <w:lang w:eastAsia="en-GB"/>
              </w:rPr>
              <w:t>DICA 101461890</w:t>
            </w:r>
          </w:p>
        </w:tc>
      </w:tr>
      <w:tr w:rsidR="00422DBE" w:rsidRPr="00422DBE" w14:paraId="76DB5354" w14:textId="77777777" w:rsidTr="00A113EA">
        <w:tc>
          <w:tcPr>
            <w:tcW w:w="567" w:type="dxa"/>
            <w:shd w:val="clear" w:color="auto" w:fill="auto"/>
            <w:hideMark/>
          </w:tcPr>
          <w:p w14:paraId="0FA1AB91" w14:textId="77777777" w:rsidR="00422DBE" w:rsidRPr="00422DBE" w:rsidRDefault="00422DBE" w:rsidP="00422DBE">
            <w:pPr>
              <w:spacing w:before="40" w:after="120"/>
              <w:ind w:right="113"/>
              <w:rPr>
                <w:lang w:eastAsia="en-GB"/>
              </w:rPr>
            </w:pPr>
            <w:r w:rsidRPr="00422DBE">
              <w:rPr>
                <w:lang w:eastAsia="en-GB"/>
              </w:rPr>
              <w:t>19</w:t>
            </w:r>
          </w:p>
        </w:tc>
        <w:tc>
          <w:tcPr>
            <w:tcW w:w="1701" w:type="dxa"/>
            <w:shd w:val="clear" w:color="auto" w:fill="auto"/>
            <w:hideMark/>
          </w:tcPr>
          <w:p w14:paraId="483F868F" w14:textId="77777777" w:rsidR="00422DBE" w:rsidRPr="00422DBE" w:rsidRDefault="00422DBE" w:rsidP="00422DBE">
            <w:pPr>
              <w:spacing w:before="40" w:after="120"/>
              <w:ind w:right="113"/>
              <w:rPr>
                <w:u w:val="single"/>
                <w:lang w:eastAsia="en-GB"/>
              </w:rPr>
            </w:pPr>
            <w:r w:rsidRPr="00422DBE">
              <w:t>Leader Steel (Myanmar) Co Ltd owned by Leader Steel Holdings Bhd</w:t>
            </w:r>
            <w:r w:rsidRPr="0000505C">
              <w:rPr>
                <w:rStyle w:val="FootnoteReference"/>
              </w:rPr>
              <w:footnoteReference w:id="587"/>
            </w:r>
          </w:p>
        </w:tc>
        <w:tc>
          <w:tcPr>
            <w:tcW w:w="1701" w:type="dxa"/>
            <w:shd w:val="clear" w:color="auto" w:fill="auto"/>
            <w:hideMark/>
          </w:tcPr>
          <w:p w14:paraId="4819EE38" w14:textId="77777777" w:rsidR="00422DBE" w:rsidRPr="00422DBE" w:rsidRDefault="00422DBE" w:rsidP="00422DBE">
            <w:pPr>
              <w:spacing w:before="40" w:after="120"/>
              <w:ind w:right="113"/>
              <w:rPr>
                <w:lang w:eastAsia="en-GB"/>
              </w:rPr>
            </w:pPr>
            <w:r w:rsidRPr="00422DBE">
              <w:rPr>
                <w:rFonts w:eastAsia="Calibri"/>
                <w:lang w:eastAsia="en-GB"/>
              </w:rPr>
              <w:t>Malaysia</w:t>
            </w:r>
          </w:p>
        </w:tc>
        <w:tc>
          <w:tcPr>
            <w:tcW w:w="1701" w:type="dxa"/>
            <w:shd w:val="clear" w:color="auto" w:fill="auto"/>
            <w:hideMark/>
          </w:tcPr>
          <w:p w14:paraId="25D4C51E" w14:textId="77777777" w:rsidR="00422DBE" w:rsidRPr="00422DBE" w:rsidRDefault="00422DBE" w:rsidP="00422DBE">
            <w:pPr>
              <w:spacing w:before="40" w:after="120"/>
              <w:ind w:right="113"/>
              <w:rPr>
                <w:lang w:eastAsia="en-GB"/>
              </w:rPr>
            </w:pPr>
            <w:r w:rsidRPr="00422DBE">
              <w:t>Operates in Ngwe Pinlae Industrial Zone which is owned by MEHL</w:t>
            </w:r>
          </w:p>
        </w:tc>
        <w:tc>
          <w:tcPr>
            <w:tcW w:w="1134" w:type="dxa"/>
            <w:shd w:val="clear" w:color="auto" w:fill="auto"/>
            <w:hideMark/>
          </w:tcPr>
          <w:p w14:paraId="6E9AE384" w14:textId="77777777" w:rsidR="00422DBE" w:rsidRPr="00422DBE" w:rsidRDefault="00422DBE" w:rsidP="00422DBE">
            <w:pPr>
              <w:spacing w:before="40" w:after="120"/>
              <w:ind w:right="113"/>
              <w:rPr>
                <w:lang w:eastAsia="en-GB"/>
              </w:rPr>
            </w:pPr>
            <w:r w:rsidRPr="00422DBE">
              <w:rPr>
                <w:rFonts w:eastAsia="Calibri"/>
                <w:lang w:eastAsia="en-GB"/>
              </w:rPr>
              <w:t>MEHL</w:t>
            </w:r>
          </w:p>
        </w:tc>
        <w:tc>
          <w:tcPr>
            <w:tcW w:w="1418" w:type="dxa"/>
            <w:shd w:val="clear" w:color="auto" w:fill="auto"/>
            <w:hideMark/>
          </w:tcPr>
          <w:p w14:paraId="47173411" w14:textId="77777777" w:rsidR="00422DBE" w:rsidRPr="00422DBE" w:rsidRDefault="00422DBE" w:rsidP="00422DBE">
            <w:pPr>
              <w:spacing w:before="40" w:after="120"/>
              <w:ind w:right="113"/>
              <w:rPr>
                <w:lang w:eastAsia="en-GB"/>
              </w:rPr>
            </w:pPr>
            <w:r w:rsidRPr="00422DBE">
              <w:rPr>
                <w:rFonts w:eastAsia="Calibri"/>
                <w:lang w:eastAsia="en-GB"/>
              </w:rPr>
              <w:t>Manufacturing</w:t>
            </w:r>
          </w:p>
        </w:tc>
        <w:tc>
          <w:tcPr>
            <w:tcW w:w="1418" w:type="dxa"/>
            <w:shd w:val="clear" w:color="auto" w:fill="auto"/>
            <w:hideMark/>
          </w:tcPr>
          <w:p w14:paraId="6035466B" w14:textId="77777777" w:rsidR="00422DBE" w:rsidRPr="00422DBE" w:rsidRDefault="00422DBE" w:rsidP="00422DBE">
            <w:pPr>
              <w:spacing w:before="40" w:after="120"/>
              <w:ind w:right="113"/>
              <w:rPr>
                <w:lang w:eastAsia="en-GB"/>
              </w:rPr>
            </w:pPr>
            <w:r w:rsidRPr="00422DBE">
              <w:rPr>
                <w:rFonts w:eastAsia="Calibri"/>
                <w:lang w:eastAsia="en-GB"/>
              </w:rPr>
              <w:t>DICA 105677510</w:t>
            </w:r>
          </w:p>
        </w:tc>
      </w:tr>
      <w:tr w:rsidR="00422DBE" w:rsidRPr="00422DBE" w14:paraId="0B3B4AFB" w14:textId="77777777" w:rsidTr="00005E01">
        <w:trPr>
          <w:cantSplit/>
        </w:trPr>
        <w:tc>
          <w:tcPr>
            <w:tcW w:w="567" w:type="dxa"/>
            <w:shd w:val="clear" w:color="auto" w:fill="auto"/>
            <w:hideMark/>
          </w:tcPr>
          <w:p w14:paraId="5718C343" w14:textId="77777777" w:rsidR="00422DBE" w:rsidRPr="00422DBE" w:rsidRDefault="00422DBE" w:rsidP="00422DBE">
            <w:pPr>
              <w:spacing w:before="40" w:after="120"/>
              <w:ind w:right="113"/>
              <w:rPr>
                <w:lang w:eastAsia="en-GB"/>
              </w:rPr>
            </w:pPr>
            <w:r w:rsidRPr="00422DBE">
              <w:rPr>
                <w:lang w:eastAsia="en-GB"/>
              </w:rPr>
              <w:t>20</w:t>
            </w:r>
          </w:p>
        </w:tc>
        <w:tc>
          <w:tcPr>
            <w:tcW w:w="1701" w:type="dxa"/>
            <w:shd w:val="clear" w:color="auto" w:fill="auto"/>
            <w:hideMark/>
          </w:tcPr>
          <w:p w14:paraId="6C07C405" w14:textId="1B5E4A91" w:rsidR="00422DBE" w:rsidRPr="00422DBE" w:rsidRDefault="00422DBE" w:rsidP="00422DBE">
            <w:pPr>
              <w:spacing w:before="40" w:after="120"/>
              <w:ind w:right="113"/>
              <w:rPr>
                <w:lang w:eastAsia="en-GB"/>
              </w:rPr>
            </w:pPr>
            <w:r w:rsidRPr="00422DBE">
              <w:rPr>
                <w:lang w:eastAsia="en-GB"/>
              </w:rPr>
              <w:t>Monywa Letpadaung Copper Mine is licensed to Myanmar Wanbao Mining Copper Limited (China) which in beneficially</w:t>
            </w:r>
            <w:r w:rsidR="00B70AC2">
              <w:rPr>
                <w:lang w:eastAsia="en-GB"/>
              </w:rPr>
              <w:t xml:space="preserve"> </w:t>
            </w:r>
            <w:r w:rsidRPr="00422DBE">
              <w:rPr>
                <w:lang w:eastAsia="en-GB"/>
              </w:rPr>
              <w:t>owned by NORINCO</w:t>
            </w:r>
          </w:p>
        </w:tc>
        <w:tc>
          <w:tcPr>
            <w:tcW w:w="1701" w:type="dxa"/>
            <w:shd w:val="clear" w:color="auto" w:fill="auto"/>
            <w:hideMark/>
          </w:tcPr>
          <w:p w14:paraId="00F7D620" w14:textId="77777777" w:rsidR="00422DBE" w:rsidRPr="00422DBE" w:rsidRDefault="00422DBE" w:rsidP="00422DBE">
            <w:pPr>
              <w:spacing w:before="40" w:after="120"/>
              <w:ind w:right="113"/>
              <w:rPr>
                <w:lang w:eastAsia="en-GB"/>
              </w:rPr>
            </w:pPr>
            <w:r w:rsidRPr="00422DBE">
              <w:rPr>
                <w:rFonts w:eastAsia="Calibri"/>
                <w:lang w:eastAsia="en-GB"/>
              </w:rPr>
              <w:t>China</w:t>
            </w:r>
          </w:p>
        </w:tc>
        <w:tc>
          <w:tcPr>
            <w:tcW w:w="1701" w:type="dxa"/>
            <w:shd w:val="clear" w:color="auto" w:fill="auto"/>
            <w:hideMark/>
          </w:tcPr>
          <w:p w14:paraId="3EDE4917" w14:textId="77777777" w:rsidR="00422DBE" w:rsidRPr="00422DBE" w:rsidRDefault="00422DBE" w:rsidP="00422DBE">
            <w:pPr>
              <w:spacing w:before="40" w:after="120"/>
              <w:ind w:right="113"/>
              <w:rPr>
                <w:lang w:eastAsia="en-GB"/>
              </w:rPr>
            </w:pPr>
            <w:r w:rsidRPr="00422DBE">
              <w:rPr>
                <w:rFonts w:eastAsia="Calibri"/>
                <w:lang w:eastAsia="en-GB"/>
              </w:rPr>
              <w:t>Monywa Letpadaung Copper Mine pays 30 percent of profit to MEHL</w:t>
            </w:r>
          </w:p>
        </w:tc>
        <w:tc>
          <w:tcPr>
            <w:tcW w:w="1134" w:type="dxa"/>
            <w:shd w:val="clear" w:color="auto" w:fill="auto"/>
            <w:hideMark/>
          </w:tcPr>
          <w:p w14:paraId="70A6CB6C" w14:textId="77777777" w:rsidR="00422DBE" w:rsidRPr="00422DBE" w:rsidRDefault="00422DBE" w:rsidP="00422DBE">
            <w:pPr>
              <w:spacing w:before="40" w:after="120"/>
              <w:ind w:right="113"/>
              <w:rPr>
                <w:lang w:eastAsia="en-GB"/>
              </w:rPr>
            </w:pPr>
            <w:r w:rsidRPr="00422DBE">
              <w:rPr>
                <w:rFonts w:eastAsia="Calibri"/>
                <w:lang w:eastAsia="en-GB"/>
              </w:rPr>
              <w:t>MEHL</w:t>
            </w:r>
          </w:p>
        </w:tc>
        <w:tc>
          <w:tcPr>
            <w:tcW w:w="1418" w:type="dxa"/>
            <w:shd w:val="clear" w:color="auto" w:fill="auto"/>
            <w:hideMark/>
          </w:tcPr>
          <w:p w14:paraId="49D6F242" w14:textId="77777777" w:rsidR="00422DBE" w:rsidRPr="00422DBE" w:rsidRDefault="00422DBE" w:rsidP="00422DBE">
            <w:pPr>
              <w:spacing w:before="40" w:after="120"/>
              <w:ind w:right="113"/>
              <w:rPr>
                <w:lang w:eastAsia="en-GB"/>
              </w:rPr>
            </w:pPr>
            <w:r w:rsidRPr="00422DBE">
              <w:rPr>
                <w:rFonts w:eastAsia="Calibri"/>
                <w:lang w:eastAsia="en-GB"/>
              </w:rPr>
              <w:t>Mining and quarrying</w:t>
            </w:r>
          </w:p>
        </w:tc>
        <w:tc>
          <w:tcPr>
            <w:tcW w:w="1418" w:type="dxa"/>
            <w:shd w:val="clear" w:color="auto" w:fill="auto"/>
            <w:hideMark/>
          </w:tcPr>
          <w:p w14:paraId="5618A9EA" w14:textId="77777777" w:rsidR="00422DBE" w:rsidRPr="00422DBE" w:rsidRDefault="00422DBE" w:rsidP="00422DBE">
            <w:pPr>
              <w:spacing w:before="40" w:after="120"/>
              <w:ind w:right="113"/>
              <w:rPr>
                <w:u w:val="single"/>
                <w:lang w:eastAsia="en-GB"/>
              </w:rPr>
            </w:pPr>
            <w:r w:rsidRPr="00422DBE">
              <w:rPr>
                <w:rFonts w:eastAsia="Calibri"/>
              </w:rPr>
              <w:t>MEITI</w:t>
            </w:r>
            <w:r w:rsidRPr="0000505C">
              <w:rPr>
                <w:rStyle w:val="FootnoteReference"/>
                <w:rFonts w:eastAsia="Calibri"/>
              </w:rPr>
              <w:footnoteReference w:id="588"/>
            </w:r>
          </w:p>
        </w:tc>
      </w:tr>
      <w:tr w:rsidR="00422DBE" w:rsidRPr="00422DBE" w14:paraId="6391BB09" w14:textId="77777777" w:rsidTr="00A113EA">
        <w:tc>
          <w:tcPr>
            <w:tcW w:w="567" w:type="dxa"/>
            <w:shd w:val="clear" w:color="auto" w:fill="auto"/>
            <w:hideMark/>
          </w:tcPr>
          <w:p w14:paraId="7CB831E8" w14:textId="77777777" w:rsidR="00422DBE" w:rsidRPr="00422DBE" w:rsidRDefault="00422DBE" w:rsidP="00422DBE">
            <w:pPr>
              <w:spacing w:before="40" w:after="120"/>
              <w:ind w:right="113"/>
              <w:rPr>
                <w:lang w:eastAsia="en-GB"/>
              </w:rPr>
            </w:pPr>
            <w:r w:rsidRPr="00422DBE">
              <w:rPr>
                <w:lang w:eastAsia="en-GB"/>
              </w:rPr>
              <w:t>21</w:t>
            </w:r>
          </w:p>
        </w:tc>
        <w:tc>
          <w:tcPr>
            <w:tcW w:w="1701" w:type="dxa"/>
            <w:shd w:val="clear" w:color="auto" w:fill="auto"/>
            <w:hideMark/>
          </w:tcPr>
          <w:p w14:paraId="415F905C" w14:textId="77777777" w:rsidR="00422DBE" w:rsidRPr="00422DBE" w:rsidRDefault="00422DBE" w:rsidP="00422DBE">
            <w:pPr>
              <w:spacing w:before="40" w:after="120"/>
              <w:ind w:right="113"/>
              <w:rPr>
                <w:u w:val="single"/>
                <w:lang w:eastAsia="en-GB"/>
              </w:rPr>
            </w:pPr>
            <w:r w:rsidRPr="00422DBE">
              <w:t>Myanmar Century Liaoyuan Knitted Wear Co Ltd owned by Jiangsu Century Liaoyuan Knitted Wear Co Ltd</w:t>
            </w:r>
            <w:r w:rsidRPr="0000505C">
              <w:rPr>
                <w:rStyle w:val="FootnoteReference"/>
              </w:rPr>
              <w:footnoteReference w:id="589"/>
            </w:r>
          </w:p>
        </w:tc>
        <w:tc>
          <w:tcPr>
            <w:tcW w:w="1701" w:type="dxa"/>
            <w:shd w:val="clear" w:color="auto" w:fill="auto"/>
            <w:hideMark/>
          </w:tcPr>
          <w:p w14:paraId="0A31F5AA" w14:textId="77777777" w:rsidR="00422DBE" w:rsidRPr="00422DBE" w:rsidRDefault="00422DBE" w:rsidP="00422DBE">
            <w:pPr>
              <w:spacing w:before="40" w:after="120"/>
              <w:ind w:right="113"/>
              <w:rPr>
                <w:lang w:eastAsia="en-GB"/>
              </w:rPr>
            </w:pPr>
            <w:r w:rsidRPr="00422DBE">
              <w:rPr>
                <w:lang w:eastAsia="en-GB"/>
              </w:rPr>
              <w:t>China</w:t>
            </w:r>
          </w:p>
        </w:tc>
        <w:tc>
          <w:tcPr>
            <w:tcW w:w="1701" w:type="dxa"/>
            <w:shd w:val="clear" w:color="auto" w:fill="auto"/>
            <w:hideMark/>
          </w:tcPr>
          <w:p w14:paraId="39AA1EE0" w14:textId="77777777" w:rsidR="00422DBE" w:rsidRPr="00422DBE" w:rsidRDefault="00422DBE" w:rsidP="00422DBE">
            <w:pPr>
              <w:spacing w:before="40" w:after="120"/>
              <w:ind w:right="113"/>
              <w:rPr>
                <w:lang w:eastAsia="en-GB"/>
              </w:rPr>
            </w:pPr>
            <w:r w:rsidRPr="00422DBE">
              <w:t>Operates in Ngwe Pinlae Industrial Zone which is owned by MEHL</w:t>
            </w:r>
          </w:p>
        </w:tc>
        <w:tc>
          <w:tcPr>
            <w:tcW w:w="1134" w:type="dxa"/>
            <w:shd w:val="clear" w:color="auto" w:fill="auto"/>
            <w:hideMark/>
          </w:tcPr>
          <w:p w14:paraId="4E6F3FFB" w14:textId="77777777" w:rsidR="00422DBE" w:rsidRPr="00422DBE" w:rsidRDefault="00422DBE" w:rsidP="00422DBE">
            <w:pPr>
              <w:spacing w:before="40" w:after="120"/>
              <w:ind w:right="113"/>
              <w:rPr>
                <w:lang w:eastAsia="en-GB"/>
              </w:rPr>
            </w:pPr>
            <w:r w:rsidRPr="00422DBE">
              <w:rPr>
                <w:lang w:eastAsia="en-GB"/>
              </w:rPr>
              <w:t>MEHL</w:t>
            </w:r>
          </w:p>
        </w:tc>
        <w:tc>
          <w:tcPr>
            <w:tcW w:w="1418" w:type="dxa"/>
            <w:shd w:val="clear" w:color="auto" w:fill="auto"/>
            <w:hideMark/>
          </w:tcPr>
          <w:p w14:paraId="1CF65A66" w14:textId="77777777" w:rsidR="00422DBE" w:rsidRPr="00422DBE" w:rsidRDefault="00422DBE" w:rsidP="00422DBE">
            <w:pPr>
              <w:spacing w:before="40" w:after="120"/>
              <w:ind w:right="113"/>
              <w:rPr>
                <w:lang w:eastAsia="en-GB"/>
              </w:rPr>
            </w:pPr>
            <w:r w:rsidRPr="00422DBE">
              <w:rPr>
                <w:lang w:eastAsia="en-GB"/>
              </w:rPr>
              <w:footnoteReference w:customMarkFollows="1" w:id="590"/>
              <w:t>Manufacturing</w:t>
            </w:r>
          </w:p>
        </w:tc>
        <w:tc>
          <w:tcPr>
            <w:tcW w:w="1418" w:type="dxa"/>
            <w:shd w:val="clear" w:color="auto" w:fill="auto"/>
            <w:hideMark/>
          </w:tcPr>
          <w:p w14:paraId="31F6C935" w14:textId="77777777" w:rsidR="00422DBE" w:rsidRPr="00422DBE" w:rsidRDefault="00422DBE" w:rsidP="00422DBE">
            <w:pPr>
              <w:spacing w:before="40" w:after="120"/>
              <w:ind w:right="113"/>
              <w:rPr>
                <w:lang w:eastAsia="en-GB"/>
              </w:rPr>
            </w:pPr>
            <w:r w:rsidRPr="00422DBE">
              <w:rPr>
                <w:lang w:eastAsia="en-GB"/>
              </w:rPr>
              <w:t>DICA 107821422</w:t>
            </w:r>
          </w:p>
        </w:tc>
      </w:tr>
      <w:tr w:rsidR="00422DBE" w:rsidRPr="00422DBE" w14:paraId="16B2A655" w14:textId="77777777" w:rsidTr="00A113EA">
        <w:tc>
          <w:tcPr>
            <w:tcW w:w="567" w:type="dxa"/>
            <w:shd w:val="clear" w:color="auto" w:fill="auto"/>
            <w:hideMark/>
          </w:tcPr>
          <w:p w14:paraId="68C13EBB" w14:textId="77777777" w:rsidR="00422DBE" w:rsidRPr="00422DBE" w:rsidRDefault="00422DBE" w:rsidP="00422DBE">
            <w:pPr>
              <w:spacing w:before="40" w:after="120"/>
              <w:ind w:right="113"/>
              <w:rPr>
                <w:lang w:eastAsia="en-GB"/>
              </w:rPr>
            </w:pPr>
            <w:r w:rsidRPr="00422DBE">
              <w:rPr>
                <w:lang w:eastAsia="en-GB"/>
              </w:rPr>
              <w:t>22</w:t>
            </w:r>
          </w:p>
        </w:tc>
        <w:tc>
          <w:tcPr>
            <w:tcW w:w="1701" w:type="dxa"/>
            <w:shd w:val="clear" w:color="auto" w:fill="auto"/>
            <w:hideMark/>
          </w:tcPr>
          <w:p w14:paraId="58906C71" w14:textId="77777777" w:rsidR="00422DBE" w:rsidRPr="00422DBE" w:rsidRDefault="00422DBE" w:rsidP="00422DBE">
            <w:pPr>
              <w:spacing w:before="40" w:after="120"/>
              <w:ind w:right="113"/>
              <w:rPr>
                <w:u w:val="single"/>
                <w:lang w:eastAsia="en-GB"/>
              </w:rPr>
            </w:pPr>
            <w:r w:rsidRPr="00422DBE">
              <w:t>Myanmar Global Services Ltd is owned by Global Airfreight International Pte Ltd</w:t>
            </w:r>
            <w:r w:rsidRPr="0000505C">
              <w:rPr>
                <w:rStyle w:val="FootnoteReference"/>
                <w:rFonts w:eastAsia="Calibri"/>
              </w:rPr>
              <w:footnoteReference w:id="591"/>
            </w:r>
            <w:r w:rsidRPr="00422DBE">
              <w:rPr>
                <w:rFonts w:eastAsia="Calibri"/>
              </w:rPr>
              <w:t xml:space="preserve"> </w:t>
            </w:r>
          </w:p>
        </w:tc>
        <w:tc>
          <w:tcPr>
            <w:tcW w:w="1701" w:type="dxa"/>
            <w:shd w:val="clear" w:color="auto" w:fill="auto"/>
            <w:hideMark/>
          </w:tcPr>
          <w:p w14:paraId="379D0318" w14:textId="77777777" w:rsidR="00422DBE" w:rsidRPr="00422DBE" w:rsidRDefault="00422DBE" w:rsidP="00422DBE">
            <w:pPr>
              <w:spacing w:before="40" w:after="120"/>
              <w:ind w:right="113"/>
              <w:rPr>
                <w:lang w:eastAsia="en-GB"/>
              </w:rPr>
            </w:pPr>
            <w:r w:rsidRPr="00422DBE">
              <w:t>Singapore</w:t>
            </w:r>
          </w:p>
        </w:tc>
        <w:tc>
          <w:tcPr>
            <w:tcW w:w="1701" w:type="dxa"/>
            <w:shd w:val="clear" w:color="auto" w:fill="auto"/>
            <w:hideMark/>
          </w:tcPr>
          <w:p w14:paraId="1D8C739B" w14:textId="77777777" w:rsidR="00422DBE" w:rsidRPr="00422DBE" w:rsidRDefault="00422DBE" w:rsidP="00422DBE">
            <w:pPr>
              <w:spacing w:before="40" w:after="120"/>
              <w:ind w:right="113"/>
              <w:rPr>
                <w:u w:val="single"/>
                <w:lang w:eastAsia="en-GB"/>
              </w:rPr>
            </w:pPr>
            <w:r w:rsidRPr="00422DBE">
              <w:rPr>
                <w:rFonts w:eastAsia="Calibri"/>
              </w:rPr>
              <w:t>Rents space in the Myawaddy Bank Luxury Complex</w:t>
            </w:r>
            <w:r w:rsidRPr="0000505C">
              <w:rPr>
                <w:rStyle w:val="FootnoteReference"/>
                <w:rFonts w:eastAsia="Calibri"/>
              </w:rPr>
              <w:footnoteReference w:id="592"/>
            </w:r>
          </w:p>
        </w:tc>
        <w:tc>
          <w:tcPr>
            <w:tcW w:w="1134" w:type="dxa"/>
            <w:shd w:val="clear" w:color="auto" w:fill="auto"/>
            <w:hideMark/>
          </w:tcPr>
          <w:p w14:paraId="303BCA84" w14:textId="77777777" w:rsidR="00422DBE" w:rsidRPr="00422DBE" w:rsidRDefault="00422DBE" w:rsidP="00422DBE">
            <w:pPr>
              <w:spacing w:before="40" w:after="120"/>
              <w:ind w:right="113"/>
              <w:rPr>
                <w:lang w:eastAsia="en-GB"/>
              </w:rPr>
            </w:pPr>
            <w:r w:rsidRPr="00422DBE">
              <w:rPr>
                <w:lang w:eastAsia="en-GB"/>
              </w:rPr>
              <w:t>MEHL</w:t>
            </w:r>
          </w:p>
        </w:tc>
        <w:tc>
          <w:tcPr>
            <w:tcW w:w="1418" w:type="dxa"/>
            <w:shd w:val="clear" w:color="auto" w:fill="auto"/>
            <w:hideMark/>
          </w:tcPr>
          <w:p w14:paraId="00D4EF31" w14:textId="77777777" w:rsidR="00422DBE" w:rsidRPr="00422DBE" w:rsidRDefault="00422DBE" w:rsidP="00422DBE">
            <w:pPr>
              <w:spacing w:before="40" w:after="120"/>
              <w:ind w:right="113"/>
              <w:rPr>
                <w:lang w:eastAsia="en-GB"/>
              </w:rPr>
            </w:pPr>
            <w:r w:rsidRPr="00422DBE">
              <w:rPr>
                <w:rFonts w:eastAsia="Calibri"/>
                <w:lang w:eastAsia="en-GB"/>
              </w:rPr>
              <w:t>Transportation and storage</w:t>
            </w:r>
          </w:p>
        </w:tc>
        <w:tc>
          <w:tcPr>
            <w:tcW w:w="1418" w:type="dxa"/>
            <w:shd w:val="clear" w:color="auto" w:fill="auto"/>
            <w:hideMark/>
          </w:tcPr>
          <w:p w14:paraId="03E8D7FD" w14:textId="77777777" w:rsidR="00422DBE" w:rsidRPr="00422DBE" w:rsidRDefault="00422DBE" w:rsidP="00422DBE">
            <w:pPr>
              <w:spacing w:before="40" w:after="120"/>
              <w:ind w:right="113"/>
              <w:rPr>
                <w:lang w:eastAsia="en-GB"/>
              </w:rPr>
            </w:pPr>
            <w:r w:rsidRPr="00422DBE">
              <w:rPr>
                <w:rFonts w:eastAsia="Calibri"/>
                <w:lang w:eastAsia="en-GB"/>
              </w:rPr>
              <w:t xml:space="preserve">DICA 114964743 </w:t>
            </w:r>
          </w:p>
        </w:tc>
      </w:tr>
      <w:tr w:rsidR="00422DBE" w:rsidRPr="00422DBE" w14:paraId="656BFB77" w14:textId="77777777" w:rsidTr="00A113EA">
        <w:tc>
          <w:tcPr>
            <w:tcW w:w="567" w:type="dxa"/>
            <w:shd w:val="clear" w:color="auto" w:fill="auto"/>
            <w:hideMark/>
          </w:tcPr>
          <w:p w14:paraId="5EA3CA4D" w14:textId="77777777" w:rsidR="00422DBE" w:rsidRPr="00422DBE" w:rsidRDefault="00422DBE" w:rsidP="00422DBE">
            <w:pPr>
              <w:spacing w:before="40" w:after="120"/>
              <w:ind w:right="113"/>
              <w:rPr>
                <w:lang w:eastAsia="en-GB"/>
              </w:rPr>
            </w:pPr>
            <w:r w:rsidRPr="00422DBE">
              <w:rPr>
                <w:lang w:eastAsia="en-GB"/>
              </w:rPr>
              <w:t>23</w:t>
            </w:r>
          </w:p>
        </w:tc>
        <w:tc>
          <w:tcPr>
            <w:tcW w:w="1701" w:type="dxa"/>
            <w:shd w:val="clear" w:color="auto" w:fill="auto"/>
            <w:hideMark/>
          </w:tcPr>
          <w:p w14:paraId="4C94C81E" w14:textId="77777777" w:rsidR="00422DBE" w:rsidRPr="00422DBE" w:rsidRDefault="00422DBE" w:rsidP="00422DBE">
            <w:pPr>
              <w:spacing w:before="40" w:after="120"/>
              <w:ind w:right="113"/>
              <w:rPr>
                <w:u w:val="single"/>
                <w:lang w:eastAsia="en-GB"/>
              </w:rPr>
            </w:pPr>
            <w:r w:rsidRPr="00422DBE">
              <w:t xml:space="preserve">Myanmar Wise-Pacific Apparel Bago Co Ltd is solely-owned </w:t>
            </w:r>
            <w:r w:rsidRPr="00422DBE">
              <w:lastRenderedPageBreak/>
              <w:t>subsidiary of Pan-Pacific Ltd</w:t>
            </w:r>
            <w:r w:rsidRPr="0000505C">
              <w:rPr>
                <w:rStyle w:val="FootnoteReference"/>
              </w:rPr>
              <w:footnoteReference w:id="593"/>
            </w:r>
          </w:p>
        </w:tc>
        <w:tc>
          <w:tcPr>
            <w:tcW w:w="1701" w:type="dxa"/>
            <w:shd w:val="clear" w:color="auto" w:fill="auto"/>
            <w:hideMark/>
          </w:tcPr>
          <w:p w14:paraId="02CDF248" w14:textId="77777777" w:rsidR="00422DBE" w:rsidRPr="00422DBE" w:rsidRDefault="00422DBE" w:rsidP="00422DBE">
            <w:pPr>
              <w:spacing w:before="40" w:after="120"/>
              <w:ind w:right="113"/>
              <w:rPr>
                <w:u w:val="single"/>
                <w:lang w:eastAsia="en-GB"/>
              </w:rPr>
            </w:pPr>
            <w:r w:rsidRPr="00422DBE">
              <w:rPr>
                <w:rFonts w:eastAsia="Calibri"/>
              </w:rPr>
              <w:lastRenderedPageBreak/>
              <w:t>Republic of Korea</w:t>
            </w:r>
          </w:p>
        </w:tc>
        <w:tc>
          <w:tcPr>
            <w:tcW w:w="1701" w:type="dxa"/>
            <w:shd w:val="clear" w:color="auto" w:fill="auto"/>
            <w:hideMark/>
          </w:tcPr>
          <w:p w14:paraId="31D45D4B" w14:textId="77777777" w:rsidR="00422DBE" w:rsidRPr="00422DBE" w:rsidRDefault="00422DBE" w:rsidP="00422DBE">
            <w:pPr>
              <w:spacing w:before="40" w:after="120"/>
              <w:ind w:right="113"/>
              <w:rPr>
                <w:lang w:eastAsia="en-GB"/>
              </w:rPr>
            </w:pPr>
            <w:r w:rsidRPr="00422DBE">
              <w:rPr>
                <w:rFonts w:eastAsia="Calibri"/>
              </w:rPr>
              <w:t>Operates in Inndagaw Industrial Zone</w:t>
            </w:r>
            <w:r w:rsidRPr="0000505C">
              <w:rPr>
                <w:rStyle w:val="FootnoteReference"/>
                <w:rFonts w:eastAsia="Calibri"/>
              </w:rPr>
              <w:footnoteReference w:id="594"/>
            </w:r>
            <w:r w:rsidRPr="00422DBE">
              <w:rPr>
                <w:rFonts w:eastAsia="Calibri"/>
              </w:rPr>
              <w:t xml:space="preserve"> which is owned by MEHL</w:t>
            </w:r>
            <w:r w:rsidRPr="0000505C">
              <w:rPr>
                <w:rStyle w:val="FootnoteReference"/>
                <w:rFonts w:eastAsia="Calibri"/>
              </w:rPr>
              <w:footnoteReference w:id="595"/>
            </w:r>
          </w:p>
        </w:tc>
        <w:tc>
          <w:tcPr>
            <w:tcW w:w="1134" w:type="dxa"/>
            <w:shd w:val="clear" w:color="auto" w:fill="auto"/>
            <w:hideMark/>
          </w:tcPr>
          <w:p w14:paraId="3B0BD560" w14:textId="77777777" w:rsidR="00422DBE" w:rsidRPr="00422DBE" w:rsidRDefault="00422DBE" w:rsidP="00422DBE">
            <w:pPr>
              <w:spacing w:before="40" w:after="120"/>
              <w:ind w:right="113"/>
              <w:rPr>
                <w:lang w:eastAsia="en-GB"/>
              </w:rPr>
            </w:pPr>
            <w:r w:rsidRPr="00422DBE">
              <w:rPr>
                <w:rFonts w:eastAsia="Calibri"/>
                <w:lang w:eastAsia="en-GB"/>
              </w:rPr>
              <w:t>MEHL</w:t>
            </w:r>
          </w:p>
        </w:tc>
        <w:tc>
          <w:tcPr>
            <w:tcW w:w="1418" w:type="dxa"/>
            <w:shd w:val="clear" w:color="auto" w:fill="auto"/>
            <w:hideMark/>
          </w:tcPr>
          <w:p w14:paraId="50058729" w14:textId="77777777" w:rsidR="00422DBE" w:rsidRPr="00422DBE" w:rsidRDefault="00422DBE" w:rsidP="00422DBE">
            <w:pPr>
              <w:spacing w:before="40" w:after="120"/>
              <w:ind w:right="113"/>
              <w:rPr>
                <w:lang w:eastAsia="en-GB"/>
              </w:rPr>
            </w:pPr>
            <w:r w:rsidRPr="00422DBE">
              <w:rPr>
                <w:rFonts w:eastAsia="Calibri"/>
                <w:lang w:eastAsia="en-GB"/>
              </w:rPr>
              <w:t>Manufacturing</w:t>
            </w:r>
          </w:p>
        </w:tc>
        <w:tc>
          <w:tcPr>
            <w:tcW w:w="1418" w:type="dxa"/>
            <w:shd w:val="clear" w:color="auto" w:fill="auto"/>
            <w:hideMark/>
          </w:tcPr>
          <w:p w14:paraId="7F1F0E13" w14:textId="77777777" w:rsidR="00422DBE" w:rsidRPr="00422DBE" w:rsidRDefault="00422DBE" w:rsidP="00422DBE">
            <w:pPr>
              <w:spacing w:before="40" w:after="120"/>
              <w:ind w:right="113"/>
              <w:rPr>
                <w:lang w:eastAsia="en-GB"/>
              </w:rPr>
            </w:pPr>
            <w:r w:rsidRPr="00422DBE">
              <w:rPr>
                <w:rFonts w:eastAsia="Calibri"/>
                <w:lang w:eastAsia="en-GB"/>
              </w:rPr>
              <w:t>DICA 113472928</w:t>
            </w:r>
          </w:p>
        </w:tc>
      </w:tr>
      <w:tr w:rsidR="00422DBE" w:rsidRPr="00422DBE" w14:paraId="72BA8EDB" w14:textId="77777777" w:rsidTr="00A113EA">
        <w:tc>
          <w:tcPr>
            <w:tcW w:w="567" w:type="dxa"/>
            <w:shd w:val="clear" w:color="auto" w:fill="auto"/>
            <w:hideMark/>
          </w:tcPr>
          <w:p w14:paraId="7A9AFB23" w14:textId="77777777" w:rsidR="00422DBE" w:rsidRPr="00422DBE" w:rsidRDefault="00422DBE" w:rsidP="00422DBE">
            <w:pPr>
              <w:spacing w:before="40" w:after="120"/>
              <w:ind w:right="113"/>
              <w:rPr>
                <w:lang w:eastAsia="en-GB"/>
              </w:rPr>
            </w:pPr>
            <w:r w:rsidRPr="00422DBE">
              <w:rPr>
                <w:lang w:eastAsia="en-GB"/>
              </w:rPr>
              <w:t>24</w:t>
            </w:r>
          </w:p>
        </w:tc>
        <w:tc>
          <w:tcPr>
            <w:tcW w:w="1701" w:type="dxa"/>
            <w:shd w:val="clear" w:color="auto" w:fill="auto"/>
            <w:hideMark/>
          </w:tcPr>
          <w:p w14:paraId="26A17809" w14:textId="77777777" w:rsidR="00422DBE" w:rsidRPr="00422DBE" w:rsidRDefault="00422DBE" w:rsidP="00422DBE">
            <w:pPr>
              <w:spacing w:before="40" w:after="120"/>
              <w:ind w:right="113"/>
              <w:rPr>
                <w:u w:val="single"/>
                <w:lang w:eastAsia="en-GB"/>
              </w:rPr>
            </w:pPr>
            <w:r w:rsidRPr="00422DBE">
              <w:t>Myanmar Youngin Co Ltd owned by Young In Engineering Co Ltd</w:t>
            </w:r>
            <w:r w:rsidRPr="0000505C">
              <w:rPr>
                <w:rStyle w:val="FootnoteReference"/>
              </w:rPr>
              <w:footnoteReference w:id="596"/>
            </w:r>
          </w:p>
        </w:tc>
        <w:tc>
          <w:tcPr>
            <w:tcW w:w="1701" w:type="dxa"/>
            <w:shd w:val="clear" w:color="auto" w:fill="auto"/>
            <w:hideMark/>
          </w:tcPr>
          <w:p w14:paraId="1B86B0BD" w14:textId="77777777" w:rsidR="00422DBE" w:rsidRPr="00422DBE" w:rsidRDefault="00422DBE" w:rsidP="00422DBE">
            <w:pPr>
              <w:spacing w:before="40" w:after="120"/>
              <w:ind w:right="113"/>
              <w:rPr>
                <w:u w:val="single"/>
                <w:lang w:eastAsia="en-GB"/>
              </w:rPr>
            </w:pPr>
            <w:r w:rsidRPr="00422DBE">
              <w:rPr>
                <w:rFonts w:eastAsia="Calibri"/>
              </w:rPr>
              <w:t>Republic of Korea</w:t>
            </w:r>
          </w:p>
        </w:tc>
        <w:tc>
          <w:tcPr>
            <w:tcW w:w="1701" w:type="dxa"/>
            <w:shd w:val="clear" w:color="auto" w:fill="auto"/>
            <w:hideMark/>
          </w:tcPr>
          <w:p w14:paraId="1936F05E" w14:textId="77777777" w:rsidR="00422DBE" w:rsidRPr="00422DBE" w:rsidRDefault="00422DBE" w:rsidP="00422DBE">
            <w:pPr>
              <w:spacing w:before="40" w:after="120"/>
              <w:ind w:right="113"/>
              <w:rPr>
                <w:lang w:eastAsia="en-GB"/>
              </w:rPr>
            </w:pPr>
            <w:r w:rsidRPr="00422DBE">
              <w:t>Operates in Ngwe Pinlae Industrial Zone which is owned by MEHL</w:t>
            </w:r>
          </w:p>
        </w:tc>
        <w:tc>
          <w:tcPr>
            <w:tcW w:w="1134" w:type="dxa"/>
            <w:shd w:val="clear" w:color="auto" w:fill="auto"/>
            <w:hideMark/>
          </w:tcPr>
          <w:p w14:paraId="6BB01858" w14:textId="77777777" w:rsidR="00422DBE" w:rsidRPr="00422DBE" w:rsidRDefault="00422DBE" w:rsidP="00422DBE">
            <w:pPr>
              <w:spacing w:before="40" w:after="120"/>
              <w:ind w:right="113"/>
              <w:rPr>
                <w:lang w:eastAsia="en-GB"/>
              </w:rPr>
            </w:pPr>
            <w:r w:rsidRPr="00422DBE">
              <w:rPr>
                <w:rFonts w:eastAsia="Calibri"/>
                <w:lang w:eastAsia="en-GB"/>
              </w:rPr>
              <w:t>MEHL</w:t>
            </w:r>
          </w:p>
        </w:tc>
        <w:tc>
          <w:tcPr>
            <w:tcW w:w="1418" w:type="dxa"/>
            <w:shd w:val="clear" w:color="auto" w:fill="auto"/>
            <w:hideMark/>
          </w:tcPr>
          <w:p w14:paraId="5DA2CBC6" w14:textId="77777777" w:rsidR="00422DBE" w:rsidRPr="00422DBE" w:rsidRDefault="00422DBE" w:rsidP="00422DBE">
            <w:pPr>
              <w:spacing w:before="40" w:after="120"/>
              <w:ind w:right="113"/>
              <w:rPr>
                <w:lang w:eastAsia="en-GB"/>
              </w:rPr>
            </w:pPr>
            <w:r w:rsidRPr="00422DBE">
              <w:rPr>
                <w:rFonts w:eastAsia="Calibri"/>
                <w:lang w:eastAsia="en-GB"/>
              </w:rPr>
              <w:t>Manufacturing</w:t>
            </w:r>
          </w:p>
        </w:tc>
        <w:tc>
          <w:tcPr>
            <w:tcW w:w="1418" w:type="dxa"/>
            <w:shd w:val="clear" w:color="auto" w:fill="auto"/>
            <w:hideMark/>
          </w:tcPr>
          <w:p w14:paraId="497042AC" w14:textId="77777777" w:rsidR="00422DBE" w:rsidRPr="00422DBE" w:rsidRDefault="00422DBE" w:rsidP="00422DBE">
            <w:pPr>
              <w:spacing w:before="40" w:after="120"/>
              <w:ind w:right="113"/>
              <w:rPr>
                <w:lang w:eastAsia="en-GB"/>
              </w:rPr>
            </w:pPr>
            <w:r w:rsidRPr="00422DBE">
              <w:rPr>
                <w:rFonts w:eastAsia="Calibri"/>
                <w:lang w:eastAsia="en-GB"/>
              </w:rPr>
              <w:t>DICA 102477510</w:t>
            </w:r>
          </w:p>
        </w:tc>
      </w:tr>
      <w:tr w:rsidR="00422DBE" w:rsidRPr="00422DBE" w14:paraId="6F6C869D" w14:textId="77777777" w:rsidTr="00A113EA">
        <w:tc>
          <w:tcPr>
            <w:tcW w:w="567" w:type="dxa"/>
            <w:shd w:val="clear" w:color="auto" w:fill="auto"/>
            <w:hideMark/>
          </w:tcPr>
          <w:p w14:paraId="7A07679C" w14:textId="77777777" w:rsidR="00422DBE" w:rsidRPr="00422DBE" w:rsidRDefault="00422DBE" w:rsidP="00422DBE">
            <w:pPr>
              <w:spacing w:before="40" w:after="120"/>
              <w:ind w:right="113"/>
              <w:rPr>
                <w:lang w:eastAsia="en-GB"/>
              </w:rPr>
            </w:pPr>
            <w:r w:rsidRPr="00422DBE">
              <w:rPr>
                <w:lang w:eastAsia="en-GB"/>
              </w:rPr>
              <w:t>25</w:t>
            </w:r>
          </w:p>
        </w:tc>
        <w:tc>
          <w:tcPr>
            <w:tcW w:w="1701" w:type="dxa"/>
            <w:shd w:val="clear" w:color="auto" w:fill="auto"/>
            <w:hideMark/>
          </w:tcPr>
          <w:p w14:paraId="091EB5D9" w14:textId="77777777" w:rsidR="00422DBE" w:rsidRPr="00422DBE" w:rsidRDefault="00422DBE" w:rsidP="00422DBE">
            <w:pPr>
              <w:spacing w:before="40" w:after="120"/>
              <w:ind w:right="113"/>
              <w:rPr>
                <w:lang w:eastAsia="en-GB"/>
              </w:rPr>
            </w:pPr>
            <w:r w:rsidRPr="00422DBE">
              <w:t>MYD International Co Ltd</w:t>
            </w:r>
            <w:r w:rsidRPr="0000505C">
              <w:rPr>
                <w:rStyle w:val="FootnoteReference"/>
              </w:rPr>
              <w:footnoteReference w:id="597"/>
            </w:r>
            <w:r w:rsidRPr="00422DBE">
              <w:t xml:space="preserve"> is owned by Young In Engineering Co Ltd</w:t>
            </w:r>
            <w:r w:rsidRPr="0000505C">
              <w:rPr>
                <w:rStyle w:val="FootnoteReference"/>
              </w:rPr>
              <w:footnoteReference w:id="598"/>
            </w:r>
          </w:p>
        </w:tc>
        <w:tc>
          <w:tcPr>
            <w:tcW w:w="1701" w:type="dxa"/>
            <w:shd w:val="clear" w:color="auto" w:fill="auto"/>
            <w:hideMark/>
          </w:tcPr>
          <w:p w14:paraId="7A330824" w14:textId="77777777" w:rsidR="00422DBE" w:rsidRPr="00422DBE" w:rsidRDefault="00422DBE" w:rsidP="00422DBE">
            <w:pPr>
              <w:spacing w:before="40" w:after="120"/>
              <w:ind w:right="113"/>
              <w:rPr>
                <w:u w:val="single"/>
                <w:lang w:eastAsia="en-GB"/>
              </w:rPr>
            </w:pPr>
            <w:r w:rsidRPr="00422DBE">
              <w:rPr>
                <w:rFonts w:eastAsia="Calibri"/>
              </w:rPr>
              <w:t>Republic of Korea</w:t>
            </w:r>
          </w:p>
        </w:tc>
        <w:tc>
          <w:tcPr>
            <w:tcW w:w="1701" w:type="dxa"/>
            <w:shd w:val="clear" w:color="auto" w:fill="auto"/>
            <w:hideMark/>
          </w:tcPr>
          <w:p w14:paraId="12CC43C5" w14:textId="77777777" w:rsidR="00422DBE" w:rsidRPr="00422DBE" w:rsidRDefault="00422DBE" w:rsidP="00422DBE">
            <w:pPr>
              <w:spacing w:before="40" w:after="120"/>
              <w:ind w:right="113"/>
              <w:rPr>
                <w:lang w:eastAsia="en-GB"/>
              </w:rPr>
            </w:pPr>
            <w:r w:rsidRPr="00422DBE">
              <w:t>Operates in Ngwe Pinlae Industrial Zone which is owned by MEHL</w:t>
            </w:r>
          </w:p>
        </w:tc>
        <w:tc>
          <w:tcPr>
            <w:tcW w:w="1134" w:type="dxa"/>
            <w:shd w:val="clear" w:color="auto" w:fill="auto"/>
            <w:hideMark/>
          </w:tcPr>
          <w:p w14:paraId="41508541" w14:textId="77777777" w:rsidR="00422DBE" w:rsidRPr="00422DBE" w:rsidRDefault="00422DBE" w:rsidP="00422DBE">
            <w:pPr>
              <w:spacing w:before="40" w:after="120"/>
              <w:ind w:right="113"/>
              <w:rPr>
                <w:lang w:eastAsia="en-GB"/>
              </w:rPr>
            </w:pPr>
            <w:r w:rsidRPr="00422DBE">
              <w:rPr>
                <w:lang w:eastAsia="en-GB"/>
              </w:rPr>
              <w:t>MEHL</w:t>
            </w:r>
          </w:p>
        </w:tc>
        <w:tc>
          <w:tcPr>
            <w:tcW w:w="1418" w:type="dxa"/>
            <w:shd w:val="clear" w:color="auto" w:fill="auto"/>
            <w:hideMark/>
          </w:tcPr>
          <w:p w14:paraId="4914DA4A" w14:textId="77777777" w:rsidR="00422DBE" w:rsidRPr="00422DBE" w:rsidRDefault="00422DBE" w:rsidP="00422DBE">
            <w:pPr>
              <w:spacing w:before="40" w:after="120"/>
              <w:ind w:right="113"/>
              <w:rPr>
                <w:lang w:eastAsia="en-GB"/>
              </w:rPr>
            </w:pPr>
            <w:r w:rsidRPr="00422DBE">
              <w:rPr>
                <w:lang w:eastAsia="en-GB"/>
              </w:rPr>
              <w:t>Manufacturing</w:t>
            </w:r>
          </w:p>
        </w:tc>
        <w:tc>
          <w:tcPr>
            <w:tcW w:w="1418" w:type="dxa"/>
            <w:shd w:val="clear" w:color="auto" w:fill="auto"/>
            <w:hideMark/>
          </w:tcPr>
          <w:p w14:paraId="40073441" w14:textId="77777777" w:rsidR="00422DBE" w:rsidRPr="00422DBE" w:rsidRDefault="00422DBE" w:rsidP="00422DBE">
            <w:pPr>
              <w:spacing w:before="40" w:after="120"/>
              <w:ind w:right="113"/>
              <w:rPr>
                <w:lang w:eastAsia="en-GB"/>
              </w:rPr>
            </w:pPr>
            <w:r w:rsidRPr="00422DBE">
              <w:rPr>
                <w:lang w:eastAsia="en-GB"/>
              </w:rPr>
              <w:t>DICA 103942713</w:t>
            </w:r>
          </w:p>
        </w:tc>
      </w:tr>
      <w:tr w:rsidR="00422DBE" w:rsidRPr="00422DBE" w14:paraId="372A7726" w14:textId="77777777" w:rsidTr="00A113EA">
        <w:tc>
          <w:tcPr>
            <w:tcW w:w="567" w:type="dxa"/>
            <w:shd w:val="clear" w:color="auto" w:fill="auto"/>
            <w:hideMark/>
          </w:tcPr>
          <w:p w14:paraId="31752F8B" w14:textId="77777777" w:rsidR="00422DBE" w:rsidRPr="00422DBE" w:rsidRDefault="00422DBE" w:rsidP="00422DBE">
            <w:pPr>
              <w:spacing w:before="40" w:after="120"/>
              <w:ind w:right="113"/>
              <w:rPr>
                <w:lang w:eastAsia="en-GB"/>
              </w:rPr>
            </w:pPr>
            <w:r w:rsidRPr="00422DBE">
              <w:rPr>
                <w:lang w:eastAsia="en-GB"/>
              </w:rPr>
              <w:t>26</w:t>
            </w:r>
          </w:p>
        </w:tc>
        <w:tc>
          <w:tcPr>
            <w:tcW w:w="1701" w:type="dxa"/>
            <w:shd w:val="clear" w:color="auto" w:fill="auto"/>
            <w:hideMark/>
          </w:tcPr>
          <w:p w14:paraId="77ADC0BC" w14:textId="77777777" w:rsidR="00422DBE" w:rsidRPr="00422DBE" w:rsidRDefault="00422DBE" w:rsidP="00422DBE">
            <w:pPr>
              <w:spacing w:before="40" w:after="120"/>
              <w:ind w:right="113"/>
              <w:rPr>
                <w:lang w:eastAsia="en-GB"/>
              </w:rPr>
            </w:pPr>
            <w:r w:rsidRPr="00422DBE">
              <w:rPr>
                <w:lang w:eastAsia="en-GB"/>
              </w:rPr>
              <w:t>Newtec</w:t>
            </w:r>
          </w:p>
        </w:tc>
        <w:tc>
          <w:tcPr>
            <w:tcW w:w="1701" w:type="dxa"/>
            <w:shd w:val="clear" w:color="auto" w:fill="auto"/>
            <w:hideMark/>
          </w:tcPr>
          <w:p w14:paraId="5FC7D2F2" w14:textId="77777777" w:rsidR="00422DBE" w:rsidRPr="00422DBE" w:rsidRDefault="00422DBE" w:rsidP="00422DBE">
            <w:pPr>
              <w:spacing w:before="40" w:after="120"/>
              <w:ind w:right="113"/>
              <w:rPr>
                <w:lang w:eastAsia="en-GB"/>
              </w:rPr>
            </w:pPr>
            <w:r w:rsidRPr="00422DBE">
              <w:rPr>
                <w:rFonts w:eastAsia="Calibri"/>
                <w:lang w:eastAsia="en-GB"/>
              </w:rPr>
              <w:t>Belgium</w:t>
            </w:r>
          </w:p>
        </w:tc>
        <w:tc>
          <w:tcPr>
            <w:tcW w:w="1701" w:type="dxa"/>
            <w:shd w:val="clear" w:color="auto" w:fill="auto"/>
            <w:hideMark/>
          </w:tcPr>
          <w:p w14:paraId="0FF4886D" w14:textId="77777777" w:rsidR="00422DBE" w:rsidRPr="00422DBE" w:rsidRDefault="00422DBE" w:rsidP="00422DBE">
            <w:pPr>
              <w:spacing w:before="40" w:after="120"/>
              <w:ind w:right="113"/>
              <w:rPr>
                <w:lang w:eastAsia="en-GB"/>
              </w:rPr>
            </w:pPr>
            <w:r w:rsidRPr="00422DBE">
              <w:rPr>
                <w:rFonts w:eastAsia="Calibri"/>
                <w:lang w:eastAsia="en-GB"/>
              </w:rPr>
              <w:t>Supplier of equipment and technology to Mytel</w:t>
            </w:r>
          </w:p>
        </w:tc>
        <w:tc>
          <w:tcPr>
            <w:tcW w:w="1134" w:type="dxa"/>
            <w:shd w:val="clear" w:color="auto" w:fill="auto"/>
            <w:hideMark/>
          </w:tcPr>
          <w:p w14:paraId="33227066" w14:textId="77777777" w:rsidR="00422DBE" w:rsidRPr="00422DBE" w:rsidRDefault="00422DBE" w:rsidP="00422DBE">
            <w:pPr>
              <w:spacing w:before="40" w:after="120"/>
              <w:ind w:right="113"/>
              <w:rPr>
                <w:lang w:eastAsia="en-GB"/>
              </w:rPr>
            </w:pPr>
            <w:r w:rsidRPr="00422DBE">
              <w:rPr>
                <w:rFonts w:eastAsia="Calibri"/>
                <w:lang w:eastAsia="en-GB"/>
              </w:rPr>
              <w:t>MEC</w:t>
            </w:r>
          </w:p>
        </w:tc>
        <w:tc>
          <w:tcPr>
            <w:tcW w:w="1418" w:type="dxa"/>
            <w:shd w:val="clear" w:color="auto" w:fill="auto"/>
            <w:hideMark/>
          </w:tcPr>
          <w:p w14:paraId="4B3ED8BD" w14:textId="77777777" w:rsidR="00422DBE" w:rsidRPr="00422DBE" w:rsidRDefault="00422DBE" w:rsidP="00422DBE">
            <w:pPr>
              <w:spacing w:before="40" w:after="120"/>
              <w:ind w:right="113"/>
              <w:rPr>
                <w:lang w:eastAsia="en-GB"/>
              </w:rPr>
            </w:pPr>
            <w:r w:rsidRPr="00422DBE">
              <w:rPr>
                <w:rFonts w:eastAsia="Calibri"/>
                <w:lang w:eastAsia="en-GB"/>
              </w:rPr>
              <w:t>Information and communication</w:t>
            </w:r>
          </w:p>
        </w:tc>
        <w:tc>
          <w:tcPr>
            <w:tcW w:w="1418" w:type="dxa"/>
            <w:shd w:val="clear" w:color="auto" w:fill="auto"/>
            <w:hideMark/>
          </w:tcPr>
          <w:p w14:paraId="450DA2C7" w14:textId="77777777" w:rsidR="00422DBE" w:rsidRPr="00422DBE" w:rsidRDefault="00422DBE" w:rsidP="00422DBE">
            <w:pPr>
              <w:spacing w:before="40" w:after="120"/>
              <w:ind w:right="113"/>
              <w:rPr>
                <w:u w:val="single"/>
                <w:lang w:eastAsia="en-GB"/>
              </w:rPr>
            </w:pPr>
            <w:r w:rsidRPr="00422DBE">
              <w:rPr>
                <w:rFonts w:eastAsia="Calibri"/>
              </w:rPr>
              <w:t>Burma Campaign UK</w:t>
            </w:r>
            <w:r w:rsidRPr="0000505C">
              <w:rPr>
                <w:rStyle w:val="FootnoteReference"/>
                <w:rFonts w:eastAsia="Calibri"/>
              </w:rPr>
              <w:footnoteReference w:id="599"/>
            </w:r>
          </w:p>
        </w:tc>
      </w:tr>
      <w:tr w:rsidR="00422DBE" w:rsidRPr="00422DBE" w14:paraId="009A8B27" w14:textId="77777777" w:rsidTr="00A113EA">
        <w:tc>
          <w:tcPr>
            <w:tcW w:w="567" w:type="dxa"/>
            <w:shd w:val="clear" w:color="auto" w:fill="auto"/>
            <w:hideMark/>
          </w:tcPr>
          <w:p w14:paraId="7329B1E3" w14:textId="77777777" w:rsidR="00422DBE" w:rsidRPr="00422DBE" w:rsidRDefault="00422DBE" w:rsidP="00422DBE">
            <w:pPr>
              <w:spacing w:before="40" w:after="120"/>
              <w:ind w:right="113"/>
              <w:rPr>
                <w:lang w:eastAsia="en-GB"/>
              </w:rPr>
            </w:pPr>
            <w:r w:rsidRPr="00422DBE">
              <w:rPr>
                <w:lang w:eastAsia="en-GB"/>
              </w:rPr>
              <w:t>27</w:t>
            </w:r>
          </w:p>
        </w:tc>
        <w:tc>
          <w:tcPr>
            <w:tcW w:w="1701" w:type="dxa"/>
            <w:shd w:val="clear" w:color="auto" w:fill="auto"/>
            <w:hideMark/>
          </w:tcPr>
          <w:p w14:paraId="219A3D70" w14:textId="77777777" w:rsidR="00422DBE" w:rsidRPr="00422DBE" w:rsidRDefault="00422DBE" w:rsidP="00422DBE">
            <w:pPr>
              <w:spacing w:before="40" w:after="120"/>
              <w:ind w:right="113"/>
              <w:rPr>
                <w:u w:val="single"/>
                <w:lang w:eastAsia="en-GB"/>
              </w:rPr>
            </w:pPr>
            <w:r w:rsidRPr="00422DBE">
              <w:t>Nisshin (Myanmar) Co Ltd owned by Nisshin Transportation Co Ltd</w:t>
            </w:r>
          </w:p>
        </w:tc>
        <w:tc>
          <w:tcPr>
            <w:tcW w:w="1701" w:type="dxa"/>
            <w:shd w:val="clear" w:color="auto" w:fill="auto"/>
            <w:hideMark/>
          </w:tcPr>
          <w:p w14:paraId="3533C1C9" w14:textId="77777777" w:rsidR="00422DBE" w:rsidRPr="00422DBE" w:rsidRDefault="00422DBE" w:rsidP="00422DBE">
            <w:pPr>
              <w:spacing w:before="40" w:after="120"/>
              <w:ind w:right="113"/>
              <w:rPr>
                <w:lang w:eastAsia="en-GB"/>
              </w:rPr>
            </w:pPr>
            <w:r w:rsidRPr="00422DBE">
              <w:rPr>
                <w:lang w:eastAsia="en-GB"/>
              </w:rPr>
              <w:t>Japan</w:t>
            </w:r>
          </w:p>
        </w:tc>
        <w:tc>
          <w:tcPr>
            <w:tcW w:w="1701" w:type="dxa"/>
            <w:shd w:val="clear" w:color="auto" w:fill="auto"/>
            <w:hideMark/>
          </w:tcPr>
          <w:p w14:paraId="1D9E1C88" w14:textId="77777777" w:rsidR="00422DBE" w:rsidRPr="00422DBE" w:rsidRDefault="00422DBE" w:rsidP="00422DBE">
            <w:pPr>
              <w:spacing w:before="40" w:after="120"/>
              <w:ind w:right="113"/>
              <w:rPr>
                <w:lang w:eastAsia="en-GB"/>
              </w:rPr>
            </w:pPr>
            <w:r w:rsidRPr="00422DBE">
              <w:t>Operates in Ngwe Pinlae Industrial Zone which is owned by MEHL</w:t>
            </w:r>
          </w:p>
        </w:tc>
        <w:tc>
          <w:tcPr>
            <w:tcW w:w="1134" w:type="dxa"/>
            <w:shd w:val="clear" w:color="auto" w:fill="auto"/>
            <w:hideMark/>
          </w:tcPr>
          <w:p w14:paraId="55B93F15" w14:textId="77777777" w:rsidR="00422DBE" w:rsidRPr="00422DBE" w:rsidRDefault="00422DBE" w:rsidP="00422DBE">
            <w:pPr>
              <w:spacing w:before="40" w:after="120"/>
              <w:ind w:right="113"/>
              <w:rPr>
                <w:lang w:eastAsia="en-GB"/>
              </w:rPr>
            </w:pPr>
            <w:r w:rsidRPr="00422DBE">
              <w:rPr>
                <w:lang w:eastAsia="en-GB"/>
              </w:rPr>
              <w:t>MEHL</w:t>
            </w:r>
          </w:p>
        </w:tc>
        <w:tc>
          <w:tcPr>
            <w:tcW w:w="1418" w:type="dxa"/>
            <w:shd w:val="clear" w:color="auto" w:fill="auto"/>
            <w:hideMark/>
          </w:tcPr>
          <w:p w14:paraId="3EB5F2E1" w14:textId="77777777" w:rsidR="00422DBE" w:rsidRPr="00422DBE" w:rsidRDefault="00422DBE" w:rsidP="00422DBE">
            <w:pPr>
              <w:spacing w:before="40" w:after="120"/>
              <w:ind w:right="113"/>
              <w:rPr>
                <w:lang w:eastAsia="en-GB"/>
              </w:rPr>
            </w:pPr>
            <w:r w:rsidRPr="00422DBE">
              <w:rPr>
                <w:lang w:eastAsia="en-GB"/>
              </w:rPr>
              <w:t>Professional, scientific and technical activities</w:t>
            </w:r>
          </w:p>
        </w:tc>
        <w:tc>
          <w:tcPr>
            <w:tcW w:w="1418" w:type="dxa"/>
            <w:shd w:val="clear" w:color="auto" w:fill="auto"/>
            <w:hideMark/>
          </w:tcPr>
          <w:p w14:paraId="65336AF1" w14:textId="77777777" w:rsidR="00422DBE" w:rsidRPr="00422DBE" w:rsidRDefault="00422DBE" w:rsidP="00422DBE">
            <w:pPr>
              <w:spacing w:before="40" w:after="120"/>
              <w:ind w:right="113"/>
              <w:rPr>
                <w:lang w:eastAsia="en-GB"/>
              </w:rPr>
            </w:pPr>
            <w:r w:rsidRPr="00422DBE">
              <w:rPr>
                <w:lang w:eastAsia="en-GB"/>
              </w:rPr>
              <w:t>DICA 111211582</w:t>
            </w:r>
          </w:p>
        </w:tc>
      </w:tr>
      <w:tr w:rsidR="00422DBE" w:rsidRPr="00422DBE" w14:paraId="55C1E5D3" w14:textId="77777777" w:rsidTr="00A113EA">
        <w:tc>
          <w:tcPr>
            <w:tcW w:w="567" w:type="dxa"/>
            <w:shd w:val="clear" w:color="auto" w:fill="auto"/>
            <w:hideMark/>
          </w:tcPr>
          <w:p w14:paraId="43D9045A" w14:textId="77777777" w:rsidR="00422DBE" w:rsidRPr="00422DBE" w:rsidRDefault="00422DBE" w:rsidP="00422DBE">
            <w:pPr>
              <w:spacing w:before="40" w:after="120"/>
              <w:ind w:right="113"/>
              <w:rPr>
                <w:lang w:eastAsia="en-GB"/>
              </w:rPr>
            </w:pPr>
            <w:r w:rsidRPr="00422DBE">
              <w:rPr>
                <w:lang w:eastAsia="en-GB"/>
              </w:rPr>
              <w:t>28</w:t>
            </w:r>
          </w:p>
        </w:tc>
        <w:tc>
          <w:tcPr>
            <w:tcW w:w="1701" w:type="dxa"/>
            <w:shd w:val="clear" w:color="auto" w:fill="auto"/>
            <w:hideMark/>
          </w:tcPr>
          <w:p w14:paraId="7788B87A" w14:textId="77777777" w:rsidR="00422DBE" w:rsidRPr="00422DBE" w:rsidRDefault="00422DBE" w:rsidP="00422DBE">
            <w:pPr>
              <w:spacing w:before="40" w:after="120"/>
              <w:ind w:right="113"/>
              <w:rPr>
                <w:lang w:eastAsia="en-GB"/>
              </w:rPr>
            </w:pPr>
            <w:r w:rsidRPr="00422DBE">
              <w:rPr>
                <w:lang w:eastAsia="en-GB"/>
              </w:rPr>
              <w:t>Oberthur Technologies (France) owned by Idemia group</w:t>
            </w:r>
          </w:p>
        </w:tc>
        <w:tc>
          <w:tcPr>
            <w:tcW w:w="1701" w:type="dxa"/>
            <w:shd w:val="clear" w:color="auto" w:fill="auto"/>
            <w:hideMark/>
          </w:tcPr>
          <w:p w14:paraId="531A0612" w14:textId="77777777" w:rsidR="00422DBE" w:rsidRPr="00422DBE" w:rsidRDefault="00422DBE" w:rsidP="00422DBE">
            <w:pPr>
              <w:spacing w:before="40" w:after="120"/>
              <w:ind w:right="113"/>
              <w:rPr>
                <w:lang w:eastAsia="en-GB"/>
              </w:rPr>
            </w:pPr>
            <w:r w:rsidRPr="00422DBE">
              <w:rPr>
                <w:rFonts w:eastAsia="Calibri"/>
                <w:lang w:eastAsia="en-GB"/>
              </w:rPr>
              <w:t>France</w:t>
            </w:r>
          </w:p>
        </w:tc>
        <w:tc>
          <w:tcPr>
            <w:tcW w:w="1701" w:type="dxa"/>
            <w:shd w:val="clear" w:color="auto" w:fill="auto"/>
            <w:hideMark/>
          </w:tcPr>
          <w:p w14:paraId="2867D428" w14:textId="2D427868" w:rsidR="00422DBE" w:rsidRPr="00422DBE" w:rsidRDefault="00422DBE" w:rsidP="00422DBE">
            <w:pPr>
              <w:spacing w:before="40" w:after="120"/>
              <w:ind w:right="113"/>
              <w:rPr>
                <w:lang w:eastAsia="en-GB"/>
              </w:rPr>
            </w:pPr>
            <w:r w:rsidRPr="00422DBE">
              <w:rPr>
                <w:rFonts w:eastAsia="Calibri"/>
                <w:lang w:eastAsia="en-GB"/>
              </w:rPr>
              <w:t>License</w:t>
            </w:r>
            <w:r w:rsidR="005F3071">
              <w:rPr>
                <w:rFonts w:eastAsia="Calibri"/>
                <w:lang w:eastAsia="en-GB"/>
              </w:rPr>
              <w:t>d</w:t>
            </w:r>
            <w:r w:rsidRPr="00422DBE">
              <w:rPr>
                <w:rFonts w:eastAsia="Calibri"/>
                <w:lang w:eastAsia="en-GB"/>
              </w:rPr>
              <w:t xml:space="preserve"> technology to Innwa Bank’s Myanmar Mobile Money</w:t>
            </w:r>
            <w:r w:rsidR="005F3071">
              <w:rPr>
                <w:rFonts w:eastAsia="Calibri"/>
                <w:lang w:eastAsia="en-GB"/>
              </w:rPr>
              <w:t>, through a contract with Mobilemate Telecommunications Pte Ltd., a Singapore-based company</w:t>
            </w:r>
          </w:p>
        </w:tc>
        <w:tc>
          <w:tcPr>
            <w:tcW w:w="1134" w:type="dxa"/>
            <w:shd w:val="clear" w:color="auto" w:fill="auto"/>
            <w:hideMark/>
          </w:tcPr>
          <w:p w14:paraId="3242C06C" w14:textId="77777777" w:rsidR="00422DBE" w:rsidRPr="00422DBE" w:rsidRDefault="00422DBE" w:rsidP="00422DBE">
            <w:pPr>
              <w:spacing w:before="40" w:after="120"/>
              <w:ind w:right="113"/>
              <w:rPr>
                <w:lang w:eastAsia="en-GB"/>
              </w:rPr>
            </w:pPr>
            <w:r w:rsidRPr="00422DBE">
              <w:rPr>
                <w:rFonts w:eastAsia="Calibri"/>
                <w:lang w:eastAsia="en-GB"/>
              </w:rPr>
              <w:t>MEC</w:t>
            </w:r>
          </w:p>
        </w:tc>
        <w:tc>
          <w:tcPr>
            <w:tcW w:w="1418" w:type="dxa"/>
            <w:shd w:val="clear" w:color="auto" w:fill="auto"/>
            <w:hideMark/>
          </w:tcPr>
          <w:p w14:paraId="45DCCA6C" w14:textId="77777777" w:rsidR="00422DBE" w:rsidRPr="00422DBE" w:rsidRDefault="00422DBE" w:rsidP="00422DBE">
            <w:pPr>
              <w:spacing w:before="40" w:after="120"/>
              <w:ind w:right="113"/>
              <w:rPr>
                <w:lang w:eastAsia="en-GB"/>
              </w:rPr>
            </w:pPr>
            <w:r w:rsidRPr="00422DBE">
              <w:rPr>
                <w:rFonts w:eastAsia="Calibri"/>
                <w:lang w:eastAsia="en-GB"/>
              </w:rPr>
              <w:t>Finance and insurance</w:t>
            </w:r>
          </w:p>
        </w:tc>
        <w:tc>
          <w:tcPr>
            <w:tcW w:w="1418" w:type="dxa"/>
            <w:shd w:val="clear" w:color="auto" w:fill="auto"/>
            <w:hideMark/>
          </w:tcPr>
          <w:p w14:paraId="424E6D3F" w14:textId="77777777" w:rsidR="00422DBE" w:rsidRPr="00422DBE" w:rsidRDefault="00422DBE" w:rsidP="00422DBE">
            <w:pPr>
              <w:spacing w:before="40" w:after="120"/>
              <w:ind w:right="113"/>
              <w:rPr>
                <w:u w:val="single"/>
                <w:lang w:eastAsia="en-GB"/>
              </w:rPr>
            </w:pPr>
            <w:r w:rsidRPr="00422DBE">
              <w:rPr>
                <w:rFonts w:eastAsia="Calibri"/>
              </w:rPr>
              <w:t>Burma Campaign UK</w:t>
            </w:r>
            <w:r w:rsidRPr="0000505C">
              <w:rPr>
                <w:rStyle w:val="FootnoteReference"/>
                <w:rFonts w:eastAsia="Calibri"/>
              </w:rPr>
              <w:footnoteReference w:id="600"/>
            </w:r>
          </w:p>
        </w:tc>
      </w:tr>
      <w:tr w:rsidR="00422DBE" w:rsidRPr="00422DBE" w14:paraId="50F30EBD" w14:textId="77777777" w:rsidTr="00A113EA">
        <w:tc>
          <w:tcPr>
            <w:tcW w:w="567" w:type="dxa"/>
            <w:shd w:val="clear" w:color="auto" w:fill="auto"/>
            <w:hideMark/>
          </w:tcPr>
          <w:p w14:paraId="0A9AA4A0" w14:textId="77777777" w:rsidR="00422DBE" w:rsidRPr="00422DBE" w:rsidRDefault="00422DBE" w:rsidP="00422DBE">
            <w:pPr>
              <w:spacing w:before="40" w:after="120"/>
              <w:ind w:right="113"/>
              <w:rPr>
                <w:lang w:eastAsia="en-GB"/>
              </w:rPr>
            </w:pPr>
            <w:r w:rsidRPr="00422DBE">
              <w:rPr>
                <w:lang w:eastAsia="en-GB"/>
              </w:rPr>
              <w:t>29</w:t>
            </w:r>
          </w:p>
        </w:tc>
        <w:tc>
          <w:tcPr>
            <w:tcW w:w="1701" w:type="dxa"/>
            <w:shd w:val="clear" w:color="auto" w:fill="auto"/>
            <w:hideMark/>
          </w:tcPr>
          <w:p w14:paraId="69AA40D9" w14:textId="77777777" w:rsidR="00422DBE" w:rsidRPr="00422DBE" w:rsidRDefault="00422DBE" w:rsidP="00422DBE">
            <w:pPr>
              <w:spacing w:before="40" w:after="120"/>
              <w:ind w:right="113"/>
              <w:rPr>
                <w:lang w:eastAsia="en-GB"/>
              </w:rPr>
            </w:pPr>
            <w:r w:rsidRPr="00422DBE">
              <w:rPr>
                <w:lang w:eastAsia="en-GB"/>
              </w:rPr>
              <w:t>Olam</w:t>
            </w:r>
          </w:p>
        </w:tc>
        <w:tc>
          <w:tcPr>
            <w:tcW w:w="1701" w:type="dxa"/>
            <w:shd w:val="clear" w:color="auto" w:fill="auto"/>
            <w:hideMark/>
          </w:tcPr>
          <w:p w14:paraId="4386C3E9" w14:textId="77777777" w:rsidR="00422DBE" w:rsidRPr="00422DBE" w:rsidRDefault="00422DBE" w:rsidP="00422DBE">
            <w:pPr>
              <w:spacing w:before="40" w:after="120"/>
              <w:ind w:right="113"/>
              <w:rPr>
                <w:lang w:eastAsia="en-GB"/>
              </w:rPr>
            </w:pPr>
            <w:r w:rsidRPr="00422DBE">
              <w:rPr>
                <w:rFonts w:eastAsia="Calibri"/>
                <w:lang w:eastAsia="en-GB"/>
              </w:rPr>
              <w:t>Singapore</w:t>
            </w:r>
          </w:p>
        </w:tc>
        <w:tc>
          <w:tcPr>
            <w:tcW w:w="1701" w:type="dxa"/>
            <w:shd w:val="clear" w:color="auto" w:fill="auto"/>
            <w:hideMark/>
          </w:tcPr>
          <w:p w14:paraId="24169DE2" w14:textId="77777777" w:rsidR="00422DBE" w:rsidRPr="00422DBE" w:rsidRDefault="00422DBE" w:rsidP="00422DBE">
            <w:pPr>
              <w:spacing w:before="40" w:after="120"/>
              <w:ind w:right="113"/>
              <w:rPr>
                <w:lang w:eastAsia="en-GB"/>
              </w:rPr>
            </w:pPr>
            <w:r w:rsidRPr="00422DBE">
              <w:rPr>
                <w:rFonts w:eastAsia="Calibri"/>
                <w:lang w:eastAsia="en-GB"/>
              </w:rPr>
              <w:t>Purchases and exports rice for the MEC</w:t>
            </w:r>
          </w:p>
        </w:tc>
        <w:tc>
          <w:tcPr>
            <w:tcW w:w="1134" w:type="dxa"/>
            <w:shd w:val="clear" w:color="auto" w:fill="auto"/>
            <w:hideMark/>
          </w:tcPr>
          <w:p w14:paraId="12B3B195" w14:textId="77777777" w:rsidR="00422DBE" w:rsidRPr="00422DBE" w:rsidRDefault="00422DBE" w:rsidP="00422DBE">
            <w:pPr>
              <w:spacing w:before="40" w:after="120"/>
              <w:ind w:right="113"/>
              <w:rPr>
                <w:lang w:eastAsia="en-GB"/>
              </w:rPr>
            </w:pPr>
            <w:r w:rsidRPr="00422DBE">
              <w:rPr>
                <w:rFonts w:eastAsia="Calibri"/>
                <w:lang w:eastAsia="en-GB"/>
              </w:rPr>
              <w:t>MEC</w:t>
            </w:r>
          </w:p>
        </w:tc>
        <w:tc>
          <w:tcPr>
            <w:tcW w:w="1418" w:type="dxa"/>
            <w:shd w:val="clear" w:color="auto" w:fill="auto"/>
            <w:hideMark/>
          </w:tcPr>
          <w:p w14:paraId="12B069BD" w14:textId="77777777" w:rsidR="00422DBE" w:rsidRPr="00422DBE" w:rsidRDefault="00422DBE" w:rsidP="00422DBE">
            <w:pPr>
              <w:spacing w:before="40" w:after="120"/>
              <w:ind w:right="113"/>
              <w:rPr>
                <w:lang w:eastAsia="en-GB"/>
              </w:rPr>
            </w:pPr>
            <w:r w:rsidRPr="00422DBE">
              <w:rPr>
                <w:rFonts w:eastAsia="Calibri"/>
                <w:lang w:eastAsia="en-GB"/>
              </w:rPr>
              <w:t>Trade</w:t>
            </w:r>
          </w:p>
        </w:tc>
        <w:tc>
          <w:tcPr>
            <w:tcW w:w="1418" w:type="dxa"/>
            <w:shd w:val="clear" w:color="auto" w:fill="auto"/>
            <w:hideMark/>
          </w:tcPr>
          <w:p w14:paraId="14D52B83" w14:textId="0872FA12" w:rsidR="00422DBE" w:rsidRPr="00422DBE" w:rsidRDefault="00245321" w:rsidP="00422DBE">
            <w:pPr>
              <w:spacing w:before="40" w:after="120"/>
              <w:ind w:right="113"/>
              <w:rPr>
                <w:u w:val="single"/>
                <w:lang w:eastAsia="en-GB"/>
              </w:rPr>
            </w:pPr>
            <w:r w:rsidRPr="00245321">
              <w:rPr>
                <w:lang w:eastAsia="en-GB"/>
              </w:rPr>
              <w:t>The Global New Light of Myanmar</w:t>
            </w:r>
            <w:r w:rsidR="003D3B04">
              <w:rPr>
                <w:lang w:eastAsia="en-GB"/>
              </w:rPr>
              <w:t xml:space="preserve"> </w:t>
            </w:r>
            <w:r w:rsidR="00422DBE" w:rsidRPr="0000505C">
              <w:rPr>
                <w:rStyle w:val="FootnoteReference"/>
                <w:rFonts w:eastAsia="Calibri"/>
              </w:rPr>
              <w:footnoteReference w:id="601"/>
            </w:r>
          </w:p>
        </w:tc>
      </w:tr>
      <w:tr w:rsidR="00422DBE" w:rsidRPr="00422DBE" w14:paraId="1EDD2B25" w14:textId="77777777" w:rsidTr="00A113EA">
        <w:tc>
          <w:tcPr>
            <w:tcW w:w="567" w:type="dxa"/>
            <w:shd w:val="clear" w:color="auto" w:fill="auto"/>
            <w:hideMark/>
          </w:tcPr>
          <w:p w14:paraId="178953CF" w14:textId="77777777" w:rsidR="00422DBE" w:rsidRPr="00422DBE" w:rsidRDefault="00422DBE" w:rsidP="00422DBE">
            <w:pPr>
              <w:spacing w:before="40" w:after="120"/>
              <w:ind w:right="113"/>
              <w:rPr>
                <w:lang w:eastAsia="en-GB"/>
              </w:rPr>
            </w:pPr>
            <w:r w:rsidRPr="00422DBE">
              <w:rPr>
                <w:lang w:eastAsia="en-GB"/>
              </w:rPr>
              <w:lastRenderedPageBreak/>
              <w:t>30</w:t>
            </w:r>
          </w:p>
        </w:tc>
        <w:tc>
          <w:tcPr>
            <w:tcW w:w="1701" w:type="dxa"/>
            <w:shd w:val="clear" w:color="auto" w:fill="auto"/>
            <w:hideMark/>
          </w:tcPr>
          <w:p w14:paraId="0A60FC4D" w14:textId="77777777" w:rsidR="00422DBE" w:rsidRPr="00422DBE" w:rsidRDefault="00422DBE" w:rsidP="00422DBE">
            <w:pPr>
              <w:spacing w:before="40" w:after="120"/>
              <w:ind w:right="113"/>
              <w:rPr>
                <w:lang w:eastAsia="en-GB"/>
              </w:rPr>
            </w:pPr>
            <w:r w:rsidRPr="00422DBE">
              <w:rPr>
                <w:lang w:eastAsia="en-GB"/>
              </w:rPr>
              <w:t>Perfect Gains Garments Manufacturing Ltd. (Myanmar) owned by Evergain Trading Garments Ltd</w:t>
            </w:r>
          </w:p>
        </w:tc>
        <w:tc>
          <w:tcPr>
            <w:tcW w:w="1701" w:type="dxa"/>
            <w:shd w:val="clear" w:color="auto" w:fill="auto"/>
            <w:hideMark/>
          </w:tcPr>
          <w:p w14:paraId="45BBD01E" w14:textId="77777777" w:rsidR="00422DBE" w:rsidRPr="00422DBE" w:rsidRDefault="00422DBE" w:rsidP="00422DBE">
            <w:pPr>
              <w:spacing w:before="40" w:after="120"/>
              <w:ind w:right="113"/>
              <w:rPr>
                <w:lang w:eastAsia="en-GB"/>
              </w:rPr>
            </w:pPr>
            <w:r w:rsidRPr="00422DBE">
              <w:rPr>
                <w:lang w:eastAsia="en-GB"/>
              </w:rPr>
              <w:t>Hong Kong, SAR</w:t>
            </w:r>
          </w:p>
        </w:tc>
        <w:tc>
          <w:tcPr>
            <w:tcW w:w="1701" w:type="dxa"/>
            <w:shd w:val="clear" w:color="auto" w:fill="auto"/>
            <w:hideMark/>
          </w:tcPr>
          <w:p w14:paraId="512BE6F0" w14:textId="77777777" w:rsidR="00422DBE" w:rsidRPr="00422DBE" w:rsidRDefault="00422DBE" w:rsidP="00422DBE">
            <w:pPr>
              <w:spacing w:before="40" w:after="120"/>
              <w:ind w:right="113"/>
              <w:rPr>
                <w:lang w:eastAsia="en-GB"/>
              </w:rPr>
            </w:pPr>
            <w:r w:rsidRPr="00422DBE">
              <w:t>Operates in Ngwe Pinlae Industrial Zone which is owned by MEHL</w:t>
            </w:r>
          </w:p>
        </w:tc>
        <w:tc>
          <w:tcPr>
            <w:tcW w:w="1134" w:type="dxa"/>
            <w:shd w:val="clear" w:color="auto" w:fill="auto"/>
            <w:hideMark/>
          </w:tcPr>
          <w:p w14:paraId="1C476F70" w14:textId="77777777" w:rsidR="00422DBE" w:rsidRPr="00422DBE" w:rsidRDefault="00422DBE" w:rsidP="00422DBE">
            <w:pPr>
              <w:spacing w:before="40" w:after="120"/>
              <w:ind w:right="113"/>
              <w:rPr>
                <w:lang w:eastAsia="en-GB"/>
              </w:rPr>
            </w:pPr>
            <w:r w:rsidRPr="00422DBE">
              <w:rPr>
                <w:rFonts w:eastAsia="Calibri"/>
                <w:lang w:eastAsia="en-GB"/>
              </w:rPr>
              <w:t>MEHL</w:t>
            </w:r>
          </w:p>
        </w:tc>
        <w:tc>
          <w:tcPr>
            <w:tcW w:w="1418" w:type="dxa"/>
            <w:shd w:val="clear" w:color="auto" w:fill="auto"/>
            <w:hideMark/>
          </w:tcPr>
          <w:p w14:paraId="7B8AE4E4" w14:textId="66634F34" w:rsidR="00422DBE" w:rsidRPr="00422DBE" w:rsidRDefault="00FB4FA6" w:rsidP="00422DBE">
            <w:pPr>
              <w:spacing w:before="40" w:after="120"/>
              <w:ind w:right="113"/>
              <w:rPr>
                <w:lang w:eastAsia="en-GB"/>
              </w:rPr>
            </w:pPr>
            <w:r w:rsidRPr="00FB4FA6">
              <w:rPr>
                <w:lang w:eastAsia="en-GB"/>
              </w:rPr>
              <w:t>Manufacturing</w:t>
            </w:r>
          </w:p>
        </w:tc>
        <w:tc>
          <w:tcPr>
            <w:tcW w:w="1418" w:type="dxa"/>
            <w:shd w:val="clear" w:color="auto" w:fill="auto"/>
            <w:hideMark/>
          </w:tcPr>
          <w:p w14:paraId="1A7BEA6E" w14:textId="77777777" w:rsidR="00422DBE" w:rsidRPr="00422DBE" w:rsidRDefault="00422DBE" w:rsidP="00422DBE">
            <w:pPr>
              <w:spacing w:before="40" w:after="120"/>
              <w:ind w:right="113"/>
              <w:rPr>
                <w:lang w:eastAsia="en-GB"/>
              </w:rPr>
            </w:pPr>
            <w:r w:rsidRPr="00422DBE">
              <w:rPr>
                <w:rFonts w:eastAsia="Calibri"/>
                <w:lang w:eastAsia="en-GB"/>
              </w:rPr>
              <w:t>DICA 102662369</w:t>
            </w:r>
          </w:p>
        </w:tc>
      </w:tr>
      <w:tr w:rsidR="00422DBE" w:rsidRPr="00422DBE" w14:paraId="3A51F4D8" w14:textId="77777777" w:rsidTr="00A113EA">
        <w:tc>
          <w:tcPr>
            <w:tcW w:w="567" w:type="dxa"/>
            <w:shd w:val="clear" w:color="auto" w:fill="auto"/>
            <w:hideMark/>
          </w:tcPr>
          <w:p w14:paraId="25CCF23A" w14:textId="77777777" w:rsidR="00422DBE" w:rsidRPr="00422DBE" w:rsidRDefault="00422DBE" w:rsidP="00422DBE">
            <w:pPr>
              <w:spacing w:before="40" w:after="120"/>
              <w:ind w:right="113"/>
              <w:rPr>
                <w:lang w:eastAsia="en-GB"/>
              </w:rPr>
            </w:pPr>
            <w:r w:rsidRPr="00422DBE">
              <w:rPr>
                <w:lang w:eastAsia="en-GB"/>
              </w:rPr>
              <w:t>31</w:t>
            </w:r>
          </w:p>
        </w:tc>
        <w:tc>
          <w:tcPr>
            <w:tcW w:w="1701" w:type="dxa"/>
            <w:shd w:val="clear" w:color="auto" w:fill="auto"/>
            <w:hideMark/>
          </w:tcPr>
          <w:p w14:paraId="42754EFF" w14:textId="77777777" w:rsidR="00422DBE" w:rsidRPr="00422DBE" w:rsidRDefault="00422DBE" w:rsidP="00422DBE">
            <w:pPr>
              <w:spacing w:before="40" w:after="120"/>
              <w:ind w:right="113"/>
              <w:rPr>
                <w:lang w:eastAsia="en-GB"/>
              </w:rPr>
            </w:pPr>
            <w:r w:rsidRPr="00422DBE">
              <w:rPr>
                <w:lang w:eastAsia="en-GB"/>
              </w:rPr>
              <w:t>RunningTex Co Ltd</w:t>
            </w:r>
          </w:p>
        </w:tc>
        <w:tc>
          <w:tcPr>
            <w:tcW w:w="1701" w:type="dxa"/>
            <w:shd w:val="clear" w:color="auto" w:fill="auto"/>
            <w:hideMark/>
          </w:tcPr>
          <w:p w14:paraId="296461C2" w14:textId="77777777" w:rsidR="00422DBE" w:rsidRPr="00422DBE" w:rsidRDefault="00422DBE" w:rsidP="00422DBE">
            <w:pPr>
              <w:spacing w:before="40" w:after="120"/>
              <w:ind w:right="113"/>
              <w:rPr>
                <w:lang w:eastAsia="en-GB"/>
              </w:rPr>
            </w:pPr>
            <w:r w:rsidRPr="00422DBE">
              <w:rPr>
                <w:lang w:eastAsia="en-GB"/>
              </w:rPr>
              <w:t>China</w:t>
            </w:r>
          </w:p>
        </w:tc>
        <w:tc>
          <w:tcPr>
            <w:tcW w:w="1701" w:type="dxa"/>
            <w:shd w:val="clear" w:color="auto" w:fill="auto"/>
            <w:hideMark/>
          </w:tcPr>
          <w:p w14:paraId="0B071025" w14:textId="77777777" w:rsidR="00422DBE" w:rsidRPr="00422DBE" w:rsidRDefault="00422DBE" w:rsidP="00422DBE">
            <w:pPr>
              <w:spacing w:before="40" w:after="120"/>
              <w:ind w:right="113"/>
              <w:rPr>
                <w:lang w:eastAsia="en-GB"/>
              </w:rPr>
            </w:pPr>
            <w:r w:rsidRPr="00422DBE">
              <w:t>Operates in Ngwe Pinlae Industrial Zone which is owned by MEHL</w:t>
            </w:r>
          </w:p>
        </w:tc>
        <w:tc>
          <w:tcPr>
            <w:tcW w:w="1134" w:type="dxa"/>
            <w:shd w:val="clear" w:color="auto" w:fill="auto"/>
            <w:hideMark/>
          </w:tcPr>
          <w:p w14:paraId="2903058E" w14:textId="77777777" w:rsidR="00422DBE" w:rsidRPr="00422DBE" w:rsidRDefault="00422DBE" w:rsidP="00422DBE">
            <w:pPr>
              <w:spacing w:before="40" w:after="120"/>
              <w:ind w:right="113"/>
              <w:rPr>
                <w:lang w:eastAsia="en-GB"/>
              </w:rPr>
            </w:pPr>
            <w:r w:rsidRPr="00422DBE">
              <w:rPr>
                <w:lang w:eastAsia="en-GB"/>
              </w:rPr>
              <w:t>MEHL</w:t>
            </w:r>
          </w:p>
        </w:tc>
        <w:tc>
          <w:tcPr>
            <w:tcW w:w="1418" w:type="dxa"/>
            <w:shd w:val="clear" w:color="auto" w:fill="auto"/>
            <w:hideMark/>
          </w:tcPr>
          <w:p w14:paraId="73F8CF35" w14:textId="77777777" w:rsidR="00422DBE" w:rsidRPr="00422DBE" w:rsidRDefault="00422DBE" w:rsidP="00422DBE">
            <w:pPr>
              <w:spacing w:before="40" w:after="120"/>
              <w:ind w:right="113"/>
              <w:rPr>
                <w:lang w:eastAsia="en-GB"/>
              </w:rPr>
            </w:pPr>
            <w:r w:rsidRPr="00422DBE">
              <w:rPr>
                <w:lang w:eastAsia="en-GB"/>
              </w:rPr>
              <w:t>Manufacturing</w:t>
            </w:r>
          </w:p>
        </w:tc>
        <w:tc>
          <w:tcPr>
            <w:tcW w:w="1418" w:type="dxa"/>
            <w:shd w:val="clear" w:color="auto" w:fill="auto"/>
            <w:hideMark/>
          </w:tcPr>
          <w:p w14:paraId="2B320E0E" w14:textId="77777777" w:rsidR="00422DBE" w:rsidRPr="00422DBE" w:rsidRDefault="00422DBE" w:rsidP="00422DBE">
            <w:pPr>
              <w:spacing w:before="40" w:after="120"/>
              <w:ind w:right="113"/>
              <w:rPr>
                <w:lang w:eastAsia="en-GB"/>
              </w:rPr>
            </w:pPr>
            <w:r w:rsidRPr="00422DBE">
              <w:rPr>
                <w:lang w:eastAsia="en-GB"/>
              </w:rPr>
              <w:t>DICA 105717563</w:t>
            </w:r>
          </w:p>
        </w:tc>
      </w:tr>
      <w:tr w:rsidR="00422DBE" w:rsidRPr="00422DBE" w14:paraId="67BACA4D" w14:textId="77777777" w:rsidTr="00005E01">
        <w:trPr>
          <w:cantSplit/>
        </w:trPr>
        <w:tc>
          <w:tcPr>
            <w:tcW w:w="567" w:type="dxa"/>
            <w:shd w:val="clear" w:color="auto" w:fill="auto"/>
            <w:hideMark/>
          </w:tcPr>
          <w:p w14:paraId="752AE06D" w14:textId="77777777" w:rsidR="00422DBE" w:rsidRPr="00422DBE" w:rsidRDefault="00422DBE" w:rsidP="00422DBE">
            <w:pPr>
              <w:spacing w:before="40" w:after="120"/>
              <w:ind w:right="113"/>
              <w:rPr>
                <w:lang w:eastAsia="en-GB"/>
              </w:rPr>
            </w:pPr>
            <w:r w:rsidRPr="00422DBE">
              <w:rPr>
                <w:lang w:eastAsia="en-GB"/>
              </w:rPr>
              <w:t>32</w:t>
            </w:r>
          </w:p>
        </w:tc>
        <w:tc>
          <w:tcPr>
            <w:tcW w:w="1701" w:type="dxa"/>
            <w:shd w:val="clear" w:color="auto" w:fill="auto"/>
            <w:hideMark/>
          </w:tcPr>
          <w:p w14:paraId="08F0AD43" w14:textId="5212FBE7" w:rsidR="00422DBE" w:rsidRPr="00422DBE" w:rsidRDefault="00422DBE" w:rsidP="00422DBE">
            <w:pPr>
              <w:spacing w:before="40" w:after="120"/>
              <w:ind w:right="113"/>
              <w:rPr>
                <w:lang w:eastAsia="en-GB"/>
              </w:rPr>
            </w:pPr>
            <w:r w:rsidRPr="00422DBE">
              <w:rPr>
                <w:lang w:eastAsia="en-GB"/>
              </w:rPr>
              <w:t xml:space="preserve">Sabai Mountain and Kyay Sin Mountain (S&amp;K) Mine (Myanmar) is owned by Myanmar Yang Tse Copper Ltd, which in turn is </w:t>
            </w:r>
            <w:r w:rsidR="00B70AC2">
              <w:rPr>
                <w:lang w:eastAsia="en-GB"/>
              </w:rPr>
              <w:t xml:space="preserve">beneficially </w:t>
            </w:r>
            <w:r w:rsidRPr="00422DBE">
              <w:rPr>
                <w:lang w:eastAsia="en-GB"/>
              </w:rPr>
              <w:t>owned by NORINCO</w:t>
            </w:r>
          </w:p>
        </w:tc>
        <w:tc>
          <w:tcPr>
            <w:tcW w:w="1701" w:type="dxa"/>
            <w:shd w:val="clear" w:color="auto" w:fill="auto"/>
            <w:hideMark/>
          </w:tcPr>
          <w:p w14:paraId="143399F7" w14:textId="77777777" w:rsidR="00422DBE" w:rsidRPr="00422DBE" w:rsidRDefault="00422DBE" w:rsidP="00422DBE">
            <w:pPr>
              <w:spacing w:before="40" w:after="120"/>
              <w:ind w:right="113"/>
              <w:rPr>
                <w:lang w:eastAsia="en-GB"/>
              </w:rPr>
            </w:pPr>
            <w:r w:rsidRPr="00422DBE">
              <w:rPr>
                <w:rFonts w:eastAsia="Calibri"/>
                <w:lang w:eastAsia="en-GB"/>
              </w:rPr>
              <w:t>China</w:t>
            </w:r>
          </w:p>
        </w:tc>
        <w:tc>
          <w:tcPr>
            <w:tcW w:w="1701" w:type="dxa"/>
            <w:shd w:val="clear" w:color="auto" w:fill="auto"/>
            <w:hideMark/>
          </w:tcPr>
          <w:p w14:paraId="1AA65C2B" w14:textId="77777777" w:rsidR="00422DBE" w:rsidRPr="00422DBE" w:rsidRDefault="00422DBE" w:rsidP="00422DBE">
            <w:pPr>
              <w:spacing w:before="40" w:after="120"/>
              <w:ind w:right="113"/>
              <w:rPr>
                <w:lang w:eastAsia="en-GB"/>
              </w:rPr>
            </w:pPr>
            <w:r w:rsidRPr="00422DBE">
              <w:rPr>
                <w:lang w:eastAsia="en-GB"/>
              </w:rPr>
              <w:t>MEHL entitled to 51% of profit.</w:t>
            </w:r>
          </w:p>
        </w:tc>
        <w:tc>
          <w:tcPr>
            <w:tcW w:w="1134" w:type="dxa"/>
            <w:shd w:val="clear" w:color="auto" w:fill="auto"/>
            <w:hideMark/>
          </w:tcPr>
          <w:p w14:paraId="7B2AA360" w14:textId="77777777" w:rsidR="00422DBE" w:rsidRPr="00422DBE" w:rsidRDefault="00422DBE" w:rsidP="00422DBE">
            <w:pPr>
              <w:spacing w:before="40" w:after="120"/>
              <w:ind w:right="113"/>
              <w:rPr>
                <w:lang w:eastAsia="en-GB"/>
              </w:rPr>
            </w:pPr>
            <w:r w:rsidRPr="00422DBE">
              <w:rPr>
                <w:rFonts w:eastAsia="Calibri"/>
                <w:lang w:eastAsia="en-GB"/>
              </w:rPr>
              <w:t>MEHL</w:t>
            </w:r>
          </w:p>
        </w:tc>
        <w:tc>
          <w:tcPr>
            <w:tcW w:w="1418" w:type="dxa"/>
            <w:shd w:val="clear" w:color="auto" w:fill="auto"/>
            <w:hideMark/>
          </w:tcPr>
          <w:p w14:paraId="2DCA9E33" w14:textId="77777777" w:rsidR="00422DBE" w:rsidRPr="00422DBE" w:rsidRDefault="00422DBE" w:rsidP="00422DBE">
            <w:pPr>
              <w:spacing w:before="40" w:after="120"/>
              <w:ind w:right="113"/>
              <w:rPr>
                <w:lang w:eastAsia="en-GB"/>
              </w:rPr>
            </w:pPr>
            <w:r w:rsidRPr="00422DBE">
              <w:rPr>
                <w:rFonts w:eastAsia="Calibri"/>
                <w:lang w:eastAsia="en-GB"/>
              </w:rPr>
              <w:t>Mining and quarrying</w:t>
            </w:r>
          </w:p>
        </w:tc>
        <w:tc>
          <w:tcPr>
            <w:tcW w:w="1418" w:type="dxa"/>
            <w:shd w:val="clear" w:color="auto" w:fill="auto"/>
            <w:hideMark/>
          </w:tcPr>
          <w:p w14:paraId="5123DBF9" w14:textId="23A46928" w:rsidR="00422DBE" w:rsidRPr="00422DBE" w:rsidRDefault="000571E5" w:rsidP="000571E5">
            <w:pPr>
              <w:spacing w:before="40" w:after="120"/>
              <w:ind w:right="113"/>
              <w:rPr>
                <w:u w:val="single"/>
                <w:lang w:eastAsia="en-GB"/>
              </w:rPr>
            </w:pPr>
            <w:r>
              <w:rPr>
                <w:lang w:eastAsia="en-GB"/>
              </w:rPr>
              <w:t>MEITI</w:t>
            </w:r>
            <w:r w:rsidR="002C3F3C">
              <w:rPr>
                <w:lang w:eastAsia="en-GB"/>
              </w:rPr>
              <w:t xml:space="preserve"> </w:t>
            </w:r>
            <w:r w:rsidR="00422DBE" w:rsidRPr="0000505C">
              <w:rPr>
                <w:rStyle w:val="FootnoteReference"/>
                <w:rFonts w:eastAsia="Calibri"/>
              </w:rPr>
              <w:footnoteReference w:id="602"/>
            </w:r>
          </w:p>
        </w:tc>
      </w:tr>
      <w:tr w:rsidR="00422DBE" w:rsidRPr="00422DBE" w14:paraId="773B918C" w14:textId="77777777" w:rsidTr="00A113EA">
        <w:tc>
          <w:tcPr>
            <w:tcW w:w="567" w:type="dxa"/>
            <w:shd w:val="clear" w:color="auto" w:fill="auto"/>
            <w:hideMark/>
          </w:tcPr>
          <w:p w14:paraId="03EFECEE" w14:textId="77777777" w:rsidR="00422DBE" w:rsidRPr="00422DBE" w:rsidRDefault="00422DBE" w:rsidP="00422DBE">
            <w:pPr>
              <w:spacing w:before="40" w:after="120"/>
              <w:ind w:right="113"/>
              <w:rPr>
                <w:lang w:eastAsia="en-GB"/>
              </w:rPr>
            </w:pPr>
            <w:r w:rsidRPr="00422DBE">
              <w:rPr>
                <w:lang w:eastAsia="en-GB"/>
              </w:rPr>
              <w:t>33</w:t>
            </w:r>
          </w:p>
        </w:tc>
        <w:tc>
          <w:tcPr>
            <w:tcW w:w="1701" w:type="dxa"/>
            <w:shd w:val="clear" w:color="auto" w:fill="auto"/>
            <w:hideMark/>
          </w:tcPr>
          <w:p w14:paraId="26610ABA" w14:textId="77777777" w:rsidR="00422DBE" w:rsidRPr="00422DBE" w:rsidRDefault="00422DBE" w:rsidP="00422DBE">
            <w:pPr>
              <w:spacing w:before="40" w:after="120"/>
              <w:ind w:right="113"/>
              <w:rPr>
                <w:lang w:eastAsia="en-GB"/>
              </w:rPr>
            </w:pPr>
            <w:r w:rsidRPr="00422DBE">
              <w:rPr>
                <w:lang w:eastAsia="en-GB"/>
              </w:rPr>
              <w:t>Sanhe Plastic Co Ltd</w:t>
            </w:r>
          </w:p>
        </w:tc>
        <w:tc>
          <w:tcPr>
            <w:tcW w:w="1701" w:type="dxa"/>
            <w:shd w:val="clear" w:color="auto" w:fill="auto"/>
            <w:hideMark/>
          </w:tcPr>
          <w:p w14:paraId="73E5581C" w14:textId="77777777" w:rsidR="00422DBE" w:rsidRPr="00422DBE" w:rsidRDefault="00422DBE" w:rsidP="00422DBE">
            <w:pPr>
              <w:spacing w:before="40" w:after="120"/>
              <w:ind w:right="113"/>
              <w:rPr>
                <w:lang w:eastAsia="en-GB"/>
              </w:rPr>
            </w:pPr>
            <w:r w:rsidRPr="00422DBE">
              <w:rPr>
                <w:lang w:eastAsia="en-GB"/>
              </w:rPr>
              <w:t>China</w:t>
            </w:r>
          </w:p>
        </w:tc>
        <w:tc>
          <w:tcPr>
            <w:tcW w:w="1701" w:type="dxa"/>
            <w:shd w:val="clear" w:color="auto" w:fill="auto"/>
            <w:hideMark/>
          </w:tcPr>
          <w:p w14:paraId="40722282" w14:textId="77777777" w:rsidR="00422DBE" w:rsidRPr="00422DBE" w:rsidRDefault="00422DBE" w:rsidP="00422DBE">
            <w:pPr>
              <w:spacing w:before="40" w:after="120"/>
              <w:ind w:right="113"/>
              <w:rPr>
                <w:lang w:eastAsia="en-GB"/>
              </w:rPr>
            </w:pPr>
            <w:r w:rsidRPr="00422DBE">
              <w:t>Operates in Ngwe Pinlae Industrial Zone which is owned by MEHL</w:t>
            </w:r>
          </w:p>
        </w:tc>
        <w:tc>
          <w:tcPr>
            <w:tcW w:w="1134" w:type="dxa"/>
            <w:shd w:val="clear" w:color="auto" w:fill="auto"/>
            <w:hideMark/>
          </w:tcPr>
          <w:p w14:paraId="75A2A446" w14:textId="77777777" w:rsidR="00422DBE" w:rsidRPr="00422DBE" w:rsidRDefault="00422DBE" w:rsidP="00422DBE">
            <w:pPr>
              <w:spacing w:before="40" w:after="120"/>
              <w:ind w:right="113"/>
              <w:rPr>
                <w:lang w:eastAsia="en-GB"/>
              </w:rPr>
            </w:pPr>
            <w:r w:rsidRPr="00422DBE">
              <w:rPr>
                <w:lang w:eastAsia="en-GB"/>
              </w:rPr>
              <w:t>MEHL</w:t>
            </w:r>
          </w:p>
        </w:tc>
        <w:tc>
          <w:tcPr>
            <w:tcW w:w="1418" w:type="dxa"/>
            <w:shd w:val="clear" w:color="auto" w:fill="auto"/>
            <w:hideMark/>
          </w:tcPr>
          <w:p w14:paraId="7B850378" w14:textId="77777777" w:rsidR="00422DBE" w:rsidRPr="00422DBE" w:rsidRDefault="00422DBE" w:rsidP="00422DBE">
            <w:pPr>
              <w:spacing w:before="40" w:after="120"/>
              <w:ind w:right="113"/>
              <w:rPr>
                <w:lang w:eastAsia="en-GB"/>
              </w:rPr>
            </w:pPr>
            <w:r w:rsidRPr="00422DBE">
              <w:rPr>
                <w:lang w:eastAsia="en-GB"/>
              </w:rPr>
              <w:t>Manufacturing</w:t>
            </w:r>
          </w:p>
        </w:tc>
        <w:tc>
          <w:tcPr>
            <w:tcW w:w="1418" w:type="dxa"/>
            <w:shd w:val="clear" w:color="auto" w:fill="auto"/>
            <w:hideMark/>
          </w:tcPr>
          <w:p w14:paraId="38E2FE1E" w14:textId="77777777" w:rsidR="00422DBE" w:rsidRPr="00422DBE" w:rsidRDefault="00422DBE" w:rsidP="00422DBE">
            <w:pPr>
              <w:spacing w:before="40" w:after="120"/>
              <w:ind w:right="113"/>
              <w:rPr>
                <w:lang w:eastAsia="en-GB"/>
              </w:rPr>
            </w:pPr>
            <w:r w:rsidRPr="00422DBE">
              <w:rPr>
                <w:lang w:eastAsia="en-GB"/>
              </w:rPr>
              <w:t>DICA 104371442</w:t>
            </w:r>
          </w:p>
        </w:tc>
      </w:tr>
      <w:tr w:rsidR="00422DBE" w:rsidRPr="00422DBE" w14:paraId="0179952F" w14:textId="77777777" w:rsidTr="00A113EA">
        <w:tc>
          <w:tcPr>
            <w:tcW w:w="567" w:type="dxa"/>
            <w:shd w:val="clear" w:color="auto" w:fill="auto"/>
            <w:hideMark/>
          </w:tcPr>
          <w:p w14:paraId="434BA118" w14:textId="77777777" w:rsidR="00422DBE" w:rsidRPr="00422DBE" w:rsidRDefault="00422DBE" w:rsidP="00422DBE">
            <w:pPr>
              <w:spacing w:before="40" w:after="120"/>
              <w:ind w:right="113"/>
              <w:rPr>
                <w:lang w:eastAsia="en-GB"/>
              </w:rPr>
            </w:pPr>
            <w:r w:rsidRPr="00422DBE">
              <w:rPr>
                <w:lang w:eastAsia="en-GB"/>
              </w:rPr>
              <w:t>34</w:t>
            </w:r>
          </w:p>
        </w:tc>
        <w:tc>
          <w:tcPr>
            <w:tcW w:w="1701" w:type="dxa"/>
            <w:shd w:val="clear" w:color="auto" w:fill="auto"/>
            <w:hideMark/>
          </w:tcPr>
          <w:p w14:paraId="476FEBA9" w14:textId="77777777" w:rsidR="00422DBE" w:rsidRPr="00422DBE" w:rsidRDefault="00422DBE" w:rsidP="00422DBE">
            <w:pPr>
              <w:spacing w:before="40" w:after="120"/>
              <w:ind w:right="113"/>
              <w:rPr>
                <w:lang w:eastAsia="en-GB"/>
              </w:rPr>
            </w:pPr>
            <w:r w:rsidRPr="00422DBE">
              <w:rPr>
                <w:lang w:eastAsia="en-GB"/>
              </w:rPr>
              <w:t>Saung Oo Shwe Nay (Golden Sunshine) Co Ltd</w:t>
            </w:r>
          </w:p>
        </w:tc>
        <w:tc>
          <w:tcPr>
            <w:tcW w:w="1701" w:type="dxa"/>
            <w:shd w:val="clear" w:color="auto" w:fill="auto"/>
            <w:hideMark/>
          </w:tcPr>
          <w:p w14:paraId="2BB09959" w14:textId="77777777" w:rsidR="00422DBE" w:rsidRPr="00422DBE" w:rsidRDefault="00422DBE" w:rsidP="00422DBE">
            <w:pPr>
              <w:spacing w:before="40" w:after="120"/>
              <w:ind w:right="113"/>
              <w:rPr>
                <w:lang w:eastAsia="en-GB"/>
              </w:rPr>
            </w:pPr>
            <w:r w:rsidRPr="00422DBE">
              <w:rPr>
                <w:rFonts w:eastAsia="Calibri"/>
                <w:lang w:eastAsia="en-GB"/>
              </w:rPr>
              <w:t>China</w:t>
            </w:r>
          </w:p>
        </w:tc>
        <w:tc>
          <w:tcPr>
            <w:tcW w:w="1701" w:type="dxa"/>
            <w:shd w:val="clear" w:color="auto" w:fill="auto"/>
            <w:hideMark/>
          </w:tcPr>
          <w:p w14:paraId="30F7B4D7" w14:textId="77777777" w:rsidR="00422DBE" w:rsidRPr="00422DBE" w:rsidRDefault="00422DBE" w:rsidP="00422DBE">
            <w:pPr>
              <w:spacing w:before="40" w:after="120"/>
              <w:ind w:right="113"/>
              <w:rPr>
                <w:lang w:eastAsia="en-GB"/>
              </w:rPr>
            </w:pPr>
            <w:r w:rsidRPr="00422DBE">
              <w:t>Operates in Ngwe Pinlae Industrial Zone which is owned by MEHL</w:t>
            </w:r>
          </w:p>
        </w:tc>
        <w:tc>
          <w:tcPr>
            <w:tcW w:w="1134" w:type="dxa"/>
            <w:shd w:val="clear" w:color="auto" w:fill="auto"/>
            <w:hideMark/>
          </w:tcPr>
          <w:p w14:paraId="29E156DA" w14:textId="77777777" w:rsidR="00422DBE" w:rsidRPr="00422DBE" w:rsidRDefault="00422DBE" w:rsidP="00422DBE">
            <w:pPr>
              <w:spacing w:before="40" w:after="120"/>
              <w:ind w:right="113"/>
              <w:rPr>
                <w:lang w:eastAsia="en-GB"/>
              </w:rPr>
            </w:pPr>
            <w:r w:rsidRPr="00422DBE">
              <w:rPr>
                <w:rFonts w:eastAsia="Calibri"/>
                <w:lang w:eastAsia="en-GB"/>
              </w:rPr>
              <w:t>MEHL</w:t>
            </w:r>
          </w:p>
        </w:tc>
        <w:tc>
          <w:tcPr>
            <w:tcW w:w="1418" w:type="dxa"/>
            <w:shd w:val="clear" w:color="auto" w:fill="auto"/>
            <w:hideMark/>
          </w:tcPr>
          <w:p w14:paraId="44CDAC42" w14:textId="77777777" w:rsidR="00422DBE" w:rsidRPr="00422DBE" w:rsidRDefault="00422DBE" w:rsidP="00422DBE">
            <w:pPr>
              <w:spacing w:before="40" w:after="120"/>
              <w:ind w:right="113"/>
              <w:rPr>
                <w:lang w:eastAsia="en-GB"/>
              </w:rPr>
            </w:pPr>
            <w:r w:rsidRPr="00422DBE">
              <w:rPr>
                <w:rFonts w:eastAsia="Calibri"/>
                <w:lang w:eastAsia="en-GB"/>
              </w:rPr>
              <w:t>Manufacturing</w:t>
            </w:r>
          </w:p>
        </w:tc>
        <w:tc>
          <w:tcPr>
            <w:tcW w:w="1418" w:type="dxa"/>
            <w:shd w:val="clear" w:color="auto" w:fill="auto"/>
            <w:hideMark/>
          </w:tcPr>
          <w:p w14:paraId="21562942" w14:textId="77777777" w:rsidR="00422DBE" w:rsidRPr="00422DBE" w:rsidRDefault="00422DBE" w:rsidP="00422DBE">
            <w:pPr>
              <w:spacing w:before="40" w:after="120"/>
              <w:ind w:right="113"/>
              <w:rPr>
                <w:lang w:eastAsia="en-GB"/>
              </w:rPr>
            </w:pPr>
            <w:r w:rsidRPr="00422DBE">
              <w:rPr>
                <w:lang w:eastAsia="en-GB"/>
              </w:rPr>
              <w:t>DICA 107212337</w:t>
            </w:r>
          </w:p>
        </w:tc>
      </w:tr>
      <w:tr w:rsidR="00422DBE" w:rsidRPr="00422DBE" w14:paraId="012C8C5C" w14:textId="77777777" w:rsidTr="00A113EA">
        <w:tc>
          <w:tcPr>
            <w:tcW w:w="567" w:type="dxa"/>
            <w:shd w:val="clear" w:color="auto" w:fill="auto"/>
            <w:hideMark/>
          </w:tcPr>
          <w:p w14:paraId="305CD523" w14:textId="77777777" w:rsidR="00422DBE" w:rsidRPr="00422DBE" w:rsidRDefault="00422DBE" w:rsidP="00422DBE">
            <w:pPr>
              <w:spacing w:before="40" w:after="120"/>
              <w:ind w:right="113"/>
              <w:rPr>
                <w:lang w:eastAsia="en-GB"/>
              </w:rPr>
            </w:pPr>
            <w:r w:rsidRPr="00422DBE">
              <w:rPr>
                <w:lang w:eastAsia="en-GB"/>
              </w:rPr>
              <w:t>35</w:t>
            </w:r>
          </w:p>
        </w:tc>
        <w:tc>
          <w:tcPr>
            <w:tcW w:w="1701" w:type="dxa"/>
            <w:shd w:val="clear" w:color="auto" w:fill="auto"/>
            <w:hideMark/>
          </w:tcPr>
          <w:p w14:paraId="746967DE" w14:textId="77777777" w:rsidR="00422DBE" w:rsidRPr="00422DBE" w:rsidRDefault="00422DBE" w:rsidP="00422DBE">
            <w:pPr>
              <w:spacing w:before="40" w:after="120"/>
              <w:ind w:right="113"/>
              <w:rPr>
                <w:lang w:eastAsia="en-GB"/>
              </w:rPr>
            </w:pPr>
            <w:r w:rsidRPr="00422DBE">
              <w:rPr>
                <w:lang w:eastAsia="en-GB"/>
              </w:rPr>
              <w:t>SCG Myanmar Concrete and Aggregate Co Ltd owned by Siam Cement Group</w:t>
            </w:r>
          </w:p>
        </w:tc>
        <w:tc>
          <w:tcPr>
            <w:tcW w:w="1701" w:type="dxa"/>
            <w:shd w:val="clear" w:color="auto" w:fill="auto"/>
            <w:hideMark/>
          </w:tcPr>
          <w:p w14:paraId="0AC2B849" w14:textId="77777777" w:rsidR="00422DBE" w:rsidRPr="00422DBE" w:rsidRDefault="00422DBE" w:rsidP="00422DBE">
            <w:pPr>
              <w:spacing w:before="40" w:after="120"/>
              <w:ind w:right="113"/>
              <w:rPr>
                <w:lang w:eastAsia="en-GB"/>
              </w:rPr>
            </w:pPr>
            <w:r w:rsidRPr="00422DBE">
              <w:rPr>
                <w:lang w:eastAsia="en-GB"/>
              </w:rPr>
              <w:t>Thailand</w:t>
            </w:r>
          </w:p>
        </w:tc>
        <w:tc>
          <w:tcPr>
            <w:tcW w:w="1701" w:type="dxa"/>
            <w:shd w:val="clear" w:color="auto" w:fill="auto"/>
            <w:hideMark/>
          </w:tcPr>
          <w:p w14:paraId="6B24715A" w14:textId="5BD02CD9" w:rsidR="00422DBE" w:rsidRPr="00422DBE" w:rsidRDefault="00422DBE" w:rsidP="00310A8B">
            <w:pPr>
              <w:spacing w:before="40" w:after="120"/>
              <w:ind w:right="113"/>
              <w:rPr>
                <w:lang w:eastAsia="en-GB"/>
              </w:rPr>
            </w:pPr>
            <w:r w:rsidRPr="00422DBE">
              <w:t>Operates in Pyinmabin Industrial Zone</w:t>
            </w:r>
            <w:r w:rsidRPr="0000505C">
              <w:rPr>
                <w:rStyle w:val="FootnoteReference"/>
              </w:rPr>
              <w:footnoteReference w:id="603"/>
            </w:r>
            <w:r w:rsidR="00310A8B">
              <w:t xml:space="preserve"> </w:t>
            </w:r>
            <w:r w:rsidR="00310A8B" w:rsidRPr="00310A8B">
              <w:t xml:space="preserve">which is owned by MEHL </w:t>
            </w:r>
            <w:r w:rsidRPr="0000505C">
              <w:rPr>
                <w:rStyle w:val="FootnoteReference"/>
              </w:rPr>
              <w:footnoteReference w:id="604"/>
            </w:r>
          </w:p>
        </w:tc>
        <w:tc>
          <w:tcPr>
            <w:tcW w:w="1134" w:type="dxa"/>
            <w:shd w:val="clear" w:color="auto" w:fill="auto"/>
            <w:hideMark/>
          </w:tcPr>
          <w:p w14:paraId="701D89AC" w14:textId="77777777" w:rsidR="00422DBE" w:rsidRPr="00422DBE" w:rsidRDefault="00422DBE" w:rsidP="00422DBE">
            <w:pPr>
              <w:spacing w:before="40" w:after="120"/>
              <w:ind w:right="113"/>
              <w:rPr>
                <w:lang w:eastAsia="en-GB"/>
              </w:rPr>
            </w:pPr>
            <w:r w:rsidRPr="00422DBE">
              <w:rPr>
                <w:lang w:eastAsia="en-GB"/>
              </w:rPr>
              <w:t>MEHL</w:t>
            </w:r>
          </w:p>
        </w:tc>
        <w:tc>
          <w:tcPr>
            <w:tcW w:w="1418" w:type="dxa"/>
            <w:shd w:val="clear" w:color="auto" w:fill="auto"/>
            <w:hideMark/>
          </w:tcPr>
          <w:p w14:paraId="38376E9E" w14:textId="77777777" w:rsidR="00422DBE" w:rsidRPr="00422DBE" w:rsidRDefault="00422DBE" w:rsidP="00422DBE">
            <w:pPr>
              <w:spacing w:before="40" w:after="120"/>
              <w:ind w:right="113"/>
              <w:rPr>
                <w:lang w:eastAsia="en-GB"/>
              </w:rPr>
            </w:pPr>
            <w:r w:rsidRPr="00422DBE">
              <w:rPr>
                <w:lang w:eastAsia="en-GB"/>
              </w:rPr>
              <w:t>Manufacturing</w:t>
            </w:r>
          </w:p>
        </w:tc>
        <w:tc>
          <w:tcPr>
            <w:tcW w:w="1418" w:type="dxa"/>
            <w:shd w:val="clear" w:color="auto" w:fill="auto"/>
            <w:hideMark/>
          </w:tcPr>
          <w:p w14:paraId="419B62DD" w14:textId="77777777" w:rsidR="00422DBE" w:rsidRPr="00422DBE" w:rsidRDefault="00422DBE" w:rsidP="00422DBE">
            <w:pPr>
              <w:spacing w:before="40" w:after="120"/>
              <w:ind w:right="113"/>
              <w:rPr>
                <w:lang w:eastAsia="en-GB"/>
              </w:rPr>
            </w:pPr>
            <w:r w:rsidRPr="00422DBE">
              <w:rPr>
                <w:lang w:eastAsia="en-GB"/>
              </w:rPr>
              <w:t>DICA 188183735</w:t>
            </w:r>
          </w:p>
        </w:tc>
      </w:tr>
      <w:tr w:rsidR="00422DBE" w:rsidRPr="00422DBE" w14:paraId="4000DF33" w14:textId="77777777" w:rsidTr="00C9436D">
        <w:trPr>
          <w:cantSplit/>
        </w:trPr>
        <w:tc>
          <w:tcPr>
            <w:tcW w:w="567" w:type="dxa"/>
            <w:shd w:val="clear" w:color="auto" w:fill="auto"/>
            <w:hideMark/>
          </w:tcPr>
          <w:p w14:paraId="25115142" w14:textId="77777777" w:rsidR="00422DBE" w:rsidRPr="00422DBE" w:rsidRDefault="00422DBE" w:rsidP="00422DBE">
            <w:pPr>
              <w:spacing w:before="40" w:after="120"/>
              <w:ind w:right="113"/>
              <w:rPr>
                <w:lang w:eastAsia="en-GB"/>
              </w:rPr>
            </w:pPr>
            <w:r w:rsidRPr="00422DBE">
              <w:rPr>
                <w:lang w:eastAsia="en-GB"/>
              </w:rPr>
              <w:t>36</w:t>
            </w:r>
          </w:p>
        </w:tc>
        <w:tc>
          <w:tcPr>
            <w:tcW w:w="1701" w:type="dxa"/>
            <w:shd w:val="clear" w:color="auto" w:fill="auto"/>
            <w:hideMark/>
          </w:tcPr>
          <w:p w14:paraId="24670E6C" w14:textId="77777777" w:rsidR="00422DBE" w:rsidRPr="00422DBE" w:rsidRDefault="00422DBE" w:rsidP="00422DBE">
            <w:pPr>
              <w:spacing w:before="40" w:after="120"/>
              <w:ind w:right="113"/>
              <w:rPr>
                <w:lang w:eastAsia="en-GB"/>
              </w:rPr>
            </w:pPr>
            <w:r w:rsidRPr="00422DBE">
              <w:rPr>
                <w:lang w:eastAsia="en-GB"/>
              </w:rPr>
              <w:t>SDI Manufacturing Co Ltd</w:t>
            </w:r>
          </w:p>
        </w:tc>
        <w:tc>
          <w:tcPr>
            <w:tcW w:w="1701" w:type="dxa"/>
            <w:shd w:val="clear" w:color="auto" w:fill="auto"/>
            <w:hideMark/>
          </w:tcPr>
          <w:p w14:paraId="20A1021E" w14:textId="77777777" w:rsidR="00422DBE" w:rsidRPr="00422DBE" w:rsidRDefault="00422DBE" w:rsidP="00422DBE">
            <w:pPr>
              <w:spacing w:before="40" w:after="120"/>
              <w:ind w:right="113"/>
              <w:rPr>
                <w:lang w:eastAsia="en-GB"/>
              </w:rPr>
            </w:pPr>
            <w:r w:rsidRPr="00422DBE">
              <w:rPr>
                <w:rFonts w:eastAsia="Calibri"/>
                <w:lang w:eastAsia="en-GB"/>
              </w:rPr>
              <w:t>China</w:t>
            </w:r>
          </w:p>
        </w:tc>
        <w:tc>
          <w:tcPr>
            <w:tcW w:w="1701" w:type="dxa"/>
            <w:shd w:val="clear" w:color="auto" w:fill="auto"/>
            <w:hideMark/>
          </w:tcPr>
          <w:p w14:paraId="5BDAEF8F" w14:textId="77777777" w:rsidR="00422DBE" w:rsidRPr="00422DBE" w:rsidRDefault="00422DBE" w:rsidP="00422DBE">
            <w:pPr>
              <w:spacing w:before="40" w:after="120"/>
              <w:ind w:right="113"/>
              <w:rPr>
                <w:lang w:eastAsia="en-GB"/>
              </w:rPr>
            </w:pPr>
            <w:r w:rsidRPr="00422DBE">
              <w:t>Operates in Ngwe Pinlae Industrial Zone which is owned by MEHL</w:t>
            </w:r>
          </w:p>
        </w:tc>
        <w:tc>
          <w:tcPr>
            <w:tcW w:w="1134" w:type="dxa"/>
            <w:shd w:val="clear" w:color="auto" w:fill="auto"/>
            <w:hideMark/>
          </w:tcPr>
          <w:p w14:paraId="79251B0C" w14:textId="77777777" w:rsidR="00422DBE" w:rsidRPr="00422DBE" w:rsidRDefault="00422DBE" w:rsidP="00422DBE">
            <w:pPr>
              <w:spacing w:before="40" w:after="120"/>
              <w:ind w:right="113"/>
              <w:rPr>
                <w:lang w:eastAsia="en-GB"/>
              </w:rPr>
            </w:pPr>
            <w:r w:rsidRPr="00422DBE">
              <w:rPr>
                <w:rFonts w:eastAsia="Calibri"/>
                <w:lang w:eastAsia="en-GB"/>
              </w:rPr>
              <w:t>MEHL</w:t>
            </w:r>
          </w:p>
        </w:tc>
        <w:tc>
          <w:tcPr>
            <w:tcW w:w="1418" w:type="dxa"/>
            <w:shd w:val="clear" w:color="auto" w:fill="auto"/>
            <w:hideMark/>
          </w:tcPr>
          <w:p w14:paraId="1F8B98A4" w14:textId="77777777" w:rsidR="00422DBE" w:rsidRPr="00422DBE" w:rsidRDefault="00422DBE" w:rsidP="00422DBE">
            <w:pPr>
              <w:spacing w:before="40" w:after="120"/>
              <w:ind w:right="113"/>
              <w:rPr>
                <w:lang w:eastAsia="en-GB"/>
              </w:rPr>
            </w:pPr>
            <w:r w:rsidRPr="00422DBE">
              <w:rPr>
                <w:rFonts w:eastAsia="Calibri"/>
                <w:lang w:eastAsia="en-GB"/>
              </w:rPr>
              <w:t>Manufacturing</w:t>
            </w:r>
          </w:p>
        </w:tc>
        <w:tc>
          <w:tcPr>
            <w:tcW w:w="1418" w:type="dxa"/>
            <w:shd w:val="clear" w:color="auto" w:fill="auto"/>
            <w:hideMark/>
          </w:tcPr>
          <w:p w14:paraId="496B9A07" w14:textId="77777777" w:rsidR="00422DBE" w:rsidRPr="00422DBE" w:rsidRDefault="00422DBE" w:rsidP="00422DBE">
            <w:pPr>
              <w:spacing w:before="40" w:after="120"/>
              <w:ind w:right="113"/>
              <w:rPr>
                <w:lang w:eastAsia="en-GB"/>
              </w:rPr>
            </w:pPr>
            <w:r w:rsidRPr="00422DBE">
              <w:rPr>
                <w:lang w:eastAsia="en-GB"/>
              </w:rPr>
              <w:t>DICA 105606990</w:t>
            </w:r>
          </w:p>
        </w:tc>
      </w:tr>
      <w:tr w:rsidR="00422DBE" w:rsidRPr="00422DBE" w14:paraId="27F7E5BF" w14:textId="77777777" w:rsidTr="00A113EA">
        <w:tc>
          <w:tcPr>
            <w:tcW w:w="567" w:type="dxa"/>
            <w:shd w:val="clear" w:color="auto" w:fill="auto"/>
            <w:hideMark/>
          </w:tcPr>
          <w:p w14:paraId="7C7F8D80" w14:textId="77777777" w:rsidR="00422DBE" w:rsidRPr="00422DBE" w:rsidRDefault="00422DBE" w:rsidP="00422DBE">
            <w:pPr>
              <w:spacing w:before="40" w:after="120"/>
              <w:ind w:right="113"/>
              <w:rPr>
                <w:lang w:eastAsia="en-GB"/>
              </w:rPr>
            </w:pPr>
            <w:r w:rsidRPr="00422DBE">
              <w:rPr>
                <w:lang w:eastAsia="en-GB"/>
              </w:rPr>
              <w:lastRenderedPageBreak/>
              <w:t>37</w:t>
            </w:r>
          </w:p>
        </w:tc>
        <w:tc>
          <w:tcPr>
            <w:tcW w:w="1701" w:type="dxa"/>
            <w:shd w:val="clear" w:color="auto" w:fill="auto"/>
            <w:hideMark/>
          </w:tcPr>
          <w:p w14:paraId="44646FDF" w14:textId="77777777" w:rsidR="00422DBE" w:rsidRPr="00422DBE" w:rsidRDefault="00422DBE" w:rsidP="00422DBE">
            <w:pPr>
              <w:spacing w:before="40" w:after="120"/>
              <w:ind w:right="113"/>
              <w:rPr>
                <w:lang w:eastAsia="en-GB"/>
              </w:rPr>
            </w:pPr>
            <w:r w:rsidRPr="00422DBE">
              <w:rPr>
                <w:lang w:eastAsia="en-GB"/>
              </w:rPr>
              <w:t>Sewell Garment Myanmar Industrial Co Ltd</w:t>
            </w:r>
          </w:p>
        </w:tc>
        <w:tc>
          <w:tcPr>
            <w:tcW w:w="1701" w:type="dxa"/>
            <w:shd w:val="clear" w:color="auto" w:fill="auto"/>
            <w:hideMark/>
          </w:tcPr>
          <w:p w14:paraId="5C2487F7" w14:textId="77777777" w:rsidR="00422DBE" w:rsidRPr="00422DBE" w:rsidRDefault="00422DBE" w:rsidP="00422DBE">
            <w:pPr>
              <w:spacing w:before="40" w:after="120"/>
              <w:ind w:right="113"/>
              <w:rPr>
                <w:lang w:eastAsia="en-GB"/>
              </w:rPr>
            </w:pPr>
            <w:r w:rsidRPr="00422DBE">
              <w:rPr>
                <w:rFonts w:eastAsia="Calibri"/>
                <w:lang w:eastAsia="en-GB"/>
              </w:rPr>
              <w:t>Taiwan Province of China</w:t>
            </w:r>
          </w:p>
        </w:tc>
        <w:tc>
          <w:tcPr>
            <w:tcW w:w="1701" w:type="dxa"/>
            <w:shd w:val="clear" w:color="auto" w:fill="auto"/>
            <w:hideMark/>
          </w:tcPr>
          <w:p w14:paraId="0080F34A" w14:textId="77777777" w:rsidR="00422DBE" w:rsidRPr="00422DBE" w:rsidRDefault="00422DBE" w:rsidP="00422DBE">
            <w:pPr>
              <w:spacing w:before="40" w:after="120"/>
              <w:ind w:right="113"/>
              <w:rPr>
                <w:u w:val="single"/>
                <w:lang w:eastAsia="en-GB"/>
              </w:rPr>
            </w:pPr>
            <w:r w:rsidRPr="00422DBE">
              <w:t>Operates in Ngwe Pinlae Industrial Zone which is owned by MEHL</w:t>
            </w:r>
          </w:p>
        </w:tc>
        <w:tc>
          <w:tcPr>
            <w:tcW w:w="1134" w:type="dxa"/>
            <w:shd w:val="clear" w:color="auto" w:fill="auto"/>
            <w:hideMark/>
          </w:tcPr>
          <w:p w14:paraId="6E020837" w14:textId="77777777" w:rsidR="00422DBE" w:rsidRPr="00422DBE" w:rsidRDefault="00422DBE" w:rsidP="00422DBE">
            <w:pPr>
              <w:spacing w:before="40" w:after="120"/>
              <w:ind w:right="113"/>
              <w:rPr>
                <w:lang w:eastAsia="en-GB"/>
              </w:rPr>
            </w:pPr>
            <w:r w:rsidRPr="00422DBE">
              <w:rPr>
                <w:lang w:eastAsia="en-GB"/>
              </w:rPr>
              <w:t>MEHL</w:t>
            </w:r>
          </w:p>
        </w:tc>
        <w:tc>
          <w:tcPr>
            <w:tcW w:w="1418" w:type="dxa"/>
            <w:shd w:val="clear" w:color="auto" w:fill="auto"/>
            <w:hideMark/>
          </w:tcPr>
          <w:p w14:paraId="5F0217DF" w14:textId="77777777" w:rsidR="00422DBE" w:rsidRPr="00422DBE" w:rsidRDefault="00422DBE" w:rsidP="00422DBE">
            <w:pPr>
              <w:spacing w:before="40" w:after="120"/>
              <w:ind w:right="113"/>
              <w:rPr>
                <w:lang w:eastAsia="en-GB"/>
              </w:rPr>
            </w:pPr>
            <w:r w:rsidRPr="00422DBE">
              <w:rPr>
                <w:lang w:eastAsia="en-GB"/>
              </w:rPr>
              <w:t>Manufacturing</w:t>
            </w:r>
          </w:p>
        </w:tc>
        <w:tc>
          <w:tcPr>
            <w:tcW w:w="1418" w:type="dxa"/>
            <w:shd w:val="clear" w:color="auto" w:fill="auto"/>
            <w:hideMark/>
          </w:tcPr>
          <w:p w14:paraId="6E5AAEFC" w14:textId="77777777" w:rsidR="00422DBE" w:rsidRPr="00422DBE" w:rsidRDefault="00422DBE" w:rsidP="00422DBE">
            <w:pPr>
              <w:spacing w:before="40" w:after="120"/>
              <w:ind w:right="113"/>
              <w:rPr>
                <w:lang w:eastAsia="en-GB"/>
              </w:rPr>
            </w:pPr>
            <w:r w:rsidRPr="00422DBE">
              <w:rPr>
                <w:lang w:eastAsia="en-GB"/>
              </w:rPr>
              <w:t>DICA 106206333</w:t>
            </w:r>
          </w:p>
        </w:tc>
      </w:tr>
      <w:tr w:rsidR="00422DBE" w:rsidRPr="00422DBE" w14:paraId="0761B00C" w14:textId="77777777" w:rsidTr="00005E01">
        <w:trPr>
          <w:cantSplit/>
        </w:trPr>
        <w:tc>
          <w:tcPr>
            <w:tcW w:w="567" w:type="dxa"/>
            <w:shd w:val="clear" w:color="auto" w:fill="auto"/>
            <w:hideMark/>
          </w:tcPr>
          <w:p w14:paraId="6C358EF3" w14:textId="77777777" w:rsidR="00422DBE" w:rsidRPr="00422DBE" w:rsidRDefault="00422DBE" w:rsidP="00422DBE">
            <w:pPr>
              <w:spacing w:before="40" w:after="120"/>
              <w:ind w:right="113"/>
              <w:rPr>
                <w:lang w:eastAsia="en-GB"/>
              </w:rPr>
            </w:pPr>
            <w:r w:rsidRPr="00422DBE">
              <w:rPr>
                <w:lang w:eastAsia="en-GB"/>
              </w:rPr>
              <w:t>38</w:t>
            </w:r>
          </w:p>
        </w:tc>
        <w:tc>
          <w:tcPr>
            <w:tcW w:w="1701" w:type="dxa"/>
            <w:shd w:val="clear" w:color="auto" w:fill="auto"/>
            <w:noWrap/>
            <w:hideMark/>
          </w:tcPr>
          <w:p w14:paraId="5DB9F3D1" w14:textId="34EA0577" w:rsidR="00422DBE" w:rsidRPr="00422DBE" w:rsidRDefault="002860A5" w:rsidP="002860A5">
            <w:pPr>
              <w:spacing w:before="40" w:after="120"/>
              <w:ind w:right="113"/>
              <w:rPr>
                <w:lang w:eastAsia="en-GB"/>
              </w:rPr>
            </w:pPr>
            <w:r w:rsidRPr="00FB4FA6">
              <w:rPr>
                <w:rFonts w:eastAsia="Calibri"/>
                <w:lang w:eastAsia="en-GB"/>
              </w:rPr>
              <w:t xml:space="preserve">Thilawa Cement </w:t>
            </w:r>
            <w:r>
              <w:rPr>
                <w:rFonts w:eastAsia="Calibri"/>
                <w:lang w:eastAsia="en-GB"/>
              </w:rPr>
              <w:t>and Building Materials Ltd. owned by LafargeHolcim</w:t>
            </w:r>
          </w:p>
        </w:tc>
        <w:tc>
          <w:tcPr>
            <w:tcW w:w="1701" w:type="dxa"/>
            <w:shd w:val="clear" w:color="auto" w:fill="auto"/>
            <w:hideMark/>
          </w:tcPr>
          <w:p w14:paraId="41CB765D" w14:textId="77777777" w:rsidR="00422DBE" w:rsidRPr="00422DBE" w:rsidRDefault="00422DBE" w:rsidP="00422DBE">
            <w:pPr>
              <w:spacing w:before="40" w:after="120"/>
              <w:ind w:right="113"/>
              <w:rPr>
                <w:lang w:eastAsia="en-GB"/>
              </w:rPr>
            </w:pPr>
            <w:r w:rsidRPr="00422DBE">
              <w:rPr>
                <w:rFonts w:eastAsia="Calibri"/>
                <w:lang w:eastAsia="en-GB"/>
              </w:rPr>
              <w:t>France and Switzerland</w:t>
            </w:r>
          </w:p>
        </w:tc>
        <w:tc>
          <w:tcPr>
            <w:tcW w:w="1701" w:type="dxa"/>
            <w:shd w:val="clear" w:color="auto" w:fill="auto"/>
            <w:hideMark/>
          </w:tcPr>
          <w:p w14:paraId="358894AB" w14:textId="10BEE28E" w:rsidR="00422DBE" w:rsidRPr="00422DBE" w:rsidRDefault="00422DBE" w:rsidP="002860A5">
            <w:pPr>
              <w:spacing w:before="40" w:after="120"/>
              <w:ind w:right="113"/>
              <w:rPr>
                <w:lang w:eastAsia="en-GB"/>
              </w:rPr>
            </w:pPr>
            <w:r w:rsidRPr="00422DBE">
              <w:rPr>
                <w:rFonts w:eastAsia="Calibri"/>
                <w:lang w:eastAsia="en-GB"/>
              </w:rPr>
              <w:t xml:space="preserve">Company leadership links between Lafarge, now LafargeHolcim, with Sinminn Cement, </w:t>
            </w:r>
            <w:r w:rsidR="002860A5">
              <w:rPr>
                <w:rFonts w:eastAsia="Calibri"/>
                <w:lang w:eastAsia="en-GB"/>
              </w:rPr>
              <w:t xml:space="preserve">a </w:t>
            </w:r>
            <w:r w:rsidRPr="00422DBE">
              <w:rPr>
                <w:rFonts w:eastAsia="Calibri"/>
                <w:lang w:eastAsia="en-GB"/>
              </w:rPr>
              <w:t>MEHL subsidiary company</w:t>
            </w:r>
          </w:p>
        </w:tc>
        <w:tc>
          <w:tcPr>
            <w:tcW w:w="1134" w:type="dxa"/>
            <w:shd w:val="clear" w:color="auto" w:fill="auto"/>
            <w:hideMark/>
          </w:tcPr>
          <w:p w14:paraId="53BC3784" w14:textId="77777777" w:rsidR="00422DBE" w:rsidRPr="00422DBE" w:rsidRDefault="00422DBE" w:rsidP="00422DBE">
            <w:pPr>
              <w:spacing w:before="40" w:after="120"/>
              <w:ind w:right="113"/>
              <w:rPr>
                <w:lang w:eastAsia="en-GB"/>
              </w:rPr>
            </w:pPr>
            <w:r w:rsidRPr="00422DBE">
              <w:rPr>
                <w:rFonts w:eastAsia="Calibri"/>
                <w:lang w:eastAsia="en-GB"/>
              </w:rPr>
              <w:t>MEHL</w:t>
            </w:r>
          </w:p>
        </w:tc>
        <w:tc>
          <w:tcPr>
            <w:tcW w:w="1418" w:type="dxa"/>
            <w:shd w:val="clear" w:color="auto" w:fill="auto"/>
            <w:hideMark/>
          </w:tcPr>
          <w:p w14:paraId="76AAA328" w14:textId="77777777" w:rsidR="00422DBE" w:rsidRPr="00422DBE" w:rsidRDefault="00422DBE" w:rsidP="00422DBE">
            <w:pPr>
              <w:spacing w:before="40" w:after="120"/>
              <w:ind w:right="113"/>
              <w:rPr>
                <w:lang w:eastAsia="en-GB"/>
              </w:rPr>
            </w:pPr>
            <w:r w:rsidRPr="00422DBE">
              <w:rPr>
                <w:rFonts w:eastAsia="Calibri"/>
                <w:lang w:eastAsia="en-GB"/>
              </w:rPr>
              <w:t>Manufacturing</w:t>
            </w:r>
          </w:p>
        </w:tc>
        <w:tc>
          <w:tcPr>
            <w:tcW w:w="1418" w:type="dxa"/>
            <w:shd w:val="clear" w:color="auto" w:fill="auto"/>
            <w:hideMark/>
          </w:tcPr>
          <w:p w14:paraId="0B423E6E" w14:textId="6A11FCFA" w:rsidR="00422DBE" w:rsidRPr="00422DBE" w:rsidRDefault="00160E58" w:rsidP="00C441DE">
            <w:pPr>
              <w:spacing w:before="40" w:after="120"/>
              <w:ind w:right="113"/>
              <w:rPr>
                <w:lang w:eastAsia="en-GB"/>
              </w:rPr>
            </w:pPr>
            <w:hyperlink r:id="rId17" w:anchor="RANGE!_ftn6" w:history="1">
              <w:r w:rsidR="00C441DE" w:rsidRPr="00C441DE">
                <w:t>DICA 109534838; Lafarg</w:t>
              </w:r>
              <w:r w:rsidR="00C441DE">
                <w:t>e</w:t>
              </w:r>
              <w:r w:rsidR="00422DBE" w:rsidRPr="0000505C">
                <w:rPr>
                  <w:rStyle w:val="FootnoteReference"/>
                  <w:rFonts w:eastAsia="Calibri"/>
                </w:rPr>
                <w:footnoteReference w:id="605"/>
              </w:r>
            </w:hyperlink>
          </w:p>
        </w:tc>
      </w:tr>
      <w:tr w:rsidR="00422DBE" w:rsidRPr="00422DBE" w14:paraId="29F09233" w14:textId="77777777" w:rsidTr="00A113EA">
        <w:tc>
          <w:tcPr>
            <w:tcW w:w="567" w:type="dxa"/>
            <w:shd w:val="clear" w:color="auto" w:fill="auto"/>
            <w:hideMark/>
          </w:tcPr>
          <w:p w14:paraId="49AB64AC" w14:textId="77777777" w:rsidR="00422DBE" w:rsidRPr="00422DBE" w:rsidRDefault="00422DBE" w:rsidP="00422DBE">
            <w:pPr>
              <w:spacing w:before="40" w:after="120"/>
              <w:ind w:right="113"/>
              <w:rPr>
                <w:lang w:eastAsia="en-GB"/>
              </w:rPr>
            </w:pPr>
            <w:r w:rsidRPr="00422DBE">
              <w:rPr>
                <w:lang w:eastAsia="en-GB"/>
              </w:rPr>
              <w:t>39</w:t>
            </w:r>
          </w:p>
        </w:tc>
        <w:tc>
          <w:tcPr>
            <w:tcW w:w="1701" w:type="dxa"/>
            <w:shd w:val="clear" w:color="auto" w:fill="auto"/>
            <w:hideMark/>
          </w:tcPr>
          <w:p w14:paraId="4F41E9AF" w14:textId="77777777" w:rsidR="00422DBE" w:rsidRPr="00422DBE" w:rsidRDefault="00422DBE" w:rsidP="00422DBE">
            <w:pPr>
              <w:spacing w:before="40" w:after="120"/>
              <w:ind w:right="113"/>
              <w:rPr>
                <w:u w:val="single"/>
                <w:lang w:eastAsia="en-GB"/>
              </w:rPr>
            </w:pPr>
            <w:r w:rsidRPr="00422DBE">
              <w:t>Tristate Myanmar Co Ltd is owned by Tristate Holdings</w:t>
            </w:r>
            <w:r w:rsidRPr="0000505C">
              <w:rPr>
                <w:rStyle w:val="FootnoteReference"/>
              </w:rPr>
              <w:footnoteReference w:id="606"/>
            </w:r>
          </w:p>
        </w:tc>
        <w:tc>
          <w:tcPr>
            <w:tcW w:w="1701" w:type="dxa"/>
            <w:shd w:val="clear" w:color="auto" w:fill="auto"/>
            <w:hideMark/>
          </w:tcPr>
          <w:p w14:paraId="2EAEB831" w14:textId="77777777" w:rsidR="00422DBE" w:rsidRPr="00422DBE" w:rsidRDefault="00422DBE" w:rsidP="00422DBE">
            <w:pPr>
              <w:spacing w:before="40" w:after="120"/>
              <w:ind w:right="113"/>
              <w:rPr>
                <w:lang w:eastAsia="en-GB"/>
              </w:rPr>
            </w:pPr>
            <w:r w:rsidRPr="00422DBE">
              <w:rPr>
                <w:rFonts w:eastAsia="Calibri"/>
              </w:rPr>
              <w:t>Hong Kong, SAR</w:t>
            </w:r>
          </w:p>
        </w:tc>
        <w:tc>
          <w:tcPr>
            <w:tcW w:w="1701" w:type="dxa"/>
            <w:shd w:val="clear" w:color="auto" w:fill="auto"/>
            <w:hideMark/>
          </w:tcPr>
          <w:p w14:paraId="7FDCEC90" w14:textId="77777777" w:rsidR="00422DBE" w:rsidRPr="00422DBE" w:rsidRDefault="00422DBE" w:rsidP="00422DBE">
            <w:pPr>
              <w:spacing w:before="40" w:after="120"/>
              <w:ind w:right="113"/>
              <w:rPr>
                <w:lang w:eastAsia="en-GB"/>
              </w:rPr>
            </w:pPr>
            <w:r w:rsidRPr="00422DBE">
              <w:rPr>
                <w:rFonts w:eastAsia="Calibri"/>
              </w:rPr>
              <w:t>Located in the Pyinmabin Industrial Park</w:t>
            </w:r>
            <w:r w:rsidRPr="0000505C">
              <w:rPr>
                <w:rStyle w:val="FootnoteReference"/>
                <w:rFonts w:eastAsia="Calibri"/>
              </w:rPr>
              <w:footnoteReference w:id="607"/>
            </w:r>
            <w:r w:rsidRPr="00422DBE">
              <w:rPr>
                <w:rFonts w:eastAsia="Calibri"/>
              </w:rPr>
              <w:t xml:space="preserve"> which is owned by MEHL</w:t>
            </w:r>
            <w:r w:rsidRPr="0000505C">
              <w:rPr>
                <w:rStyle w:val="FootnoteReference"/>
                <w:rFonts w:eastAsia="Calibri"/>
              </w:rPr>
              <w:footnoteReference w:id="608"/>
            </w:r>
          </w:p>
        </w:tc>
        <w:tc>
          <w:tcPr>
            <w:tcW w:w="1134" w:type="dxa"/>
            <w:shd w:val="clear" w:color="auto" w:fill="auto"/>
            <w:hideMark/>
          </w:tcPr>
          <w:p w14:paraId="596C5C6D" w14:textId="77777777" w:rsidR="00422DBE" w:rsidRPr="00422DBE" w:rsidRDefault="00422DBE" w:rsidP="00422DBE">
            <w:pPr>
              <w:spacing w:before="40" w:after="120"/>
              <w:ind w:right="113"/>
              <w:rPr>
                <w:lang w:eastAsia="en-GB"/>
              </w:rPr>
            </w:pPr>
            <w:r w:rsidRPr="00422DBE">
              <w:rPr>
                <w:rFonts w:eastAsia="Calibri"/>
                <w:lang w:eastAsia="en-GB"/>
              </w:rPr>
              <w:t>MEHL</w:t>
            </w:r>
          </w:p>
        </w:tc>
        <w:tc>
          <w:tcPr>
            <w:tcW w:w="1418" w:type="dxa"/>
            <w:shd w:val="clear" w:color="auto" w:fill="auto"/>
            <w:hideMark/>
          </w:tcPr>
          <w:p w14:paraId="2D22B537" w14:textId="77777777" w:rsidR="00422DBE" w:rsidRPr="00422DBE" w:rsidRDefault="00422DBE" w:rsidP="00422DBE">
            <w:pPr>
              <w:spacing w:before="40" w:after="120"/>
              <w:ind w:right="113"/>
              <w:rPr>
                <w:lang w:eastAsia="en-GB"/>
              </w:rPr>
            </w:pPr>
            <w:r w:rsidRPr="00422DBE">
              <w:rPr>
                <w:rFonts w:eastAsia="Calibri"/>
                <w:lang w:eastAsia="en-GB"/>
              </w:rPr>
              <w:t>Manufacturing</w:t>
            </w:r>
          </w:p>
        </w:tc>
        <w:tc>
          <w:tcPr>
            <w:tcW w:w="1418" w:type="dxa"/>
            <w:shd w:val="clear" w:color="auto" w:fill="auto"/>
            <w:hideMark/>
          </w:tcPr>
          <w:p w14:paraId="278EBCE0" w14:textId="77777777" w:rsidR="00422DBE" w:rsidRPr="00422DBE" w:rsidRDefault="00422DBE" w:rsidP="00422DBE">
            <w:pPr>
              <w:spacing w:before="40" w:after="120"/>
              <w:ind w:right="113"/>
              <w:rPr>
                <w:lang w:eastAsia="en-GB"/>
              </w:rPr>
            </w:pPr>
            <w:bookmarkStart w:id="12" w:name="RANGE!G40"/>
            <w:r w:rsidRPr="00422DBE">
              <w:rPr>
                <w:rFonts w:eastAsia="Calibri"/>
                <w:lang w:eastAsia="en-GB"/>
              </w:rPr>
              <w:t>DICA 105812655</w:t>
            </w:r>
            <w:bookmarkEnd w:id="12"/>
          </w:p>
        </w:tc>
      </w:tr>
      <w:tr w:rsidR="00422DBE" w:rsidRPr="00422DBE" w14:paraId="516DF4D4" w14:textId="77777777" w:rsidTr="00A113EA">
        <w:tc>
          <w:tcPr>
            <w:tcW w:w="567" w:type="dxa"/>
            <w:shd w:val="clear" w:color="auto" w:fill="auto"/>
            <w:hideMark/>
          </w:tcPr>
          <w:p w14:paraId="0D258A8B" w14:textId="77777777" w:rsidR="00422DBE" w:rsidRPr="00422DBE" w:rsidRDefault="00422DBE" w:rsidP="00422DBE">
            <w:pPr>
              <w:spacing w:before="40" w:after="120"/>
              <w:ind w:right="113"/>
              <w:rPr>
                <w:lang w:eastAsia="en-GB"/>
              </w:rPr>
            </w:pPr>
            <w:r w:rsidRPr="00422DBE">
              <w:rPr>
                <w:lang w:eastAsia="en-GB"/>
              </w:rPr>
              <w:t>40</w:t>
            </w:r>
          </w:p>
        </w:tc>
        <w:tc>
          <w:tcPr>
            <w:tcW w:w="1701" w:type="dxa"/>
            <w:shd w:val="clear" w:color="auto" w:fill="auto"/>
            <w:hideMark/>
          </w:tcPr>
          <w:p w14:paraId="7440AC11" w14:textId="77777777" w:rsidR="00422DBE" w:rsidRPr="00422DBE" w:rsidRDefault="00422DBE" w:rsidP="00422DBE">
            <w:pPr>
              <w:spacing w:before="40" w:after="120"/>
              <w:ind w:right="113"/>
              <w:rPr>
                <w:lang w:eastAsia="en-GB"/>
              </w:rPr>
            </w:pPr>
            <w:bookmarkStart w:id="13" w:name="RANGE!B41"/>
            <w:r w:rsidRPr="00422DBE">
              <w:rPr>
                <w:lang w:eastAsia="en-GB"/>
              </w:rPr>
              <w:t>UnionPay International is  owned by the Chinese Banking Association</w:t>
            </w:r>
            <w:bookmarkEnd w:id="13"/>
          </w:p>
        </w:tc>
        <w:tc>
          <w:tcPr>
            <w:tcW w:w="1701" w:type="dxa"/>
            <w:shd w:val="clear" w:color="auto" w:fill="auto"/>
            <w:hideMark/>
          </w:tcPr>
          <w:p w14:paraId="70160381" w14:textId="77777777" w:rsidR="00422DBE" w:rsidRPr="00422DBE" w:rsidRDefault="00422DBE" w:rsidP="00422DBE">
            <w:pPr>
              <w:spacing w:before="40" w:after="120"/>
              <w:ind w:right="113"/>
              <w:rPr>
                <w:lang w:eastAsia="en-GB"/>
              </w:rPr>
            </w:pPr>
            <w:r w:rsidRPr="00422DBE">
              <w:rPr>
                <w:lang w:eastAsia="en-GB"/>
              </w:rPr>
              <w:t>China</w:t>
            </w:r>
          </w:p>
        </w:tc>
        <w:tc>
          <w:tcPr>
            <w:tcW w:w="1701" w:type="dxa"/>
            <w:shd w:val="clear" w:color="auto" w:fill="auto"/>
            <w:hideMark/>
          </w:tcPr>
          <w:p w14:paraId="17916B78" w14:textId="77777777" w:rsidR="00422DBE" w:rsidRPr="00422DBE" w:rsidRDefault="00422DBE" w:rsidP="00422DBE">
            <w:pPr>
              <w:spacing w:before="40" w:after="120"/>
              <w:ind w:right="113"/>
              <w:rPr>
                <w:lang w:eastAsia="en-GB"/>
              </w:rPr>
            </w:pPr>
            <w:r w:rsidRPr="00422DBE">
              <w:rPr>
                <w:lang w:eastAsia="en-GB"/>
              </w:rPr>
              <w:t>Myawaddy Bank issues UnionPay credit cards</w:t>
            </w:r>
          </w:p>
        </w:tc>
        <w:tc>
          <w:tcPr>
            <w:tcW w:w="1134" w:type="dxa"/>
            <w:shd w:val="clear" w:color="auto" w:fill="auto"/>
            <w:hideMark/>
          </w:tcPr>
          <w:p w14:paraId="40D49AF5" w14:textId="77777777" w:rsidR="00422DBE" w:rsidRPr="00422DBE" w:rsidRDefault="00422DBE" w:rsidP="00422DBE">
            <w:pPr>
              <w:spacing w:before="40" w:after="120"/>
              <w:ind w:right="113"/>
              <w:rPr>
                <w:lang w:eastAsia="en-GB"/>
              </w:rPr>
            </w:pPr>
            <w:r w:rsidRPr="00422DBE">
              <w:rPr>
                <w:lang w:eastAsia="en-GB"/>
              </w:rPr>
              <w:t>MEHL</w:t>
            </w:r>
          </w:p>
        </w:tc>
        <w:tc>
          <w:tcPr>
            <w:tcW w:w="1418" w:type="dxa"/>
            <w:shd w:val="clear" w:color="auto" w:fill="auto"/>
            <w:hideMark/>
          </w:tcPr>
          <w:p w14:paraId="374983F8" w14:textId="77777777" w:rsidR="00422DBE" w:rsidRPr="00422DBE" w:rsidRDefault="00422DBE" w:rsidP="00422DBE">
            <w:pPr>
              <w:spacing w:before="40" w:after="120"/>
              <w:ind w:right="113"/>
              <w:rPr>
                <w:lang w:eastAsia="en-GB"/>
              </w:rPr>
            </w:pPr>
            <w:r w:rsidRPr="00422DBE">
              <w:rPr>
                <w:lang w:eastAsia="en-GB"/>
              </w:rPr>
              <w:t>Finance and insurance</w:t>
            </w:r>
          </w:p>
        </w:tc>
        <w:tc>
          <w:tcPr>
            <w:tcW w:w="1418" w:type="dxa"/>
            <w:shd w:val="clear" w:color="auto" w:fill="auto"/>
            <w:hideMark/>
          </w:tcPr>
          <w:p w14:paraId="1A588834" w14:textId="77777777" w:rsidR="00422DBE" w:rsidRPr="00422DBE" w:rsidRDefault="00422DBE" w:rsidP="00422DBE">
            <w:pPr>
              <w:spacing w:before="40" w:after="120"/>
              <w:ind w:right="113"/>
              <w:rPr>
                <w:u w:val="single"/>
                <w:lang w:eastAsia="en-GB"/>
              </w:rPr>
            </w:pPr>
            <w:r w:rsidRPr="00422DBE">
              <w:rPr>
                <w:rStyle w:val="Hyperlink"/>
                <w:rFonts w:eastAsia="Calibri"/>
              </w:rPr>
              <w:t>Myawaddy Bank</w:t>
            </w:r>
            <w:r w:rsidRPr="0000505C">
              <w:rPr>
                <w:rStyle w:val="FootnoteReference"/>
                <w:rFonts w:eastAsia="Calibri"/>
              </w:rPr>
              <w:footnoteReference w:id="609"/>
            </w:r>
          </w:p>
        </w:tc>
      </w:tr>
      <w:tr w:rsidR="00422DBE" w:rsidRPr="00422DBE" w14:paraId="28245AAD" w14:textId="77777777" w:rsidTr="00A113EA">
        <w:tc>
          <w:tcPr>
            <w:tcW w:w="567" w:type="dxa"/>
            <w:shd w:val="clear" w:color="auto" w:fill="auto"/>
            <w:hideMark/>
          </w:tcPr>
          <w:p w14:paraId="02563CDD" w14:textId="77777777" w:rsidR="00422DBE" w:rsidRPr="00422DBE" w:rsidRDefault="00422DBE" w:rsidP="00422DBE">
            <w:pPr>
              <w:spacing w:before="40" w:after="120"/>
              <w:ind w:right="113"/>
              <w:rPr>
                <w:lang w:eastAsia="en-GB"/>
              </w:rPr>
            </w:pPr>
            <w:r w:rsidRPr="00422DBE">
              <w:rPr>
                <w:lang w:eastAsia="en-GB"/>
              </w:rPr>
              <w:t>41</w:t>
            </w:r>
          </w:p>
        </w:tc>
        <w:tc>
          <w:tcPr>
            <w:tcW w:w="1701" w:type="dxa"/>
            <w:shd w:val="clear" w:color="auto" w:fill="auto"/>
            <w:hideMark/>
          </w:tcPr>
          <w:p w14:paraId="4169A794" w14:textId="77777777" w:rsidR="00422DBE" w:rsidRPr="00422DBE" w:rsidRDefault="00422DBE" w:rsidP="00422DBE">
            <w:pPr>
              <w:spacing w:before="40" w:after="120"/>
              <w:ind w:right="113"/>
              <w:rPr>
                <w:u w:val="single"/>
                <w:lang w:eastAsia="en-GB"/>
              </w:rPr>
            </w:pPr>
            <w:r w:rsidRPr="00422DBE">
              <w:t>Universal Apparel Co Ltd (Myanmar) owned by Duckyang Co Ltd</w:t>
            </w:r>
            <w:r w:rsidRPr="0000505C">
              <w:rPr>
                <w:rStyle w:val="FootnoteReference"/>
              </w:rPr>
              <w:footnoteReference w:id="610"/>
            </w:r>
          </w:p>
        </w:tc>
        <w:tc>
          <w:tcPr>
            <w:tcW w:w="1701" w:type="dxa"/>
            <w:shd w:val="clear" w:color="auto" w:fill="auto"/>
            <w:hideMark/>
          </w:tcPr>
          <w:p w14:paraId="0D4EA293" w14:textId="77777777" w:rsidR="00422DBE" w:rsidRPr="00422DBE" w:rsidRDefault="00422DBE" w:rsidP="00422DBE">
            <w:pPr>
              <w:spacing w:before="40" w:after="120"/>
              <w:ind w:right="113"/>
              <w:rPr>
                <w:u w:val="single"/>
                <w:lang w:eastAsia="en-GB"/>
              </w:rPr>
            </w:pPr>
            <w:r w:rsidRPr="00422DBE">
              <w:rPr>
                <w:rFonts w:eastAsia="Calibri"/>
              </w:rPr>
              <w:t>Republic of Korea</w:t>
            </w:r>
          </w:p>
        </w:tc>
        <w:tc>
          <w:tcPr>
            <w:tcW w:w="1701" w:type="dxa"/>
            <w:shd w:val="clear" w:color="auto" w:fill="auto"/>
            <w:hideMark/>
          </w:tcPr>
          <w:p w14:paraId="1CBFA8A9" w14:textId="77777777" w:rsidR="00422DBE" w:rsidRPr="00422DBE" w:rsidRDefault="00422DBE" w:rsidP="00422DBE">
            <w:pPr>
              <w:spacing w:before="40" w:after="120"/>
              <w:ind w:right="113"/>
              <w:rPr>
                <w:lang w:eastAsia="en-GB"/>
              </w:rPr>
            </w:pPr>
            <w:r w:rsidRPr="00422DBE">
              <w:t>Operates in Ngwe Pinlae Industrial Zone which is owned by MEHL</w:t>
            </w:r>
          </w:p>
        </w:tc>
        <w:tc>
          <w:tcPr>
            <w:tcW w:w="1134" w:type="dxa"/>
            <w:shd w:val="clear" w:color="auto" w:fill="auto"/>
            <w:hideMark/>
          </w:tcPr>
          <w:p w14:paraId="7FB62B44" w14:textId="77777777" w:rsidR="00422DBE" w:rsidRPr="00422DBE" w:rsidRDefault="00422DBE" w:rsidP="00422DBE">
            <w:pPr>
              <w:spacing w:before="40" w:after="120"/>
              <w:ind w:right="113"/>
              <w:rPr>
                <w:lang w:eastAsia="en-GB"/>
              </w:rPr>
            </w:pPr>
            <w:r w:rsidRPr="00422DBE">
              <w:rPr>
                <w:rFonts w:eastAsia="Calibri"/>
                <w:lang w:eastAsia="en-GB"/>
              </w:rPr>
              <w:t>MEHL</w:t>
            </w:r>
          </w:p>
        </w:tc>
        <w:tc>
          <w:tcPr>
            <w:tcW w:w="1418" w:type="dxa"/>
            <w:shd w:val="clear" w:color="auto" w:fill="auto"/>
            <w:hideMark/>
          </w:tcPr>
          <w:p w14:paraId="0AA6C1AC" w14:textId="77777777" w:rsidR="00422DBE" w:rsidRPr="00422DBE" w:rsidRDefault="00422DBE" w:rsidP="00422DBE">
            <w:pPr>
              <w:spacing w:before="40" w:after="120"/>
              <w:ind w:right="113"/>
              <w:rPr>
                <w:lang w:eastAsia="en-GB"/>
              </w:rPr>
            </w:pPr>
            <w:r w:rsidRPr="00422DBE">
              <w:rPr>
                <w:rFonts w:eastAsia="Calibri"/>
                <w:lang w:eastAsia="en-GB"/>
              </w:rPr>
              <w:t>Manufacturing</w:t>
            </w:r>
          </w:p>
        </w:tc>
        <w:tc>
          <w:tcPr>
            <w:tcW w:w="1418" w:type="dxa"/>
            <w:shd w:val="clear" w:color="auto" w:fill="auto"/>
            <w:hideMark/>
          </w:tcPr>
          <w:p w14:paraId="3A60A19A" w14:textId="77777777" w:rsidR="00422DBE" w:rsidRPr="00422DBE" w:rsidRDefault="00422DBE" w:rsidP="00422DBE">
            <w:pPr>
              <w:spacing w:before="40" w:after="120"/>
              <w:ind w:right="113"/>
              <w:rPr>
                <w:lang w:eastAsia="en-GB"/>
              </w:rPr>
            </w:pPr>
            <w:r w:rsidRPr="00422DBE">
              <w:rPr>
                <w:lang w:eastAsia="en-GB"/>
              </w:rPr>
              <w:t>DICA 111749981</w:t>
            </w:r>
          </w:p>
        </w:tc>
      </w:tr>
      <w:tr w:rsidR="00422DBE" w:rsidRPr="00422DBE" w14:paraId="67E78660" w14:textId="77777777" w:rsidTr="00C9436D">
        <w:trPr>
          <w:cantSplit/>
        </w:trPr>
        <w:tc>
          <w:tcPr>
            <w:tcW w:w="567" w:type="dxa"/>
            <w:shd w:val="clear" w:color="auto" w:fill="auto"/>
            <w:hideMark/>
          </w:tcPr>
          <w:p w14:paraId="15B76E80" w14:textId="77777777" w:rsidR="00422DBE" w:rsidRPr="00422DBE" w:rsidRDefault="00422DBE" w:rsidP="00422DBE">
            <w:pPr>
              <w:spacing w:before="40" w:after="120"/>
              <w:ind w:right="113"/>
              <w:rPr>
                <w:lang w:eastAsia="en-GB"/>
              </w:rPr>
            </w:pPr>
            <w:r w:rsidRPr="00422DBE">
              <w:rPr>
                <w:lang w:eastAsia="en-GB"/>
              </w:rPr>
              <w:t>42</w:t>
            </w:r>
          </w:p>
        </w:tc>
        <w:tc>
          <w:tcPr>
            <w:tcW w:w="1701" w:type="dxa"/>
            <w:shd w:val="clear" w:color="auto" w:fill="auto"/>
            <w:hideMark/>
          </w:tcPr>
          <w:p w14:paraId="3916DB33" w14:textId="77777777" w:rsidR="00422DBE" w:rsidRPr="00422DBE" w:rsidRDefault="00422DBE" w:rsidP="00422DBE">
            <w:pPr>
              <w:spacing w:before="40" w:after="120"/>
              <w:ind w:right="113"/>
              <w:rPr>
                <w:u w:val="single"/>
                <w:lang w:eastAsia="en-GB"/>
              </w:rPr>
            </w:pPr>
            <w:r w:rsidRPr="00422DBE">
              <w:t>Wise Pearl Myanmar Ltd owned by Wise Pearl Ltd</w:t>
            </w:r>
            <w:r w:rsidRPr="0000505C">
              <w:rPr>
                <w:rStyle w:val="FootnoteReference"/>
              </w:rPr>
              <w:footnoteReference w:id="611"/>
            </w:r>
          </w:p>
        </w:tc>
        <w:tc>
          <w:tcPr>
            <w:tcW w:w="1701" w:type="dxa"/>
            <w:shd w:val="clear" w:color="auto" w:fill="auto"/>
            <w:hideMark/>
          </w:tcPr>
          <w:p w14:paraId="3CE3FDEF" w14:textId="77777777" w:rsidR="00422DBE" w:rsidRPr="00422DBE" w:rsidRDefault="00422DBE" w:rsidP="00422DBE">
            <w:pPr>
              <w:spacing w:before="40" w:after="120"/>
              <w:ind w:right="113"/>
              <w:rPr>
                <w:lang w:eastAsia="en-GB"/>
              </w:rPr>
            </w:pPr>
            <w:r w:rsidRPr="00422DBE">
              <w:t>Hong</w:t>
            </w:r>
            <w:r w:rsidRPr="00422DBE">
              <w:rPr>
                <w:rFonts w:eastAsia="Calibri"/>
              </w:rPr>
              <w:t xml:space="preserve"> Kong, SAR</w:t>
            </w:r>
          </w:p>
        </w:tc>
        <w:tc>
          <w:tcPr>
            <w:tcW w:w="1701" w:type="dxa"/>
            <w:shd w:val="clear" w:color="auto" w:fill="auto"/>
            <w:hideMark/>
          </w:tcPr>
          <w:p w14:paraId="11917B77" w14:textId="77777777" w:rsidR="00422DBE" w:rsidRPr="00422DBE" w:rsidRDefault="00422DBE" w:rsidP="00422DBE">
            <w:pPr>
              <w:spacing w:before="40" w:after="120"/>
              <w:ind w:right="113"/>
              <w:rPr>
                <w:lang w:eastAsia="en-GB"/>
              </w:rPr>
            </w:pPr>
            <w:r w:rsidRPr="00422DBE">
              <w:rPr>
                <w:rFonts w:eastAsia="Calibri"/>
              </w:rPr>
              <w:t>Operates in of Ngwe Pinlae Industrial Zone which is owned by MEHL</w:t>
            </w:r>
          </w:p>
        </w:tc>
        <w:tc>
          <w:tcPr>
            <w:tcW w:w="1134" w:type="dxa"/>
            <w:shd w:val="clear" w:color="auto" w:fill="auto"/>
            <w:hideMark/>
          </w:tcPr>
          <w:p w14:paraId="153A3C34" w14:textId="77777777" w:rsidR="00422DBE" w:rsidRPr="00422DBE" w:rsidRDefault="00422DBE" w:rsidP="00422DBE">
            <w:pPr>
              <w:spacing w:before="40" w:after="120"/>
              <w:ind w:right="113"/>
              <w:rPr>
                <w:lang w:eastAsia="en-GB"/>
              </w:rPr>
            </w:pPr>
            <w:r w:rsidRPr="00422DBE">
              <w:rPr>
                <w:lang w:eastAsia="en-GB"/>
              </w:rPr>
              <w:t>MEHL</w:t>
            </w:r>
          </w:p>
        </w:tc>
        <w:tc>
          <w:tcPr>
            <w:tcW w:w="1418" w:type="dxa"/>
            <w:shd w:val="clear" w:color="auto" w:fill="auto"/>
            <w:hideMark/>
          </w:tcPr>
          <w:p w14:paraId="762464AA" w14:textId="77777777" w:rsidR="00422DBE" w:rsidRPr="00422DBE" w:rsidRDefault="00422DBE" w:rsidP="00422DBE">
            <w:pPr>
              <w:spacing w:before="40" w:after="120"/>
              <w:ind w:right="113"/>
              <w:rPr>
                <w:lang w:eastAsia="en-GB"/>
              </w:rPr>
            </w:pPr>
            <w:r w:rsidRPr="00422DBE">
              <w:rPr>
                <w:lang w:eastAsia="en-GB"/>
              </w:rPr>
              <w:t>Manufacturing</w:t>
            </w:r>
          </w:p>
        </w:tc>
        <w:tc>
          <w:tcPr>
            <w:tcW w:w="1418" w:type="dxa"/>
            <w:shd w:val="clear" w:color="auto" w:fill="auto"/>
            <w:hideMark/>
          </w:tcPr>
          <w:p w14:paraId="6D36BC6D" w14:textId="77777777" w:rsidR="00422DBE" w:rsidRPr="00422DBE" w:rsidRDefault="00422DBE" w:rsidP="00422DBE">
            <w:pPr>
              <w:spacing w:before="40" w:after="120"/>
              <w:ind w:right="113"/>
              <w:rPr>
                <w:lang w:eastAsia="en-GB"/>
              </w:rPr>
            </w:pPr>
            <w:r w:rsidRPr="00422DBE">
              <w:rPr>
                <w:lang w:eastAsia="en-GB"/>
              </w:rPr>
              <w:t>DICA 109032786</w:t>
            </w:r>
          </w:p>
        </w:tc>
      </w:tr>
      <w:tr w:rsidR="00422DBE" w:rsidRPr="00422DBE" w14:paraId="780A03D1" w14:textId="77777777" w:rsidTr="00005E01">
        <w:trPr>
          <w:cantSplit/>
        </w:trPr>
        <w:tc>
          <w:tcPr>
            <w:tcW w:w="567" w:type="dxa"/>
            <w:shd w:val="clear" w:color="auto" w:fill="auto"/>
            <w:hideMark/>
          </w:tcPr>
          <w:p w14:paraId="381AF68E" w14:textId="77777777" w:rsidR="00422DBE" w:rsidRPr="00422DBE" w:rsidRDefault="00422DBE" w:rsidP="00422DBE">
            <w:pPr>
              <w:spacing w:before="40" w:after="120"/>
              <w:ind w:right="113"/>
              <w:rPr>
                <w:lang w:eastAsia="en-GB"/>
              </w:rPr>
            </w:pPr>
            <w:r w:rsidRPr="00422DBE">
              <w:rPr>
                <w:rFonts w:eastAsia="Calibri"/>
                <w:lang w:eastAsia="en-GB"/>
              </w:rPr>
              <w:lastRenderedPageBreak/>
              <w:t>43</w:t>
            </w:r>
          </w:p>
        </w:tc>
        <w:tc>
          <w:tcPr>
            <w:tcW w:w="1701" w:type="dxa"/>
            <w:shd w:val="clear" w:color="auto" w:fill="auto"/>
            <w:hideMark/>
          </w:tcPr>
          <w:p w14:paraId="7D716BB7" w14:textId="77777777" w:rsidR="00422DBE" w:rsidRPr="00422DBE" w:rsidRDefault="00422DBE" w:rsidP="00422DBE">
            <w:pPr>
              <w:spacing w:before="40" w:after="120"/>
              <w:ind w:right="113"/>
              <w:rPr>
                <w:u w:val="single"/>
                <w:lang w:eastAsia="en-GB"/>
              </w:rPr>
            </w:pPr>
            <w:r w:rsidRPr="00422DBE">
              <w:t>Yoongwon International (Myanmar) Co Ltd is owned by Longyuan International Enterprise Co, Ltd</w:t>
            </w:r>
            <w:r w:rsidRPr="0000505C">
              <w:rPr>
                <w:rStyle w:val="FootnoteReference"/>
              </w:rPr>
              <w:footnoteReference w:id="612"/>
            </w:r>
          </w:p>
        </w:tc>
        <w:tc>
          <w:tcPr>
            <w:tcW w:w="1701" w:type="dxa"/>
            <w:shd w:val="clear" w:color="auto" w:fill="auto"/>
            <w:hideMark/>
          </w:tcPr>
          <w:p w14:paraId="033E4C49" w14:textId="77777777" w:rsidR="00422DBE" w:rsidRPr="00422DBE" w:rsidRDefault="00422DBE" w:rsidP="00422DBE">
            <w:pPr>
              <w:spacing w:before="40" w:after="120"/>
              <w:ind w:right="113"/>
              <w:rPr>
                <w:lang w:eastAsia="en-GB"/>
              </w:rPr>
            </w:pPr>
            <w:r w:rsidRPr="00422DBE">
              <w:t>Taiwan Province of China</w:t>
            </w:r>
          </w:p>
        </w:tc>
        <w:tc>
          <w:tcPr>
            <w:tcW w:w="1701" w:type="dxa"/>
            <w:shd w:val="clear" w:color="auto" w:fill="auto"/>
            <w:hideMark/>
          </w:tcPr>
          <w:p w14:paraId="0801494A" w14:textId="77777777" w:rsidR="00422DBE" w:rsidRPr="00422DBE" w:rsidRDefault="00422DBE" w:rsidP="00422DBE">
            <w:pPr>
              <w:spacing w:before="40" w:after="120"/>
              <w:ind w:right="113"/>
              <w:rPr>
                <w:lang w:eastAsia="en-GB"/>
              </w:rPr>
            </w:pPr>
            <w:r w:rsidRPr="00422DBE">
              <w:t>Operates in Pyinmabin Industrial Zone</w:t>
            </w:r>
            <w:r w:rsidRPr="0000505C">
              <w:rPr>
                <w:rStyle w:val="FootnoteReference"/>
              </w:rPr>
              <w:footnoteReference w:id="613"/>
            </w:r>
            <w:r w:rsidRPr="00422DBE">
              <w:t xml:space="preserve"> which is owned by MEHL</w:t>
            </w:r>
            <w:r w:rsidRPr="0000505C">
              <w:rPr>
                <w:rStyle w:val="FootnoteReference"/>
              </w:rPr>
              <w:footnoteReference w:id="614"/>
            </w:r>
          </w:p>
        </w:tc>
        <w:tc>
          <w:tcPr>
            <w:tcW w:w="1134" w:type="dxa"/>
            <w:shd w:val="clear" w:color="auto" w:fill="auto"/>
            <w:hideMark/>
          </w:tcPr>
          <w:p w14:paraId="34655B47" w14:textId="77777777" w:rsidR="00422DBE" w:rsidRPr="00422DBE" w:rsidRDefault="00422DBE" w:rsidP="00422DBE">
            <w:pPr>
              <w:spacing w:before="40" w:after="120"/>
              <w:ind w:right="113"/>
              <w:rPr>
                <w:lang w:eastAsia="en-GB"/>
              </w:rPr>
            </w:pPr>
            <w:r w:rsidRPr="00422DBE">
              <w:rPr>
                <w:lang w:eastAsia="en-GB"/>
              </w:rPr>
              <w:t>MEHL</w:t>
            </w:r>
          </w:p>
        </w:tc>
        <w:tc>
          <w:tcPr>
            <w:tcW w:w="1418" w:type="dxa"/>
            <w:shd w:val="clear" w:color="auto" w:fill="auto"/>
            <w:hideMark/>
          </w:tcPr>
          <w:p w14:paraId="2F6B7087" w14:textId="77777777" w:rsidR="00422DBE" w:rsidRPr="00422DBE" w:rsidRDefault="00422DBE" w:rsidP="00422DBE">
            <w:pPr>
              <w:spacing w:before="40" w:after="120"/>
              <w:ind w:right="113"/>
              <w:rPr>
                <w:lang w:eastAsia="en-GB"/>
              </w:rPr>
            </w:pPr>
            <w:r w:rsidRPr="00422DBE">
              <w:rPr>
                <w:lang w:eastAsia="en-GB"/>
              </w:rPr>
              <w:t>Manufacturing</w:t>
            </w:r>
          </w:p>
        </w:tc>
        <w:tc>
          <w:tcPr>
            <w:tcW w:w="1418" w:type="dxa"/>
            <w:shd w:val="clear" w:color="auto" w:fill="auto"/>
            <w:hideMark/>
          </w:tcPr>
          <w:p w14:paraId="47C8A90C" w14:textId="77777777" w:rsidR="00422DBE" w:rsidRPr="00422DBE" w:rsidRDefault="00422DBE" w:rsidP="00422DBE">
            <w:pPr>
              <w:spacing w:before="40" w:after="120"/>
              <w:ind w:right="113"/>
              <w:rPr>
                <w:lang w:eastAsia="en-GB"/>
              </w:rPr>
            </w:pPr>
            <w:r w:rsidRPr="00422DBE">
              <w:rPr>
                <w:lang w:eastAsia="en-GB"/>
              </w:rPr>
              <w:t>DICA 101426785</w:t>
            </w:r>
          </w:p>
        </w:tc>
      </w:tr>
      <w:tr w:rsidR="00422DBE" w:rsidRPr="00422DBE" w14:paraId="00BE71ED" w14:textId="77777777" w:rsidTr="00A113EA">
        <w:tc>
          <w:tcPr>
            <w:tcW w:w="567" w:type="dxa"/>
            <w:tcBorders>
              <w:bottom w:val="single" w:sz="12" w:space="0" w:color="auto"/>
            </w:tcBorders>
            <w:shd w:val="clear" w:color="auto" w:fill="auto"/>
            <w:hideMark/>
          </w:tcPr>
          <w:p w14:paraId="334151FA" w14:textId="77777777" w:rsidR="00422DBE" w:rsidRPr="00422DBE" w:rsidRDefault="00422DBE" w:rsidP="00422DBE">
            <w:pPr>
              <w:spacing w:before="40" w:after="120"/>
              <w:ind w:right="113"/>
              <w:rPr>
                <w:lang w:eastAsia="en-GB"/>
              </w:rPr>
            </w:pPr>
            <w:r w:rsidRPr="00422DBE">
              <w:rPr>
                <w:lang w:eastAsia="en-GB"/>
              </w:rPr>
              <w:t>44</w:t>
            </w:r>
          </w:p>
        </w:tc>
        <w:tc>
          <w:tcPr>
            <w:tcW w:w="1701" w:type="dxa"/>
            <w:tcBorders>
              <w:bottom w:val="single" w:sz="12" w:space="0" w:color="auto"/>
            </w:tcBorders>
            <w:shd w:val="clear" w:color="auto" w:fill="auto"/>
            <w:hideMark/>
          </w:tcPr>
          <w:p w14:paraId="6BF2B0C5" w14:textId="77777777" w:rsidR="00422DBE" w:rsidRPr="00422DBE" w:rsidRDefault="00422DBE" w:rsidP="00422DBE">
            <w:pPr>
              <w:spacing w:before="40" w:after="120"/>
              <w:ind w:right="113"/>
              <w:rPr>
                <w:u w:val="single"/>
                <w:lang w:eastAsia="en-GB"/>
              </w:rPr>
            </w:pPr>
            <w:r w:rsidRPr="00422DBE">
              <w:t>Yutong</w:t>
            </w:r>
            <w:r w:rsidRPr="0000505C">
              <w:rPr>
                <w:rStyle w:val="FootnoteReference"/>
              </w:rPr>
              <w:footnoteReference w:id="615"/>
            </w:r>
          </w:p>
        </w:tc>
        <w:tc>
          <w:tcPr>
            <w:tcW w:w="1701" w:type="dxa"/>
            <w:tcBorders>
              <w:bottom w:val="single" w:sz="12" w:space="0" w:color="auto"/>
            </w:tcBorders>
            <w:shd w:val="clear" w:color="auto" w:fill="auto"/>
            <w:hideMark/>
          </w:tcPr>
          <w:p w14:paraId="5874644F" w14:textId="77777777" w:rsidR="00422DBE" w:rsidRPr="00422DBE" w:rsidRDefault="00422DBE" w:rsidP="00422DBE">
            <w:pPr>
              <w:spacing w:before="40" w:after="120"/>
              <w:ind w:right="113"/>
              <w:rPr>
                <w:lang w:eastAsia="en-GB"/>
              </w:rPr>
            </w:pPr>
            <w:r w:rsidRPr="00422DBE">
              <w:t>China</w:t>
            </w:r>
          </w:p>
        </w:tc>
        <w:tc>
          <w:tcPr>
            <w:tcW w:w="1701" w:type="dxa"/>
            <w:tcBorders>
              <w:bottom w:val="single" w:sz="12" w:space="0" w:color="auto"/>
            </w:tcBorders>
            <w:shd w:val="clear" w:color="auto" w:fill="auto"/>
            <w:hideMark/>
          </w:tcPr>
          <w:p w14:paraId="04391686" w14:textId="77777777" w:rsidR="00422DBE" w:rsidRPr="00422DBE" w:rsidRDefault="00422DBE" w:rsidP="00422DBE">
            <w:pPr>
              <w:spacing w:before="40" w:after="120"/>
              <w:ind w:right="113"/>
              <w:rPr>
                <w:lang w:eastAsia="en-GB"/>
              </w:rPr>
            </w:pPr>
            <w:r w:rsidRPr="00422DBE">
              <w:t>Operates in Inndagaw Industrial Complex</w:t>
            </w:r>
            <w:r w:rsidRPr="0000505C">
              <w:rPr>
                <w:rStyle w:val="FootnoteReference"/>
              </w:rPr>
              <w:footnoteReference w:id="616"/>
            </w:r>
            <w:r w:rsidRPr="00422DBE">
              <w:t xml:space="preserve"> which is owned by MEHL</w:t>
            </w:r>
            <w:r w:rsidRPr="0000505C">
              <w:rPr>
                <w:rStyle w:val="FootnoteReference"/>
              </w:rPr>
              <w:footnoteReference w:id="617"/>
            </w:r>
          </w:p>
        </w:tc>
        <w:tc>
          <w:tcPr>
            <w:tcW w:w="1134" w:type="dxa"/>
            <w:tcBorders>
              <w:bottom w:val="single" w:sz="12" w:space="0" w:color="auto"/>
            </w:tcBorders>
            <w:shd w:val="clear" w:color="auto" w:fill="auto"/>
            <w:hideMark/>
          </w:tcPr>
          <w:p w14:paraId="1D21D4C5" w14:textId="77777777" w:rsidR="00422DBE" w:rsidRPr="00422DBE" w:rsidRDefault="00422DBE" w:rsidP="00422DBE">
            <w:pPr>
              <w:spacing w:before="40" w:after="120"/>
              <w:ind w:right="113"/>
              <w:rPr>
                <w:lang w:eastAsia="en-GB"/>
              </w:rPr>
            </w:pPr>
            <w:r w:rsidRPr="00422DBE">
              <w:rPr>
                <w:lang w:eastAsia="en-GB"/>
              </w:rPr>
              <w:t>MEHL</w:t>
            </w:r>
          </w:p>
        </w:tc>
        <w:tc>
          <w:tcPr>
            <w:tcW w:w="1418" w:type="dxa"/>
            <w:tcBorders>
              <w:bottom w:val="single" w:sz="12" w:space="0" w:color="auto"/>
            </w:tcBorders>
            <w:shd w:val="clear" w:color="auto" w:fill="auto"/>
            <w:hideMark/>
          </w:tcPr>
          <w:p w14:paraId="35EC44FC" w14:textId="77777777" w:rsidR="00422DBE" w:rsidRPr="00422DBE" w:rsidRDefault="00422DBE" w:rsidP="00422DBE">
            <w:pPr>
              <w:spacing w:before="40" w:after="120"/>
              <w:ind w:right="113"/>
              <w:rPr>
                <w:lang w:eastAsia="en-GB"/>
              </w:rPr>
            </w:pPr>
            <w:r w:rsidRPr="00422DBE">
              <w:rPr>
                <w:lang w:eastAsia="en-GB"/>
              </w:rPr>
              <w:t>Manufacturing</w:t>
            </w:r>
          </w:p>
        </w:tc>
        <w:tc>
          <w:tcPr>
            <w:tcW w:w="1418" w:type="dxa"/>
            <w:tcBorders>
              <w:bottom w:val="single" w:sz="12" w:space="0" w:color="auto"/>
            </w:tcBorders>
            <w:shd w:val="clear" w:color="auto" w:fill="auto"/>
            <w:hideMark/>
          </w:tcPr>
          <w:p w14:paraId="441F52F6" w14:textId="77777777" w:rsidR="00422DBE" w:rsidRPr="00422DBE" w:rsidRDefault="00422DBE" w:rsidP="00422DBE">
            <w:pPr>
              <w:spacing w:before="40" w:after="120"/>
              <w:ind w:right="113"/>
              <w:rPr>
                <w:lang w:eastAsia="en-GB"/>
              </w:rPr>
            </w:pPr>
            <w:r w:rsidRPr="00422DBE">
              <w:rPr>
                <w:lang w:eastAsia="en-GB"/>
              </w:rPr>
              <w:t>No DICA number is available</w:t>
            </w:r>
          </w:p>
        </w:tc>
      </w:tr>
    </w:tbl>
    <w:p w14:paraId="23C8725E" w14:textId="77777777" w:rsidR="00EC054C" w:rsidRDefault="00EC054C" w:rsidP="00422DBE">
      <w:pPr>
        <w:pStyle w:val="HChG"/>
      </w:pPr>
    </w:p>
    <w:p w14:paraId="140A0738" w14:textId="77777777" w:rsidR="00EC054C" w:rsidRDefault="00EC054C">
      <w:pPr>
        <w:suppressAutoHyphens w:val="0"/>
        <w:spacing w:line="240" w:lineRule="auto"/>
        <w:rPr>
          <w:b/>
          <w:sz w:val="28"/>
        </w:rPr>
      </w:pPr>
      <w:r>
        <w:br w:type="page"/>
      </w:r>
    </w:p>
    <w:p w14:paraId="72EBC83A" w14:textId="5BD84CE0" w:rsidR="00422DBE" w:rsidRDefault="00422DBE" w:rsidP="00422DBE">
      <w:pPr>
        <w:pStyle w:val="HChG"/>
      </w:pPr>
      <w:r>
        <w:lastRenderedPageBreak/>
        <w:tab/>
        <w:t>V</w:t>
      </w:r>
      <w:r w:rsidR="00BA4790">
        <w:t>I</w:t>
      </w:r>
      <w:r>
        <w:t>.</w:t>
      </w:r>
      <w:r>
        <w:tab/>
      </w:r>
      <w:r w:rsidRPr="00422DBE">
        <w:t>Arms and military equipment suppliers to the Tatmadaw</w:t>
      </w:r>
      <w:r w:rsidRPr="0000505C">
        <w:rPr>
          <w:rStyle w:val="FootnoteReference"/>
        </w:rPr>
        <w:footnoteReference w:id="618"/>
      </w:r>
    </w:p>
    <w:p w14:paraId="14498FCA" w14:textId="2B1CB56B" w:rsidR="00422DBE" w:rsidRDefault="00422DBE" w:rsidP="0013434A">
      <w:pPr>
        <w:pStyle w:val="H1G"/>
      </w:pPr>
      <w:r>
        <w:tab/>
        <w:t>A.</w:t>
      </w:r>
      <w:r>
        <w:tab/>
      </w:r>
      <w:r w:rsidRPr="00422DBE">
        <w:t>Enterprises and States that transfer conventional arms and related items to the Tatmadaw</w:t>
      </w:r>
    </w:p>
    <w:tbl>
      <w:tblPr>
        <w:tblW w:w="0" w:type="auto"/>
        <w:tblLayout w:type="fixed"/>
        <w:tblCellMar>
          <w:left w:w="0" w:type="dxa"/>
          <w:right w:w="0" w:type="dxa"/>
        </w:tblCellMar>
        <w:tblLook w:val="04A0" w:firstRow="1" w:lastRow="0" w:firstColumn="1" w:lastColumn="0" w:noHBand="0" w:noVBand="1"/>
      </w:tblPr>
      <w:tblGrid>
        <w:gridCol w:w="567"/>
        <w:gridCol w:w="1985"/>
        <w:gridCol w:w="1418"/>
        <w:gridCol w:w="1701"/>
        <w:gridCol w:w="3686"/>
      </w:tblGrid>
      <w:tr w:rsidR="0013434A" w:rsidRPr="0013434A" w14:paraId="22B2C94F" w14:textId="77777777" w:rsidTr="00467D28">
        <w:trPr>
          <w:cantSplit/>
          <w:tblHeader/>
        </w:trPr>
        <w:tc>
          <w:tcPr>
            <w:tcW w:w="567" w:type="dxa"/>
            <w:tcBorders>
              <w:top w:val="single" w:sz="4" w:space="0" w:color="auto"/>
              <w:bottom w:val="single" w:sz="12" w:space="0" w:color="auto"/>
            </w:tcBorders>
            <w:shd w:val="clear" w:color="auto" w:fill="auto"/>
            <w:vAlign w:val="bottom"/>
            <w:hideMark/>
          </w:tcPr>
          <w:p w14:paraId="6376729F" w14:textId="77777777" w:rsidR="0013434A" w:rsidRPr="0013434A" w:rsidRDefault="0013434A" w:rsidP="0013434A">
            <w:pPr>
              <w:spacing w:before="80" w:after="80" w:line="200" w:lineRule="exact"/>
              <w:ind w:right="113"/>
              <w:rPr>
                <w:i/>
                <w:sz w:val="16"/>
                <w:lang w:eastAsia="en-GB"/>
              </w:rPr>
            </w:pPr>
            <w:r w:rsidRPr="0013434A">
              <w:rPr>
                <w:i/>
                <w:sz w:val="16"/>
                <w:lang w:eastAsia="en-GB"/>
              </w:rPr>
              <w:t>No.</w:t>
            </w:r>
          </w:p>
        </w:tc>
        <w:tc>
          <w:tcPr>
            <w:tcW w:w="1985" w:type="dxa"/>
            <w:tcBorders>
              <w:top w:val="single" w:sz="4" w:space="0" w:color="auto"/>
              <w:bottom w:val="single" w:sz="12" w:space="0" w:color="auto"/>
            </w:tcBorders>
            <w:shd w:val="clear" w:color="auto" w:fill="auto"/>
            <w:vAlign w:val="bottom"/>
            <w:hideMark/>
          </w:tcPr>
          <w:p w14:paraId="52181C3F" w14:textId="77777777" w:rsidR="0013434A" w:rsidRPr="0013434A" w:rsidRDefault="0013434A" w:rsidP="0013434A">
            <w:pPr>
              <w:spacing w:before="80" w:after="80" w:line="200" w:lineRule="exact"/>
              <w:ind w:right="113"/>
              <w:rPr>
                <w:i/>
                <w:sz w:val="16"/>
                <w:lang w:eastAsia="en-GB"/>
              </w:rPr>
            </w:pPr>
            <w:r w:rsidRPr="0013434A">
              <w:rPr>
                <w:i/>
                <w:sz w:val="16"/>
                <w:lang w:eastAsia="en-GB"/>
              </w:rPr>
              <w:t>Name of company</w:t>
            </w:r>
          </w:p>
        </w:tc>
        <w:tc>
          <w:tcPr>
            <w:tcW w:w="1418" w:type="dxa"/>
            <w:tcBorders>
              <w:top w:val="single" w:sz="4" w:space="0" w:color="auto"/>
              <w:bottom w:val="single" w:sz="12" w:space="0" w:color="auto"/>
            </w:tcBorders>
            <w:shd w:val="clear" w:color="auto" w:fill="auto"/>
            <w:vAlign w:val="bottom"/>
            <w:hideMark/>
          </w:tcPr>
          <w:p w14:paraId="0200789A" w14:textId="77777777" w:rsidR="0013434A" w:rsidRPr="0013434A" w:rsidRDefault="0013434A" w:rsidP="0013434A">
            <w:pPr>
              <w:spacing w:before="80" w:after="80" w:line="200" w:lineRule="exact"/>
              <w:ind w:right="113"/>
              <w:rPr>
                <w:i/>
                <w:sz w:val="16"/>
                <w:lang w:eastAsia="en-GB"/>
              </w:rPr>
            </w:pPr>
            <w:r w:rsidRPr="0013434A">
              <w:rPr>
                <w:i/>
                <w:sz w:val="16"/>
                <w:lang w:eastAsia="en-GB"/>
              </w:rPr>
              <w:t>State-owned or private</w:t>
            </w:r>
          </w:p>
        </w:tc>
        <w:tc>
          <w:tcPr>
            <w:tcW w:w="1701" w:type="dxa"/>
            <w:tcBorders>
              <w:top w:val="single" w:sz="4" w:space="0" w:color="auto"/>
              <w:bottom w:val="single" w:sz="12" w:space="0" w:color="auto"/>
            </w:tcBorders>
            <w:shd w:val="clear" w:color="auto" w:fill="auto"/>
            <w:vAlign w:val="bottom"/>
            <w:hideMark/>
          </w:tcPr>
          <w:p w14:paraId="671F6C02" w14:textId="77777777" w:rsidR="0013434A" w:rsidRPr="0013434A" w:rsidRDefault="0013434A" w:rsidP="0013434A">
            <w:pPr>
              <w:spacing w:before="80" w:after="80" w:line="200" w:lineRule="exact"/>
              <w:ind w:right="113"/>
              <w:rPr>
                <w:i/>
                <w:sz w:val="16"/>
                <w:lang w:eastAsia="en-GB"/>
              </w:rPr>
            </w:pPr>
            <w:r w:rsidRPr="0013434A">
              <w:rPr>
                <w:i/>
                <w:sz w:val="16"/>
                <w:lang w:eastAsia="en-GB"/>
              </w:rPr>
              <w:t>Country of export</w:t>
            </w:r>
          </w:p>
        </w:tc>
        <w:tc>
          <w:tcPr>
            <w:tcW w:w="3686" w:type="dxa"/>
            <w:tcBorders>
              <w:top w:val="single" w:sz="4" w:space="0" w:color="auto"/>
              <w:bottom w:val="single" w:sz="12" w:space="0" w:color="auto"/>
            </w:tcBorders>
            <w:shd w:val="clear" w:color="auto" w:fill="auto"/>
            <w:vAlign w:val="bottom"/>
            <w:hideMark/>
          </w:tcPr>
          <w:p w14:paraId="3B7F6E2F" w14:textId="77777777" w:rsidR="0013434A" w:rsidRPr="0013434A" w:rsidRDefault="0013434A" w:rsidP="0013434A">
            <w:pPr>
              <w:spacing w:before="80" w:after="80" w:line="200" w:lineRule="exact"/>
              <w:ind w:right="113"/>
              <w:rPr>
                <w:i/>
                <w:sz w:val="16"/>
                <w:lang w:eastAsia="en-GB"/>
              </w:rPr>
            </w:pPr>
            <w:r w:rsidRPr="0013434A">
              <w:rPr>
                <w:i/>
                <w:sz w:val="16"/>
                <w:lang w:eastAsia="en-GB"/>
              </w:rPr>
              <w:t>Description of military goods supplied</w:t>
            </w:r>
          </w:p>
        </w:tc>
      </w:tr>
      <w:tr w:rsidR="0013434A" w:rsidRPr="0013434A" w14:paraId="59FC1326" w14:textId="77777777" w:rsidTr="00467D28">
        <w:trPr>
          <w:cantSplit/>
          <w:trHeight w:hRule="exact" w:val="113"/>
        </w:trPr>
        <w:tc>
          <w:tcPr>
            <w:tcW w:w="567" w:type="dxa"/>
            <w:tcBorders>
              <w:top w:val="single" w:sz="12" w:space="0" w:color="auto"/>
            </w:tcBorders>
            <w:shd w:val="clear" w:color="auto" w:fill="auto"/>
          </w:tcPr>
          <w:p w14:paraId="7F7FE879" w14:textId="77777777" w:rsidR="0013434A" w:rsidRPr="0013434A" w:rsidRDefault="0013434A" w:rsidP="0013434A">
            <w:pPr>
              <w:spacing w:before="40" w:after="120"/>
              <w:ind w:right="113"/>
            </w:pPr>
          </w:p>
        </w:tc>
        <w:tc>
          <w:tcPr>
            <w:tcW w:w="1985" w:type="dxa"/>
            <w:tcBorders>
              <w:top w:val="single" w:sz="12" w:space="0" w:color="auto"/>
            </w:tcBorders>
            <w:shd w:val="clear" w:color="auto" w:fill="auto"/>
          </w:tcPr>
          <w:p w14:paraId="6906764C" w14:textId="77777777" w:rsidR="0013434A" w:rsidRPr="0013434A" w:rsidRDefault="0013434A" w:rsidP="0013434A">
            <w:pPr>
              <w:spacing w:before="40" w:after="120"/>
              <w:ind w:right="113"/>
              <w:rPr>
                <w:lang w:eastAsia="en-GB"/>
              </w:rPr>
            </w:pPr>
          </w:p>
        </w:tc>
        <w:tc>
          <w:tcPr>
            <w:tcW w:w="1418" w:type="dxa"/>
            <w:tcBorders>
              <w:top w:val="single" w:sz="12" w:space="0" w:color="auto"/>
            </w:tcBorders>
            <w:shd w:val="clear" w:color="auto" w:fill="auto"/>
          </w:tcPr>
          <w:p w14:paraId="37F523B1" w14:textId="77777777" w:rsidR="0013434A" w:rsidRPr="0013434A" w:rsidRDefault="0013434A" w:rsidP="0013434A">
            <w:pPr>
              <w:spacing w:before="40" w:after="120"/>
              <w:ind w:right="113"/>
              <w:rPr>
                <w:lang w:eastAsia="en-GB"/>
              </w:rPr>
            </w:pPr>
          </w:p>
        </w:tc>
        <w:tc>
          <w:tcPr>
            <w:tcW w:w="1701" w:type="dxa"/>
            <w:tcBorders>
              <w:top w:val="single" w:sz="12" w:space="0" w:color="auto"/>
            </w:tcBorders>
            <w:shd w:val="clear" w:color="auto" w:fill="auto"/>
          </w:tcPr>
          <w:p w14:paraId="52670E39" w14:textId="77777777" w:rsidR="0013434A" w:rsidRPr="0013434A" w:rsidRDefault="0013434A" w:rsidP="0013434A">
            <w:pPr>
              <w:spacing w:before="40" w:after="120"/>
              <w:ind w:right="113"/>
              <w:rPr>
                <w:lang w:eastAsia="en-GB"/>
              </w:rPr>
            </w:pPr>
          </w:p>
        </w:tc>
        <w:tc>
          <w:tcPr>
            <w:tcW w:w="3686" w:type="dxa"/>
            <w:tcBorders>
              <w:top w:val="single" w:sz="12" w:space="0" w:color="auto"/>
            </w:tcBorders>
            <w:shd w:val="clear" w:color="auto" w:fill="auto"/>
          </w:tcPr>
          <w:p w14:paraId="56998124" w14:textId="77777777" w:rsidR="0013434A" w:rsidRPr="0013434A" w:rsidRDefault="0013434A" w:rsidP="0013434A">
            <w:pPr>
              <w:spacing w:before="40" w:after="120"/>
              <w:ind w:right="113"/>
              <w:rPr>
                <w:lang w:eastAsia="en-GB"/>
              </w:rPr>
            </w:pPr>
          </w:p>
        </w:tc>
      </w:tr>
      <w:tr w:rsidR="0013434A" w:rsidRPr="0013434A" w14:paraId="18AE24CD" w14:textId="77777777" w:rsidTr="00467D28">
        <w:trPr>
          <w:cantSplit/>
        </w:trPr>
        <w:tc>
          <w:tcPr>
            <w:tcW w:w="567" w:type="dxa"/>
            <w:shd w:val="clear" w:color="auto" w:fill="auto"/>
            <w:hideMark/>
          </w:tcPr>
          <w:p w14:paraId="3FE19312" w14:textId="77777777" w:rsidR="0013434A" w:rsidRPr="0013434A" w:rsidRDefault="0013434A" w:rsidP="0013434A">
            <w:pPr>
              <w:spacing w:before="40" w:after="120"/>
              <w:ind w:right="113"/>
              <w:rPr>
                <w:lang w:eastAsia="en-GB"/>
              </w:rPr>
            </w:pPr>
            <w:r w:rsidRPr="0013434A">
              <w:rPr>
                <w:lang w:eastAsia="en-GB"/>
              </w:rPr>
              <w:t>1</w:t>
            </w:r>
          </w:p>
        </w:tc>
        <w:tc>
          <w:tcPr>
            <w:tcW w:w="1985" w:type="dxa"/>
            <w:shd w:val="clear" w:color="auto" w:fill="auto"/>
            <w:hideMark/>
          </w:tcPr>
          <w:p w14:paraId="4BD3FC4B" w14:textId="77777777" w:rsidR="0013434A" w:rsidRPr="0013434A" w:rsidRDefault="0013434A" w:rsidP="0013434A">
            <w:pPr>
              <w:spacing w:before="40" w:after="120"/>
              <w:ind w:right="113"/>
              <w:rPr>
                <w:lang w:eastAsia="en-GB"/>
              </w:rPr>
            </w:pPr>
            <w:r w:rsidRPr="0013434A">
              <w:rPr>
                <w:lang w:eastAsia="en-GB"/>
              </w:rPr>
              <w:t>Aviation Industry Corporation of China (AVIC)</w:t>
            </w:r>
          </w:p>
        </w:tc>
        <w:tc>
          <w:tcPr>
            <w:tcW w:w="1418" w:type="dxa"/>
            <w:shd w:val="clear" w:color="auto" w:fill="auto"/>
            <w:hideMark/>
          </w:tcPr>
          <w:p w14:paraId="1E82B286" w14:textId="77777777" w:rsidR="0013434A" w:rsidRPr="0013434A" w:rsidRDefault="0013434A" w:rsidP="0013434A">
            <w:pPr>
              <w:spacing w:before="40" w:after="120"/>
              <w:ind w:right="113"/>
              <w:rPr>
                <w:lang w:eastAsia="en-GB"/>
              </w:rPr>
            </w:pPr>
            <w:r w:rsidRPr="0013434A">
              <w:rPr>
                <w:lang w:eastAsia="en-GB"/>
              </w:rPr>
              <w:t>State-owned</w:t>
            </w:r>
          </w:p>
        </w:tc>
        <w:tc>
          <w:tcPr>
            <w:tcW w:w="1701" w:type="dxa"/>
            <w:shd w:val="clear" w:color="auto" w:fill="auto"/>
            <w:hideMark/>
          </w:tcPr>
          <w:p w14:paraId="17077A07" w14:textId="77777777" w:rsidR="0013434A" w:rsidRPr="0013434A" w:rsidRDefault="0013434A" w:rsidP="0013434A">
            <w:pPr>
              <w:spacing w:before="40" w:after="120"/>
              <w:ind w:right="113"/>
              <w:rPr>
                <w:lang w:eastAsia="en-GB"/>
              </w:rPr>
            </w:pPr>
            <w:r w:rsidRPr="0013434A">
              <w:rPr>
                <w:lang w:eastAsia="en-GB"/>
              </w:rPr>
              <w:t>China</w:t>
            </w:r>
          </w:p>
        </w:tc>
        <w:tc>
          <w:tcPr>
            <w:tcW w:w="3686" w:type="dxa"/>
            <w:shd w:val="clear" w:color="auto" w:fill="auto"/>
            <w:hideMark/>
          </w:tcPr>
          <w:p w14:paraId="14E10CA0" w14:textId="4A359335" w:rsidR="0013434A" w:rsidRPr="0013434A" w:rsidRDefault="00F3407D" w:rsidP="0013434A">
            <w:pPr>
              <w:spacing w:before="40" w:after="120"/>
              <w:ind w:right="113"/>
              <w:rPr>
                <w:u w:val="single"/>
                <w:lang w:eastAsia="en-GB"/>
              </w:rPr>
            </w:pPr>
            <w:r w:rsidRPr="00F3407D">
              <w:rPr>
                <w:lang w:eastAsia="en-GB"/>
              </w:rPr>
              <w:t>In November 2018, the Tatmadaw Air Force received its first six JF-17M “Thunder” combat aircraft out of a total of 16 aircraft ordered in 2015 on a USD $560 million contract</w:t>
            </w:r>
            <w:r w:rsidRPr="00F3407D">
              <w:rPr>
                <w:u w:val="single"/>
                <w:lang w:eastAsia="en-GB"/>
              </w:rPr>
              <w:t>.</w:t>
            </w:r>
            <w:r w:rsidR="0013434A" w:rsidRPr="0000505C">
              <w:rPr>
                <w:rStyle w:val="FootnoteReference"/>
              </w:rPr>
              <w:footnoteReference w:id="619"/>
            </w:r>
          </w:p>
        </w:tc>
      </w:tr>
      <w:tr w:rsidR="0013434A" w:rsidRPr="0013434A" w14:paraId="380D905A" w14:textId="77777777" w:rsidTr="00467D28">
        <w:trPr>
          <w:cantSplit/>
        </w:trPr>
        <w:tc>
          <w:tcPr>
            <w:tcW w:w="567" w:type="dxa"/>
            <w:shd w:val="clear" w:color="auto" w:fill="auto"/>
            <w:hideMark/>
          </w:tcPr>
          <w:p w14:paraId="6BC69BAB" w14:textId="77777777" w:rsidR="0013434A" w:rsidRPr="0013434A" w:rsidRDefault="0013434A" w:rsidP="0013434A">
            <w:pPr>
              <w:spacing w:before="40" w:after="120"/>
              <w:ind w:right="113"/>
              <w:rPr>
                <w:lang w:eastAsia="en-GB"/>
              </w:rPr>
            </w:pPr>
            <w:r w:rsidRPr="0013434A">
              <w:rPr>
                <w:lang w:eastAsia="en-GB"/>
              </w:rPr>
              <w:t>2</w:t>
            </w:r>
          </w:p>
        </w:tc>
        <w:tc>
          <w:tcPr>
            <w:tcW w:w="1985" w:type="dxa"/>
            <w:shd w:val="clear" w:color="auto" w:fill="auto"/>
            <w:hideMark/>
          </w:tcPr>
          <w:p w14:paraId="3D4EEF19" w14:textId="77777777" w:rsidR="0013434A" w:rsidRPr="0013434A" w:rsidRDefault="0013434A" w:rsidP="0013434A">
            <w:pPr>
              <w:spacing w:before="40" w:after="120"/>
              <w:ind w:right="113"/>
              <w:rPr>
                <w:lang w:eastAsia="en-GB"/>
              </w:rPr>
            </w:pPr>
            <w:r w:rsidRPr="0013434A">
              <w:rPr>
                <w:lang w:eastAsia="en-GB"/>
              </w:rPr>
              <w:t>China Aerospace Science and Industry Corporation (CASIC)</w:t>
            </w:r>
          </w:p>
        </w:tc>
        <w:tc>
          <w:tcPr>
            <w:tcW w:w="1418" w:type="dxa"/>
            <w:shd w:val="clear" w:color="auto" w:fill="auto"/>
            <w:hideMark/>
          </w:tcPr>
          <w:p w14:paraId="18377537" w14:textId="77777777" w:rsidR="0013434A" w:rsidRPr="0013434A" w:rsidRDefault="0013434A" w:rsidP="0013434A">
            <w:pPr>
              <w:spacing w:before="40" w:after="120"/>
              <w:ind w:right="113"/>
              <w:rPr>
                <w:lang w:eastAsia="en-GB"/>
              </w:rPr>
            </w:pPr>
            <w:r w:rsidRPr="0013434A">
              <w:rPr>
                <w:lang w:eastAsia="en-GB"/>
              </w:rPr>
              <w:t>State-owned</w:t>
            </w:r>
          </w:p>
        </w:tc>
        <w:tc>
          <w:tcPr>
            <w:tcW w:w="1701" w:type="dxa"/>
            <w:shd w:val="clear" w:color="auto" w:fill="auto"/>
            <w:hideMark/>
          </w:tcPr>
          <w:p w14:paraId="22987E5F" w14:textId="77777777" w:rsidR="0013434A" w:rsidRPr="0013434A" w:rsidRDefault="0013434A" w:rsidP="0013434A">
            <w:pPr>
              <w:spacing w:before="40" w:after="120"/>
              <w:ind w:right="113"/>
              <w:rPr>
                <w:lang w:eastAsia="en-GB"/>
              </w:rPr>
            </w:pPr>
            <w:r w:rsidRPr="0013434A">
              <w:rPr>
                <w:lang w:eastAsia="en-GB"/>
              </w:rPr>
              <w:t>China</w:t>
            </w:r>
          </w:p>
        </w:tc>
        <w:tc>
          <w:tcPr>
            <w:tcW w:w="3686" w:type="dxa"/>
            <w:shd w:val="clear" w:color="auto" w:fill="auto"/>
            <w:hideMark/>
          </w:tcPr>
          <w:p w14:paraId="4F34CF9D" w14:textId="5CE2573F" w:rsidR="0013434A" w:rsidRPr="0013434A" w:rsidRDefault="009F06C5" w:rsidP="0013434A">
            <w:pPr>
              <w:spacing w:before="40" w:after="120"/>
              <w:ind w:right="113"/>
            </w:pPr>
            <w:r w:rsidRPr="009F06C5">
              <w:t>In May 2017, it was reported that the Tatmadaw was acquiring SY-400 short-range precision surface-to-surface ballistic missile systems, manufactured by the China state-owned China Aerospace Science and Industry Corporation</w:t>
            </w:r>
            <w:r w:rsidR="0013434A" w:rsidRPr="0013434A">
              <w:t>.</w:t>
            </w:r>
            <w:r w:rsidR="0013434A" w:rsidRPr="0000505C">
              <w:rPr>
                <w:rStyle w:val="FootnoteReference"/>
              </w:rPr>
              <w:footnoteReference w:id="620"/>
            </w:r>
          </w:p>
        </w:tc>
      </w:tr>
      <w:tr w:rsidR="0013434A" w:rsidRPr="0013434A" w14:paraId="6E75D244" w14:textId="77777777" w:rsidTr="00467D28">
        <w:trPr>
          <w:cantSplit/>
        </w:trPr>
        <w:tc>
          <w:tcPr>
            <w:tcW w:w="567" w:type="dxa"/>
            <w:shd w:val="clear" w:color="auto" w:fill="auto"/>
            <w:hideMark/>
          </w:tcPr>
          <w:p w14:paraId="7B67B01F" w14:textId="77777777" w:rsidR="0013434A" w:rsidRPr="0013434A" w:rsidRDefault="0013434A" w:rsidP="0013434A">
            <w:pPr>
              <w:spacing w:before="40" w:after="120"/>
              <w:ind w:right="113"/>
              <w:rPr>
                <w:lang w:eastAsia="en-GB"/>
              </w:rPr>
            </w:pPr>
            <w:r w:rsidRPr="0013434A">
              <w:rPr>
                <w:lang w:eastAsia="en-GB"/>
              </w:rPr>
              <w:t>3</w:t>
            </w:r>
          </w:p>
        </w:tc>
        <w:tc>
          <w:tcPr>
            <w:tcW w:w="1985" w:type="dxa"/>
            <w:shd w:val="clear" w:color="auto" w:fill="auto"/>
            <w:hideMark/>
          </w:tcPr>
          <w:p w14:paraId="53DC96E3" w14:textId="77777777" w:rsidR="0013434A" w:rsidRPr="0013434A" w:rsidRDefault="0013434A" w:rsidP="0013434A">
            <w:pPr>
              <w:spacing w:before="40" w:after="120"/>
              <w:ind w:right="113"/>
              <w:rPr>
                <w:lang w:eastAsia="en-GB"/>
              </w:rPr>
            </w:pPr>
            <w:r w:rsidRPr="0013434A">
              <w:rPr>
                <w:lang w:eastAsia="en-GB"/>
              </w:rPr>
              <w:t>China Aerospace Science and Technology Corp (CASC)</w:t>
            </w:r>
          </w:p>
        </w:tc>
        <w:tc>
          <w:tcPr>
            <w:tcW w:w="1418" w:type="dxa"/>
            <w:shd w:val="clear" w:color="auto" w:fill="auto"/>
            <w:hideMark/>
          </w:tcPr>
          <w:p w14:paraId="50956598" w14:textId="77777777" w:rsidR="0013434A" w:rsidRPr="0013434A" w:rsidRDefault="0013434A" w:rsidP="0013434A">
            <w:pPr>
              <w:spacing w:before="40" w:after="120"/>
              <w:ind w:right="113"/>
              <w:rPr>
                <w:lang w:eastAsia="en-GB"/>
              </w:rPr>
            </w:pPr>
            <w:r w:rsidRPr="0013434A">
              <w:rPr>
                <w:lang w:eastAsia="en-GB"/>
              </w:rPr>
              <w:t>State-owned</w:t>
            </w:r>
          </w:p>
        </w:tc>
        <w:tc>
          <w:tcPr>
            <w:tcW w:w="1701" w:type="dxa"/>
            <w:shd w:val="clear" w:color="auto" w:fill="auto"/>
            <w:hideMark/>
          </w:tcPr>
          <w:p w14:paraId="0E675DFA" w14:textId="77777777" w:rsidR="0013434A" w:rsidRPr="0013434A" w:rsidRDefault="0013434A" w:rsidP="0013434A">
            <w:pPr>
              <w:spacing w:before="40" w:after="120"/>
              <w:ind w:right="113"/>
              <w:rPr>
                <w:lang w:eastAsia="en-GB"/>
              </w:rPr>
            </w:pPr>
            <w:r w:rsidRPr="0013434A">
              <w:rPr>
                <w:lang w:eastAsia="en-GB"/>
              </w:rPr>
              <w:t>China</w:t>
            </w:r>
          </w:p>
        </w:tc>
        <w:tc>
          <w:tcPr>
            <w:tcW w:w="3686" w:type="dxa"/>
            <w:shd w:val="clear" w:color="auto" w:fill="auto"/>
            <w:hideMark/>
          </w:tcPr>
          <w:p w14:paraId="2E8CE68F" w14:textId="7E5A9189" w:rsidR="0013434A" w:rsidRPr="0013434A" w:rsidRDefault="009F06C5" w:rsidP="0013434A">
            <w:pPr>
              <w:spacing w:before="40" w:after="120"/>
              <w:ind w:right="113"/>
              <w:rPr>
                <w:u w:val="single"/>
                <w:lang w:eastAsia="en-GB"/>
              </w:rPr>
            </w:pPr>
            <w:r w:rsidRPr="009F06C5">
              <w:t>A CASC in factory in Myanmar builds and sells the CH-4 drone, which fires AR-1 missiles that can hit a distant target with a margin of error of less than 1.5 metres</w:t>
            </w:r>
            <w:r w:rsidR="0013434A" w:rsidRPr="0013434A">
              <w:t>.</w:t>
            </w:r>
            <w:r w:rsidR="0013434A" w:rsidRPr="0000505C">
              <w:rPr>
                <w:rStyle w:val="FootnoteReference"/>
              </w:rPr>
              <w:footnoteReference w:id="621"/>
            </w:r>
          </w:p>
        </w:tc>
      </w:tr>
      <w:tr w:rsidR="0013434A" w:rsidRPr="0013434A" w14:paraId="2ACC9915" w14:textId="77777777" w:rsidTr="00467D28">
        <w:trPr>
          <w:cantSplit/>
        </w:trPr>
        <w:tc>
          <w:tcPr>
            <w:tcW w:w="567" w:type="dxa"/>
            <w:shd w:val="clear" w:color="auto" w:fill="auto"/>
            <w:hideMark/>
          </w:tcPr>
          <w:p w14:paraId="39105E22" w14:textId="77777777" w:rsidR="0013434A" w:rsidRPr="0013434A" w:rsidRDefault="0013434A" w:rsidP="0013434A">
            <w:pPr>
              <w:spacing w:before="40" w:after="120"/>
              <w:ind w:right="113"/>
              <w:rPr>
                <w:lang w:eastAsia="en-GB"/>
              </w:rPr>
            </w:pPr>
            <w:r w:rsidRPr="0013434A">
              <w:rPr>
                <w:lang w:eastAsia="en-GB"/>
              </w:rPr>
              <w:t>4</w:t>
            </w:r>
          </w:p>
        </w:tc>
        <w:tc>
          <w:tcPr>
            <w:tcW w:w="1985" w:type="dxa"/>
            <w:shd w:val="clear" w:color="auto" w:fill="auto"/>
            <w:hideMark/>
          </w:tcPr>
          <w:p w14:paraId="43F819B0" w14:textId="77777777" w:rsidR="0013434A" w:rsidRPr="0013434A" w:rsidRDefault="0013434A" w:rsidP="0013434A">
            <w:pPr>
              <w:spacing w:before="40" w:after="120"/>
              <w:ind w:right="113"/>
              <w:rPr>
                <w:lang w:eastAsia="en-GB"/>
              </w:rPr>
            </w:pPr>
            <w:r w:rsidRPr="0013434A">
              <w:rPr>
                <w:lang w:eastAsia="en-GB"/>
              </w:rPr>
              <w:t>China National Aero-Technology Import &amp; Export Corporation (CATIC)</w:t>
            </w:r>
          </w:p>
        </w:tc>
        <w:tc>
          <w:tcPr>
            <w:tcW w:w="1418" w:type="dxa"/>
            <w:shd w:val="clear" w:color="auto" w:fill="auto"/>
            <w:hideMark/>
          </w:tcPr>
          <w:p w14:paraId="1FFE5EE3" w14:textId="77777777" w:rsidR="0013434A" w:rsidRPr="0013434A" w:rsidRDefault="0013434A" w:rsidP="0013434A">
            <w:pPr>
              <w:spacing w:before="40" w:after="120"/>
              <w:ind w:right="113"/>
              <w:rPr>
                <w:lang w:eastAsia="en-GB"/>
              </w:rPr>
            </w:pPr>
            <w:r w:rsidRPr="0013434A">
              <w:rPr>
                <w:lang w:eastAsia="en-GB"/>
              </w:rPr>
              <w:t>State-owned</w:t>
            </w:r>
          </w:p>
        </w:tc>
        <w:tc>
          <w:tcPr>
            <w:tcW w:w="1701" w:type="dxa"/>
            <w:shd w:val="clear" w:color="auto" w:fill="auto"/>
            <w:hideMark/>
          </w:tcPr>
          <w:p w14:paraId="7C8AFE28" w14:textId="77777777" w:rsidR="0013434A" w:rsidRPr="0013434A" w:rsidRDefault="0013434A" w:rsidP="0013434A">
            <w:pPr>
              <w:spacing w:before="40" w:after="120"/>
              <w:ind w:right="113"/>
              <w:rPr>
                <w:lang w:eastAsia="en-GB"/>
              </w:rPr>
            </w:pPr>
            <w:r w:rsidRPr="0013434A">
              <w:rPr>
                <w:lang w:eastAsia="en-GB"/>
              </w:rPr>
              <w:t>China</w:t>
            </w:r>
          </w:p>
        </w:tc>
        <w:tc>
          <w:tcPr>
            <w:tcW w:w="3686" w:type="dxa"/>
            <w:shd w:val="clear" w:color="auto" w:fill="auto"/>
            <w:hideMark/>
          </w:tcPr>
          <w:p w14:paraId="7B45409C" w14:textId="767878E5" w:rsidR="0013434A" w:rsidRPr="0013434A" w:rsidRDefault="009F06C5" w:rsidP="0013434A">
            <w:pPr>
              <w:spacing w:before="40" w:after="120"/>
              <w:ind w:right="113"/>
              <w:rPr>
                <w:u w:val="single"/>
                <w:lang w:eastAsia="en-GB"/>
              </w:rPr>
            </w:pPr>
            <w:r w:rsidRPr="009F06C5">
              <w:t>The Myanmar Air Defence Force will be the first foreign customer to purchase CATIC’s Y-9E transport aircraft</w:t>
            </w:r>
            <w:r w:rsidR="0013434A" w:rsidRPr="0013434A">
              <w:t>.</w:t>
            </w:r>
            <w:r w:rsidR="0013434A" w:rsidRPr="0000505C">
              <w:rPr>
                <w:rStyle w:val="FootnoteReference"/>
              </w:rPr>
              <w:footnoteReference w:id="622"/>
            </w:r>
          </w:p>
        </w:tc>
      </w:tr>
      <w:tr w:rsidR="0013434A" w:rsidRPr="0013434A" w14:paraId="78DCF0F6" w14:textId="77777777" w:rsidTr="00467D28">
        <w:trPr>
          <w:cantSplit/>
        </w:trPr>
        <w:tc>
          <w:tcPr>
            <w:tcW w:w="567" w:type="dxa"/>
            <w:shd w:val="clear" w:color="auto" w:fill="auto"/>
            <w:hideMark/>
          </w:tcPr>
          <w:p w14:paraId="06199093" w14:textId="77777777" w:rsidR="0013434A" w:rsidRPr="0013434A" w:rsidRDefault="0013434A" w:rsidP="0013434A">
            <w:pPr>
              <w:spacing w:before="40" w:after="120"/>
              <w:ind w:right="113"/>
              <w:rPr>
                <w:lang w:eastAsia="en-GB"/>
              </w:rPr>
            </w:pPr>
            <w:r w:rsidRPr="0013434A">
              <w:rPr>
                <w:lang w:eastAsia="en-GB"/>
              </w:rPr>
              <w:t>5</w:t>
            </w:r>
          </w:p>
        </w:tc>
        <w:tc>
          <w:tcPr>
            <w:tcW w:w="1985" w:type="dxa"/>
            <w:shd w:val="clear" w:color="auto" w:fill="auto"/>
            <w:hideMark/>
          </w:tcPr>
          <w:p w14:paraId="1DCC17FE" w14:textId="77777777" w:rsidR="0013434A" w:rsidRPr="0013434A" w:rsidRDefault="0013434A" w:rsidP="0013434A">
            <w:pPr>
              <w:spacing w:before="40" w:after="120"/>
              <w:ind w:right="113"/>
              <w:rPr>
                <w:lang w:eastAsia="en-GB"/>
              </w:rPr>
            </w:pPr>
            <w:r w:rsidRPr="0013434A">
              <w:rPr>
                <w:lang w:eastAsia="en-GB"/>
              </w:rPr>
              <w:t>China North Industries Corporation (NORINCO)</w:t>
            </w:r>
          </w:p>
        </w:tc>
        <w:tc>
          <w:tcPr>
            <w:tcW w:w="1418" w:type="dxa"/>
            <w:shd w:val="clear" w:color="auto" w:fill="auto"/>
            <w:hideMark/>
          </w:tcPr>
          <w:p w14:paraId="39C134C7" w14:textId="77777777" w:rsidR="0013434A" w:rsidRPr="0013434A" w:rsidRDefault="0013434A" w:rsidP="0013434A">
            <w:pPr>
              <w:spacing w:before="40" w:after="120"/>
              <w:ind w:right="113"/>
              <w:rPr>
                <w:lang w:eastAsia="en-GB"/>
              </w:rPr>
            </w:pPr>
            <w:r w:rsidRPr="0013434A">
              <w:rPr>
                <w:lang w:eastAsia="en-GB"/>
              </w:rPr>
              <w:t>State-owned</w:t>
            </w:r>
          </w:p>
        </w:tc>
        <w:tc>
          <w:tcPr>
            <w:tcW w:w="1701" w:type="dxa"/>
            <w:shd w:val="clear" w:color="auto" w:fill="auto"/>
            <w:hideMark/>
          </w:tcPr>
          <w:p w14:paraId="44129766" w14:textId="77777777" w:rsidR="0013434A" w:rsidRPr="0013434A" w:rsidRDefault="0013434A" w:rsidP="0013434A">
            <w:pPr>
              <w:spacing w:before="40" w:after="120"/>
              <w:ind w:right="113"/>
              <w:rPr>
                <w:lang w:eastAsia="en-GB"/>
              </w:rPr>
            </w:pPr>
            <w:r w:rsidRPr="0013434A">
              <w:rPr>
                <w:lang w:eastAsia="en-GB"/>
              </w:rPr>
              <w:t>China</w:t>
            </w:r>
          </w:p>
        </w:tc>
        <w:tc>
          <w:tcPr>
            <w:tcW w:w="3686" w:type="dxa"/>
            <w:shd w:val="clear" w:color="auto" w:fill="auto"/>
            <w:hideMark/>
          </w:tcPr>
          <w:p w14:paraId="18470D7B" w14:textId="77777777" w:rsidR="0013434A" w:rsidRPr="0013434A" w:rsidRDefault="0013434A" w:rsidP="0013434A">
            <w:pPr>
              <w:spacing w:before="40" w:after="120"/>
              <w:ind w:right="113"/>
              <w:rPr>
                <w:lang w:eastAsia="en-GB"/>
              </w:rPr>
            </w:pPr>
            <w:r w:rsidRPr="0013434A">
              <w:rPr>
                <w:lang w:eastAsia="en-GB"/>
              </w:rPr>
              <w:t xml:space="preserve">A May 2019 report indicates that 76 NORINCO-manufactured Type-92 armoured vehicles were acquired by the Tatmadaw. A March, 2019 report indicates that some of these armoured vehicles are being combined with NORINCO- manufactured turrets and NORINCO-manufactured 100 mm high-pressure/low-recoil smooth-bore guns which fire tungsten-core armour-piercing fin-stabilised discarding-sabot (APFSDS) rounds. </w:t>
            </w:r>
          </w:p>
        </w:tc>
      </w:tr>
      <w:tr w:rsidR="0013434A" w:rsidRPr="0013434A" w14:paraId="62FA03B7" w14:textId="77777777" w:rsidTr="00467D28">
        <w:trPr>
          <w:cantSplit/>
        </w:trPr>
        <w:tc>
          <w:tcPr>
            <w:tcW w:w="567" w:type="dxa"/>
            <w:shd w:val="clear" w:color="auto" w:fill="auto"/>
            <w:hideMark/>
          </w:tcPr>
          <w:p w14:paraId="4F14FFEF" w14:textId="77777777" w:rsidR="0013434A" w:rsidRPr="0013434A" w:rsidRDefault="0013434A" w:rsidP="0013434A">
            <w:pPr>
              <w:spacing w:before="40" w:after="120"/>
              <w:ind w:right="113"/>
              <w:rPr>
                <w:lang w:eastAsia="en-GB"/>
              </w:rPr>
            </w:pPr>
            <w:r w:rsidRPr="0013434A">
              <w:rPr>
                <w:lang w:eastAsia="en-GB"/>
              </w:rPr>
              <w:lastRenderedPageBreak/>
              <w:t>6</w:t>
            </w:r>
          </w:p>
        </w:tc>
        <w:tc>
          <w:tcPr>
            <w:tcW w:w="1985" w:type="dxa"/>
            <w:shd w:val="clear" w:color="auto" w:fill="auto"/>
            <w:hideMark/>
          </w:tcPr>
          <w:p w14:paraId="73AB4352" w14:textId="77777777" w:rsidR="0013434A" w:rsidRPr="0013434A" w:rsidRDefault="0013434A" w:rsidP="0013434A">
            <w:pPr>
              <w:spacing w:before="40" w:after="120"/>
              <w:ind w:right="113"/>
              <w:rPr>
                <w:lang w:eastAsia="en-GB"/>
              </w:rPr>
            </w:pPr>
            <w:r w:rsidRPr="0013434A">
              <w:rPr>
                <w:lang w:eastAsia="en-GB"/>
              </w:rPr>
              <w:t>Korea Mining Development Trading Corporation (KOMID)</w:t>
            </w:r>
          </w:p>
        </w:tc>
        <w:tc>
          <w:tcPr>
            <w:tcW w:w="1418" w:type="dxa"/>
            <w:shd w:val="clear" w:color="auto" w:fill="auto"/>
            <w:hideMark/>
          </w:tcPr>
          <w:p w14:paraId="0C429648" w14:textId="77777777" w:rsidR="0013434A" w:rsidRPr="0013434A" w:rsidRDefault="0013434A" w:rsidP="0013434A">
            <w:pPr>
              <w:spacing w:before="40" w:after="120"/>
              <w:ind w:right="113"/>
              <w:rPr>
                <w:lang w:eastAsia="en-GB"/>
              </w:rPr>
            </w:pPr>
            <w:r w:rsidRPr="0013434A">
              <w:rPr>
                <w:lang w:eastAsia="en-GB"/>
              </w:rPr>
              <w:t>State-owned</w:t>
            </w:r>
          </w:p>
        </w:tc>
        <w:tc>
          <w:tcPr>
            <w:tcW w:w="1701" w:type="dxa"/>
            <w:shd w:val="clear" w:color="auto" w:fill="auto"/>
            <w:hideMark/>
          </w:tcPr>
          <w:p w14:paraId="718BF470" w14:textId="77777777" w:rsidR="0013434A" w:rsidRPr="0013434A" w:rsidRDefault="0013434A" w:rsidP="0013434A">
            <w:pPr>
              <w:spacing w:before="40" w:after="120"/>
              <w:ind w:right="113"/>
              <w:rPr>
                <w:lang w:eastAsia="en-GB"/>
              </w:rPr>
            </w:pPr>
            <w:r w:rsidRPr="0013434A">
              <w:rPr>
                <w:lang w:eastAsia="en-GB"/>
              </w:rPr>
              <w:t>Democratic People’s Republic of Korea (DPRK)</w:t>
            </w:r>
          </w:p>
        </w:tc>
        <w:tc>
          <w:tcPr>
            <w:tcW w:w="3686" w:type="dxa"/>
            <w:shd w:val="clear" w:color="auto" w:fill="auto"/>
            <w:hideMark/>
          </w:tcPr>
          <w:p w14:paraId="212D53F1" w14:textId="77777777" w:rsidR="0013434A" w:rsidRPr="0013434A" w:rsidRDefault="0013434A" w:rsidP="0013434A">
            <w:pPr>
              <w:spacing w:before="40" w:after="120"/>
              <w:ind w:right="113"/>
              <w:rPr>
                <w:lang w:eastAsia="en-GB"/>
              </w:rPr>
            </w:pPr>
            <w:r w:rsidRPr="0013434A">
              <w:rPr>
                <w:lang w:eastAsia="en-GB"/>
              </w:rPr>
              <w:t>Named by the UN Panel of Experts established pursuant to resolution 1874 (2009) in relation to sanctions on the Democratic People’s Republic of Korea as being linked to importing materiel for the Myanmar Directorate for Defence Industries.</w:t>
            </w:r>
          </w:p>
        </w:tc>
      </w:tr>
      <w:tr w:rsidR="0013434A" w:rsidRPr="0013434A" w14:paraId="600A0906" w14:textId="77777777" w:rsidTr="00467D28">
        <w:trPr>
          <w:cantSplit/>
        </w:trPr>
        <w:tc>
          <w:tcPr>
            <w:tcW w:w="567" w:type="dxa"/>
            <w:shd w:val="clear" w:color="auto" w:fill="auto"/>
            <w:hideMark/>
          </w:tcPr>
          <w:p w14:paraId="2C6D620B" w14:textId="77777777" w:rsidR="0013434A" w:rsidRPr="0013434A" w:rsidRDefault="0013434A" w:rsidP="0013434A">
            <w:pPr>
              <w:spacing w:before="40" w:after="120"/>
              <w:ind w:right="113"/>
              <w:rPr>
                <w:lang w:eastAsia="en-GB"/>
              </w:rPr>
            </w:pPr>
            <w:r w:rsidRPr="0013434A">
              <w:rPr>
                <w:lang w:eastAsia="en-GB"/>
              </w:rPr>
              <w:t>7</w:t>
            </w:r>
          </w:p>
        </w:tc>
        <w:tc>
          <w:tcPr>
            <w:tcW w:w="1985" w:type="dxa"/>
            <w:shd w:val="clear" w:color="auto" w:fill="auto"/>
            <w:hideMark/>
          </w:tcPr>
          <w:p w14:paraId="7B56FC4F" w14:textId="77777777" w:rsidR="0013434A" w:rsidRPr="0013434A" w:rsidRDefault="00160E58" w:rsidP="0013434A">
            <w:pPr>
              <w:spacing w:before="40" w:after="120"/>
              <w:ind w:right="113"/>
              <w:rPr>
                <w:lang w:eastAsia="en-GB"/>
              </w:rPr>
            </w:pPr>
            <w:hyperlink r:id="rId18" w:tooltip="Bharat Dynamics Limited" w:history="1">
              <w:r w:rsidR="0013434A" w:rsidRPr="0013434A">
                <w:rPr>
                  <w:lang w:eastAsia="en-GB"/>
                </w:rPr>
                <w:t xml:space="preserve">Bharat Dynamics Limited </w:t>
              </w:r>
            </w:hyperlink>
          </w:p>
        </w:tc>
        <w:tc>
          <w:tcPr>
            <w:tcW w:w="1418" w:type="dxa"/>
            <w:shd w:val="clear" w:color="auto" w:fill="auto"/>
            <w:hideMark/>
          </w:tcPr>
          <w:p w14:paraId="531A6B5E" w14:textId="77777777" w:rsidR="0013434A" w:rsidRPr="0013434A" w:rsidRDefault="0013434A" w:rsidP="0013434A">
            <w:pPr>
              <w:spacing w:before="40" w:after="120"/>
              <w:ind w:right="113"/>
              <w:rPr>
                <w:lang w:eastAsia="en-GB"/>
              </w:rPr>
            </w:pPr>
            <w:r w:rsidRPr="0013434A">
              <w:rPr>
                <w:lang w:eastAsia="en-GB"/>
              </w:rPr>
              <w:t>State-owned</w:t>
            </w:r>
          </w:p>
        </w:tc>
        <w:tc>
          <w:tcPr>
            <w:tcW w:w="1701" w:type="dxa"/>
            <w:shd w:val="clear" w:color="auto" w:fill="auto"/>
            <w:hideMark/>
          </w:tcPr>
          <w:p w14:paraId="3795DAFA" w14:textId="77777777" w:rsidR="0013434A" w:rsidRPr="0013434A" w:rsidRDefault="0013434A" w:rsidP="0013434A">
            <w:pPr>
              <w:spacing w:before="40" w:after="120"/>
              <w:ind w:right="113"/>
              <w:rPr>
                <w:lang w:eastAsia="en-GB"/>
              </w:rPr>
            </w:pPr>
            <w:r w:rsidRPr="0013434A">
              <w:rPr>
                <w:lang w:eastAsia="en-GB"/>
              </w:rPr>
              <w:t>India</w:t>
            </w:r>
          </w:p>
        </w:tc>
        <w:tc>
          <w:tcPr>
            <w:tcW w:w="3686" w:type="dxa"/>
            <w:shd w:val="clear" w:color="auto" w:fill="auto"/>
            <w:hideMark/>
          </w:tcPr>
          <w:p w14:paraId="0AFE7CE5" w14:textId="77777777" w:rsidR="0013434A" w:rsidRPr="0013434A" w:rsidRDefault="0013434A" w:rsidP="0013434A">
            <w:pPr>
              <w:spacing w:before="40" w:after="120"/>
              <w:ind w:right="113"/>
              <w:rPr>
                <w:u w:val="single"/>
                <w:lang w:eastAsia="en-GB"/>
              </w:rPr>
            </w:pPr>
            <w:r w:rsidRPr="0013434A">
              <w:t>Tatmadaw Navy procured 10 advanced light torpedo “Shyena” anti-submarine torpedoes, in a deal reportedly worth USD 38 million reportedly signed in March 2017.</w:t>
            </w:r>
            <w:r w:rsidRPr="0000505C">
              <w:rPr>
                <w:rStyle w:val="FootnoteReference"/>
              </w:rPr>
              <w:footnoteReference w:id="623"/>
            </w:r>
          </w:p>
        </w:tc>
      </w:tr>
      <w:tr w:rsidR="0013434A" w:rsidRPr="0013434A" w14:paraId="23AA75AE" w14:textId="77777777" w:rsidTr="00467D28">
        <w:trPr>
          <w:cantSplit/>
        </w:trPr>
        <w:tc>
          <w:tcPr>
            <w:tcW w:w="567" w:type="dxa"/>
            <w:shd w:val="clear" w:color="auto" w:fill="auto"/>
            <w:hideMark/>
          </w:tcPr>
          <w:p w14:paraId="7C090EFB" w14:textId="77777777" w:rsidR="0013434A" w:rsidRPr="0013434A" w:rsidRDefault="0013434A" w:rsidP="0013434A">
            <w:pPr>
              <w:spacing w:before="40" w:after="120"/>
              <w:ind w:right="113"/>
              <w:rPr>
                <w:lang w:eastAsia="en-GB"/>
              </w:rPr>
            </w:pPr>
            <w:r w:rsidRPr="0013434A">
              <w:rPr>
                <w:lang w:eastAsia="en-GB"/>
              </w:rPr>
              <w:t>8</w:t>
            </w:r>
          </w:p>
        </w:tc>
        <w:tc>
          <w:tcPr>
            <w:tcW w:w="1985" w:type="dxa"/>
            <w:shd w:val="clear" w:color="auto" w:fill="auto"/>
            <w:hideMark/>
          </w:tcPr>
          <w:p w14:paraId="0290B14B" w14:textId="77777777" w:rsidR="0013434A" w:rsidRPr="0013434A" w:rsidRDefault="0013434A" w:rsidP="0013434A">
            <w:pPr>
              <w:spacing w:before="40" w:after="120"/>
              <w:ind w:right="113"/>
              <w:rPr>
                <w:lang w:eastAsia="en-GB"/>
              </w:rPr>
            </w:pPr>
            <w:r w:rsidRPr="0013434A">
              <w:rPr>
                <w:lang w:eastAsia="en-GB"/>
              </w:rPr>
              <w:t>Hindustan Aeronautics Limited</w:t>
            </w:r>
          </w:p>
        </w:tc>
        <w:tc>
          <w:tcPr>
            <w:tcW w:w="1418" w:type="dxa"/>
            <w:shd w:val="clear" w:color="auto" w:fill="auto"/>
            <w:hideMark/>
          </w:tcPr>
          <w:p w14:paraId="03EE3256" w14:textId="77777777" w:rsidR="0013434A" w:rsidRPr="0013434A" w:rsidRDefault="0013434A" w:rsidP="0013434A">
            <w:pPr>
              <w:spacing w:before="40" w:after="120"/>
              <w:ind w:right="113"/>
              <w:rPr>
                <w:lang w:eastAsia="en-GB"/>
              </w:rPr>
            </w:pPr>
            <w:r w:rsidRPr="0013434A">
              <w:rPr>
                <w:lang w:eastAsia="en-GB"/>
              </w:rPr>
              <w:t>State-owned</w:t>
            </w:r>
          </w:p>
        </w:tc>
        <w:tc>
          <w:tcPr>
            <w:tcW w:w="1701" w:type="dxa"/>
            <w:shd w:val="clear" w:color="auto" w:fill="auto"/>
            <w:hideMark/>
          </w:tcPr>
          <w:p w14:paraId="640DC789" w14:textId="77777777" w:rsidR="0013434A" w:rsidRPr="0013434A" w:rsidRDefault="0013434A" w:rsidP="0013434A">
            <w:pPr>
              <w:spacing w:before="40" w:after="120"/>
              <w:ind w:right="113"/>
              <w:rPr>
                <w:lang w:eastAsia="en-GB"/>
              </w:rPr>
            </w:pPr>
            <w:r w:rsidRPr="0013434A">
              <w:rPr>
                <w:lang w:eastAsia="en-GB"/>
              </w:rPr>
              <w:t>India</w:t>
            </w:r>
          </w:p>
        </w:tc>
        <w:tc>
          <w:tcPr>
            <w:tcW w:w="3686" w:type="dxa"/>
            <w:shd w:val="clear" w:color="auto" w:fill="auto"/>
            <w:hideMark/>
          </w:tcPr>
          <w:p w14:paraId="7FACCFBD" w14:textId="77777777" w:rsidR="0013434A" w:rsidRPr="0013434A" w:rsidRDefault="0013434A" w:rsidP="0013434A">
            <w:pPr>
              <w:spacing w:before="40" w:after="120"/>
              <w:ind w:right="113"/>
              <w:rPr>
                <w:u w:val="single"/>
                <w:lang w:eastAsia="en-GB"/>
              </w:rPr>
            </w:pPr>
            <w:r w:rsidRPr="0013434A">
              <w:t>Transferred second-hand HJT-16 Kiran-1 Trainer air craft to the Myanmar Air Force as aid in 2018.</w:t>
            </w:r>
            <w:r w:rsidRPr="0000505C">
              <w:rPr>
                <w:rStyle w:val="FootnoteReference"/>
              </w:rPr>
              <w:footnoteReference w:id="624"/>
            </w:r>
          </w:p>
        </w:tc>
      </w:tr>
      <w:tr w:rsidR="0013434A" w:rsidRPr="0013434A" w14:paraId="4AF2CC5F" w14:textId="77777777" w:rsidTr="00467D28">
        <w:trPr>
          <w:cantSplit/>
        </w:trPr>
        <w:tc>
          <w:tcPr>
            <w:tcW w:w="567" w:type="dxa"/>
            <w:shd w:val="clear" w:color="auto" w:fill="auto"/>
            <w:hideMark/>
          </w:tcPr>
          <w:p w14:paraId="5D715CF7" w14:textId="77777777" w:rsidR="0013434A" w:rsidRPr="0013434A" w:rsidRDefault="0013434A" w:rsidP="0013434A">
            <w:pPr>
              <w:spacing w:before="40" w:after="120"/>
              <w:ind w:right="113"/>
              <w:rPr>
                <w:lang w:eastAsia="en-GB"/>
              </w:rPr>
            </w:pPr>
            <w:r w:rsidRPr="0013434A">
              <w:rPr>
                <w:lang w:eastAsia="en-GB"/>
              </w:rPr>
              <w:t>9</w:t>
            </w:r>
          </w:p>
        </w:tc>
        <w:tc>
          <w:tcPr>
            <w:tcW w:w="1985" w:type="dxa"/>
            <w:shd w:val="clear" w:color="auto" w:fill="auto"/>
            <w:hideMark/>
          </w:tcPr>
          <w:p w14:paraId="610857E1" w14:textId="77777777" w:rsidR="0013434A" w:rsidRPr="00941FBF" w:rsidRDefault="0013434A" w:rsidP="0013434A">
            <w:pPr>
              <w:spacing w:before="40" w:after="120"/>
              <w:ind w:right="113"/>
              <w:rPr>
                <w:lang w:val="es-AR" w:eastAsia="en-GB"/>
              </w:rPr>
            </w:pPr>
            <w:r w:rsidRPr="00941FBF">
              <w:rPr>
                <w:lang w:val="es-AR" w:eastAsia="en-GB"/>
              </w:rPr>
              <w:t>Israel Aerospace Industries (IAI) Ltd.</w:t>
            </w:r>
          </w:p>
        </w:tc>
        <w:tc>
          <w:tcPr>
            <w:tcW w:w="1418" w:type="dxa"/>
            <w:shd w:val="clear" w:color="auto" w:fill="auto"/>
            <w:hideMark/>
          </w:tcPr>
          <w:p w14:paraId="18203F03" w14:textId="77777777" w:rsidR="0013434A" w:rsidRPr="0013434A" w:rsidRDefault="0013434A" w:rsidP="0013434A">
            <w:pPr>
              <w:spacing w:before="40" w:after="120"/>
              <w:ind w:right="113"/>
              <w:rPr>
                <w:lang w:eastAsia="en-GB"/>
              </w:rPr>
            </w:pPr>
            <w:r w:rsidRPr="0013434A">
              <w:rPr>
                <w:lang w:eastAsia="en-GB"/>
              </w:rPr>
              <w:t>State-owned</w:t>
            </w:r>
          </w:p>
        </w:tc>
        <w:tc>
          <w:tcPr>
            <w:tcW w:w="1701" w:type="dxa"/>
            <w:shd w:val="clear" w:color="auto" w:fill="auto"/>
            <w:hideMark/>
          </w:tcPr>
          <w:p w14:paraId="281E1BA0" w14:textId="77777777" w:rsidR="0013434A" w:rsidRPr="0013434A" w:rsidRDefault="0013434A" w:rsidP="0013434A">
            <w:pPr>
              <w:spacing w:before="40" w:after="120"/>
              <w:ind w:right="113"/>
              <w:rPr>
                <w:lang w:eastAsia="en-GB"/>
              </w:rPr>
            </w:pPr>
            <w:r w:rsidRPr="0013434A">
              <w:rPr>
                <w:lang w:eastAsia="en-GB"/>
              </w:rPr>
              <w:t>Israel</w:t>
            </w:r>
          </w:p>
        </w:tc>
        <w:tc>
          <w:tcPr>
            <w:tcW w:w="3686" w:type="dxa"/>
            <w:shd w:val="clear" w:color="auto" w:fill="auto"/>
            <w:hideMark/>
          </w:tcPr>
          <w:p w14:paraId="2616922F" w14:textId="175A543F" w:rsidR="0013434A" w:rsidRPr="0013434A" w:rsidRDefault="000676DC" w:rsidP="0013434A">
            <w:pPr>
              <w:spacing w:before="40" w:after="120"/>
              <w:ind w:right="113"/>
              <w:rPr>
                <w:u w:val="single"/>
                <w:lang w:eastAsia="en-GB"/>
              </w:rPr>
            </w:pPr>
            <w:r w:rsidRPr="000676DC">
              <w:t>IAI agreed to provide four Super-Dvora Mk III fast attack craft to the Myanmar Navy. Two were delivered in April 2017</w:t>
            </w:r>
            <w:r w:rsidR="0013434A" w:rsidRPr="0013434A">
              <w:t>.</w:t>
            </w:r>
            <w:r w:rsidR="0013434A" w:rsidRPr="0000505C">
              <w:rPr>
                <w:rStyle w:val="FootnoteReference"/>
              </w:rPr>
              <w:footnoteReference w:id="625"/>
            </w:r>
            <w:r w:rsidR="0013434A" w:rsidRPr="0013434A">
              <w:t xml:space="preserve">   </w:t>
            </w:r>
          </w:p>
        </w:tc>
      </w:tr>
      <w:tr w:rsidR="0013434A" w:rsidRPr="0013434A" w14:paraId="52DE75E4" w14:textId="77777777" w:rsidTr="00467D28">
        <w:trPr>
          <w:cantSplit/>
        </w:trPr>
        <w:tc>
          <w:tcPr>
            <w:tcW w:w="567" w:type="dxa"/>
            <w:shd w:val="clear" w:color="auto" w:fill="auto"/>
          </w:tcPr>
          <w:p w14:paraId="5F97344C" w14:textId="77777777" w:rsidR="0013434A" w:rsidRPr="0013434A" w:rsidRDefault="0013434A" w:rsidP="0013434A">
            <w:pPr>
              <w:spacing w:before="40" w:after="120"/>
              <w:ind w:right="113"/>
              <w:rPr>
                <w:lang w:eastAsia="en-GB"/>
              </w:rPr>
            </w:pPr>
            <w:r w:rsidRPr="0013434A">
              <w:rPr>
                <w:lang w:eastAsia="en-GB"/>
              </w:rPr>
              <w:t>10</w:t>
            </w:r>
          </w:p>
        </w:tc>
        <w:tc>
          <w:tcPr>
            <w:tcW w:w="1985" w:type="dxa"/>
            <w:shd w:val="clear" w:color="auto" w:fill="auto"/>
          </w:tcPr>
          <w:p w14:paraId="46BE3501" w14:textId="77777777" w:rsidR="0013434A" w:rsidRPr="0013434A" w:rsidRDefault="0013434A" w:rsidP="0013434A">
            <w:pPr>
              <w:spacing w:before="40" w:after="120"/>
              <w:ind w:right="113"/>
              <w:rPr>
                <w:lang w:eastAsia="en-GB"/>
              </w:rPr>
            </w:pPr>
            <w:r w:rsidRPr="0013434A">
              <w:t>TAR Ideal Concepts</w:t>
            </w:r>
          </w:p>
        </w:tc>
        <w:tc>
          <w:tcPr>
            <w:tcW w:w="1418" w:type="dxa"/>
            <w:shd w:val="clear" w:color="auto" w:fill="auto"/>
          </w:tcPr>
          <w:p w14:paraId="0A0448B3" w14:textId="77777777" w:rsidR="0013434A" w:rsidRPr="0013434A" w:rsidRDefault="0013434A" w:rsidP="0013434A">
            <w:pPr>
              <w:spacing w:before="40" w:after="120"/>
              <w:ind w:right="113"/>
              <w:rPr>
                <w:lang w:eastAsia="en-GB"/>
              </w:rPr>
            </w:pPr>
            <w:r w:rsidRPr="0013434A">
              <w:rPr>
                <w:lang w:eastAsia="en-GB"/>
              </w:rPr>
              <w:t>Private</w:t>
            </w:r>
          </w:p>
        </w:tc>
        <w:tc>
          <w:tcPr>
            <w:tcW w:w="1701" w:type="dxa"/>
            <w:shd w:val="clear" w:color="auto" w:fill="auto"/>
          </w:tcPr>
          <w:p w14:paraId="6165ACA1" w14:textId="77777777" w:rsidR="0013434A" w:rsidRPr="0013434A" w:rsidRDefault="0013434A" w:rsidP="0013434A">
            <w:pPr>
              <w:spacing w:before="40" w:after="120"/>
              <w:ind w:right="113"/>
              <w:rPr>
                <w:lang w:eastAsia="en-GB"/>
              </w:rPr>
            </w:pPr>
            <w:r w:rsidRPr="0013434A">
              <w:rPr>
                <w:lang w:eastAsia="en-GB"/>
              </w:rPr>
              <w:t>Israel</w:t>
            </w:r>
          </w:p>
        </w:tc>
        <w:tc>
          <w:tcPr>
            <w:tcW w:w="3686" w:type="dxa"/>
            <w:shd w:val="clear" w:color="auto" w:fill="auto"/>
          </w:tcPr>
          <w:p w14:paraId="149C7FC5" w14:textId="77777777" w:rsidR="0013434A" w:rsidRPr="0013434A" w:rsidRDefault="0013434A" w:rsidP="0013434A">
            <w:pPr>
              <w:spacing w:before="40" w:after="120"/>
              <w:ind w:right="113"/>
              <w:rPr>
                <w:lang w:eastAsia="en-GB"/>
              </w:rPr>
            </w:pPr>
            <w:r w:rsidRPr="0013434A">
              <w:t>In October 2016, TAR Ideal Concepts, an Israeli military and police equipment and training company, posted photographs on its website of its personnel training the Tatmadaw Special Operations Taskforce.</w:t>
            </w:r>
            <w:r w:rsidRPr="0000505C">
              <w:rPr>
                <w:rStyle w:val="FootnoteReference"/>
              </w:rPr>
              <w:footnoteReference w:id="626"/>
            </w:r>
          </w:p>
        </w:tc>
      </w:tr>
      <w:tr w:rsidR="0013434A" w:rsidRPr="0013434A" w14:paraId="6300EA9B" w14:textId="77777777" w:rsidTr="00467D28">
        <w:trPr>
          <w:cantSplit/>
        </w:trPr>
        <w:tc>
          <w:tcPr>
            <w:tcW w:w="567" w:type="dxa"/>
            <w:shd w:val="clear" w:color="auto" w:fill="auto"/>
            <w:hideMark/>
          </w:tcPr>
          <w:p w14:paraId="3B5D970D" w14:textId="77777777" w:rsidR="0013434A" w:rsidRPr="0013434A" w:rsidRDefault="0013434A" w:rsidP="0013434A">
            <w:pPr>
              <w:spacing w:before="40" w:after="120"/>
              <w:ind w:right="113"/>
              <w:rPr>
                <w:lang w:eastAsia="en-GB"/>
              </w:rPr>
            </w:pPr>
            <w:r w:rsidRPr="0013434A">
              <w:rPr>
                <w:lang w:eastAsia="en-GB"/>
              </w:rPr>
              <w:t>11</w:t>
            </w:r>
          </w:p>
        </w:tc>
        <w:tc>
          <w:tcPr>
            <w:tcW w:w="1985" w:type="dxa"/>
            <w:shd w:val="clear" w:color="auto" w:fill="auto"/>
            <w:hideMark/>
          </w:tcPr>
          <w:p w14:paraId="1078A4CB" w14:textId="77777777" w:rsidR="0013434A" w:rsidRPr="0013434A" w:rsidRDefault="0013434A" w:rsidP="0013434A">
            <w:pPr>
              <w:spacing w:before="40" w:after="120"/>
              <w:ind w:right="113"/>
              <w:rPr>
                <w:lang w:eastAsia="en-GB"/>
              </w:rPr>
            </w:pPr>
            <w:r w:rsidRPr="0013434A">
              <w:rPr>
                <w:lang w:eastAsia="en-GB"/>
              </w:rPr>
              <w:t>Armscor International</w:t>
            </w:r>
          </w:p>
        </w:tc>
        <w:tc>
          <w:tcPr>
            <w:tcW w:w="1418" w:type="dxa"/>
            <w:shd w:val="clear" w:color="auto" w:fill="auto"/>
            <w:hideMark/>
          </w:tcPr>
          <w:p w14:paraId="7F56B5C4" w14:textId="77777777" w:rsidR="0013434A" w:rsidRPr="0013434A" w:rsidRDefault="0013434A" w:rsidP="0013434A">
            <w:pPr>
              <w:spacing w:before="40" w:after="120"/>
              <w:ind w:right="113"/>
              <w:rPr>
                <w:lang w:eastAsia="en-GB"/>
              </w:rPr>
            </w:pPr>
            <w:r w:rsidRPr="0013434A">
              <w:rPr>
                <w:lang w:eastAsia="en-GB"/>
              </w:rPr>
              <w:t>Private</w:t>
            </w:r>
          </w:p>
        </w:tc>
        <w:tc>
          <w:tcPr>
            <w:tcW w:w="1701" w:type="dxa"/>
            <w:shd w:val="clear" w:color="auto" w:fill="auto"/>
            <w:hideMark/>
          </w:tcPr>
          <w:p w14:paraId="3C881EFB" w14:textId="77777777" w:rsidR="0013434A" w:rsidRPr="0013434A" w:rsidRDefault="0013434A" w:rsidP="0013434A">
            <w:pPr>
              <w:spacing w:before="40" w:after="120"/>
              <w:ind w:right="113"/>
              <w:rPr>
                <w:lang w:eastAsia="en-GB"/>
              </w:rPr>
            </w:pPr>
            <w:r w:rsidRPr="0013434A">
              <w:rPr>
                <w:lang w:eastAsia="en-GB"/>
              </w:rPr>
              <w:t>Philippines</w:t>
            </w:r>
          </w:p>
        </w:tc>
        <w:tc>
          <w:tcPr>
            <w:tcW w:w="3686" w:type="dxa"/>
            <w:shd w:val="clear" w:color="auto" w:fill="auto"/>
            <w:hideMark/>
          </w:tcPr>
          <w:p w14:paraId="4D1969E9" w14:textId="6B213EDC" w:rsidR="0013434A" w:rsidRPr="0013434A" w:rsidRDefault="000676DC" w:rsidP="0013434A">
            <w:pPr>
              <w:spacing w:before="40" w:after="120"/>
              <w:ind w:right="113"/>
              <w:rPr>
                <w:lang w:eastAsia="en-GB"/>
              </w:rPr>
            </w:pPr>
            <w:r w:rsidRPr="000676DC">
              <w:t xml:space="preserve">In November 2018, it was reported that the Philippine-based company, Armscor International, has sold competition handguns to the Tatmadaw Shooting Team, and was exploring how to further penetrate the Myanmar defence market, noting that “there are a number of security agencies in Myanmar that are interested in new defence products.” </w:t>
            </w:r>
            <w:r w:rsidR="0013434A" w:rsidRPr="0000505C">
              <w:rPr>
                <w:rStyle w:val="FootnoteReference"/>
              </w:rPr>
              <w:footnoteReference w:id="627"/>
            </w:r>
            <w:r w:rsidR="003A5072">
              <w:t xml:space="preserve"> Further investigation is required.</w:t>
            </w:r>
          </w:p>
        </w:tc>
      </w:tr>
      <w:tr w:rsidR="0013434A" w:rsidRPr="0013434A" w14:paraId="68479769" w14:textId="77777777" w:rsidTr="00467D28">
        <w:trPr>
          <w:cantSplit/>
        </w:trPr>
        <w:tc>
          <w:tcPr>
            <w:tcW w:w="567" w:type="dxa"/>
            <w:shd w:val="clear" w:color="auto" w:fill="auto"/>
            <w:hideMark/>
          </w:tcPr>
          <w:p w14:paraId="353529C8" w14:textId="77777777" w:rsidR="0013434A" w:rsidRPr="0013434A" w:rsidRDefault="0013434A" w:rsidP="0013434A">
            <w:pPr>
              <w:spacing w:before="40" w:after="120"/>
              <w:ind w:right="113"/>
              <w:rPr>
                <w:lang w:eastAsia="en-GB"/>
              </w:rPr>
            </w:pPr>
            <w:r w:rsidRPr="0013434A">
              <w:rPr>
                <w:lang w:eastAsia="en-GB"/>
              </w:rPr>
              <w:lastRenderedPageBreak/>
              <w:t>12</w:t>
            </w:r>
          </w:p>
        </w:tc>
        <w:tc>
          <w:tcPr>
            <w:tcW w:w="1985" w:type="dxa"/>
            <w:shd w:val="clear" w:color="auto" w:fill="auto"/>
            <w:hideMark/>
          </w:tcPr>
          <w:p w14:paraId="53909F98" w14:textId="77777777" w:rsidR="0013434A" w:rsidRPr="0013434A" w:rsidRDefault="0013434A" w:rsidP="0013434A">
            <w:pPr>
              <w:spacing w:before="40" w:after="120"/>
              <w:ind w:right="113"/>
              <w:rPr>
                <w:lang w:eastAsia="en-GB"/>
              </w:rPr>
            </w:pPr>
            <w:r w:rsidRPr="0013434A">
              <w:rPr>
                <w:lang w:eastAsia="en-GB"/>
              </w:rPr>
              <w:t>Irkutsk Corporation, United Aircraft Corporation (UAC)</w:t>
            </w:r>
          </w:p>
        </w:tc>
        <w:tc>
          <w:tcPr>
            <w:tcW w:w="1418" w:type="dxa"/>
            <w:shd w:val="clear" w:color="auto" w:fill="auto"/>
            <w:hideMark/>
          </w:tcPr>
          <w:p w14:paraId="6E475E10" w14:textId="77777777" w:rsidR="0013434A" w:rsidRPr="0013434A" w:rsidRDefault="0013434A" w:rsidP="0013434A">
            <w:pPr>
              <w:spacing w:before="40" w:after="120"/>
              <w:ind w:right="113"/>
              <w:rPr>
                <w:lang w:eastAsia="en-GB"/>
              </w:rPr>
            </w:pPr>
            <w:r w:rsidRPr="0013434A">
              <w:rPr>
                <w:lang w:eastAsia="en-GB"/>
              </w:rPr>
              <w:t>State-owned</w:t>
            </w:r>
          </w:p>
        </w:tc>
        <w:tc>
          <w:tcPr>
            <w:tcW w:w="1701" w:type="dxa"/>
            <w:shd w:val="clear" w:color="auto" w:fill="auto"/>
            <w:hideMark/>
          </w:tcPr>
          <w:p w14:paraId="42F06F78" w14:textId="77777777" w:rsidR="0013434A" w:rsidRPr="0013434A" w:rsidRDefault="0013434A" w:rsidP="0013434A">
            <w:pPr>
              <w:spacing w:before="40" w:after="120"/>
              <w:ind w:right="113"/>
              <w:rPr>
                <w:lang w:eastAsia="en-GB"/>
              </w:rPr>
            </w:pPr>
            <w:r w:rsidRPr="0013434A">
              <w:rPr>
                <w:lang w:eastAsia="en-GB"/>
              </w:rPr>
              <w:t>Russia</w:t>
            </w:r>
          </w:p>
        </w:tc>
        <w:tc>
          <w:tcPr>
            <w:tcW w:w="3686" w:type="dxa"/>
            <w:shd w:val="clear" w:color="auto" w:fill="auto"/>
            <w:hideMark/>
          </w:tcPr>
          <w:p w14:paraId="1CF1188D" w14:textId="77777777" w:rsidR="0013434A" w:rsidRPr="0013434A" w:rsidRDefault="0013434A" w:rsidP="0013434A">
            <w:pPr>
              <w:spacing w:before="40" w:after="120"/>
              <w:ind w:right="113"/>
              <w:rPr>
                <w:lang w:eastAsia="en-GB"/>
              </w:rPr>
            </w:pPr>
            <w:r w:rsidRPr="0013434A">
              <w:t>Since late 2016, the Myanmar Air Force has received 12 Yakovlev Yak-130 jet trainers from the Russian Federation state-owned Irkutsk Corporation, a subsidiary of the United Aircraft Corporation.</w:t>
            </w:r>
            <w:r w:rsidRPr="0000505C">
              <w:rPr>
                <w:rStyle w:val="FootnoteReference"/>
              </w:rPr>
              <w:footnoteReference w:id="628"/>
            </w:r>
            <w:r w:rsidRPr="0013434A">
              <w:t xml:space="preserve"> In January 2018, Myanmar and Russia agreed on the sale of six Sukhoi SU-30 multi-role fighter jets in a contract reportedly worth about $204 million USD.</w:t>
            </w:r>
            <w:r w:rsidRPr="0000505C">
              <w:rPr>
                <w:rStyle w:val="FootnoteReference"/>
              </w:rPr>
              <w:footnoteReference w:id="629"/>
            </w:r>
            <w:r w:rsidRPr="0013434A">
              <w:t xml:space="preserve"> The fighter planes are also produced by the state-owned Irkutsk Corporation. A military delegation led by Commander-in-Chief Senior General Min Aung Hlaing visited the Irkutsk Aviation Plant on 23 April 2019,</w:t>
            </w:r>
            <w:r w:rsidRPr="0000505C">
              <w:rPr>
                <w:rStyle w:val="FootnoteReference"/>
              </w:rPr>
              <w:footnoteReference w:id="630"/>
            </w:r>
            <w:r w:rsidRPr="0013434A">
              <w:t xml:space="preserve"> during which it was reported that the Sukhoi SU-30 multi-role fighter jets are notable for their suitability for the Tatmadaw’s “counter-insurgency operations.”</w:t>
            </w:r>
            <w:r w:rsidRPr="0000505C">
              <w:rPr>
                <w:rStyle w:val="FootnoteReference"/>
              </w:rPr>
              <w:footnoteReference w:id="631"/>
            </w:r>
            <w:r w:rsidRPr="0013434A">
              <w:t xml:space="preserve"> At a press conference following the 8</w:t>
            </w:r>
            <w:r w:rsidRPr="0013434A">
              <w:rPr>
                <w:vertAlign w:val="superscript"/>
              </w:rPr>
              <w:t>th</w:t>
            </w:r>
            <w:r w:rsidRPr="0013434A">
              <w:t xml:space="preserve"> Moscow Conference on International Security in April 2019, Commander-in-Chief Senior General Min Aung Hlaing said that Russia’s military hardware was “very useful” for his military in key locations in Myanmar.</w:t>
            </w:r>
            <w:r w:rsidRPr="0000505C">
              <w:rPr>
                <w:rStyle w:val="FootnoteReference"/>
              </w:rPr>
              <w:footnoteReference w:id="632"/>
            </w:r>
          </w:p>
        </w:tc>
      </w:tr>
      <w:tr w:rsidR="0013434A" w:rsidRPr="0013434A" w14:paraId="7ABD4BA0" w14:textId="77777777" w:rsidTr="00467D28">
        <w:trPr>
          <w:cantSplit/>
        </w:trPr>
        <w:tc>
          <w:tcPr>
            <w:tcW w:w="567" w:type="dxa"/>
            <w:shd w:val="clear" w:color="auto" w:fill="auto"/>
            <w:hideMark/>
          </w:tcPr>
          <w:p w14:paraId="1D888E35" w14:textId="77777777" w:rsidR="0013434A" w:rsidRPr="0013434A" w:rsidRDefault="0013434A" w:rsidP="0013434A">
            <w:pPr>
              <w:spacing w:before="40" w:after="120"/>
              <w:ind w:right="113"/>
              <w:rPr>
                <w:lang w:eastAsia="en-GB"/>
              </w:rPr>
            </w:pPr>
            <w:r w:rsidRPr="0013434A">
              <w:rPr>
                <w:lang w:eastAsia="en-GB"/>
              </w:rPr>
              <w:t>13</w:t>
            </w:r>
          </w:p>
        </w:tc>
        <w:tc>
          <w:tcPr>
            <w:tcW w:w="1985" w:type="dxa"/>
            <w:shd w:val="clear" w:color="auto" w:fill="auto"/>
            <w:hideMark/>
          </w:tcPr>
          <w:p w14:paraId="1AC452C9" w14:textId="77777777" w:rsidR="0013434A" w:rsidRPr="0013434A" w:rsidRDefault="0013434A" w:rsidP="0013434A">
            <w:pPr>
              <w:spacing w:before="40" w:after="120"/>
              <w:ind w:right="113"/>
              <w:rPr>
                <w:lang w:eastAsia="en-GB"/>
              </w:rPr>
            </w:pPr>
            <w:r w:rsidRPr="0013434A">
              <w:rPr>
                <w:lang w:eastAsia="en-GB"/>
              </w:rPr>
              <w:t>Rostec</w:t>
            </w:r>
          </w:p>
        </w:tc>
        <w:tc>
          <w:tcPr>
            <w:tcW w:w="1418" w:type="dxa"/>
            <w:shd w:val="clear" w:color="auto" w:fill="auto"/>
            <w:hideMark/>
          </w:tcPr>
          <w:p w14:paraId="78A8A017" w14:textId="77777777" w:rsidR="0013434A" w:rsidRPr="0013434A" w:rsidRDefault="0013434A" w:rsidP="0013434A">
            <w:pPr>
              <w:spacing w:before="40" w:after="120"/>
              <w:ind w:right="113"/>
              <w:rPr>
                <w:lang w:eastAsia="en-GB"/>
              </w:rPr>
            </w:pPr>
            <w:r w:rsidRPr="0013434A">
              <w:rPr>
                <w:lang w:eastAsia="en-GB"/>
              </w:rPr>
              <w:t>State-owned</w:t>
            </w:r>
          </w:p>
        </w:tc>
        <w:tc>
          <w:tcPr>
            <w:tcW w:w="1701" w:type="dxa"/>
            <w:shd w:val="clear" w:color="auto" w:fill="auto"/>
            <w:hideMark/>
          </w:tcPr>
          <w:p w14:paraId="78127F99" w14:textId="77777777" w:rsidR="0013434A" w:rsidRPr="0013434A" w:rsidRDefault="0013434A" w:rsidP="0013434A">
            <w:pPr>
              <w:spacing w:before="40" w:after="120"/>
              <w:ind w:right="113"/>
              <w:rPr>
                <w:lang w:eastAsia="en-GB"/>
              </w:rPr>
            </w:pPr>
            <w:r w:rsidRPr="0013434A">
              <w:rPr>
                <w:lang w:eastAsia="en-GB"/>
              </w:rPr>
              <w:t>Russia</w:t>
            </w:r>
          </w:p>
        </w:tc>
        <w:tc>
          <w:tcPr>
            <w:tcW w:w="3686" w:type="dxa"/>
            <w:shd w:val="clear" w:color="auto" w:fill="auto"/>
            <w:hideMark/>
          </w:tcPr>
          <w:p w14:paraId="78B60A7D" w14:textId="77777777" w:rsidR="0013434A" w:rsidRPr="0013434A" w:rsidRDefault="0013434A" w:rsidP="0013434A">
            <w:pPr>
              <w:spacing w:before="40" w:after="120"/>
              <w:ind w:right="113"/>
              <w:rPr>
                <w:lang w:eastAsia="en-GB"/>
              </w:rPr>
            </w:pPr>
            <w:r w:rsidRPr="0013434A">
              <w:t>In October 2017, four of the Myanmar Air Force’s Mil Mi-24P transport helicopters were serviced by the Russian Federation state-owned defence company Rostec.</w:t>
            </w:r>
            <w:r w:rsidRPr="0000505C">
              <w:rPr>
                <w:rStyle w:val="FootnoteReference"/>
              </w:rPr>
              <w:footnoteReference w:id="633"/>
            </w:r>
            <w:r w:rsidRPr="0013434A">
              <w:t xml:space="preserve"> Viktor Kladov, the director for international co-operation and regional policy of the Rostec State Corporation, told journalists, “We have delivered a few aircraft to the Myanmar Air Force (MAF), and they liked it so much they want to buy more”.</w:t>
            </w:r>
            <w:r w:rsidRPr="0000505C">
              <w:rPr>
                <w:rStyle w:val="FootnoteReference"/>
              </w:rPr>
              <w:footnoteReference w:id="634"/>
            </w:r>
          </w:p>
        </w:tc>
      </w:tr>
      <w:tr w:rsidR="0013434A" w:rsidRPr="0013434A" w14:paraId="2E84B1C9" w14:textId="77777777" w:rsidTr="00467D28">
        <w:trPr>
          <w:cantSplit/>
        </w:trPr>
        <w:tc>
          <w:tcPr>
            <w:tcW w:w="567" w:type="dxa"/>
            <w:shd w:val="clear" w:color="auto" w:fill="auto"/>
            <w:hideMark/>
          </w:tcPr>
          <w:p w14:paraId="4B0B40D2" w14:textId="77777777" w:rsidR="0013434A" w:rsidRPr="0013434A" w:rsidRDefault="0013434A" w:rsidP="0013434A">
            <w:pPr>
              <w:spacing w:before="40" w:after="120"/>
              <w:ind w:right="113"/>
              <w:rPr>
                <w:lang w:eastAsia="en-GB"/>
              </w:rPr>
            </w:pPr>
            <w:r w:rsidRPr="0013434A">
              <w:rPr>
                <w:lang w:eastAsia="en-GB"/>
              </w:rPr>
              <w:lastRenderedPageBreak/>
              <w:t>14</w:t>
            </w:r>
          </w:p>
        </w:tc>
        <w:tc>
          <w:tcPr>
            <w:tcW w:w="1985" w:type="dxa"/>
            <w:shd w:val="clear" w:color="auto" w:fill="auto"/>
            <w:hideMark/>
          </w:tcPr>
          <w:p w14:paraId="09C29055" w14:textId="77777777" w:rsidR="0013434A" w:rsidRPr="0013434A" w:rsidRDefault="0013434A" w:rsidP="0013434A">
            <w:pPr>
              <w:spacing w:before="40" w:after="120"/>
              <w:ind w:right="113"/>
              <w:rPr>
                <w:lang w:eastAsia="en-GB"/>
              </w:rPr>
            </w:pPr>
            <w:r w:rsidRPr="0013434A">
              <w:rPr>
                <w:lang w:eastAsia="en-GB"/>
              </w:rPr>
              <w:t>Excellence Metal Casting</w:t>
            </w:r>
          </w:p>
        </w:tc>
        <w:tc>
          <w:tcPr>
            <w:tcW w:w="1418" w:type="dxa"/>
            <w:shd w:val="clear" w:color="auto" w:fill="auto"/>
            <w:hideMark/>
          </w:tcPr>
          <w:p w14:paraId="0827D0C5" w14:textId="77777777" w:rsidR="0013434A" w:rsidRPr="0013434A" w:rsidRDefault="0013434A" w:rsidP="0013434A">
            <w:pPr>
              <w:spacing w:before="40" w:after="120"/>
              <w:ind w:right="113"/>
              <w:rPr>
                <w:lang w:eastAsia="en-GB"/>
              </w:rPr>
            </w:pPr>
            <w:r w:rsidRPr="0013434A">
              <w:rPr>
                <w:lang w:eastAsia="en-GB"/>
              </w:rPr>
              <w:t>Private</w:t>
            </w:r>
          </w:p>
        </w:tc>
        <w:tc>
          <w:tcPr>
            <w:tcW w:w="1701" w:type="dxa"/>
            <w:shd w:val="clear" w:color="auto" w:fill="auto"/>
            <w:hideMark/>
          </w:tcPr>
          <w:p w14:paraId="7A80B868" w14:textId="77777777" w:rsidR="0013434A" w:rsidRPr="0013434A" w:rsidRDefault="0013434A" w:rsidP="0013434A">
            <w:pPr>
              <w:spacing w:before="40" w:after="120"/>
              <w:ind w:right="113"/>
              <w:rPr>
                <w:lang w:eastAsia="en-GB"/>
              </w:rPr>
            </w:pPr>
            <w:r w:rsidRPr="0013434A">
              <w:rPr>
                <w:lang w:eastAsia="en-GB"/>
              </w:rPr>
              <w:t>Singapore</w:t>
            </w:r>
          </w:p>
        </w:tc>
        <w:tc>
          <w:tcPr>
            <w:tcW w:w="3686" w:type="dxa"/>
            <w:shd w:val="clear" w:color="auto" w:fill="auto"/>
            <w:hideMark/>
          </w:tcPr>
          <w:p w14:paraId="372F5961" w14:textId="55AB85AC" w:rsidR="0013434A" w:rsidRPr="0013434A" w:rsidRDefault="0013434A" w:rsidP="0013434A">
            <w:pPr>
              <w:spacing w:before="40" w:after="120"/>
              <w:ind w:right="113"/>
              <w:rPr>
                <w:lang w:eastAsia="en-GB"/>
              </w:rPr>
            </w:pPr>
            <w:r w:rsidRPr="0013434A">
              <w:rPr>
                <w:lang w:eastAsia="en-GB"/>
              </w:rPr>
              <w:t>Named by the UN Panel of Experts established pursuant to resolution 1874 (2009) in relation to sanctions on the Democratic People’s Republic of Korea as being linked to procurements by the Myanmar Directorate for Defence Industries.</w:t>
            </w:r>
            <w:r w:rsidR="003A5072">
              <w:rPr>
                <w:lang w:eastAsia="en-GB"/>
              </w:rPr>
              <w:t xml:space="preserve"> Further investigation is required.</w:t>
            </w:r>
          </w:p>
        </w:tc>
      </w:tr>
      <w:tr w:rsidR="0013434A" w:rsidRPr="0013434A" w14:paraId="3BEE4C3A" w14:textId="77777777" w:rsidTr="00467D28">
        <w:trPr>
          <w:cantSplit/>
        </w:trPr>
        <w:tc>
          <w:tcPr>
            <w:tcW w:w="567" w:type="dxa"/>
            <w:shd w:val="clear" w:color="auto" w:fill="auto"/>
            <w:hideMark/>
          </w:tcPr>
          <w:p w14:paraId="33A533CD" w14:textId="77777777" w:rsidR="0013434A" w:rsidRPr="0013434A" w:rsidRDefault="0013434A" w:rsidP="0013434A">
            <w:pPr>
              <w:spacing w:before="40" w:after="120"/>
              <w:ind w:right="113"/>
              <w:rPr>
                <w:lang w:eastAsia="en-GB"/>
              </w:rPr>
            </w:pPr>
            <w:r w:rsidRPr="0013434A">
              <w:rPr>
                <w:lang w:eastAsia="en-GB"/>
              </w:rPr>
              <w:t>15</w:t>
            </w:r>
          </w:p>
        </w:tc>
        <w:tc>
          <w:tcPr>
            <w:tcW w:w="1985" w:type="dxa"/>
            <w:shd w:val="clear" w:color="auto" w:fill="auto"/>
            <w:hideMark/>
          </w:tcPr>
          <w:p w14:paraId="63C119C2" w14:textId="77777777" w:rsidR="0013434A" w:rsidRPr="0013434A" w:rsidRDefault="0013434A" w:rsidP="0013434A">
            <w:pPr>
              <w:spacing w:before="40" w:after="120"/>
              <w:ind w:right="113"/>
              <w:rPr>
                <w:lang w:eastAsia="en-GB"/>
              </w:rPr>
            </w:pPr>
            <w:r w:rsidRPr="0013434A">
              <w:rPr>
                <w:lang w:eastAsia="en-GB"/>
              </w:rPr>
              <w:t>STE Global Trading</w:t>
            </w:r>
          </w:p>
        </w:tc>
        <w:tc>
          <w:tcPr>
            <w:tcW w:w="1418" w:type="dxa"/>
            <w:shd w:val="clear" w:color="auto" w:fill="auto"/>
            <w:hideMark/>
          </w:tcPr>
          <w:p w14:paraId="020622F6" w14:textId="77777777" w:rsidR="0013434A" w:rsidRPr="0013434A" w:rsidRDefault="0013434A" w:rsidP="0013434A">
            <w:pPr>
              <w:spacing w:before="40" w:after="120"/>
              <w:ind w:right="113"/>
              <w:rPr>
                <w:lang w:eastAsia="en-GB"/>
              </w:rPr>
            </w:pPr>
            <w:r w:rsidRPr="0013434A">
              <w:rPr>
                <w:lang w:eastAsia="en-GB"/>
              </w:rPr>
              <w:t>Private</w:t>
            </w:r>
          </w:p>
        </w:tc>
        <w:tc>
          <w:tcPr>
            <w:tcW w:w="1701" w:type="dxa"/>
            <w:shd w:val="clear" w:color="auto" w:fill="auto"/>
            <w:hideMark/>
          </w:tcPr>
          <w:p w14:paraId="4077F808" w14:textId="77777777" w:rsidR="0013434A" w:rsidRPr="0013434A" w:rsidRDefault="0013434A" w:rsidP="0013434A">
            <w:pPr>
              <w:spacing w:before="40" w:after="120"/>
              <w:ind w:right="113"/>
              <w:rPr>
                <w:lang w:eastAsia="en-GB"/>
              </w:rPr>
            </w:pPr>
            <w:r w:rsidRPr="0013434A">
              <w:rPr>
                <w:lang w:eastAsia="en-GB"/>
              </w:rPr>
              <w:t>Singapore</w:t>
            </w:r>
          </w:p>
        </w:tc>
        <w:tc>
          <w:tcPr>
            <w:tcW w:w="3686" w:type="dxa"/>
            <w:shd w:val="clear" w:color="auto" w:fill="auto"/>
            <w:hideMark/>
          </w:tcPr>
          <w:p w14:paraId="55731B61" w14:textId="68F8D235" w:rsidR="0013434A" w:rsidRPr="0013434A" w:rsidRDefault="0013434A" w:rsidP="0013434A">
            <w:pPr>
              <w:spacing w:before="40" w:after="120"/>
              <w:ind w:right="113"/>
              <w:rPr>
                <w:lang w:eastAsia="en-GB"/>
              </w:rPr>
            </w:pPr>
            <w:r w:rsidRPr="0013434A">
              <w:rPr>
                <w:lang w:eastAsia="en-GB"/>
              </w:rPr>
              <w:t>Named by the UN Panel of Experts established pursuant to resolution 1874 (2009) in relation to sanctions on the Democratic People’s Republic of Korea as being linked to procurements by the Myanmar Directorate for Defence Industries.</w:t>
            </w:r>
            <w:r w:rsidR="003A5072">
              <w:rPr>
                <w:lang w:eastAsia="en-GB"/>
              </w:rPr>
              <w:t xml:space="preserve"> Further investigation is required.</w:t>
            </w:r>
          </w:p>
        </w:tc>
      </w:tr>
      <w:tr w:rsidR="0013434A" w:rsidRPr="0013434A" w14:paraId="4E74221B" w14:textId="77777777" w:rsidTr="00467D28">
        <w:trPr>
          <w:cantSplit/>
        </w:trPr>
        <w:tc>
          <w:tcPr>
            <w:tcW w:w="567" w:type="dxa"/>
            <w:tcBorders>
              <w:bottom w:val="single" w:sz="12" w:space="0" w:color="auto"/>
            </w:tcBorders>
            <w:shd w:val="clear" w:color="auto" w:fill="auto"/>
            <w:hideMark/>
          </w:tcPr>
          <w:p w14:paraId="3FEF2DCE" w14:textId="77777777" w:rsidR="0013434A" w:rsidRPr="0013434A" w:rsidRDefault="0013434A" w:rsidP="0013434A">
            <w:pPr>
              <w:spacing w:before="40" w:after="120"/>
              <w:ind w:right="113"/>
              <w:rPr>
                <w:lang w:eastAsia="en-GB"/>
              </w:rPr>
            </w:pPr>
            <w:r w:rsidRPr="0013434A">
              <w:rPr>
                <w:lang w:eastAsia="en-GB"/>
              </w:rPr>
              <w:t>16</w:t>
            </w:r>
          </w:p>
        </w:tc>
        <w:tc>
          <w:tcPr>
            <w:tcW w:w="1985" w:type="dxa"/>
            <w:tcBorders>
              <w:bottom w:val="single" w:sz="12" w:space="0" w:color="auto"/>
            </w:tcBorders>
            <w:shd w:val="clear" w:color="auto" w:fill="auto"/>
            <w:hideMark/>
          </w:tcPr>
          <w:p w14:paraId="55BCFE6B" w14:textId="77777777" w:rsidR="0013434A" w:rsidRPr="0013434A" w:rsidRDefault="0013434A" w:rsidP="0013434A">
            <w:pPr>
              <w:spacing w:before="40" w:after="120"/>
              <w:ind w:right="113"/>
              <w:rPr>
                <w:lang w:eastAsia="en-GB"/>
              </w:rPr>
            </w:pPr>
            <w:r w:rsidRPr="0013434A">
              <w:rPr>
                <w:lang w:eastAsia="en-GB"/>
              </w:rPr>
              <w:t>Malyeshev Plant, Ukrspetsexport and Ukroboronprom</w:t>
            </w:r>
          </w:p>
        </w:tc>
        <w:tc>
          <w:tcPr>
            <w:tcW w:w="1418" w:type="dxa"/>
            <w:tcBorders>
              <w:bottom w:val="single" w:sz="12" w:space="0" w:color="auto"/>
            </w:tcBorders>
            <w:shd w:val="clear" w:color="auto" w:fill="auto"/>
            <w:hideMark/>
          </w:tcPr>
          <w:p w14:paraId="4E792CC1" w14:textId="77777777" w:rsidR="0013434A" w:rsidRPr="0013434A" w:rsidRDefault="0013434A" w:rsidP="0013434A">
            <w:pPr>
              <w:spacing w:before="40" w:after="120"/>
              <w:ind w:right="113"/>
              <w:rPr>
                <w:lang w:eastAsia="en-GB"/>
              </w:rPr>
            </w:pPr>
            <w:r w:rsidRPr="0013434A">
              <w:rPr>
                <w:lang w:eastAsia="en-GB"/>
              </w:rPr>
              <w:t>State-owned</w:t>
            </w:r>
          </w:p>
        </w:tc>
        <w:tc>
          <w:tcPr>
            <w:tcW w:w="1701" w:type="dxa"/>
            <w:tcBorders>
              <w:bottom w:val="single" w:sz="12" w:space="0" w:color="auto"/>
            </w:tcBorders>
            <w:shd w:val="clear" w:color="auto" w:fill="auto"/>
            <w:hideMark/>
          </w:tcPr>
          <w:p w14:paraId="19B6D8CF" w14:textId="77777777" w:rsidR="0013434A" w:rsidRPr="0013434A" w:rsidRDefault="0013434A" w:rsidP="0013434A">
            <w:pPr>
              <w:spacing w:before="40" w:after="120"/>
              <w:ind w:right="113"/>
              <w:rPr>
                <w:lang w:eastAsia="en-GB"/>
              </w:rPr>
            </w:pPr>
            <w:r w:rsidRPr="0013434A">
              <w:rPr>
                <w:lang w:eastAsia="en-GB"/>
              </w:rPr>
              <w:t>Ukraine</w:t>
            </w:r>
          </w:p>
        </w:tc>
        <w:tc>
          <w:tcPr>
            <w:tcW w:w="3686" w:type="dxa"/>
            <w:tcBorders>
              <w:bottom w:val="single" w:sz="12" w:space="0" w:color="auto"/>
            </w:tcBorders>
            <w:shd w:val="clear" w:color="auto" w:fill="auto"/>
            <w:hideMark/>
          </w:tcPr>
          <w:p w14:paraId="16A837DF" w14:textId="77777777" w:rsidR="0013434A" w:rsidRPr="0013434A" w:rsidRDefault="0013434A" w:rsidP="0013434A">
            <w:pPr>
              <w:spacing w:before="40" w:after="120"/>
              <w:ind w:right="113"/>
              <w:rPr>
                <w:lang w:eastAsia="en-GB"/>
              </w:rPr>
            </w:pPr>
            <w:r w:rsidRPr="0013434A">
              <w:t>In March 2019, it was reported that the Ukraine state-owned Ukrspetsexport and Ukroboronprom had begun implementing an arms manufacturing deal to build a plant in Myanmar to manufacture armoured personnel carriers and self-propelled howitzers, in particular the BTR-4U wheeled 8×8 armored personnel carrier and the 2S1U self-propelled howitzer.</w:t>
            </w:r>
            <w:r w:rsidRPr="0000505C">
              <w:rPr>
                <w:rStyle w:val="FootnoteReference"/>
              </w:rPr>
              <w:footnoteReference w:id="635"/>
            </w:r>
            <w:r w:rsidRPr="0013434A">
              <w:t xml:space="preserve"> Ukrspetsexport was reported to have confirmed an initial delivery of equipment and machinery for the plant, which should be ready to begin production by 2020.</w:t>
            </w:r>
            <w:r w:rsidRPr="0000505C">
              <w:rPr>
                <w:rStyle w:val="FootnoteReference"/>
              </w:rPr>
              <w:footnoteReference w:id="636"/>
            </w:r>
          </w:p>
        </w:tc>
      </w:tr>
    </w:tbl>
    <w:p w14:paraId="0768A044" w14:textId="77777777" w:rsidR="0013434A" w:rsidRPr="0013434A" w:rsidRDefault="0013434A" w:rsidP="0013434A"/>
    <w:p w14:paraId="42771B44" w14:textId="77777777" w:rsidR="00EC054C" w:rsidRDefault="00EC054C">
      <w:pPr>
        <w:suppressAutoHyphens w:val="0"/>
        <w:spacing w:line="240" w:lineRule="auto"/>
        <w:rPr>
          <w:b/>
          <w:sz w:val="24"/>
        </w:rPr>
      </w:pPr>
      <w:r>
        <w:br w:type="page"/>
      </w:r>
    </w:p>
    <w:p w14:paraId="557BFBA4" w14:textId="46E7B77D" w:rsidR="00422DBE" w:rsidRDefault="00422DBE" w:rsidP="00422DBE">
      <w:pPr>
        <w:pStyle w:val="H1G"/>
      </w:pPr>
      <w:r>
        <w:lastRenderedPageBreak/>
        <w:tab/>
        <w:t>B.</w:t>
      </w:r>
      <w:r>
        <w:tab/>
      </w:r>
      <w:r w:rsidRPr="00422DBE">
        <w:t xml:space="preserve">Private </w:t>
      </w:r>
      <w:proofErr w:type="gramStart"/>
      <w:r w:rsidRPr="00422DBE">
        <w:t>companies</w:t>
      </w:r>
      <w:proofErr w:type="gramEnd"/>
      <w:r w:rsidRPr="00422DBE">
        <w:t xml:space="preserve"> from which the Tatmadaw </w:t>
      </w:r>
      <w:r w:rsidR="00662DA0">
        <w:t>procured or</w:t>
      </w:r>
      <w:r w:rsidR="00662DA0" w:rsidRPr="00422DBE">
        <w:t xml:space="preserve"> </w:t>
      </w:r>
      <w:r w:rsidRPr="00422DBE">
        <w:t>sought to procure dual-use goods and technology for military purposes</w:t>
      </w:r>
      <w:r w:rsidRPr="0000505C">
        <w:rPr>
          <w:rStyle w:val="FootnoteReference"/>
        </w:rPr>
        <w:footnoteReference w:id="637"/>
      </w:r>
    </w:p>
    <w:tbl>
      <w:tblPr>
        <w:tblW w:w="0" w:type="auto"/>
        <w:tblLayout w:type="fixed"/>
        <w:tblCellMar>
          <w:left w:w="0" w:type="dxa"/>
          <w:right w:w="0" w:type="dxa"/>
        </w:tblCellMar>
        <w:tblLook w:val="04A0" w:firstRow="1" w:lastRow="0" w:firstColumn="1" w:lastColumn="0" w:noHBand="0" w:noVBand="1"/>
      </w:tblPr>
      <w:tblGrid>
        <w:gridCol w:w="567"/>
        <w:gridCol w:w="1701"/>
        <w:gridCol w:w="851"/>
        <w:gridCol w:w="3402"/>
        <w:gridCol w:w="1704"/>
        <w:gridCol w:w="1418"/>
      </w:tblGrid>
      <w:tr w:rsidR="00422DBE" w:rsidRPr="00422DBE" w14:paraId="6B296A9A" w14:textId="77777777" w:rsidTr="005A4AEF">
        <w:trPr>
          <w:tblHeader/>
        </w:trPr>
        <w:tc>
          <w:tcPr>
            <w:tcW w:w="567" w:type="dxa"/>
            <w:tcBorders>
              <w:top w:val="single" w:sz="4" w:space="0" w:color="auto"/>
              <w:bottom w:val="single" w:sz="12" w:space="0" w:color="auto"/>
            </w:tcBorders>
            <w:shd w:val="clear" w:color="auto" w:fill="auto"/>
            <w:vAlign w:val="bottom"/>
            <w:hideMark/>
          </w:tcPr>
          <w:p w14:paraId="6DA1D0E3" w14:textId="77777777" w:rsidR="00422DBE" w:rsidRPr="00422DBE" w:rsidRDefault="00422DBE" w:rsidP="00422DBE">
            <w:pPr>
              <w:spacing w:before="80" w:after="80" w:line="200" w:lineRule="exact"/>
              <w:ind w:right="113"/>
              <w:rPr>
                <w:i/>
                <w:sz w:val="16"/>
                <w:lang w:eastAsia="en-GB"/>
              </w:rPr>
            </w:pPr>
            <w:r w:rsidRPr="00422DBE">
              <w:rPr>
                <w:i/>
                <w:sz w:val="16"/>
                <w:lang w:eastAsia="en-GB"/>
              </w:rPr>
              <w:t>No.</w:t>
            </w:r>
          </w:p>
        </w:tc>
        <w:tc>
          <w:tcPr>
            <w:tcW w:w="1701" w:type="dxa"/>
            <w:tcBorders>
              <w:top w:val="single" w:sz="4" w:space="0" w:color="auto"/>
              <w:bottom w:val="single" w:sz="12" w:space="0" w:color="auto"/>
            </w:tcBorders>
            <w:shd w:val="clear" w:color="auto" w:fill="auto"/>
            <w:vAlign w:val="bottom"/>
            <w:hideMark/>
          </w:tcPr>
          <w:p w14:paraId="73D78814" w14:textId="77777777" w:rsidR="00422DBE" w:rsidRPr="00422DBE" w:rsidRDefault="00422DBE" w:rsidP="00422DBE">
            <w:pPr>
              <w:spacing w:before="80" w:after="80" w:line="200" w:lineRule="exact"/>
              <w:ind w:right="113"/>
              <w:rPr>
                <w:i/>
                <w:sz w:val="16"/>
                <w:lang w:eastAsia="en-GB"/>
              </w:rPr>
            </w:pPr>
            <w:r w:rsidRPr="00422DBE">
              <w:rPr>
                <w:i/>
                <w:sz w:val="16"/>
                <w:lang w:eastAsia="en-GB"/>
              </w:rPr>
              <w:t>Name of company</w:t>
            </w:r>
          </w:p>
        </w:tc>
        <w:tc>
          <w:tcPr>
            <w:tcW w:w="851" w:type="dxa"/>
            <w:tcBorders>
              <w:top w:val="single" w:sz="4" w:space="0" w:color="auto"/>
              <w:bottom w:val="single" w:sz="12" w:space="0" w:color="auto"/>
            </w:tcBorders>
            <w:shd w:val="clear" w:color="auto" w:fill="auto"/>
            <w:vAlign w:val="bottom"/>
            <w:hideMark/>
          </w:tcPr>
          <w:p w14:paraId="2E8C4B99" w14:textId="77777777" w:rsidR="00422DBE" w:rsidRPr="00422DBE" w:rsidRDefault="00422DBE" w:rsidP="00422DBE">
            <w:pPr>
              <w:spacing w:before="80" w:after="80" w:line="200" w:lineRule="exact"/>
              <w:ind w:right="113"/>
              <w:rPr>
                <w:i/>
                <w:sz w:val="16"/>
                <w:lang w:eastAsia="en-GB"/>
              </w:rPr>
            </w:pPr>
            <w:r w:rsidRPr="00422DBE">
              <w:rPr>
                <w:i/>
                <w:sz w:val="16"/>
                <w:lang w:eastAsia="en-GB"/>
              </w:rPr>
              <w:t>Country of export</w:t>
            </w:r>
          </w:p>
        </w:tc>
        <w:tc>
          <w:tcPr>
            <w:tcW w:w="3402" w:type="dxa"/>
            <w:tcBorders>
              <w:top w:val="single" w:sz="4" w:space="0" w:color="auto"/>
              <w:bottom w:val="single" w:sz="12" w:space="0" w:color="auto"/>
            </w:tcBorders>
            <w:shd w:val="clear" w:color="auto" w:fill="auto"/>
            <w:vAlign w:val="bottom"/>
            <w:hideMark/>
          </w:tcPr>
          <w:p w14:paraId="573CE873" w14:textId="77777777" w:rsidR="00422DBE" w:rsidRPr="00422DBE" w:rsidRDefault="00422DBE" w:rsidP="00422DBE">
            <w:pPr>
              <w:spacing w:before="80" w:after="80" w:line="200" w:lineRule="exact"/>
              <w:ind w:right="113"/>
              <w:rPr>
                <w:i/>
                <w:sz w:val="16"/>
                <w:lang w:eastAsia="en-GB"/>
              </w:rPr>
            </w:pPr>
            <w:r w:rsidRPr="00422DBE">
              <w:rPr>
                <w:i/>
                <w:sz w:val="16"/>
                <w:lang w:eastAsia="en-GB"/>
              </w:rPr>
              <w:t>Description of goods supplied</w:t>
            </w:r>
          </w:p>
        </w:tc>
        <w:tc>
          <w:tcPr>
            <w:tcW w:w="1704" w:type="dxa"/>
            <w:tcBorders>
              <w:top w:val="single" w:sz="4" w:space="0" w:color="auto"/>
              <w:bottom w:val="single" w:sz="12" w:space="0" w:color="auto"/>
            </w:tcBorders>
            <w:shd w:val="clear" w:color="auto" w:fill="auto"/>
            <w:vAlign w:val="bottom"/>
            <w:hideMark/>
          </w:tcPr>
          <w:p w14:paraId="56AE62A3" w14:textId="77777777" w:rsidR="00422DBE" w:rsidRPr="00422DBE" w:rsidRDefault="00422DBE" w:rsidP="00422DBE">
            <w:pPr>
              <w:spacing w:before="80" w:after="80" w:line="200" w:lineRule="exact"/>
              <w:ind w:right="113"/>
              <w:rPr>
                <w:i/>
                <w:sz w:val="16"/>
                <w:lang w:eastAsia="en-GB"/>
              </w:rPr>
            </w:pPr>
            <w:r w:rsidRPr="00422DBE">
              <w:rPr>
                <w:i/>
                <w:sz w:val="16"/>
                <w:lang w:eastAsia="en-GB"/>
              </w:rPr>
              <w:t>Cost in Ks</w:t>
            </w:r>
          </w:p>
        </w:tc>
        <w:tc>
          <w:tcPr>
            <w:tcW w:w="1418" w:type="dxa"/>
            <w:tcBorders>
              <w:top w:val="single" w:sz="4" w:space="0" w:color="auto"/>
              <w:bottom w:val="single" w:sz="12" w:space="0" w:color="auto"/>
            </w:tcBorders>
            <w:shd w:val="clear" w:color="auto" w:fill="auto"/>
            <w:vAlign w:val="bottom"/>
            <w:hideMark/>
          </w:tcPr>
          <w:p w14:paraId="7B0ADF67" w14:textId="77777777" w:rsidR="00422DBE" w:rsidRPr="00422DBE" w:rsidRDefault="00422DBE" w:rsidP="00422DBE">
            <w:pPr>
              <w:spacing w:before="80" w:after="80" w:line="200" w:lineRule="exact"/>
              <w:ind w:right="113"/>
              <w:rPr>
                <w:i/>
                <w:sz w:val="16"/>
                <w:lang w:eastAsia="en-GB"/>
              </w:rPr>
            </w:pPr>
            <w:r w:rsidRPr="00422DBE">
              <w:rPr>
                <w:i/>
                <w:sz w:val="16"/>
                <w:lang w:eastAsia="en-GB"/>
              </w:rPr>
              <w:t>Cost in USD</w:t>
            </w:r>
          </w:p>
        </w:tc>
      </w:tr>
      <w:tr w:rsidR="00422DBE" w:rsidRPr="00422DBE" w14:paraId="6384DE11" w14:textId="77777777" w:rsidTr="005A4AEF">
        <w:trPr>
          <w:trHeight w:hRule="exact" w:val="113"/>
        </w:trPr>
        <w:tc>
          <w:tcPr>
            <w:tcW w:w="567" w:type="dxa"/>
            <w:tcBorders>
              <w:top w:val="single" w:sz="12" w:space="0" w:color="auto"/>
            </w:tcBorders>
            <w:shd w:val="clear" w:color="auto" w:fill="auto"/>
          </w:tcPr>
          <w:p w14:paraId="2A3B95E8" w14:textId="77777777" w:rsidR="00422DBE" w:rsidRPr="00422DBE" w:rsidRDefault="00422DBE" w:rsidP="00422DBE">
            <w:pPr>
              <w:spacing w:before="40" w:after="120"/>
              <w:ind w:right="113"/>
              <w:rPr>
                <w:lang w:eastAsia="en-GB"/>
              </w:rPr>
            </w:pPr>
          </w:p>
        </w:tc>
        <w:tc>
          <w:tcPr>
            <w:tcW w:w="1701" w:type="dxa"/>
            <w:tcBorders>
              <w:top w:val="single" w:sz="12" w:space="0" w:color="auto"/>
            </w:tcBorders>
            <w:shd w:val="clear" w:color="auto" w:fill="auto"/>
          </w:tcPr>
          <w:p w14:paraId="4AF2A2CC" w14:textId="77777777" w:rsidR="00422DBE" w:rsidRPr="00422DBE" w:rsidRDefault="00422DBE" w:rsidP="00422DBE">
            <w:pPr>
              <w:spacing w:before="40" w:after="120"/>
              <w:ind w:right="113"/>
              <w:rPr>
                <w:lang w:eastAsia="en-GB"/>
              </w:rPr>
            </w:pPr>
          </w:p>
        </w:tc>
        <w:tc>
          <w:tcPr>
            <w:tcW w:w="851" w:type="dxa"/>
            <w:tcBorders>
              <w:top w:val="single" w:sz="12" w:space="0" w:color="auto"/>
            </w:tcBorders>
            <w:shd w:val="clear" w:color="auto" w:fill="auto"/>
          </w:tcPr>
          <w:p w14:paraId="595C4AD1" w14:textId="77777777" w:rsidR="00422DBE" w:rsidRPr="00422DBE" w:rsidRDefault="00422DBE" w:rsidP="00422DBE">
            <w:pPr>
              <w:spacing w:before="40" w:after="120"/>
              <w:ind w:right="113"/>
              <w:rPr>
                <w:lang w:eastAsia="en-GB"/>
              </w:rPr>
            </w:pPr>
          </w:p>
        </w:tc>
        <w:tc>
          <w:tcPr>
            <w:tcW w:w="3402" w:type="dxa"/>
            <w:tcBorders>
              <w:top w:val="single" w:sz="12" w:space="0" w:color="auto"/>
            </w:tcBorders>
            <w:shd w:val="clear" w:color="auto" w:fill="auto"/>
          </w:tcPr>
          <w:p w14:paraId="44AF248B" w14:textId="77777777" w:rsidR="00422DBE" w:rsidRPr="00422DBE" w:rsidRDefault="00422DBE" w:rsidP="00422DBE">
            <w:pPr>
              <w:spacing w:before="40" w:after="120"/>
              <w:ind w:right="113"/>
              <w:rPr>
                <w:lang w:eastAsia="en-GB"/>
              </w:rPr>
            </w:pPr>
          </w:p>
        </w:tc>
        <w:tc>
          <w:tcPr>
            <w:tcW w:w="1704" w:type="dxa"/>
            <w:tcBorders>
              <w:top w:val="single" w:sz="12" w:space="0" w:color="auto"/>
            </w:tcBorders>
            <w:shd w:val="clear" w:color="auto" w:fill="auto"/>
          </w:tcPr>
          <w:p w14:paraId="0E19C290" w14:textId="77777777" w:rsidR="00422DBE" w:rsidRPr="00422DBE" w:rsidRDefault="00422DBE" w:rsidP="00422DBE">
            <w:pPr>
              <w:spacing w:before="40" w:after="120"/>
              <w:ind w:right="113"/>
              <w:rPr>
                <w:lang w:eastAsia="en-GB"/>
              </w:rPr>
            </w:pPr>
          </w:p>
        </w:tc>
        <w:tc>
          <w:tcPr>
            <w:tcW w:w="1418" w:type="dxa"/>
            <w:tcBorders>
              <w:top w:val="single" w:sz="12" w:space="0" w:color="auto"/>
            </w:tcBorders>
            <w:shd w:val="clear" w:color="auto" w:fill="auto"/>
          </w:tcPr>
          <w:p w14:paraId="0D49CE88" w14:textId="77777777" w:rsidR="00422DBE" w:rsidRPr="00422DBE" w:rsidRDefault="00422DBE" w:rsidP="00422DBE">
            <w:pPr>
              <w:spacing w:before="40" w:after="120"/>
              <w:ind w:right="113"/>
              <w:rPr>
                <w:lang w:eastAsia="en-GB"/>
              </w:rPr>
            </w:pPr>
          </w:p>
        </w:tc>
      </w:tr>
      <w:tr w:rsidR="00422DBE" w:rsidRPr="00422DBE" w14:paraId="1E0EA196" w14:textId="77777777" w:rsidTr="005A4AEF">
        <w:tc>
          <w:tcPr>
            <w:tcW w:w="567" w:type="dxa"/>
            <w:shd w:val="clear" w:color="auto" w:fill="auto"/>
            <w:hideMark/>
          </w:tcPr>
          <w:p w14:paraId="2EEB7D46" w14:textId="77777777" w:rsidR="00422DBE" w:rsidRPr="00422DBE" w:rsidRDefault="00422DBE" w:rsidP="00422DBE">
            <w:pPr>
              <w:spacing w:before="40" w:after="120"/>
              <w:ind w:right="113"/>
              <w:rPr>
                <w:lang w:eastAsia="en-GB"/>
              </w:rPr>
            </w:pPr>
            <w:r w:rsidRPr="00422DBE">
              <w:rPr>
                <w:lang w:eastAsia="en-GB"/>
              </w:rPr>
              <w:t>1</w:t>
            </w:r>
          </w:p>
        </w:tc>
        <w:tc>
          <w:tcPr>
            <w:tcW w:w="1701" w:type="dxa"/>
            <w:shd w:val="clear" w:color="auto" w:fill="auto"/>
            <w:hideMark/>
          </w:tcPr>
          <w:p w14:paraId="1B31AC7D" w14:textId="77777777" w:rsidR="00422DBE" w:rsidRPr="00422DBE" w:rsidRDefault="00422DBE" w:rsidP="00422DBE">
            <w:pPr>
              <w:spacing w:before="40" w:after="120"/>
              <w:ind w:right="113"/>
              <w:rPr>
                <w:lang w:eastAsia="en-GB"/>
              </w:rPr>
            </w:pPr>
            <w:r w:rsidRPr="00422DBE">
              <w:rPr>
                <w:lang w:eastAsia="en-GB"/>
              </w:rPr>
              <w:t>Dejero</w:t>
            </w:r>
          </w:p>
        </w:tc>
        <w:tc>
          <w:tcPr>
            <w:tcW w:w="851" w:type="dxa"/>
            <w:shd w:val="clear" w:color="auto" w:fill="auto"/>
            <w:hideMark/>
          </w:tcPr>
          <w:p w14:paraId="5BB30AE1" w14:textId="77777777" w:rsidR="00422DBE" w:rsidRPr="00422DBE" w:rsidRDefault="00422DBE" w:rsidP="00422DBE">
            <w:pPr>
              <w:spacing w:before="40" w:after="120"/>
              <w:ind w:right="113"/>
              <w:rPr>
                <w:lang w:eastAsia="en-GB"/>
              </w:rPr>
            </w:pPr>
            <w:r w:rsidRPr="00422DBE">
              <w:rPr>
                <w:lang w:eastAsia="en-GB"/>
              </w:rPr>
              <w:t>Canada</w:t>
            </w:r>
          </w:p>
        </w:tc>
        <w:tc>
          <w:tcPr>
            <w:tcW w:w="3402" w:type="dxa"/>
            <w:shd w:val="clear" w:color="auto" w:fill="auto"/>
            <w:hideMark/>
          </w:tcPr>
          <w:p w14:paraId="7EB540E9" w14:textId="77777777" w:rsidR="00422DBE" w:rsidRPr="00422DBE" w:rsidRDefault="00422DBE" w:rsidP="00422DBE">
            <w:pPr>
              <w:spacing w:before="40" w:after="120"/>
              <w:ind w:right="113"/>
              <w:rPr>
                <w:lang w:eastAsia="en-GB"/>
              </w:rPr>
            </w:pPr>
            <w:r w:rsidRPr="00422DBE">
              <w:rPr>
                <w:lang w:eastAsia="en-GB"/>
              </w:rPr>
              <w:t>Dejero Data Streaming over Cellular network</w:t>
            </w:r>
          </w:p>
        </w:tc>
        <w:tc>
          <w:tcPr>
            <w:tcW w:w="1704" w:type="dxa"/>
            <w:shd w:val="clear" w:color="auto" w:fill="auto"/>
            <w:hideMark/>
          </w:tcPr>
          <w:p w14:paraId="0A882F6C" w14:textId="12F57467" w:rsidR="00422DBE" w:rsidRPr="00422DBE" w:rsidRDefault="00422DBE" w:rsidP="00422DBE">
            <w:pPr>
              <w:spacing w:before="40" w:after="120"/>
              <w:ind w:right="113"/>
              <w:rPr>
                <w:lang w:eastAsia="en-GB"/>
              </w:rPr>
            </w:pPr>
            <w:r w:rsidRPr="00422DBE">
              <w:rPr>
                <w:lang w:eastAsia="en-GB"/>
              </w:rPr>
              <w:t xml:space="preserve">                </w:t>
            </w:r>
            <w:r w:rsidR="006B039A">
              <w:rPr>
                <w:lang w:eastAsia="en-GB"/>
              </w:rPr>
              <w:t xml:space="preserve">                   77,520,000</w:t>
            </w:r>
            <w:r w:rsidRPr="00422DBE">
              <w:rPr>
                <w:lang w:eastAsia="en-GB"/>
              </w:rPr>
              <w:t xml:space="preserve"> </w:t>
            </w:r>
          </w:p>
        </w:tc>
        <w:tc>
          <w:tcPr>
            <w:tcW w:w="1418" w:type="dxa"/>
            <w:shd w:val="clear" w:color="auto" w:fill="auto"/>
            <w:hideMark/>
          </w:tcPr>
          <w:p w14:paraId="258FF09E" w14:textId="77777777" w:rsidR="00422DBE" w:rsidRPr="00422DBE" w:rsidRDefault="00422DBE" w:rsidP="00422DBE">
            <w:pPr>
              <w:spacing w:before="40" w:after="120"/>
              <w:ind w:right="113"/>
              <w:rPr>
                <w:lang w:eastAsia="en-GB"/>
              </w:rPr>
            </w:pPr>
            <w:r w:rsidRPr="00422DBE">
              <w:rPr>
                <w:lang w:eastAsia="en-GB"/>
              </w:rPr>
              <w:t xml:space="preserve">                       51,076.43 </w:t>
            </w:r>
          </w:p>
        </w:tc>
      </w:tr>
      <w:tr w:rsidR="00422DBE" w:rsidRPr="00422DBE" w14:paraId="027ED1A3" w14:textId="77777777" w:rsidTr="005A4AEF">
        <w:tc>
          <w:tcPr>
            <w:tcW w:w="567" w:type="dxa"/>
            <w:shd w:val="clear" w:color="auto" w:fill="auto"/>
            <w:hideMark/>
          </w:tcPr>
          <w:p w14:paraId="3259B635" w14:textId="77777777" w:rsidR="00422DBE" w:rsidRPr="00422DBE" w:rsidRDefault="00422DBE" w:rsidP="00422DBE">
            <w:pPr>
              <w:spacing w:before="40" w:after="120"/>
              <w:ind w:right="113"/>
              <w:rPr>
                <w:lang w:eastAsia="en-GB"/>
              </w:rPr>
            </w:pPr>
            <w:r w:rsidRPr="00422DBE">
              <w:rPr>
                <w:lang w:eastAsia="en-GB"/>
              </w:rPr>
              <w:t>2</w:t>
            </w:r>
          </w:p>
        </w:tc>
        <w:tc>
          <w:tcPr>
            <w:tcW w:w="1701" w:type="dxa"/>
            <w:shd w:val="clear" w:color="auto" w:fill="auto"/>
            <w:hideMark/>
          </w:tcPr>
          <w:p w14:paraId="36AFEA5E" w14:textId="42881096" w:rsidR="00422DBE" w:rsidRPr="00422DBE" w:rsidRDefault="00310150" w:rsidP="00422DBE">
            <w:pPr>
              <w:spacing w:before="40" w:after="120"/>
              <w:ind w:right="113"/>
              <w:rPr>
                <w:lang w:eastAsia="en-GB"/>
              </w:rPr>
            </w:pPr>
            <w:r>
              <w:rPr>
                <w:lang w:eastAsia="en-GB"/>
              </w:rPr>
              <w:t>Icom</w:t>
            </w:r>
            <w:r w:rsidR="00422DBE" w:rsidRPr="00422DBE">
              <w:rPr>
                <w:lang w:eastAsia="en-GB"/>
              </w:rPr>
              <w:t xml:space="preserve"> Inc.</w:t>
            </w:r>
          </w:p>
        </w:tc>
        <w:tc>
          <w:tcPr>
            <w:tcW w:w="851" w:type="dxa"/>
            <w:shd w:val="clear" w:color="auto" w:fill="auto"/>
            <w:hideMark/>
          </w:tcPr>
          <w:p w14:paraId="15BEED32" w14:textId="778A2104" w:rsidR="00422DBE" w:rsidRPr="00422DBE" w:rsidRDefault="00310150" w:rsidP="00422DBE">
            <w:pPr>
              <w:spacing w:before="40" w:after="120"/>
              <w:ind w:right="113"/>
              <w:rPr>
                <w:lang w:eastAsia="en-GB"/>
              </w:rPr>
            </w:pPr>
            <w:r>
              <w:rPr>
                <w:lang w:eastAsia="en-GB"/>
              </w:rPr>
              <w:t>Japan</w:t>
            </w:r>
          </w:p>
        </w:tc>
        <w:tc>
          <w:tcPr>
            <w:tcW w:w="3402" w:type="dxa"/>
            <w:shd w:val="clear" w:color="auto" w:fill="auto"/>
            <w:hideMark/>
          </w:tcPr>
          <w:p w14:paraId="589E50DC" w14:textId="45892BE0" w:rsidR="00422DBE" w:rsidRPr="00422DBE" w:rsidRDefault="00422DBE" w:rsidP="00422DBE">
            <w:pPr>
              <w:spacing w:before="40" w:after="120"/>
              <w:ind w:right="113"/>
              <w:rPr>
                <w:lang w:eastAsia="en-GB"/>
              </w:rPr>
            </w:pPr>
            <w:r w:rsidRPr="00422DBE">
              <w:rPr>
                <w:lang w:eastAsia="en-GB"/>
              </w:rPr>
              <w:t>Ground-to-air radio transmitter IC-2300H VHF Transceiver</w:t>
            </w:r>
            <w:r w:rsidR="00310150">
              <w:rPr>
                <w:lang w:eastAsia="en-GB"/>
              </w:rPr>
              <w:t>s</w:t>
            </w:r>
          </w:p>
        </w:tc>
        <w:tc>
          <w:tcPr>
            <w:tcW w:w="1704" w:type="dxa"/>
            <w:shd w:val="clear" w:color="auto" w:fill="auto"/>
            <w:hideMark/>
          </w:tcPr>
          <w:p w14:paraId="4C90DC84" w14:textId="638E227F" w:rsidR="00422DBE" w:rsidRPr="00422DBE" w:rsidRDefault="00422DBE" w:rsidP="00422DBE">
            <w:pPr>
              <w:spacing w:before="40" w:after="120"/>
              <w:ind w:right="113"/>
              <w:rPr>
                <w:lang w:eastAsia="en-GB"/>
              </w:rPr>
            </w:pPr>
            <w:r w:rsidRPr="00422DBE">
              <w:rPr>
                <w:lang w:eastAsia="en-GB"/>
              </w:rPr>
              <w:t xml:space="preserve">                </w:t>
            </w:r>
            <w:r w:rsidR="006B039A">
              <w:rPr>
                <w:lang w:eastAsia="en-GB"/>
              </w:rPr>
              <w:t xml:space="preserve">                 113,400,000</w:t>
            </w:r>
          </w:p>
        </w:tc>
        <w:tc>
          <w:tcPr>
            <w:tcW w:w="1418" w:type="dxa"/>
            <w:shd w:val="clear" w:color="auto" w:fill="auto"/>
            <w:hideMark/>
          </w:tcPr>
          <w:p w14:paraId="6C689090" w14:textId="77777777" w:rsidR="00422DBE" w:rsidRPr="00422DBE" w:rsidRDefault="00422DBE" w:rsidP="00422DBE">
            <w:pPr>
              <w:spacing w:before="40" w:after="120"/>
              <w:ind w:right="113"/>
              <w:rPr>
                <w:lang w:eastAsia="en-GB"/>
              </w:rPr>
            </w:pPr>
            <w:r w:rsidRPr="00422DBE">
              <w:rPr>
                <w:lang w:eastAsia="en-GB"/>
              </w:rPr>
              <w:t xml:space="preserve">                       74,717.08 </w:t>
            </w:r>
          </w:p>
        </w:tc>
      </w:tr>
      <w:tr w:rsidR="00422DBE" w:rsidRPr="00422DBE" w14:paraId="276C35CB" w14:textId="77777777" w:rsidTr="005A4AEF">
        <w:tc>
          <w:tcPr>
            <w:tcW w:w="567" w:type="dxa"/>
            <w:shd w:val="clear" w:color="auto" w:fill="auto"/>
            <w:hideMark/>
          </w:tcPr>
          <w:p w14:paraId="563D0E4A" w14:textId="77777777" w:rsidR="00422DBE" w:rsidRPr="00422DBE" w:rsidRDefault="00422DBE" w:rsidP="00422DBE">
            <w:pPr>
              <w:spacing w:before="40" w:after="120"/>
              <w:ind w:right="113"/>
              <w:rPr>
                <w:lang w:eastAsia="en-GB"/>
              </w:rPr>
            </w:pPr>
            <w:r w:rsidRPr="00422DBE">
              <w:rPr>
                <w:lang w:eastAsia="en-GB"/>
              </w:rPr>
              <w:t>3</w:t>
            </w:r>
          </w:p>
        </w:tc>
        <w:tc>
          <w:tcPr>
            <w:tcW w:w="1701" w:type="dxa"/>
            <w:shd w:val="clear" w:color="auto" w:fill="auto"/>
            <w:hideMark/>
          </w:tcPr>
          <w:p w14:paraId="7F5A0FF0" w14:textId="0317229A" w:rsidR="00422DBE" w:rsidRPr="00422DBE" w:rsidRDefault="00422DBE" w:rsidP="00422DBE">
            <w:pPr>
              <w:spacing w:before="40" w:after="120"/>
              <w:ind w:right="113"/>
              <w:rPr>
                <w:lang w:eastAsia="en-GB"/>
              </w:rPr>
            </w:pPr>
            <w:r w:rsidRPr="00422DBE">
              <w:rPr>
                <w:lang w:eastAsia="en-GB"/>
              </w:rPr>
              <w:t>Jotron</w:t>
            </w:r>
          </w:p>
        </w:tc>
        <w:tc>
          <w:tcPr>
            <w:tcW w:w="851" w:type="dxa"/>
            <w:shd w:val="clear" w:color="auto" w:fill="auto"/>
            <w:hideMark/>
          </w:tcPr>
          <w:p w14:paraId="3D225FFA" w14:textId="77777777" w:rsidR="00422DBE" w:rsidRPr="00422DBE" w:rsidRDefault="00422DBE" w:rsidP="00422DBE">
            <w:pPr>
              <w:spacing w:before="40" w:after="120"/>
              <w:ind w:right="113"/>
              <w:rPr>
                <w:lang w:eastAsia="en-GB"/>
              </w:rPr>
            </w:pPr>
            <w:r w:rsidRPr="00422DBE">
              <w:rPr>
                <w:lang w:eastAsia="en-GB"/>
              </w:rPr>
              <w:t>Norway</w:t>
            </w:r>
          </w:p>
        </w:tc>
        <w:tc>
          <w:tcPr>
            <w:tcW w:w="3402" w:type="dxa"/>
            <w:shd w:val="clear" w:color="auto" w:fill="auto"/>
            <w:hideMark/>
          </w:tcPr>
          <w:p w14:paraId="6AC8C1F9" w14:textId="6011CA93" w:rsidR="00422DBE" w:rsidRPr="00422DBE" w:rsidRDefault="00422DBE" w:rsidP="00422DBE">
            <w:pPr>
              <w:spacing w:before="40" w:after="120"/>
              <w:ind w:right="113"/>
              <w:rPr>
                <w:lang w:eastAsia="en-GB"/>
              </w:rPr>
            </w:pPr>
            <w:r w:rsidRPr="00422DBE">
              <w:rPr>
                <w:lang w:eastAsia="en-GB"/>
              </w:rPr>
              <w:t>RRC-7700 Remote Radio Controller for Aud</w:t>
            </w:r>
            <w:r w:rsidR="00310150">
              <w:rPr>
                <w:lang w:eastAsia="en-GB"/>
              </w:rPr>
              <w:t>io and Frequency Control</w:t>
            </w:r>
          </w:p>
        </w:tc>
        <w:tc>
          <w:tcPr>
            <w:tcW w:w="1704" w:type="dxa"/>
            <w:shd w:val="clear" w:color="auto" w:fill="auto"/>
            <w:hideMark/>
          </w:tcPr>
          <w:p w14:paraId="32C66A97" w14:textId="010D33DB" w:rsidR="00422DBE" w:rsidRPr="00422DBE" w:rsidRDefault="00422DBE" w:rsidP="00422DBE">
            <w:pPr>
              <w:spacing w:before="40" w:after="120"/>
              <w:ind w:right="113"/>
              <w:rPr>
                <w:lang w:eastAsia="en-GB"/>
              </w:rPr>
            </w:pPr>
            <w:r w:rsidRPr="00422DBE">
              <w:rPr>
                <w:lang w:eastAsia="en-GB"/>
              </w:rPr>
              <w:t xml:space="preserve">                </w:t>
            </w:r>
            <w:r w:rsidR="006B039A">
              <w:rPr>
                <w:lang w:eastAsia="en-GB"/>
              </w:rPr>
              <w:t xml:space="preserve">                   68,000,000</w:t>
            </w:r>
            <w:r w:rsidRPr="00422DBE">
              <w:rPr>
                <w:lang w:eastAsia="en-GB"/>
              </w:rPr>
              <w:t xml:space="preserve"> </w:t>
            </w:r>
          </w:p>
        </w:tc>
        <w:tc>
          <w:tcPr>
            <w:tcW w:w="1418" w:type="dxa"/>
            <w:shd w:val="clear" w:color="auto" w:fill="auto"/>
            <w:hideMark/>
          </w:tcPr>
          <w:p w14:paraId="00F3E386" w14:textId="77777777" w:rsidR="00422DBE" w:rsidRPr="00422DBE" w:rsidRDefault="00422DBE" w:rsidP="00422DBE">
            <w:pPr>
              <w:spacing w:before="40" w:after="120"/>
              <w:ind w:right="113"/>
              <w:rPr>
                <w:lang w:eastAsia="en-GB"/>
              </w:rPr>
            </w:pPr>
            <w:r w:rsidRPr="00422DBE">
              <w:rPr>
                <w:lang w:eastAsia="en-GB"/>
              </w:rPr>
              <w:t xml:space="preserve">                       44,877.96 </w:t>
            </w:r>
          </w:p>
        </w:tc>
      </w:tr>
      <w:tr w:rsidR="00422DBE" w:rsidRPr="00422DBE" w14:paraId="4156D675" w14:textId="77777777" w:rsidTr="005A4AEF">
        <w:tc>
          <w:tcPr>
            <w:tcW w:w="567" w:type="dxa"/>
            <w:shd w:val="clear" w:color="auto" w:fill="auto"/>
            <w:hideMark/>
          </w:tcPr>
          <w:p w14:paraId="7D58635E" w14:textId="77777777" w:rsidR="00422DBE" w:rsidRPr="00422DBE" w:rsidRDefault="00422DBE" w:rsidP="00422DBE">
            <w:pPr>
              <w:spacing w:before="40" w:after="120"/>
              <w:ind w:right="113"/>
              <w:rPr>
                <w:lang w:eastAsia="en-GB"/>
              </w:rPr>
            </w:pPr>
            <w:r w:rsidRPr="00422DBE">
              <w:rPr>
                <w:lang w:eastAsia="en-GB"/>
              </w:rPr>
              <w:t>4</w:t>
            </w:r>
          </w:p>
        </w:tc>
        <w:tc>
          <w:tcPr>
            <w:tcW w:w="1701" w:type="dxa"/>
            <w:shd w:val="clear" w:color="auto" w:fill="auto"/>
            <w:hideMark/>
          </w:tcPr>
          <w:p w14:paraId="42E90273" w14:textId="77777777" w:rsidR="00422DBE" w:rsidRPr="00422DBE" w:rsidRDefault="00422DBE" w:rsidP="00422DBE">
            <w:pPr>
              <w:spacing w:before="40" w:after="120"/>
              <w:ind w:right="113"/>
              <w:rPr>
                <w:lang w:eastAsia="en-GB"/>
              </w:rPr>
            </w:pPr>
            <w:r w:rsidRPr="00422DBE">
              <w:rPr>
                <w:lang w:eastAsia="en-GB"/>
              </w:rPr>
              <w:t>Nikon Corporation</w:t>
            </w:r>
          </w:p>
        </w:tc>
        <w:tc>
          <w:tcPr>
            <w:tcW w:w="851" w:type="dxa"/>
            <w:shd w:val="clear" w:color="auto" w:fill="auto"/>
            <w:hideMark/>
          </w:tcPr>
          <w:p w14:paraId="000FCA3A" w14:textId="77777777" w:rsidR="00422DBE" w:rsidRPr="00422DBE" w:rsidRDefault="00422DBE" w:rsidP="00422DBE">
            <w:pPr>
              <w:spacing w:before="40" w:after="120"/>
              <w:ind w:right="113"/>
              <w:rPr>
                <w:lang w:eastAsia="en-GB"/>
              </w:rPr>
            </w:pPr>
            <w:r w:rsidRPr="00422DBE">
              <w:rPr>
                <w:lang w:eastAsia="en-GB"/>
              </w:rPr>
              <w:t>Japan</w:t>
            </w:r>
          </w:p>
        </w:tc>
        <w:tc>
          <w:tcPr>
            <w:tcW w:w="3402" w:type="dxa"/>
            <w:shd w:val="clear" w:color="auto" w:fill="auto"/>
            <w:hideMark/>
          </w:tcPr>
          <w:p w14:paraId="78CDBB61" w14:textId="53090537" w:rsidR="00422DBE" w:rsidRPr="00422DBE" w:rsidRDefault="00422DBE" w:rsidP="00422DBE">
            <w:pPr>
              <w:spacing w:before="40" w:after="120"/>
              <w:ind w:right="113"/>
              <w:rPr>
                <w:lang w:eastAsia="en-GB"/>
              </w:rPr>
            </w:pPr>
            <w:r w:rsidRPr="00422DBE">
              <w:rPr>
                <w:lang w:eastAsia="en-GB"/>
              </w:rPr>
              <w:t>Nikon D7100 Camera</w:t>
            </w:r>
            <w:r w:rsidR="00310150">
              <w:rPr>
                <w:lang w:eastAsia="en-GB"/>
              </w:rPr>
              <w:t>s</w:t>
            </w:r>
          </w:p>
        </w:tc>
        <w:tc>
          <w:tcPr>
            <w:tcW w:w="1704" w:type="dxa"/>
            <w:shd w:val="clear" w:color="auto" w:fill="auto"/>
            <w:hideMark/>
          </w:tcPr>
          <w:p w14:paraId="079A6DCE" w14:textId="0E1299D1" w:rsidR="00422DBE" w:rsidRPr="00422DBE" w:rsidRDefault="00422DBE" w:rsidP="00422DBE">
            <w:pPr>
              <w:spacing w:before="40" w:after="120"/>
              <w:ind w:right="113"/>
              <w:rPr>
                <w:lang w:eastAsia="en-GB"/>
              </w:rPr>
            </w:pPr>
            <w:r w:rsidRPr="00422DBE">
              <w:rPr>
                <w:lang w:eastAsia="en-GB"/>
              </w:rPr>
              <w:t xml:space="preserve">                 </w:t>
            </w:r>
            <w:r w:rsidR="006B039A">
              <w:rPr>
                <w:lang w:eastAsia="en-GB"/>
              </w:rPr>
              <w:t xml:space="preserve">                  26,096,000</w:t>
            </w:r>
          </w:p>
        </w:tc>
        <w:tc>
          <w:tcPr>
            <w:tcW w:w="1418" w:type="dxa"/>
            <w:shd w:val="clear" w:color="auto" w:fill="auto"/>
            <w:hideMark/>
          </w:tcPr>
          <w:p w14:paraId="4A7338CC" w14:textId="77777777" w:rsidR="00422DBE" w:rsidRPr="00422DBE" w:rsidRDefault="00422DBE" w:rsidP="00422DBE">
            <w:pPr>
              <w:spacing w:before="40" w:after="120"/>
              <w:ind w:right="113"/>
              <w:rPr>
                <w:lang w:eastAsia="en-GB"/>
              </w:rPr>
            </w:pPr>
            <w:r w:rsidRPr="00422DBE">
              <w:rPr>
                <w:lang w:eastAsia="en-GB"/>
              </w:rPr>
              <w:t xml:space="preserve">                       17,195.27 </w:t>
            </w:r>
          </w:p>
        </w:tc>
      </w:tr>
      <w:tr w:rsidR="00422DBE" w:rsidRPr="00422DBE" w14:paraId="29B2E921" w14:textId="77777777" w:rsidTr="005A4AEF">
        <w:tc>
          <w:tcPr>
            <w:tcW w:w="567" w:type="dxa"/>
            <w:shd w:val="clear" w:color="auto" w:fill="auto"/>
            <w:hideMark/>
          </w:tcPr>
          <w:p w14:paraId="3B6E1302" w14:textId="77777777" w:rsidR="00422DBE" w:rsidRPr="00422DBE" w:rsidRDefault="00422DBE" w:rsidP="00422DBE">
            <w:pPr>
              <w:spacing w:before="40" w:after="120"/>
              <w:ind w:right="113"/>
              <w:rPr>
                <w:lang w:eastAsia="en-GB"/>
              </w:rPr>
            </w:pPr>
            <w:r w:rsidRPr="00422DBE">
              <w:rPr>
                <w:lang w:eastAsia="en-GB"/>
              </w:rPr>
              <w:t>5</w:t>
            </w:r>
          </w:p>
        </w:tc>
        <w:tc>
          <w:tcPr>
            <w:tcW w:w="1701" w:type="dxa"/>
            <w:shd w:val="clear" w:color="auto" w:fill="auto"/>
            <w:hideMark/>
          </w:tcPr>
          <w:p w14:paraId="08DBF8AA" w14:textId="77777777" w:rsidR="00422DBE" w:rsidRPr="00422DBE" w:rsidRDefault="00422DBE" w:rsidP="00422DBE">
            <w:pPr>
              <w:spacing w:before="40" w:after="120"/>
              <w:ind w:right="113"/>
              <w:rPr>
                <w:lang w:eastAsia="en-GB"/>
              </w:rPr>
            </w:pPr>
            <w:r w:rsidRPr="00422DBE">
              <w:rPr>
                <w:lang w:eastAsia="en-GB"/>
              </w:rPr>
              <w:t>REUTECH Communications</w:t>
            </w:r>
          </w:p>
        </w:tc>
        <w:tc>
          <w:tcPr>
            <w:tcW w:w="851" w:type="dxa"/>
            <w:shd w:val="clear" w:color="auto" w:fill="auto"/>
            <w:hideMark/>
          </w:tcPr>
          <w:p w14:paraId="79DF496D" w14:textId="77777777" w:rsidR="00422DBE" w:rsidRPr="00422DBE" w:rsidRDefault="00422DBE" w:rsidP="00422DBE">
            <w:pPr>
              <w:spacing w:before="40" w:after="120"/>
              <w:ind w:right="113"/>
              <w:rPr>
                <w:lang w:eastAsia="en-GB"/>
              </w:rPr>
            </w:pPr>
            <w:r w:rsidRPr="00422DBE">
              <w:rPr>
                <w:lang w:eastAsia="en-GB"/>
              </w:rPr>
              <w:t>South Africa</w:t>
            </w:r>
          </w:p>
        </w:tc>
        <w:tc>
          <w:tcPr>
            <w:tcW w:w="3402" w:type="dxa"/>
            <w:shd w:val="clear" w:color="auto" w:fill="auto"/>
            <w:hideMark/>
          </w:tcPr>
          <w:p w14:paraId="0610D93B" w14:textId="7A69FACC" w:rsidR="00422DBE" w:rsidRPr="00422DBE" w:rsidRDefault="00422DBE" w:rsidP="00422DBE">
            <w:pPr>
              <w:spacing w:before="40" w:after="120"/>
              <w:ind w:right="113"/>
              <w:rPr>
                <w:lang w:eastAsia="en-GB"/>
              </w:rPr>
            </w:pPr>
            <w:r w:rsidRPr="00422DBE">
              <w:rPr>
                <w:lang w:eastAsia="en-GB"/>
              </w:rPr>
              <w:t>Ground-to-air radio transmitter V/UHF Tran</w:t>
            </w:r>
            <w:r w:rsidR="00310150">
              <w:rPr>
                <w:lang w:eastAsia="en-GB"/>
              </w:rPr>
              <w:t>sceiver (Reutech/PAE 3060)</w:t>
            </w:r>
          </w:p>
        </w:tc>
        <w:tc>
          <w:tcPr>
            <w:tcW w:w="1704" w:type="dxa"/>
            <w:shd w:val="clear" w:color="auto" w:fill="auto"/>
            <w:hideMark/>
          </w:tcPr>
          <w:p w14:paraId="4F6A5F02" w14:textId="6477D18B" w:rsidR="00422DBE" w:rsidRPr="00422DBE" w:rsidRDefault="00422DBE" w:rsidP="00422DBE">
            <w:pPr>
              <w:spacing w:before="40" w:after="120"/>
              <w:ind w:right="113"/>
              <w:rPr>
                <w:lang w:eastAsia="en-GB"/>
              </w:rPr>
            </w:pPr>
            <w:r w:rsidRPr="00422DBE">
              <w:rPr>
                <w:lang w:eastAsia="en-GB"/>
              </w:rPr>
              <w:t xml:space="preserve">               </w:t>
            </w:r>
            <w:r w:rsidR="006B039A">
              <w:rPr>
                <w:lang w:eastAsia="en-GB"/>
              </w:rPr>
              <w:t xml:space="preserve">                  476,000,000</w:t>
            </w:r>
            <w:r w:rsidRPr="00422DBE">
              <w:rPr>
                <w:lang w:eastAsia="en-GB"/>
              </w:rPr>
              <w:t xml:space="preserve"> </w:t>
            </w:r>
          </w:p>
        </w:tc>
        <w:tc>
          <w:tcPr>
            <w:tcW w:w="1418" w:type="dxa"/>
            <w:shd w:val="clear" w:color="auto" w:fill="auto"/>
            <w:hideMark/>
          </w:tcPr>
          <w:p w14:paraId="3ECBC0DE" w14:textId="77777777" w:rsidR="00422DBE" w:rsidRPr="00422DBE" w:rsidRDefault="00422DBE" w:rsidP="00422DBE">
            <w:pPr>
              <w:spacing w:before="40" w:after="120"/>
              <w:ind w:right="113"/>
              <w:rPr>
                <w:lang w:eastAsia="en-GB"/>
              </w:rPr>
            </w:pPr>
            <w:r w:rsidRPr="00422DBE">
              <w:rPr>
                <w:lang w:eastAsia="en-GB"/>
              </w:rPr>
              <w:t xml:space="preserve">                     313,627.23 </w:t>
            </w:r>
          </w:p>
        </w:tc>
      </w:tr>
      <w:tr w:rsidR="00422DBE" w:rsidRPr="00422DBE" w14:paraId="4CBD55A1" w14:textId="77777777" w:rsidTr="005A4AEF">
        <w:tc>
          <w:tcPr>
            <w:tcW w:w="567" w:type="dxa"/>
            <w:shd w:val="clear" w:color="auto" w:fill="auto"/>
            <w:hideMark/>
          </w:tcPr>
          <w:p w14:paraId="4FA660B8" w14:textId="77777777" w:rsidR="00422DBE" w:rsidRPr="00422DBE" w:rsidRDefault="00422DBE" w:rsidP="00422DBE">
            <w:pPr>
              <w:spacing w:before="40" w:after="120"/>
              <w:ind w:right="113"/>
              <w:rPr>
                <w:lang w:eastAsia="en-GB"/>
              </w:rPr>
            </w:pPr>
            <w:r w:rsidRPr="00422DBE">
              <w:rPr>
                <w:lang w:eastAsia="en-GB"/>
              </w:rPr>
              <w:t>6</w:t>
            </w:r>
          </w:p>
        </w:tc>
        <w:tc>
          <w:tcPr>
            <w:tcW w:w="1701" w:type="dxa"/>
            <w:shd w:val="clear" w:color="auto" w:fill="auto"/>
            <w:hideMark/>
          </w:tcPr>
          <w:p w14:paraId="3CD9427E" w14:textId="77777777" w:rsidR="00422DBE" w:rsidRPr="00422DBE" w:rsidRDefault="00422DBE" w:rsidP="00422DBE">
            <w:pPr>
              <w:spacing w:before="40" w:after="120"/>
              <w:ind w:right="113"/>
              <w:rPr>
                <w:lang w:eastAsia="en-GB"/>
              </w:rPr>
            </w:pPr>
            <w:r w:rsidRPr="00422DBE">
              <w:rPr>
                <w:lang w:eastAsia="en-GB"/>
              </w:rPr>
              <w:t>SCHIEBEL</w:t>
            </w:r>
          </w:p>
        </w:tc>
        <w:tc>
          <w:tcPr>
            <w:tcW w:w="851" w:type="dxa"/>
            <w:shd w:val="clear" w:color="auto" w:fill="auto"/>
            <w:hideMark/>
          </w:tcPr>
          <w:p w14:paraId="75D8B8D5" w14:textId="77777777" w:rsidR="00422DBE" w:rsidRPr="00422DBE" w:rsidRDefault="00422DBE" w:rsidP="00422DBE">
            <w:pPr>
              <w:spacing w:before="40" w:after="120"/>
              <w:ind w:right="113"/>
              <w:rPr>
                <w:lang w:eastAsia="en-GB"/>
              </w:rPr>
            </w:pPr>
            <w:r w:rsidRPr="00422DBE">
              <w:rPr>
                <w:lang w:eastAsia="en-GB"/>
              </w:rPr>
              <w:t>Austria</w:t>
            </w:r>
          </w:p>
        </w:tc>
        <w:tc>
          <w:tcPr>
            <w:tcW w:w="3402" w:type="dxa"/>
            <w:shd w:val="clear" w:color="auto" w:fill="auto"/>
            <w:hideMark/>
          </w:tcPr>
          <w:p w14:paraId="1637B426" w14:textId="0D2F2F3E" w:rsidR="00422DBE" w:rsidRPr="00422DBE" w:rsidRDefault="00422DBE" w:rsidP="00422DBE">
            <w:pPr>
              <w:spacing w:before="40" w:after="120"/>
              <w:ind w:right="113"/>
              <w:rPr>
                <w:lang w:eastAsia="en-GB"/>
              </w:rPr>
            </w:pPr>
            <w:r w:rsidRPr="00422DBE">
              <w:rPr>
                <w:lang w:eastAsia="en-GB"/>
              </w:rPr>
              <w:t>Unmanned aerial vehicle, adve</w:t>
            </w:r>
            <w:r w:rsidR="00310150">
              <w:rPr>
                <w:lang w:eastAsia="en-GB"/>
              </w:rPr>
              <w:t xml:space="preserve">rtised as having military use: Camcopter S-100 </w:t>
            </w:r>
          </w:p>
        </w:tc>
        <w:tc>
          <w:tcPr>
            <w:tcW w:w="1704" w:type="dxa"/>
            <w:shd w:val="clear" w:color="auto" w:fill="auto"/>
            <w:hideMark/>
          </w:tcPr>
          <w:p w14:paraId="7206D784" w14:textId="4DA77944" w:rsidR="00422DBE" w:rsidRPr="00422DBE" w:rsidRDefault="00422DBE" w:rsidP="00422DBE">
            <w:pPr>
              <w:spacing w:before="40" w:after="120"/>
              <w:ind w:right="113"/>
              <w:rPr>
                <w:lang w:eastAsia="en-GB"/>
              </w:rPr>
            </w:pPr>
            <w:r w:rsidRPr="00422DBE">
              <w:rPr>
                <w:lang w:eastAsia="en-GB"/>
              </w:rPr>
              <w:t xml:space="preserve">             </w:t>
            </w:r>
            <w:r w:rsidR="006B039A">
              <w:rPr>
                <w:lang w:eastAsia="en-GB"/>
              </w:rPr>
              <w:t xml:space="preserve">               27,074,132,000</w:t>
            </w:r>
            <w:r w:rsidRPr="00422DBE">
              <w:rPr>
                <w:lang w:eastAsia="en-GB"/>
              </w:rPr>
              <w:t xml:space="preserve"> </w:t>
            </w:r>
          </w:p>
        </w:tc>
        <w:tc>
          <w:tcPr>
            <w:tcW w:w="1418" w:type="dxa"/>
            <w:shd w:val="clear" w:color="auto" w:fill="auto"/>
            <w:hideMark/>
          </w:tcPr>
          <w:p w14:paraId="0B86C842" w14:textId="77777777" w:rsidR="00422DBE" w:rsidRPr="00422DBE" w:rsidRDefault="00422DBE" w:rsidP="00422DBE">
            <w:pPr>
              <w:spacing w:before="40" w:after="120"/>
              <w:ind w:right="113"/>
              <w:rPr>
                <w:lang w:eastAsia="en-GB"/>
              </w:rPr>
            </w:pPr>
            <w:r w:rsidRPr="00422DBE">
              <w:rPr>
                <w:lang w:eastAsia="en-GB"/>
              </w:rPr>
              <w:t xml:space="preserve">                17,868,114.90 </w:t>
            </w:r>
          </w:p>
        </w:tc>
      </w:tr>
      <w:tr w:rsidR="00422DBE" w:rsidRPr="00422DBE" w14:paraId="242B1F29" w14:textId="77777777" w:rsidTr="005A4AEF">
        <w:tc>
          <w:tcPr>
            <w:tcW w:w="567" w:type="dxa"/>
            <w:tcBorders>
              <w:bottom w:val="single" w:sz="12" w:space="0" w:color="auto"/>
            </w:tcBorders>
            <w:shd w:val="clear" w:color="auto" w:fill="auto"/>
            <w:hideMark/>
          </w:tcPr>
          <w:p w14:paraId="168AF089" w14:textId="77777777" w:rsidR="00422DBE" w:rsidRPr="00422DBE" w:rsidRDefault="00422DBE" w:rsidP="00422DBE">
            <w:pPr>
              <w:spacing w:before="40" w:after="120"/>
              <w:ind w:right="113"/>
              <w:rPr>
                <w:lang w:eastAsia="en-GB"/>
              </w:rPr>
            </w:pPr>
            <w:r w:rsidRPr="00422DBE">
              <w:rPr>
                <w:lang w:eastAsia="en-GB"/>
              </w:rPr>
              <w:t>7</w:t>
            </w:r>
          </w:p>
        </w:tc>
        <w:tc>
          <w:tcPr>
            <w:tcW w:w="1701" w:type="dxa"/>
            <w:tcBorders>
              <w:bottom w:val="single" w:sz="12" w:space="0" w:color="auto"/>
            </w:tcBorders>
            <w:shd w:val="clear" w:color="auto" w:fill="auto"/>
            <w:hideMark/>
          </w:tcPr>
          <w:p w14:paraId="6B3A7296" w14:textId="2E25B861" w:rsidR="00422DBE" w:rsidRPr="00422DBE" w:rsidRDefault="00FB4FA6" w:rsidP="00422DBE">
            <w:pPr>
              <w:spacing w:before="40" w:after="120"/>
              <w:ind w:right="113"/>
              <w:rPr>
                <w:lang w:eastAsia="en-GB"/>
              </w:rPr>
            </w:pPr>
            <w:r>
              <w:rPr>
                <w:lang w:eastAsia="en-GB"/>
              </w:rPr>
              <w:t>V</w:t>
            </w:r>
            <w:r w:rsidR="00310150">
              <w:rPr>
                <w:lang w:eastAsia="en-GB"/>
              </w:rPr>
              <w:t>ERIPOS</w:t>
            </w:r>
          </w:p>
        </w:tc>
        <w:tc>
          <w:tcPr>
            <w:tcW w:w="851" w:type="dxa"/>
            <w:tcBorders>
              <w:bottom w:val="single" w:sz="12" w:space="0" w:color="auto"/>
            </w:tcBorders>
            <w:shd w:val="clear" w:color="auto" w:fill="auto"/>
            <w:hideMark/>
          </w:tcPr>
          <w:p w14:paraId="3C4AD4E3" w14:textId="1167A586" w:rsidR="00422DBE" w:rsidRPr="00422DBE" w:rsidRDefault="00310150" w:rsidP="00422DBE">
            <w:pPr>
              <w:spacing w:before="40" w:after="120"/>
              <w:ind w:right="113"/>
              <w:rPr>
                <w:lang w:eastAsia="en-GB"/>
              </w:rPr>
            </w:pPr>
            <w:r>
              <w:rPr>
                <w:lang w:eastAsia="en-GB"/>
              </w:rPr>
              <w:t>U.K.</w:t>
            </w:r>
          </w:p>
        </w:tc>
        <w:tc>
          <w:tcPr>
            <w:tcW w:w="3402" w:type="dxa"/>
            <w:tcBorders>
              <w:bottom w:val="single" w:sz="12" w:space="0" w:color="auto"/>
            </w:tcBorders>
            <w:shd w:val="clear" w:color="auto" w:fill="auto"/>
            <w:hideMark/>
          </w:tcPr>
          <w:p w14:paraId="1DD5CDA0" w14:textId="77777777" w:rsidR="00422DBE" w:rsidRPr="00422DBE" w:rsidRDefault="00422DBE" w:rsidP="00422DBE">
            <w:pPr>
              <w:spacing w:before="40" w:after="120"/>
              <w:ind w:right="113"/>
              <w:rPr>
                <w:lang w:eastAsia="en-GB"/>
              </w:rPr>
            </w:pPr>
            <w:r w:rsidRPr="00422DBE">
              <w:rPr>
                <w:lang w:eastAsia="en-GB"/>
              </w:rPr>
              <w:t>Navigation and positioning system Veripos Ultra/Apex Signal</w:t>
            </w:r>
          </w:p>
        </w:tc>
        <w:tc>
          <w:tcPr>
            <w:tcW w:w="1704" w:type="dxa"/>
            <w:tcBorders>
              <w:bottom w:val="single" w:sz="12" w:space="0" w:color="auto"/>
            </w:tcBorders>
            <w:shd w:val="clear" w:color="auto" w:fill="auto"/>
            <w:hideMark/>
          </w:tcPr>
          <w:p w14:paraId="2E3E3FB4" w14:textId="70BB0E49" w:rsidR="00422DBE" w:rsidRPr="00422DBE" w:rsidRDefault="00422DBE" w:rsidP="00422DBE">
            <w:pPr>
              <w:spacing w:before="40" w:after="120"/>
              <w:ind w:right="113"/>
              <w:rPr>
                <w:lang w:eastAsia="en-GB"/>
              </w:rPr>
            </w:pPr>
            <w:r w:rsidRPr="00422DBE">
              <w:rPr>
                <w:lang w:eastAsia="en-GB"/>
              </w:rPr>
              <w:t xml:space="preserve">                </w:t>
            </w:r>
            <w:r w:rsidR="006B039A">
              <w:rPr>
                <w:lang w:eastAsia="en-GB"/>
              </w:rPr>
              <w:t xml:space="preserve">                 136,000,000</w:t>
            </w:r>
          </w:p>
        </w:tc>
        <w:tc>
          <w:tcPr>
            <w:tcW w:w="1418" w:type="dxa"/>
            <w:tcBorders>
              <w:bottom w:val="single" w:sz="12" w:space="0" w:color="auto"/>
            </w:tcBorders>
            <w:shd w:val="clear" w:color="auto" w:fill="auto"/>
            <w:hideMark/>
          </w:tcPr>
          <w:p w14:paraId="251EA84C" w14:textId="77777777" w:rsidR="00422DBE" w:rsidRPr="00422DBE" w:rsidRDefault="00422DBE" w:rsidP="00422DBE">
            <w:pPr>
              <w:spacing w:before="40" w:after="120"/>
              <w:ind w:right="113"/>
              <w:rPr>
                <w:lang w:eastAsia="en-GB"/>
              </w:rPr>
            </w:pPr>
            <w:r w:rsidRPr="00422DBE">
              <w:rPr>
                <w:lang w:eastAsia="en-GB"/>
              </w:rPr>
              <w:t xml:space="preserve">                       89,607.78 </w:t>
            </w:r>
          </w:p>
        </w:tc>
      </w:tr>
    </w:tbl>
    <w:p w14:paraId="476542B9" w14:textId="0109FCF1" w:rsidR="00422DBE" w:rsidRPr="0071698C" w:rsidRDefault="0071698C" w:rsidP="0071698C">
      <w:pPr>
        <w:spacing w:before="240"/>
        <w:ind w:left="1134" w:right="1134"/>
        <w:jc w:val="center"/>
        <w:rPr>
          <w:u w:val="single"/>
        </w:rPr>
      </w:pPr>
      <w:r>
        <w:rPr>
          <w:u w:val="single"/>
        </w:rPr>
        <w:tab/>
      </w:r>
      <w:r>
        <w:rPr>
          <w:u w:val="single"/>
        </w:rPr>
        <w:tab/>
      </w:r>
      <w:r>
        <w:rPr>
          <w:u w:val="single"/>
        </w:rPr>
        <w:tab/>
      </w:r>
      <w:r w:rsidR="000F1AD5">
        <w:rPr>
          <w:u w:val="single"/>
        </w:rPr>
        <w:tab/>
      </w:r>
    </w:p>
    <w:sectPr w:rsidR="00422DBE" w:rsidRPr="0071698C" w:rsidSect="00475C04">
      <w:headerReference w:type="even" r:id="rId19"/>
      <w:headerReference w:type="default" r:id="rId20"/>
      <w:footerReference w:type="even" r:id="rId21"/>
      <w:footerReference w:type="default" r:id="rId22"/>
      <w:footerReference w:type="first" r:id="rId23"/>
      <w:endnotePr>
        <w:numFmt w:val="decimal"/>
      </w:endnotePr>
      <w:pgSz w:w="11907" w:h="16840" w:code="9"/>
      <w:pgMar w:top="1417" w:right="1134" w:bottom="1134" w:left="1134" w:header="850"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86C85F" w14:textId="77777777" w:rsidR="00646395" w:rsidRDefault="00646395"/>
  </w:endnote>
  <w:endnote w:type="continuationSeparator" w:id="0">
    <w:p w14:paraId="14F0C218" w14:textId="77777777" w:rsidR="00646395" w:rsidRDefault="00646395"/>
  </w:endnote>
  <w:endnote w:type="continuationNotice" w:id="1">
    <w:p w14:paraId="4CB1F97F" w14:textId="77777777" w:rsidR="00646395" w:rsidRDefault="006463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C39T30Lfz">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248E22" w14:textId="58487F3F" w:rsidR="00646395" w:rsidRPr="00475C04" w:rsidRDefault="00646395" w:rsidP="00475C04">
    <w:pPr>
      <w:pStyle w:val="Footer"/>
      <w:tabs>
        <w:tab w:val="right" w:pos="9638"/>
      </w:tabs>
      <w:rPr>
        <w:sz w:val="18"/>
      </w:rPr>
    </w:pPr>
    <w:r w:rsidRPr="00475C04">
      <w:rPr>
        <w:b/>
        <w:sz w:val="18"/>
      </w:rPr>
      <w:fldChar w:fldCharType="begin"/>
    </w:r>
    <w:r w:rsidRPr="00475C04">
      <w:rPr>
        <w:b/>
        <w:sz w:val="18"/>
      </w:rPr>
      <w:instrText xml:space="preserve"> PAGE  \* MERGEFORMAT </w:instrText>
    </w:r>
    <w:r w:rsidRPr="00475C04">
      <w:rPr>
        <w:b/>
        <w:sz w:val="18"/>
      </w:rPr>
      <w:fldChar w:fldCharType="separate"/>
    </w:r>
    <w:r w:rsidR="00160E58">
      <w:rPr>
        <w:b/>
        <w:noProof/>
        <w:sz w:val="18"/>
      </w:rPr>
      <w:t>110</w:t>
    </w:r>
    <w:r w:rsidRPr="00475C04">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3D11EF" w14:textId="65F0C90A" w:rsidR="00646395" w:rsidRPr="00475C04" w:rsidRDefault="00646395" w:rsidP="00475C04">
    <w:pPr>
      <w:pStyle w:val="Footer"/>
      <w:tabs>
        <w:tab w:val="right" w:pos="9638"/>
      </w:tabs>
      <w:rPr>
        <w:b/>
        <w:sz w:val="18"/>
      </w:rPr>
    </w:pPr>
    <w:r>
      <w:tab/>
    </w:r>
    <w:r w:rsidRPr="00475C04">
      <w:rPr>
        <w:b/>
        <w:sz w:val="18"/>
      </w:rPr>
      <w:fldChar w:fldCharType="begin"/>
    </w:r>
    <w:r w:rsidRPr="00475C04">
      <w:rPr>
        <w:b/>
        <w:sz w:val="18"/>
      </w:rPr>
      <w:instrText xml:space="preserve"> PAGE  \* MERGEFORMAT </w:instrText>
    </w:r>
    <w:r w:rsidRPr="00475C04">
      <w:rPr>
        <w:b/>
        <w:sz w:val="18"/>
      </w:rPr>
      <w:fldChar w:fldCharType="separate"/>
    </w:r>
    <w:r w:rsidR="00160E58">
      <w:rPr>
        <w:b/>
        <w:noProof/>
        <w:sz w:val="18"/>
      </w:rPr>
      <w:t>109</w:t>
    </w:r>
    <w:r w:rsidRPr="00475C04">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E34DA" w14:textId="77777777" w:rsidR="00DB1152" w:rsidRDefault="00DB1152" w:rsidP="00DB1152">
    <w:pPr>
      <w:pStyle w:val="Footer"/>
    </w:pPr>
    <w:r>
      <w:rPr>
        <w:rFonts w:ascii="C39T30Lfz" w:hAnsi="C39T30Lfz"/>
        <w:noProof/>
        <w:sz w:val="56"/>
        <w:lang w:eastAsia="en-GB"/>
      </w:rPr>
      <w:drawing>
        <wp:anchor distT="0" distB="0" distL="114300" distR="114300" simplePos="0" relativeHeight="251660288" behindDoc="0" locked="0" layoutInCell="1" allowOverlap="1" wp14:anchorId="1E7EED5C" wp14:editId="0664AD47">
          <wp:simplePos x="0" y="0"/>
          <wp:positionH relativeFrom="column">
            <wp:posOffset>5475003</wp:posOffset>
          </wp:positionH>
          <wp:positionV relativeFrom="paragraph">
            <wp:posOffset>2974</wp:posOffset>
          </wp:positionV>
          <wp:extent cx="561975" cy="561975"/>
          <wp:effectExtent l="0" t="0" r="9525" b="9525"/>
          <wp:wrapNone/>
          <wp:docPr id="1" name="Picture 1" descr="https://undocs.org/m2/QRCode.ashx?DS=A/HRC/42/CRP.3&amp;Size=2 &amp;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A/HRC/42/CRP.3&amp;Size=2 &amp;Lan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1" locked="1" layoutInCell="1" allowOverlap="1" wp14:anchorId="5F5841E0" wp14:editId="57E41A58">
          <wp:simplePos x="0" y="0"/>
          <wp:positionH relativeFrom="margin">
            <wp:posOffset>4320540</wp:posOffset>
          </wp:positionH>
          <wp:positionV relativeFrom="margin">
            <wp:posOffset>9145270</wp:posOffset>
          </wp:positionV>
          <wp:extent cx="932400" cy="230400"/>
          <wp:effectExtent l="0" t="0" r="1270" b="0"/>
          <wp:wrapTight wrapText="bothSides">
            <wp:wrapPolygon edited="0">
              <wp:start x="16332" y="0"/>
              <wp:lineTo x="0" y="8950"/>
              <wp:lineTo x="0" y="19691"/>
              <wp:lineTo x="10153" y="19691"/>
              <wp:lineTo x="20747" y="19691"/>
              <wp:lineTo x="21188" y="16110"/>
              <wp:lineTo x="21188" y="0"/>
              <wp:lineTo x="16332"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14:paraId="382E7F5D" w14:textId="77777777" w:rsidR="00DB1152" w:rsidRDefault="00DB1152" w:rsidP="00DB1152">
    <w:pPr>
      <w:pStyle w:val="Footer"/>
      <w:ind w:right="1134"/>
      <w:rPr>
        <w:sz w:val="20"/>
      </w:rPr>
    </w:pPr>
    <w:r>
      <w:rPr>
        <w:sz w:val="20"/>
      </w:rPr>
      <w:t>GE.19-15573(E)</w:t>
    </w:r>
  </w:p>
  <w:p w14:paraId="6AD8E966" w14:textId="77777777" w:rsidR="00DB1152" w:rsidRPr="000070D3" w:rsidRDefault="00DB1152" w:rsidP="00DB1152">
    <w:pPr>
      <w:pStyle w:val="Footer"/>
      <w:ind w:right="1134"/>
      <w:rPr>
        <w:rFonts w:ascii="C39T30Lfz" w:hAnsi="C39T30Lfz"/>
        <w:sz w:val="56"/>
      </w:rPr>
    </w:pP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920589" w14:textId="77777777" w:rsidR="00646395" w:rsidRPr="000B175B" w:rsidRDefault="00646395" w:rsidP="000B175B">
      <w:pPr>
        <w:tabs>
          <w:tab w:val="right" w:pos="2155"/>
        </w:tabs>
        <w:spacing w:after="80"/>
        <w:ind w:left="680"/>
        <w:rPr>
          <w:u w:val="single"/>
        </w:rPr>
      </w:pPr>
      <w:r>
        <w:rPr>
          <w:u w:val="single"/>
        </w:rPr>
        <w:tab/>
      </w:r>
    </w:p>
  </w:footnote>
  <w:footnote w:type="continuationSeparator" w:id="0">
    <w:p w14:paraId="036BE313" w14:textId="77777777" w:rsidR="00646395" w:rsidRPr="00FC68B7" w:rsidRDefault="00646395" w:rsidP="00FC68B7">
      <w:pPr>
        <w:tabs>
          <w:tab w:val="left" w:pos="2155"/>
        </w:tabs>
        <w:spacing w:after="80"/>
        <w:ind w:left="680"/>
        <w:rPr>
          <w:u w:val="single"/>
        </w:rPr>
      </w:pPr>
      <w:r>
        <w:rPr>
          <w:u w:val="single"/>
        </w:rPr>
        <w:tab/>
      </w:r>
    </w:p>
  </w:footnote>
  <w:footnote w:type="continuationNotice" w:id="1">
    <w:p w14:paraId="6F62CE1A" w14:textId="77777777" w:rsidR="00646395" w:rsidRDefault="00646395"/>
  </w:footnote>
  <w:footnote w:id="2">
    <w:p w14:paraId="2B1EA316" w14:textId="598586A0" w:rsidR="00646395" w:rsidRPr="008F58A9" w:rsidRDefault="00646395" w:rsidP="00646395">
      <w:pPr>
        <w:pStyle w:val="FootnoteText"/>
        <w:rPr>
          <w:b/>
        </w:rPr>
      </w:pPr>
      <w:r w:rsidRPr="00646395">
        <w:rPr>
          <w:rStyle w:val="FootnoteReference"/>
          <w:sz w:val="20"/>
          <w:vertAlign w:val="baseline"/>
        </w:rPr>
        <w:tab/>
      </w:r>
      <w:r w:rsidRPr="00646395">
        <w:rPr>
          <w:rStyle w:val="FootnoteReference"/>
          <w:sz w:val="20"/>
          <w:vertAlign w:val="baseline"/>
        </w:rPr>
        <w:sym w:font="Symbol" w:char="F02A"/>
      </w:r>
      <w:r>
        <w:rPr>
          <w:rStyle w:val="FootnoteReference"/>
        </w:rPr>
        <w:tab/>
      </w:r>
      <w:r w:rsidRPr="008F58A9">
        <w:t>An earlier version of this repot, released on 5 August 2019, mi</w:t>
      </w:r>
      <w:r>
        <w:t>sindentified details related to a number of</w:t>
      </w:r>
      <w:r w:rsidRPr="008F58A9">
        <w:t xml:space="preserve"> companies and individuals. </w:t>
      </w:r>
      <w:r>
        <w:t xml:space="preserve">They have been </w:t>
      </w:r>
      <w:r w:rsidRPr="008F58A9">
        <w:t xml:space="preserve">corrected in this version of the report, </w:t>
      </w:r>
      <w:r>
        <w:t xml:space="preserve">and </w:t>
      </w:r>
      <w:r w:rsidRPr="008F58A9">
        <w:t xml:space="preserve">are outlined in </w:t>
      </w:r>
      <w:r>
        <w:t>“</w:t>
      </w:r>
      <w:r w:rsidRPr="008F58A9">
        <w:t>Update from the UN Independent International Fact-Finding Mission on Myanmar on its report on “The economic interests of Myanmar’s military”</w:t>
      </w:r>
      <w:r>
        <w:t xml:space="preserve">, available on the Mission’s website at </w:t>
      </w:r>
      <w:hyperlink r:id="rId1" w:history="1">
        <w:r w:rsidRPr="002C1542">
          <w:rPr>
            <w:rStyle w:val="Hyperlink"/>
            <w:lang w:val="en-US"/>
          </w:rPr>
          <w:t>https://www.ohchr.org/EN/HRBodies/HRC/MyanmarFFM/Pages/EconomicInterestsMyanmarMilitary.aspx</w:t>
        </w:r>
      </w:hyperlink>
      <w:r>
        <w:t>.</w:t>
      </w:r>
    </w:p>
  </w:footnote>
  <w:footnote w:id="3">
    <w:p w14:paraId="71CF8BD6" w14:textId="4302E92A" w:rsidR="00646395" w:rsidRPr="00FB4FA6" w:rsidRDefault="00646395" w:rsidP="00941FBF">
      <w:pPr>
        <w:pStyle w:val="FootnoteText"/>
        <w:rPr>
          <w:lang w:val="en-US"/>
        </w:rPr>
      </w:pPr>
      <w:r>
        <w:tab/>
      </w:r>
      <w:r w:rsidRPr="0000505C">
        <w:rPr>
          <w:rStyle w:val="FootnoteReference"/>
        </w:rPr>
        <w:footnoteRef/>
      </w:r>
      <w:r w:rsidRPr="00FB4FA6">
        <w:rPr>
          <w:szCs w:val="18"/>
          <w:lang w:val="en-US"/>
        </w:rPr>
        <w:tab/>
      </w:r>
      <w:r w:rsidRPr="00FB4FA6">
        <w:rPr>
          <w:bCs/>
          <w:lang w:val="en-US"/>
        </w:rPr>
        <w:t>A/HRC/39/64</w:t>
      </w:r>
      <w:r w:rsidRPr="00FB4FA6">
        <w:rPr>
          <w:lang w:val="en-US"/>
        </w:rPr>
        <w:t>, Report of the independent international fact-finding missi</w:t>
      </w:r>
      <w:r>
        <w:rPr>
          <w:lang w:val="en-US"/>
        </w:rPr>
        <w:t>on on Myanmar, 12 September 2018</w:t>
      </w:r>
      <w:r w:rsidRPr="00FB4FA6">
        <w:rPr>
          <w:lang w:val="en-US"/>
        </w:rPr>
        <w:t xml:space="preserve"> and A/HRC/39/CRP.2, Report of the detailed findings of the Independent International Fact-Finding Missi</w:t>
      </w:r>
      <w:r>
        <w:rPr>
          <w:lang w:val="en-US"/>
        </w:rPr>
        <w:t>on on Myanmar, 17 September 2018</w:t>
      </w:r>
      <w:r w:rsidRPr="00FB4FA6">
        <w:rPr>
          <w:lang w:val="en-US"/>
        </w:rPr>
        <w:t xml:space="preserve">. </w:t>
      </w:r>
    </w:p>
  </w:footnote>
  <w:footnote w:id="4">
    <w:p w14:paraId="42348435" w14:textId="64361EB0" w:rsidR="00646395" w:rsidRPr="006D1F11" w:rsidRDefault="00646395" w:rsidP="00941FBF">
      <w:pPr>
        <w:pStyle w:val="FootnoteText"/>
        <w:rPr>
          <w:szCs w:val="18"/>
          <w:lang w:val="en-AU"/>
        </w:rPr>
      </w:pPr>
      <w:r w:rsidRPr="00FB4FA6">
        <w:rPr>
          <w:szCs w:val="18"/>
          <w:lang w:val="en-US"/>
        </w:rPr>
        <w:tab/>
      </w:r>
      <w:r w:rsidRPr="0000505C">
        <w:rPr>
          <w:rStyle w:val="FootnoteReference"/>
        </w:rPr>
        <w:footnoteRef/>
      </w:r>
      <w:r w:rsidRPr="00FB4FA6">
        <w:rPr>
          <w:szCs w:val="18"/>
          <w:lang w:val="en-US"/>
        </w:rPr>
        <w:tab/>
      </w:r>
      <w:r w:rsidRPr="00FB4FA6">
        <w:rPr>
          <w:bCs/>
          <w:color w:val="000000" w:themeColor="text1"/>
          <w:szCs w:val="18"/>
          <w:lang w:val="en-US"/>
        </w:rPr>
        <w:t xml:space="preserve">A/HRC/39/64, paragraph 87. </w:t>
      </w:r>
    </w:p>
  </w:footnote>
  <w:footnote w:id="5">
    <w:p w14:paraId="73C0BBA5" w14:textId="0967F801" w:rsidR="00646395" w:rsidRPr="00FB4FA6" w:rsidRDefault="00646395" w:rsidP="00941FBF">
      <w:pPr>
        <w:pStyle w:val="FootnoteText"/>
        <w:rPr>
          <w:color w:val="000000" w:themeColor="text1"/>
          <w:szCs w:val="18"/>
          <w:lang w:val="en-US"/>
        </w:rPr>
      </w:pPr>
      <w:r w:rsidRPr="00FB4FA6">
        <w:rPr>
          <w:szCs w:val="18"/>
          <w:lang w:val="en-US"/>
        </w:rPr>
        <w:tab/>
      </w:r>
      <w:r w:rsidRPr="0000505C">
        <w:rPr>
          <w:rStyle w:val="FootnoteReference"/>
        </w:rPr>
        <w:footnoteRef/>
      </w:r>
      <w:r w:rsidRPr="00FB4FA6">
        <w:rPr>
          <w:szCs w:val="18"/>
          <w:lang w:val="en-US"/>
        </w:rPr>
        <w:tab/>
      </w:r>
      <w:r w:rsidRPr="00FB4FA6">
        <w:rPr>
          <w:color w:val="000000" w:themeColor="text1"/>
          <w:szCs w:val="18"/>
          <w:lang w:val="en-US"/>
        </w:rPr>
        <w:t>A/HRC/39/CRP.2, paragraphs</w:t>
      </w:r>
      <w:r w:rsidRPr="00FB4FA6">
        <w:rPr>
          <w:rFonts w:eastAsia="Calibri"/>
          <w:color w:val="000000" w:themeColor="text1"/>
          <w:szCs w:val="18"/>
          <w:lang w:val="en-US"/>
        </w:rPr>
        <w:t xml:space="preserve"> 1708, 1716, and 1717.</w:t>
      </w:r>
    </w:p>
  </w:footnote>
  <w:footnote w:id="6">
    <w:p w14:paraId="43EB9357" w14:textId="20A0A60F"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r>
      <w:r w:rsidRPr="00FB4FA6">
        <w:rPr>
          <w:shd w:val="clear" w:color="auto" w:fill="FFFFFF"/>
          <w:lang w:val="en-US"/>
        </w:rPr>
        <w:t>Constitution of the Republic of the Union of Myanmar</w:t>
      </w:r>
      <w:r w:rsidRPr="00FB4FA6">
        <w:rPr>
          <w:lang w:val="en-US"/>
        </w:rPr>
        <w:t xml:space="preserve"> (2008), Article 232(b)(ii), 232(j)(ii) </w:t>
      </w:r>
    </w:p>
  </w:footnote>
  <w:footnote w:id="7">
    <w:p w14:paraId="3F8047BF" w14:textId="7C90DAB1" w:rsidR="00646395" w:rsidRPr="006D1F11" w:rsidRDefault="00646395" w:rsidP="00941FBF">
      <w:pPr>
        <w:pStyle w:val="FootnoteText"/>
        <w:rPr>
          <w:lang w:val="en-AU"/>
        </w:rPr>
      </w:pPr>
      <w:r w:rsidRPr="00FB4FA6">
        <w:rPr>
          <w:lang w:val="en-US"/>
        </w:rPr>
        <w:tab/>
      </w:r>
      <w:r w:rsidRPr="0000505C">
        <w:rPr>
          <w:rStyle w:val="FootnoteReference"/>
        </w:rPr>
        <w:footnoteRef/>
      </w:r>
      <w:r w:rsidRPr="00FB4FA6">
        <w:rPr>
          <w:lang w:val="en-US"/>
        </w:rPr>
        <w:tab/>
      </w:r>
      <w:r w:rsidRPr="00FB4FA6">
        <w:rPr>
          <w:shd w:val="clear" w:color="auto" w:fill="FFFFFF"/>
          <w:lang w:val="en-US"/>
        </w:rPr>
        <w:t>Constitution of the Republic of the Union of Myanmar</w:t>
      </w:r>
      <w:r w:rsidRPr="00FB4FA6">
        <w:rPr>
          <w:lang w:val="en-US"/>
        </w:rPr>
        <w:t xml:space="preserve"> (2008), Article 109(b), 436. </w:t>
      </w:r>
    </w:p>
  </w:footnote>
  <w:footnote w:id="8">
    <w:p w14:paraId="582B0A30" w14:textId="12401B71"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 xml:space="preserve">Jennifer Balint, Kristian Lasslett and Kate Macdonald, ““Post-Conflict” Reconstruction, the Crimes of the Powerful and Transitional Justice,” State Crime Journal , Vol. 6, No. 1, “Post-Conflict” Reconstruction, the Crimes of the Powerful and Transitional Justice (Spring 2017), pp. 4-12. See also; Loewenstein, A. (2017) Disaster Capitalism: Making a Killing </w:t>
      </w:r>
      <w:proofErr w:type="gramStart"/>
      <w:r w:rsidRPr="00FB4FA6">
        <w:rPr>
          <w:lang w:val="en-US"/>
        </w:rPr>
        <w:t>Out</w:t>
      </w:r>
      <w:proofErr w:type="gramEnd"/>
      <w:r w:rsidRPr="00FB4FA6">
        <w:rPr>
          <w:lang w:val="en-US"/>
        </w:rPr>
        <w:t xml:space="preserve"> of Catastrophe. New York: Verso. </w:t>
      </w:r>
    </w:p>
  </w:footnote>
  <w:footnote w:id="9">
    <w:p w14:paraId="0632C03D" w14:textId="04E0A139"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 xml:space="preserve">Included in Annex VI. Arms and military equipment suppliers to the Tatmadaw. </w:t>
      </w:r>
    </w:p>
  </w:footnote>
  <w:footnote w:id="10">
    <w:p w14:paraId="57FF659B" w14:textId="5D71FA78"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 xml:space="preserve">A/HRC/39/CRP.2, </w:t>
      </w:r>
      <w:r w:rsidRPr="006D1F11">
        <w:rPr>
          <w:rFonts w:eastAsia="Calibri"/>
          <w:lang w:val="en-AU"/>
        </w:rPr>
        <w:t xml:space="preserve">paragraph 1666. </w:t>
      </w:r>
    </w:p>
  </w:footnote>
  <w:footnote w:id="11">
    <w:p w14:paraId="6DF9F22E" w14:textId="4DDC70D7"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 xml:space="preserve">For full details, see A/HRC/39/CRP.2. </w:t>
      </w:r>
    </w:p>
  </w:footnote>
  <w:footnote w:id="12">
    <w:p w14:paraId="05AFD4BB" w14:textId="576E1ABD"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Directorate of Investment and Company Administration (DICA), Union of Myanmar (</w:t>
      </w:r>
      <w:hyperlink r:id="rId2" w:history="1">
        <w:r w:rsidRPr="00FB4FA6">
          <w:rPr>
            <w:rStyle w:val="Hyperlink"/>
            <w:color w:val="000000" w:themeColor="text1"/>
            <w:szCs w:val="18"/>
            <w:lang w:val="en-US"/>
          </w:rPr>
          <w:t>https://www.dica.gov.mm/</w:t>
        </w:r>
      </w:hyperlink>
      <w:r w:rsidRPr="00FB4FA6">
        <w:rPr>
          <w:lang w:val="en-US"/>
        </w:rPr>
        <w:t>)</w:t>
      </w:r>
      <w:r w:rsidR="00E248CC">
        <w:rPr>
          <w:lang w:val="en-US"/>
        </w:rPr>
        <w:t>.</w:t>
      </w:r>
    </w:p>
  </w:footnote>
  <w:footnote w:id="13">
    <w:p w14:paraId="4580AB5A" w14:textId="07123C9C"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International Consortium of Investigative Journalists (www.icij.org) and OpenCorp</w:t>
      </w:r>
      <w:r w:rsidR="00E248CC">
        <w:rPr>
          <w:lang w:val="en-US"/>
        </w:rPr>
        <w:t>orates (www.opencorporates.com).</w:t>
      </w:r>
    </w:p>
  </w:footnote>
  <w:footnote w:id="14">
    <w:p w14:paraId="743A75FB" w14:textId="6C476B5D" w:rsidR="00646395" w:rsidRPr="006D1F11" w:rsidRDefault="00646395" w:rsidP="00941FBF">
      <w:pPr>
        <w:pStyle w:val="FootnoteText"/>
        <w:rPr>
          <w:lang w:val="es-419"/>
        </w:rPr>
      </w:pPr>
      <w:r w:rsidRPr="00FB4FA6">
        <w:rPr>
          <w:lang w:val="en-US"/>
        </w:rPr>
        <w:tab/>
      </w:r>
      <w:r w:rsidRPr="0000505C">
        <w:rPr>
          <w:rStyle w:val="FootnoteReference"/>
        </w:rPr>
        <w:footnoteRef/>
      </w:r>
      <w:r w:rsidRPr="00941FBF">
        <w:rPr>
          <w:lang w:val="es-AR"/>
        </w:rPr>
        <w:tab/>
      </w:r>
      <w:r w:rsidRPr="006D1F11">
        <w:rPr>
          <w:lang w:val="es-419"/>
        </w:rPr>
        <w:t>Orbis database, Bureau van Dijk (</w:t>
      </w:r>
      <w:hyperlink r:id="rId3" w:history="1">
        <w:r w:rsidRPr="006D1F11">
          <w:rPr>
            <w:rStyle w:val="Hyperlink"/>
            <w:color w:val="000000" w:themeColor="text1"/>
            <w:szCs w:val="18"/>
            <w:lang w:val="es-419"/>
          </w:rPr>
          <w:t>www.bvdinfo.com</w:t>
        </w:r>
      </w:hyperlink>
      <w:r w:rsidR="00E248CC">
        <w:rPr>
          <w:lang w:val="es-419"/>
        </w:rPr>
        <w:t>).</w:t>
      </w:r>
    </w:p>
  </w:footnote>
  <w:footnote w:id="15">
    <w:p w14:paraId="44631D9B" w14:textId="1283C239" w:rsidR="00646395" w:rsidRPr="00FB4FA6" w:rsidRDefault="00646395" w:rsidP="00941FBF">
      <w:pPr>
        <w:pStyle w:val="FootnoteText"/>
        <w:rPr>
          <w:lang w:val="en-US"/>
        </w:rPr>
      </w:pPr>
      <w:r w:rsidRPr="00941FBF">
        <w:rPr>
          <w:lang w:val="es-AR"/>
        </w:rPr>
        <w:tab/>
      </w:r>
      <w:r w:rsidRPr="0000505C">
        <w:rPr>
          <w:rStyle w:val="FootnoteReference"/>
        </w:rPr>
        <w:footnoteRef/>
      </w:r>
      <w:r w:rsidRPr="00FB4FA6">
        <w:rPr>
          <w:lang w:val="en-US"/>
        </w:rPr>
        <w:tab/>
        <w:t xml:space="preserve">As in A/HRC/39/CRP.2, this report uses the term “ethnic armed organization” when referring to non-State armed groups operating in northern Myanmar (Kachin and Shan States) in opposition to the Government. The term “non-State armed group” ordinarily refers to such organizations, as well as other armed actors operating in these and other States (eg. militia groups, or the Arakan Rohingya Salvation Army, known as ARSA, in Rakhine State).  </w:t>
      </w:r>
    </w:p>
  </w:footnote>
  <w:footnote w:id="16">
    <w:p w14:paraId="29739D39" w14:textId="4E0C91BB"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MD-007; GM-005.</w:t>
      </w:r>
    </w:p>
  </w:footnote>
  <w:footnote w:id="17">
    <w:p w14:paraId="53636C59" w14:textId="22B16561"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 xml:space="preserve">See paragraph 191(c). </w:t>
      </w:r>
    </w:p>
  </w:footnote>
  <w:footnote w:id="18">
    <w:p w14:paraId="2840679A" w14:textId="2BD076F2"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A/HRC/39/CRP.2, paragraphs 1553-1556.</w:t>
      </w:r>
    </w:p>
  </w:footnote>
  <w:footnote w:id="19">
    <w:p w14:paraId="64D2DF08" w14:textId="532934DB"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For detailed description of the applicable legal framework, see A/HRC/39/CRP.2</w:t>
      </w:r>
      <w:r w:rsidR="00E248CC">
        <w:rPr>
          <w:lang w:val="en-US"/>
        </w:rPr>
        <w:t>.</w:t>
      </w:r>
    </w:p>
  </w:footnote>
  <w:footnote w:id="20">
    <w:p w14:paraId="1686E821" w14:textId="59C79E9B"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International Covenant on Civil and Political Rights, Article 2 as well as 3, 18, and 23; International Covenant on Economic Social and Cultural Rights, Articles 2, as well as 3, 7, 8, 11, and 13. Although Myanmar is not party to the International Covenant on Civil and Political Rights, much of its content is found in the Universal Declaration of Human Rights (UDHR). The UDHR was not intended at the time to be a legally binding document, but it is now generally considered as an authoritative interpretation of the human rights provisions in the (binding) United Nations Charter. The UDHR is considered a “common standard of achievement for all peoples and all nations” and it sets out the fundamental human rights that are to be universally protected. It is accepted that many of its provisions – if not the entire document – are reflective of customary international law. See A/HRC/39/CRP.2, paragraphs 41-43.</w:t>
      </w:r>
    </w:p>
  </w:footnote>
  <w:footnote w:id="21">
    <w:p w14:paraId="508403B8" w14:textId="2A4DA94F"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A/HRC/40/L.19, paragraphs 24-25.</w:t>
      </w:r>
    </w:p>
  </w:footnote>
  <w:footnote w:id="22">
    <w:p w14:paraId="738F797D" w14:textId="60849E64"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Report of the Special Rapporteur on the situation of human rights in Myanmar, A/HRC/40/68, 5 March 2019, paragraph 15.</w:t>
      </w:r>
    </w:p>
  </w:footnote>
  <w:footnote w:id="23">
    <w:p w14:paraId="6234B3D5" w14:textId="6211E740"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International Covenant on Economic, Social and Cultural Rights, Article 6.</w:t>
      </w:r>
    </w:p>
  </w:footnote>
  <w:footnote w:id="24">
    <w:p w14:paraId="1AE3E34C" w14:textId="263DC95C"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International Covenant on Economic, Social and Cultural Rights, Article 7.</w:t>
      </w:r>
    </w:p>
  </w:footnote>
  <w:footnote w:id="25">
    <w:p w14:paraId="10719469" w14:textId="5FDF64D3"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 xml:space="preserve">Principle 1, </w:t>
      </w:r>
      <w:hyperlink r:id="rId4" w:history="1">
        <w:r w:rsidRPr="00FB4FA6">
          <w:rPr>
            <w:lang w:val="en-US"/>
          </w:rPr>
          <w:t>Guiding</w:t>
        </w:r>
      </w:hyperlink>
      <w:r w:rsidRPr="00FB4FA6">
        <w:rPr>
          <w:rStyle w:val="Hyperlink"/>
          <w:color w:val="000000" w:themeColor="text1"/>
          <w:szCs w:val="18"/>
          <w:lang w:val="en-US"/>
        </w:rPr>
        <w:t xml:space="preserve"> Principles on Business and Human Rights: Implementing the United Nations “Protect, Respect and Remedy” Framework, Office of the High Commissioner for Human Rights</w:t>
      </w:r>
      <w:r w:rsidRPr="00FB4FA6">
        <w:rPr>
          <w:lang w:val="en-US"/>
        </w:rPr>
        <w:t>.</w:t>
      </w:r>
    </w:p>
  </w:footnote>
  <w:footnote w:id="26">
    <w:p w14:paraId="70573351" w14:textId="39361D02"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Principle 2, Guiding Principles</w:t>
      </w:r>
      <w:r w:rsidRPr="00FB4FA6">
        <w:rPr>
          <w:rStyle w:val="Hyperlink"/>
          <w:color w:val="000000" w:themeColor="text1"/>
          <w:szCs w:val="18"/>
          <w:lang w:val="en-US"/>
        </w:rPr>
        <w:t xml:space="preserve"> on Business and Human Rights</w:t>
      </w:r>
      <w:r w:rsidRPr="00FB4FA6">
        <w:rPr>
          <w:lang w:val="en-US"/>
        </w:rPr>
        <w:t>.</w:t>
      </w:r>
    </w:p>
  </w:footnote>
  <w:footnote w:id="27">
    <w:p w14:paraId="5C58ACF3" w14:textId="55D52F5F"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 xml:space="preserve">General Principles of the Guiding Principles </w:t>
      </w:r>
      <w:r w:rsidRPr="00FB4FA6">
        <w:rPr>
          <w:rStyle w:val="Hyperlink"/>
          <w:color w:val="000000" w:themeColor="text1"/>
          <w:szCs w:val="18"/>
          <w:lang w:val="en-US"/>
        </w:rPr>
        <w:t>on Business and Human Rights</w:t>
      </w:r>
      <w:r w:rsidRPr="00FB4FA6" w:rsidDel="004E03C7">
        <w:rPr>
          <w:lang w:val="en-US"/>
        </w:rPr>
        <w:t>.</w:t>
      </w:r>
    </w:p>
  </w:footnote>
  <w:footnote w:id="28">
    <w:p w14:paraId="50EFD04D" w14:textId="58780CA8"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 xml:space="preserve">Principle 3, Guiding Principles </w:t>
      </w:r>
      <w:r w:rsidRPr="00FB4FA6">
        <w:rPr>
          <w:rStyle w:val="Hyperlink"/>
          <w:color w:val="000000" w:themeColor="text1"/>
          <w:szCs w:val="18"/>
          <w:lang w:val="en-US"/>
        </w:rPr>
        <w:t>on Business and Human Rights</w:t>
      </w:r>
      <w:r w:rsidRPr="00FB4FA6">
        <w:rPr>
          <w:lang w:val="en-US"/>
        </w:rPr>
        <w:t>.</w:t>
      </w:r>
    </w:p>
  </w:footnote>
  <w:footnote w:id="29">
    <w:p w14:paraId="1B16F4A3" w14:textId="5864F0B8"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 xml:space="preserve">Principle 4, Guiding Principles </w:t>
      </w:r>
      <w:r w:rsidRPr="00FB4FA6">
        <w:rPr>
          <w:rStyle w:val="Hyperlink"/>
          <w:color w:val="000000" w:themeColor="text1"/>
          <w:szCs w:val="18"/>
          <w:lang w:val="en-US"/>
        </w:rPr>
        <w:t>on Business and Human Rights</w:t>
      </w:r>
      <w:r w:rsidRPr="00FB4FA6">
        <w:rPr>
          <w:lang w:val="en-US"/>
        </w:rPr>
        <w:t>.</w:t>
      </w:r>
    </w:p>
  </w:footnote>
  <w:footnote w:id="30">
    <w:p w14:paraId="5AB3E2CF" w14:textId="6204FBFA"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 xml:space="preserve">Principle 5, Guiding Principles </w:t>
      </w:r>
      <w:r w:rsidRPr="00FB4FA6">
        <w:rPr>
          <w:rStyle w:val="Hyperlink"/>
          <w:color w:val="000000" w:themeColor="text1"/>
          <w:szCs w:val="18"/>
          <w:lang w:val="en-US"/>
        </w:rPr>
        <w:t>on Business and Human Rights</w:t>
      </w:r>
      <w:r w:rsidRPr="00FB4FA6">
        <w:rPr>
          <w:lang w:val="en-US"/>
        </w:rPr>
        <w:t>.</w:t>
      </w:r>
    </w:p>
  </w:footnote>
  <w:footnote w:id="31">
    <w:p w14:paraId="421117FC" w14:textId="69B38529"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 xml:space="preserve">Principle 7, Guiding Principles </w:t>
      </w:r>
      <w:r w:rsidRPr="00FB4FA6">
        <w:rPr>
          <w:rStyle w:val="Hyperlink"/>
          <w:color w:val="000000" w:themeColor="text1"/>
          <w:szCs w:val="18"/>
          <w:lang w:val="en-US"/>
        </w:rPr>
        <w:t>on Business and Human Rights</w:t>
      </w:r>
      <w:r w:rsidRPr="00FB4FA6">
        <w:rPr>
          <w:lang w:val="en-US"/>
        </w:rPr>
        <w:t>.</w:t>
      </w:r>
    </w:p>
  </w:footnote>
  <w:footnote w:id="32">
    <w:p w14:paraId="24D1F0E5" w14:textId="3D95939B" w:rsidR="00646395" w:rsidRPr="00FB4FA6" w:rsidRDefault="00646395" w:rsidP="00941FBF">
      <w:pPr>
        <w:pStyle w:val="FootnoteText"/>
        <w:rPr>
          <w:szCs w:val="18"/>
          <w:lang w:val="en-US"/>
        </w:rPr>
      </w:pPr>
      <w:r w:rsidRPr="00FB4FA6">
        <w:rPr>
          <w:szCs w:val="18"/>
          <w:lang w:val="en-US"/>
        </w:rPr>
        <w:tab/>
      </w:r>
      <w:r w:rsidRPr="0000505C">
        <w:rPr>
          <w:rStyle w:val="FootnoteReference"/>
        </w:rPr>
        <w:footnoteRef/>
      </w:r>
      <w:r w:rsidRPr="00FB4FA6">
        <w:rPr>
          <w:szCs w:val="18"/>
          <w:lang w:val="en-US"/>
        </w:rPr>
        <w:tab/>
        <w:t xml:space="preserve">ICCPR, Article 2; see, </w:t>
      </w:r>
      <w:r w:rsidRPr="00FB4FA6">
        <w:rPr>
          <w:color w:val="000000" w:themeColor="text1"/>
          <w:szCs w:val="18"/>
          <w:lang w:val="en-US"/>
        </w:rPr>
        <w:t xml:space="preserve">also, E/C.12/2011/1; </w:t>
      </w:r>
      <w:r w:rsidRPr="00FB4FA6">
        <w:rPr>
          <w:szCs w:val="18"/>
          <w:lang w:val="en-US"/>
        </w:rPr>
        <w:t xml:space="preserve">Principle 25, Guiding Principles; and </w:t>
      </w:r>
      <w:r w:rsidRPr="00FB4FA6">
        <w:rPr>
          <w:color w:val="000000" w:themeColor="text1"/>
          <w:szCs w:val="18"/>
          <w:lang w:val="en-US"/>
        </w:rPr>
        <w:t>E/C.12/GC/24, Committee on Economic, Social and Cultural Rights, General comment No. 24 (2017) on State obligations under the International Covenant on Economic, Social and Cultural Rights in the context of business activities 10 August 2017, paragraph 41.</w:t>
      </w:r>
    </w:p>
  </w:footnote>
  <w:footnote w:id="33">
    <w:p w14:paraId="25134C92" w14:textId="64154829" w:rsidR="00646395" w:rsidRPr="00FB4FA6" w:rsidRDefault="00646395" w:rsidP="00941FBF">
      <w:pPr>
        <w:pStyle w:val="FootnoteText"/>
        <w:rPr>
          <w:szCs w:val="18"/>
          <w:lang w:val="en-US"/>
        </w:rPr>
      </w:pPr>
      <w:r w:rsidRPr="00FB4FA6">
        <w:rPr>
          <w:szCs w:val="18"/>
          <w:lang w:val="en-US"/>
        </w:rPr>
        <w:tab/>
      </w:r>
      <w:r w:rsidRPr="0000505C">
        <w:rPr>
          <w:rStyle w:val="FootnoteReference"/>
        </w:rPr>
        <w:footnoteRef/>
      </w:r>
      <w:r w:rsidRPr="00FB4FA6">
        <w:rPr>
          <w:szCs w:val="18"/>
          <w:lang w:val="en-US"/>
        </w:rPr>
        <w:tab/>
        <w:t>CCPR General Comment No. 29: Article 4: Derogations during a State of Emergency, para. 14.</w:t>
      </w:r>
    </w:p>
  </w:footnote>
  <w:footnote w:id="34">
    <w:p w14:paraId="706D4C89" w14:textId="7DECC4AB" w:rsidR="00646395" w:rsidRPr="00FB4FA6" w:rsidRDefault="00646395" w:rsidP="00941FBF">
      <w:pPr>
        <w:pStyle w:val="FootnoteText"/>
        <w:rPr>
          <w:szCs w:val="18"/>
          <w:lang w:val="en-US"/>
        </w:rPr>
      </w:pPr>
      <w:r w:rsidRPr="00FB4FA6">
        <w:rPr>
          <w:szCs w:val="18"/>
          <w:lang w:val="en-US"/>
        </w:rPr>
        <w:tab/>
      </w:r>
      <w:r w:rsidRPr="0000505C">
        <w:rPr>
          <w:rStyle w:val="FootnoteReference"/>
        </w:rPr>
        <w:footnoteRef/>
      </w:r>
      <w:r w:rsidRPr="00FB4FA6">
        <w:rPr>
          <w:szCs w:val="18"/>
          <w:lang w:val="en-US"/>
        </w:rPr>
        <w:tab/>
        <w:t xml:space="preserve">See, generally, M. </w:t>
      </w:r>
      <w:r w:rsidRPr="00FB4FA6">
        <w:rPr>
          <w:color w:val="000000" w:themeColor="text1"/>
          <w:szCs w:val="18"/>
          <w:lang w:val="en-US"/>
        </w:rPr>
        <w:t xml:space="preserve">Cherif Bassiouni, </w:t>
      </w:r>
      <w:r w:rsidRPr="00FB4FA6">
        <w:rPr>
          <w:szCs w:val="18"/>
          <w:lang w:val="en-US"/>
        </w:rPr>
        <w:t>International</w:t>
      </w:r>
      <w:r w:rsidRPr="00FB4FA6">
        <w:rPr>
          <w:color w:val="000000" w:themeColor="text1"/>
          <w:szCs w:val="18"/>
          <w:lang w:val="en-US"/>
        </w:rPr>
        <w:t xml:space="preserve"> Recognition of Victims’ Rights, </w:t>
      </w:r>
      <w:r w:rsidRPr="00FB4FA6">
        <w:rPr>
          <w:i/>
          <w:iCs/>
          <w:color w:val="000000" w:themeColor="text1"/>
          <w:szCs w:val="18"/>
          <w:lang w:val="en-US"/>
        </w:rPr>
        <w:t>Human Rights Law Review</w:t>
      </w:r>
      <w:r w:rsidRPr="00FB4FA6">
        <w:rPr>
          <w:color w:val="000000" w:themeColor="text1"/>
          <w:szCs w:val="18"/>
          <w:lang w:val="en-US"/>
        </w:rPr>
        <w:t xml:space="preserve">, Volume 6, Issue 2, </w:t>
      </w:r>
      <w:r w:rsidRPr="00FB4FA6">
        <w:rPr>
          <w:szCs w:val="18"/>
          <w:lang w:val="en-US"/>
        </w:rPr>
        <w:t>2006</w:t>
      </w:r>
      <w:r w:rsidR="00E248CC">
        <w:rPr>
          <w:color w:val="000000" w:themeColor="text1"/>
          <w:szCs w:val="18"/>
          <w:lang w:val="en-US"/>
        </w:rPr>
        <w:t>, pages 203–279.</w:t>
      </w:r>
      <w:r w:rsidRPr="00FB4FA6">
        <w:rPr>
          <w:color w:val="2A2A2A"/>
          <w:szCs w:val="18"/>
          <w:shd w:val="clear" w:color="auto" w:fill="FFFFFF"/>
          <w:lang w:val="en-US"/>
        </w:rPr>
        <w:t> </w:t>
      </w:r>
    </w:p>
  </w:footnote>
  <w:footnote w:id="35">
    <w:p w14:paraId="2C1E1942" w14:textId="604AE5C2" w:rsidR="00646395" w:rsidRPr="00FB4FA6" w:rsidRDefault="00646395" w:rsidP="00941FBF">
      <w:pPr>
        <w:pStyle w:val="FootnoteText"/>
        <w:rPr>
          <w:szCs w:val="18"/>
          <w:lang w:val="en-US"/>
        </w:rPr>
      </w:pPr>
      <w:r w:rsidRPr="00FB4FA6">
        <w:rPr>
          <w:szCs w:val="18"/>
          <w:lang w:val="en-US"/>
        </w:rPr>
        <w:tab/>
      </w:r>
      <w:r w:rsidRPr="0000505C">
        <w:rPr>
          <w:rStyle w:val="FootnoteReference"/>
        </w:rPr>
        <w:footnoteRef/>
      </w:r>
      <w:r w:rsidRPr="00FB4FA6">
        <w:rPr>
          <w:szCs w:val="18"/>
          <w:lang w:val="en-US"/>
        </w:rPr>
        <w:tab/>
      </w:r>
      <w:r w:rsidRPr="00FB4FA6">
        <w:rPr>
          <w:color w:val="000000" w:themeColor="text1"/>
          <w:szCs w:val="18"/>
          <w:lang w:val="en-US"/>
        </w:rPr>
        <w:t xml:space="preserve">Additionally, where provided for in an applicable treaty or other international legal obligations, States should facilitate extradition or surrender offenders to other States and to appropriate international judicial bodies. Basic Principles and Guidelines on the Right to a Remedy and Reparation for Victims of Gross Violations of International Human Rights Law and Serious Violations of International Humanitarian Law, </w:t>
      </w:r>
      <w:r w:rsidRPr="00FB4FA6">
        <w:rPr>
          <w:szCs w:val="18"/>
          <w:lang w:val="en-US"/>
        </w:rPr>
        <w:t xml:space="preserve">Basic Guideline and Principle 4 and 5. </w:t>
      </w:r>
    </w:p>
  </w:footnote>
  <w:footnote w:id="36">
    <w:p w14:paraId="19BBCBA0" w14:textId="4C875ED0" w:rsidR="00646395" w:rsidRPr="00FB4FA6" w:rsidRDefault="00646395" w:rsidP="00941FBF">
      <w:pPr>
        <w:pStyle w:val="FootnoteText"/>
        <w:rPr>
          <w:szCs w:val="18"/>
          <w:lang w:val="en-US"/>
        </w:rPr>
      </w:pPr>
      <w:r w:rsidRPr="00FB4FA6">
        <w:rPr>
          <w:szCs w:val="18"/>
          <w:lang w:val="en-US"/>
        </w:rPr>
        <w:tab/>
      </w:r>
      <w:r w:rsidRPr="0000505C">
        <w:rPr>
          <w:rStyle w:val="FootnoteReference"/>
        </w:rPr>
        <w:footnoteRef/>
      </w:r>
      <w:r w:rsidRPr="00FB4FA6">
        <w:rPr>
          <w:szCs w:val="18"/>
          <w:lang w:val="en-US"/>
        </w:rPr>
        <w:tab/>
        <w:t>E.g., Human Rights Committee, General comment No. 36 (2018) on article 6 of the International Covenant on Civil and Political Rights, on the right to life, paragraph 28.</w:t>
      </w:r>
    </w:p>
  </w:footnote>
  <w:footnote w:id="37">
    <w:p w14:paraId="547F7A03" w14:textId="3DD1309E" w:rsidR="00646395" w:rsidRPr="00FB4FA6" w:rsidRDefault="00646395" w:rsidP="00941FBF">
      <w:pPr>
        <w:pStyle w:val="FootnoteText"/>
        <w:rPr>
          <w:szCs w:val="18"/>
          <w:lang w:val="en-US"/>
        </w:rPr>
      </w:pPr>
      <w:r w:rsidRPr="00FB4FA6">
        <w:rPr>
          <w:szCs w:val="18"/>
          <w:lang w:val="en-US"/>
        </w:rPr>
        <w:tab/>
      </w:r>
      <w:r w:rsidRPr="0000505C">
        <w:rPr>
          <w:rStyle w:val="FootnoteReference"/>
        </w:rPr>
        <w:footnoteRef/>
      </w:r>
      <w:r w:rsidRPr="00FB4FA6">
        <w:rPr>
          <w:szCs w:val="18"/>
          <w:lang w:val="en-US"/>
        </w:rPr>
        <w:tab/>
        <w:t>Updated Set of principles for the protection and promotion of human rights through action to combat impunity (E/CN.4/2005/102/Add.1), 2005, principle 1.</w:t>
      </w:r>
    </w:p>
  </w:footnote>
  <w:footnote w:id="38">
    <w:p w14:paraId="3978AA78" w14:textId="4D4D442C" w:rsidR="00646395" w:rsidRPr="00FB4FA6" w:rsidRDefault="00646395" w:rsidP="00941FBF">
      <w:pPr>
        <w:pStyle w:val="FootnoteText"/>
        <w:rPr>
          <w:szCs w:val="18"/>
          <w:lang w:val="en-US"/>
        </w:rPr>
      </w:pPr>
      <w:r w:rsidRPr="00FB4FA6">
        <w:rPr>
          <w:szCs w:val="18"/>
          <w:lang w:val="en-US"/>
        </w:rPr>
        <w:tab/>
      </w:r>
      <w:r w:rsidRPr="0000505C">
        <w:rPr>
          <w:rStyle w:val="FootnoteReference"/>
        </w:rPr>
        <w:footnoteRef/>
      </w:r>
      <w:r w:rsidRPr="00FB4FA6">
        <w:rPr>
          <w:szCs w:val="18"/>
          <w:lang w:val="en-US"/>
        </w:rPr>
        <w:tab/>
      </w:r>
      <w:r w:rsidRPr="00FB4FA6">
        <w:rPr>
          <w:color w:val="000000" w:themeColor="text1"/>
          <w:szCs w:val="18"/>
          <w:lang w:val="en-US"/>
        </w:rPr>
        <w:t xml:space="preserve">E/C.12/GC/24, Committee on Economic, Social and Cultural Rights, General comment No. 24 (2017) on State obligations under the </w:t>
      </w:r>
      <w:r w:rsidRPr="00FB4FA6">
        <w:rPr>
          <w:szCs w:val="18"/>
          <w:lang w:val="en-US"/>
        </w:rPr>
        <w:t>International</w:t>
      </w:r>
      <w:r w:rsidRPr="00FB4FA6">
        <w:rPr>
          <w:color w:val="000000" w:themeColor="text1"/>
          <w:szCs w:val="18"/>
          <w:lang w:val="en-US"/>
        </w:rPr>
        <w:t xml:space="preserve"> Covenant on Economic, Social and Cultural Rights in the context of business activities 10 August 2017, paragraph 41.</w:t>
      </w:r>
    </w:p>
  </w:footnote>
  <w:footnote w:id="39">
    <w:p w14:paraId="001B9F87" w14:textId="04240395"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Human Rights Committee, General comment No. 36 (2018) on article 6 of the International Covenant on Civil and Political Rights, on the right to life, paragraph 22; E/C.12/GC/24, Committee on Economic, Social and Cultural Rights, General comment No. 24 (2017) on State obligations under the International Covenant on Economic, Social and Cultural Rights in the context of business activities 10 August 2017, paragraphs 26 and 28.</w:t>
      </w:r>
    </w:p>
  </w:footnote>
  <w:footnote w:id="40">
    <w:p w14:paraId="3EC39C64" w14:textId="2408A0D5"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Human Rights Committee, General comment No. 36 (2018) on article 6 of the International Covenant on Civil and Political Rights, on the right to life, para. 22</w:t>
      </w:r>
    </w:p>
  </w:footnote>
  <w:footnote w:id="41">
    <w:p w14:paraId="71537175" w14:textId="5812250E"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Human Rights Committee, Concluding Observations on the sixth periodic report of Germany (2012), CCPR/C/DEU/CO/6, paragraph 16; Human Rights Committee, Concluding Observations on the sixth periodic report of Canada (2015), CCPR/C/CAN/CO/6, paragraph 6, in which the Committee emphasized, “The State party should (a) enhance the effectiveness of existing mechanisms to ensure that all Canadian corporations under its jurisdiction, in particular mining corporations,  respect human rights standards when operating abroad; (b) consider establishing an independent mechanism with powers to investigate human rights abuses by such corporations abroad; and (c) develop a legal framework that affords legal remedies to people who have been victims of activities of such corporations operating abroad.”</w:t>
      </w:r>
    </w:p>
  </w:footnote>
  <w:footnote w:id="42">
    <w:p w14:paraId="29348885" w14:textId="66475742"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See E/C.12/2011/1, paragraphs 5 and 6; E/C.12/GC/24, Committee on Economic, Social and Cultural Rights, General comment No. 24 (2017) on State obligations under the International Covenant on Economic, Social and Cultural Rights in the context of business activities 10 August 2017.</w:t>
      </w:r>
    </w:p>
  </w:footnote>
  <w:footnote w:id="43">
    <w:p w14:paraId="5F662943" w14:textId="536943D4"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E/C.12/GC/24, Committee on Economic, Social and Cultural Rights, General comment No. 24 (2017) on State obligations under the International Covenant on Economic, Social and Cultural Rights in the context of business activities 10 August 2017, paragraph 26.</w:t>
      </w:r>
    </w:p>
  </w:footnote>
  <w:footnote w:id="44">
    <w:p w14:paraId="6D49CC19" w14:textId="031956B1"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E/C.12/GC/24, Committee on Economic, Social and Cultural Rights, General comment No. 24 (2017) on State obligations under the International Covenant on Economic, Social and Cultural Rights in the context of business activities 10 August 2017, paragraph 28.</w:t>
      </w:r>
    </w:p>
  </w:footnote>
  <w:footnote w:id="45">
    <w:p w14:paraId="4327D657" w14:textId="7C7FDA59"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Report of the Special Rapporteur on the situation of human rights in Myanmar, A/HRC/40/68, 5 March 2019, paragraph 16. See, also, Report of the Special Rapporteur on the situation of human rights in Myanmar, A/73/332, 20 August 2018, paragraph 26.</w:t>
      </w:r>
    </w:p>
  </w:footnote>
  <w:footnote w:id="46">
    <w:p w14:paraId="42D2668F" w14:textId="23757412"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For additional information on the application of international humanitarian law in Myanmar, see, A/HRC/39/CRP.2, paragraphs 60-62.</w:t>
      </w:r>
    </w:p>
  </w:footnote>
  <w:footnote w:id="47">
    <w:p w14:paraId="1CB54395" w14:textId="1F697233" w:rsidR="00646395" w:rsidRPr="00FB4FA6" w:rsidRDefault="00646395" w:rsidP="00941FBF">
      <w:pPr>
        <w:pStyle w:val="FootnoteText"/>
        <w:rPr>
          <w:color w:val="000000" w:themeColor="text1"/>
          <w:lang w:val="en-US" w:eastAsia="en-GB"/>
        </w:rPr>
      </w:pPr>
      <w:r w:rsidRPr="00FB4FA6">
        <w:rPr>
          <w:lang w:val="en-US"/>
        </w:rPr>
        <w:tab/>
      </w:r>
      <w:r w:rsidRPr="0000505C">
        <w:rPr>
          <w:rStyle w:val="FootnoteReference"/>
        </w:rPr>
        <w:footnoteRef/>
      </w:r>
      <w:r w:rsidRPr="00FB4FA6">
        <w:rPr>
          <w:lang w:val="en-US"/>
        </w:rPr>
        <w:tab/>
      </w:r>
      <w:r w:rsidRPr="00FB4FA6">
        <w:rPr>
          <w:color w:val="000000" w:themeColor="text1"/>
          <w:shd w:val="clear" w:color="auto" w:fill="FFFFFF"/>
          <w:lang w:val="en-US"/>
        </w:rPr>
        <w:t>Jean-Marie Henckaerts</w:t>
      </w:r>
      <w:r w:rsidRPr="00FB4FA6">
        <w:rPr>
          <w:color w:val="000000" w:themeColor="text1"/>
          <w:lang w:val="en-US"/>
        </w:rPr>
        <w:t>, eds., Commentary on the First Geneva Convention: Convention (I) for the Amelioration of the Condition of the Wounded in Armies in the Field, International Committee of the Red Cross, 15 December 2016, paragraph 162. The Arms Trade Treaty references this obligation when it lists its principle of “Respecting and ensuring respect for international humanitarian law in accordance with, inter alia, the Geneva Conventions of 1949”. See, The Arms Trade Treaty (</w:t>
      </w:r>
      <w:hyperlink r:id="rId5" w:history="1">
        <w:r w:rsidRPr="00FB4FA6">
          <w:rPr>
            <w:color w:val="000000" w:themeColor="text1"/>
            <w:lang w:val="en-US"/>
          </w:rPr>
          <w:t>https://thearmstradetreaty.org/treaty-status.html?templateId=209883#</w:t>
        </w:r>
      </w:hyperlink>
      <w:hyperlink r:id="rId6" w:history="1">
        <w:r w:rsidRPr="00FB4FA6">
          <w:rPr>
            <w:color w:val="000000" w:themeColor="text1"/>
            <w:lang w:val="en-US"/>
          </w:rPr>
          <w:t>https://thearmstradetreaty.org/treaty-status.html?templateId=209883#</w:t>
        </w:r>
      </w:hyperlink>
      <w:r w:rsidRPr="00FB4FA6">
        <w:rPr>
          <w:color w:val="000000" w:themeColor="text1"/>
          <w:lang w:val="en-US"/>
        </w:rPr>
        <w:t>), Principles.</w:t>
      </w:r>
    </w:p>
  </w:footnote>
  <w:footnote w:id="48">
    <w:p w14:paraId="70EE777A" w14:textId="0CB1658F" w:rsidR="00646395" w:rsidRPr="00FB4FA6" w:rsidRDefault="00646395" w:rsidP="00941FBF">
      <w:pPr>
        <w:pStyle w:val="FootnoteText"/>
        <w:rPr>
          <w:color w:val="000000" w:themeColor="text1"/>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Marco Sassoli, “State responsibility for violations of international humanitarian law,” International Review of the Red Cross, June 2002 Vol. 84 No 846, pg. 413</w:t>
      </w:r>
    </w:p>
  </w:footnote>
  <w:footnote w:id="49">
    <w:p w14:paraId="076A870C" w14:textId="47704F71"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J.M. Henckaerts and L. Doswald-Beck, “Customary International Humanitarian Law. Volume I: Rules” (Cambridge, ICRC/Cambridge University Press, 2005), rule 139.</w:t>
      </w:r>
    </w:p>
  </w:footnote>
  <w:footnote w:id="50">
    <w:p w14:paraId="11744575" w14:textId="6D0DBBB4"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The Arms Trade Treaty (</w:t>
      </w:r>
      <w:hyperlink r:id="rId7" w:history="1">
        <w:r w:rsidRPr="00FB4FA6">
          <w:rPr>
            <w:rStyle w:val="Hyperlink"/>
            <w:szCs w:val="18"/>
            <w:lang w:val="en-US"/>
          </w:rPr>
          <w:t>https://thearmstradetreaty.org/treaty-status.html?templateId=209883#</w:t>
        </w:r>
      </w:hyperlink>
      <w:r w:rsidRPr="00FB4FA6">
        <w:rPr>
          <w:color w:val="000000" w:themeColor="text1"/>
          <w:lang w:val="en-US"/>
        </w:rPr>
        <w:t>), Article 1.</w:t>
      </w:r>
    </w:p>
  </w:footnote>
  <w:footnote w:id="51">
    <w:p w14:paraId="34996376" w14:textId="697051DD"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The Arms Trade Treaty (</w:t>
      </w:r>
      <w:hyperlink r:id="rId8" w:history="1">
        <w:r w:rsidRPr="00FB4FA6">
          <w:rPr>
            <w:rStyle w:val="Hyperlink"/>
            <w:szCs w:val="18"/>
            <w:lang w:val="en-US"/>
          </w:rPr>
          <w:t>https://thearmstradetreaty.org/treaty-status.html?templateId=209883#</w:t>
        </w:r>
      </w:hyperlink>
      <w:hyperlink r:id="rId9" w:history="1">
        <w:r w:rsidRPr="00FB4FA6">
          <w:rPr>
            <w:rStyle w:val="Hyperlink"/>
            <w:szCs w:val="18"/>
            <w:lang w:val="en-US"/>
          </w:rPr>
          <w:t>https://thearmstradetreaty.org/treaty-status.html?templateId=209883#</w:t>
        </w:r>
      </w:hyperlink>
      <w:r w:rsidRPr="00FB4FA6">
        <w:rPr>
          <w:color w:val="000000" w:themeColor="text1"/>
          <w:lang w:val="en-US"/>
        </w:rPr>
        <w:t>), Principles.</w:t>
      </w:r>
    </w:p>
  </w:footnote>
  <w:footnote w:id="52">
    <w:p w14:paraId="7B89640E" w14:textId="55290BD8"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The Arms Trade Treaty (</w:t>
      </w:r>
      <w:hyperlink r:id="rId10" w:history="1">
        <w:r w:rsidRPr="00FB4FA6">
          <w:rPr>
            <w:rStyle w:val="Hyperlink"/>
            <w:szCs w:val="18"/>
            <w:lang w:val="en-US"/>
          </w:rPr>
          <w:t>https://thearmstradetreaty.org/treaty-status.html?templateId=209883#</w:t>
        </w:r>
      </w:hyperlink>
      <w:r w:rsidRPr="00FB4FA6">
        <w:rPr>
          <w:color w:val="000000" w:themeColor="text1"/>
          <w:lang w:val="en-US"/>
        </w:rPr>
        <w:t>), Article 3.</w:t>
      </w:r>
    </w:p>
  </w:footnote>
  <w:footnote w:id="53">
    <w:p w14:paraId="60D06425" w14:textId="501D6278"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The Arms Trade Treaty (</w:t>
      </w:r>
      <w:hyperlink r:id="rId11" w:history="1">
        <w:r w:rsidRPr="00FB4FA6">
          <w:rPr>
            <w:rStyle w:val="Hyperlink"/>
            <w:szCs w:val="18"/>
            <w:lang w:val="en-US"/>
          </w:rPr>
          <w:t>https://thearmstradetreaty.org/treaty-status.html?templateId=209883#</w:t>
        </w:r>
      </w:hyperlink>
      <w:r w:rsidRPr="00FB4FA6">
        <w:rPr>
          <w:color w:val="000000" w:themeColor="text1"/>
          <w:lang w:val="en-US"/>
        </w:rPr>
        <w:t>), Article 4.</w:t>
      </w:r>
    </w:p>
  </w:footnote>
  <w:footnote w:id="54">
    <w:p w14:paraId="359ED169" w14:textId="6E0BB9DD"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The Arms Trade Treaty (https://thearmstradetreaty.org/treaty-status.html?templateId=209883#)</w:t>
      </w:r>
    </w:p>
  </w:footnote>
  <w:footnote w:id="55">
    <w:p w14:paraId="28D46730" w14:textId="42BFC801" w:rsidR="00646395" w:rsidRPr="00FB4FA6" w:rsidRDefault="00646395" w:rsidP="00941FBF">
      <w:pPr>
        <w:pStyle w:val="FootnoteText"/>
        <w:rPr>
          <w:color w:val="000000" w:themeColor="text1"/>
          <w:highlight w:val="yellow"/>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The Arms Trade Treaty, “ATT Signatories that have not yet ratified, accepted, or approved the Treaty,” (</w:t>
      </w:r>
      <w:hyperlink r:id="rId12" w:history="1">
        <w:r w:rsidRPr="00FB4FA6">
          <w:rPr>
            <w:rStyle w:val="Hyperlink"/>
            <w:color w:val="000000" w:themeColor="text1"/>
            <w:szCs w:val="18"/>
            <w:lang w:val="en-US"/>
          </w:rPr>
          <w:t>https://thearmstradetreaty.org/hyper-images/file/List%20of%20ATT%20Signatory%20States%20(10%20May%202019)/List%20of%20ATT%20Signatory%20States%20(10%20May%202019).pdf)</w:t>
        </w:r>
      </w:hyperlink>
      <w:r w:rsidRPr="00FB4FA6">
        <w:rPr>
          <w:rStyle w:val="Hyperlink"/>
          <w:color w:val="000000" w:themeColor="text1"/>
          <w:szCs w:val="18"/>
          <w:lang w:val="en-US"/>
        </w:rPr>
        <w:t xml:space="preserve">. </w:t>
      </w:r>
    </w:p>
  </w:footnote>
  <w:footnote w:id="56">
    <w:p w14:paraId="77875F32" w14:textId="5E15E3BA" w:rsidR="00646395" w:rsidRPr="006D1F11" w:rsidRDefault="00646395" w:rsidP="00941FBF">
      <w:pPr>
        <w:pStyle w:val="FootnoteText"/>
        <w:rPr>
          <w:color w:val="000000" w:themeColor="text1"/>
        </w:rPr>
      </w:pPr>
      <w:r w:rsidRPr="00FB4FA6">
        <w:rPr>
          <w:lang w:val="en-US"/>
        </w:rPr>
        <w:tab/>
      </w:r>
      <w:r w:rsidRPr="0000505C">
        <w:rPr>
          <w:rStyle w:val="FootnoteReference"/>
        </w:rPr>
        <w:footnoteRef/>
      </w:r>
      <w:r w:rsidRPr="00FB4FA6">
        <w:rPr>
          <w:lang w:val="en-US"/>
        </w:rPr>
        <w:tab/>
      </w:r>
      <w:r w:rsidRPr="00FB4FA6">
        <w:rPr>
          <w:color w:val="000000" w:themeColor="text1"/>
          <w:lang w:val="en-US"/>
        </w:rPr>
        <w:t xml:space="preserve">Vienna Convention on the Law of Treaties, Article 18. Myanmar acceded to the Vienna Convention on the Law of Treaties on 16 September 1998.  </w:t>
      </w:r>
      <w:hyperlink r:id="rId13" w:history="1">
        <w:r w:rsidRPr="006D1F11">
          <w:rPr>
            <w:color w:val="000000" w:themeColor="text1"/>
          </w:rPr>
          <w:t>https://treaties.un.org/Pages/ViewDetailsIII.aspx?src=TREATY&amp;mtdsg_no=XXIII-1&amp;chapter=23&amp;Temp=mtdsg3&amp;clang=_en</w:t>
        </w:r>
      </w:hyperlink>
      <w:r>
        <w:rPr>
          <w:color w:val="000000" w:themeColor="text1"/>
        </w:rPr>
        <w:t>.</w:t>
      </w:r>
    </w:p>
  </w:footnote>
  <w:footnote w:id="57">
    <w:p w14:paraId="1F5BFB4D" w14:textId="5926A477" w:rsidR="00646395" w:rsidRPr="00FB4FA6" w:rsidRDefault="00646395" w:rsidP="00941FBF">
      <w:pPr>
        <w:pStyle w:val="FootnoteText"/>
        <w:rPr>
          <w:lang w:val="en-US"/>
        </w:rPr>
      </w:pPr>
      <w:r>
        <w:tab/>
      </w:r>
      <w:r w:rsidRPr="0000505C">
        <w:rPr>
          <w:rStyle w:val="FootnoteReference"/>
        </w:rPr>
        <w:footnoteRef/>
      </w:r>
      <w:r w:rsidRPr="00FB4FA6">
        <w:rPr>
          <w:lang w:val="en-US"/>
        </w:rPr>
        <w:tab/>
      </w:r>
      <w:r w:rsidRPr="00FB4FA6">
        <w:rPr>
          <w:rStyle w:val="Hyperlink"/>
          <w:color w:val="000000" w:themeColor="text1"/>
          <w:szCs w:val="18"/>
          <w:lang w:val="en-US"/>
        </w:rPr>
        <w:t>Article 1 of the ATT sets out its object and purpose. Its object is to “establish the highest possible common international standards for regulating or improving the regulation of the international trade in conventional arms” and to “prevent and eradicate the illicit trade in conventional arms and prevent their diversion</w:t>
      </w:r>
      <w:r w:rsidRPr="00FB4FA6" w:rsidDel="00AE5D89">
        <w:rPr>
          <w:rStyle w:val="Hyperlink"/>
          <w:color w:val="000000" w:themeColor="text1"/>
          <w:szCs w:val="18"/>
          <w:lang w:val="en-US"/>
        </w:rPr>
        <w:t>.</w:t>
      </w:r>
      <w:r w:rsidRPr="00FB4FA6">
        <w:rPr>
          <w:rStyle w:val="Hyperlink"/>
          <w:color w:val="000000" w:themeColor="text1"/>
          <w:szCs w:val="18"/>
          <w:lang w:val="en-US"/>
        </w:rPr>
        <w:t>” “Reducing human suffering” is one of the ATT’s fundamental purposes. The others are to contribute to international and regional peace, security and stability, and to promote “cooperation, transparency and responsible action by States Parties in the international trade in conventional arms, thereby building confidence among States Parties”. The implementation of the treaty’s arms transfer criteria, set out in Articles 6 and 7, is therefore particularly relevant to the ATT’s object and purpose. For further information, see: Understanding the Arms Trade Treaty from a Humanitarian Perspective, International Committee of the Red Cross, 2016.</w:t>
      </w:r>
    </w:p>
  </w:footnote>
  <w:footnote w:id="58">
    <w:p w14:paraId="473D4D3A" w14:textId="7BEF4A15"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r>
      <w:r w:rsidRPr="00FB4FA6">
        <w:rPr>
          <w:rStyle w:val="Hyperlink"/>
          <w:color w:val="000000" w:themeColor="text1"/>
          <w:szCs w:val="18"/>
          <w:lang w:val="en-US"/>
        </w:rPr>
        <w:t xml:space="preserve">European Union Council Common Position 2008/944/CFSP of 8 December 2008 defining common rules </w:t>
      </w:r>
      <w:r w:rsidRPr="00FB4FA6">
        <w:rPr>
          <w:lang w:val="en-US"/>
        </w:rPr>
        <w:t>governing</w:t>
      </w:r>
      <w:r w:rsidRPr="00FB4FA6">
        <w:rPr>
          <w:rStyle w:val="Hyperlink"/>
          <w:color w:val="000000" w:themeColor="text1"/>
          <w:szCs w:val="18"/>
          <w:lang w:val="en-US"/>
        </w:rPr>
        <w:t xml:space="preserve"> control of exports of military technology and equipment.</w:t>
      </w:r>
    </w:p>
  </w:footnote>
  <w:footnote w:id="59">
    <w:p w14:paraId="15C895AC" w14:textId="680559E5"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 xml:space="preserve">Criteria 2, </w:t>
      </w:r>
      <w:r w:rsidRPr="00FB4FA6">
        <w:rPr>
          <w:rStyle w:val="Hyperlink"/>
          <w:color w:val="000000" w:themeColor="text1"/>
          <w:szCs w:val="18"/>
          <w:lang w:val="en-US"/>
        </w:rPr>
        <w:t>European Union Council Common Position 2008/944/CFSP of 8 December 2008 defining common rules governing control of exports of military technology and equipment.</w:t>
      </w:r>
    </w:p>
  </w:footnote>
  <w:footnote w:id="60">
    <w:p w14:paraId="4B2294AA" w14:textId="356B948A"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 xml:space="preserve"> Article 6, </w:t>
      </w:r>
      <w:r w:rsidRPr="00FB4FA6">
        <w:rPr>
          <w:rStyle w:val="Hyperlink"/>
          <w:color w:val="000000" w:themeColor="text1"/>
          <w:szCs w:val="18"/>
          <w:lang w:val="en-US"/>
        </w:rPr>
        <w:t>European Union Council Common Position 2008/944/CFSP of 8 December 2008 defining common rules governing control of exports of military technology and equipment</w:t>
      </w:r>
    </w:p>
  </w:footnote>
  <w:footnote w:id="61">
    <w:p w14:paraId="08AE2BE8" w14:textId="0722494C"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See Wassenaar Arrangement, “List of dual-use goods and technologies and munitions list”, December 2018.</w:t>
      </w:r>
    </w:p>
  </w:footnote>
  <w:footnote w:id="62">
    <w:p w14:paraId="3057E095" w14:textId="7658217D"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r>
      <w:r w:rsidRPr="006D1F11">
        <w:rPr>
          <w:rFonts w:eastAsia="Calibri"/>
          <w:lang w:val="en-US"/>
        </w:rPr>
        <w:t>See Commentary to Article 16 of the Draft articles on Responsibility of States for Internationally Wrongful Acts, with commentaries (2001).</w:t>
      </w:r>
      <w:r w:rsidRPr="00FB4FA6">
        <w:rPr>
          <w:lang w:val="en-US"/>
        </w:rPr>
        <w:t xml:space="preserve"> The International Court of Justice (ICJ) has held that Article 16 had attained the status of customary international law. See, Application of the Convention on the Prevention and Punishment of the Crime of Genocide (Bosnia and Herzegovina v Serbia and Montenegro) (Judgment) (2007) ICJ Rep 43, para 417 (hereinafter Bosnian Genocide case). For detailed analysis of the customary law status of Article 16, see Aust (2011), Complicity and the Law of State Responsibility, pp. 97–191. </w:t>
      </w:r>
    </w:p>
  </w:footnote>
  <w:footnote w:id="63">
    <w:p w14:paraId="364F87E6" w14:textId="5A497EA9"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Harriet Moynihan, Aiding and Assisting: Challenges in Armed Conflict and Counterterrorism, November 2016 (</w:t>
      </w:r>
      <w:hyperlink r:id="rId14" w:history="1">
        <w:r w:rsidRPr="00FB4FA6">
          <w:rPr>
            <w:lang w:val="en-US"/>
          </w:rPr>
          <w:t>https://www.chathamhouse.org/sites/default/files/publications/research/2016-11-11-aiding-assisting-challenges-armed-conflict-moynihan.pdf</w:t>
        </w:r>
      </w:hyperlink>
      <w:r w:rsidRPr="00FB4FA6">
        <w:rPr>
          <w:lang w:val="en-US"/>
        </w:rPr>
        <w:t>), paragraph 76.</w:t>
      </w:r>
    </w:p>
  </w:footnote>
  <w:footnote w:id="64">
    <w:p w14:paraId="241D5F3E" w14:textId="7EC4C1B9"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Miles Jackson, Complicity in International Law (Oxford University Press, 2015), p. 153; James Crawford, State Responsibility: The General Part (Cambridge University Press, 2013), p. 402; Helmut Philipp Aust, Complicity and the Law of State Responsibility, (Cambridge University Press, 2011), p. 239; Vaughan Lowe, ‘Responsibility for the Conduct of Other States’, Japanese Journal of International Law, 2002, pp. 5–6.</w:t>
      </w:r>
    </w:p>
  </w:footnote>
  <w:footnote w:id="65">
    <w:p w14:paraId="15DB9B74" w14:textId="11EAEFD3"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Vladyslav Lanovoy, ‘Complicity in an Internationally Wrongful Act’, in  André Nollkaemper and Ilias Plakokefalos (eds.), </w:t>
      </w:r>
      <w:hyperlink r:id="rId15" w:tgtFrame="_blank" w:history="1">
        <w:r w:rsidRPr="00FB4FA6">
          <w:rPr>
            <w:lang w:val="en-US"/>
          </w:rPr>
          <w:t>Principles of Shared Responsibility in International Law: An Appraisal of the State of the Art</w:t>
        </w:r>
      </w:hyperlink>
      <w:r w:rsidRPr="00FB4FA6">
        <w:rPr>
          <w:lang w:val="en-US"/>
        </w:rPr>
        <w:t> (Cambridge: Cambridge University Press, 2014), pg. 9.</w:t>
      </w:r>
    </w:p>
  </w:footnote>
  <w:footnote w:id="66">
    <w:p w14:paraId="24E76106" w14:textId="0EB19AFD"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Article 41 of the Draft articles on Responsibility of States for Internationally Wrongful Acts, with commentaries (2001). The draft articles are generally accepted as authoritative interpretations of international law, including by the International Court of Justice, and also as generally reflecting customary international law. See, generally, Đorđeska, Marija. The Process of International Law—Making: The Relationship between the International Court of Justice and the International Law Commission. International and Comparative Law Review, 2015, vol. 15, no. 1, pp. 7–57.</w:t>
      </w:r>
    </w:p>
  </w:footnote>
  <w:footnote w:id="67">
    <w:p w14:paraId="5B81D947" w14:textId="0E0A837F"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See Draft articles on Responsibility of States for Internationally Wrongful Acts, with commentaries (2001), para. 5 of the commentary to Article 26; and Draft articles on Responsibility of States for Internationally Wrongful Acts, with commentaries (2001), para. 4 of the commentary to Article 40.</w:t>
      </w:r>
    </w:p>
  </w:footnote>
  <w:footnote w:id="68">
    <w:p w14:paraId="13786752" w14:textId="14401E61"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 xml:space="preserve">Principle 11 and 13, Guiding Principles </w:t>
      </w:r>
      <w:r w:rsidRPr="00FB4FA6">
        <w:rPr>
          <w:rStyle w:val="Hyperlink"/>
          <w:color w:val="000000" w:themeColor="text1"/>
          <w:szCs w:val="18"/>
          <w:lang w:val="en-US"/>
        </w:rPr>
        <w:t>on Business and Human Rights</w:t>
      </w:r>
      <w:r w:rsidRPr="00FB4FA6">
        <w:rPr>
          <w:lang w:val="en-US"/>
        </w:rPr>
        <w:t>.</w:t>
      </w:r>
    </w:p>
  </w:footnote>
  <w:footnote w:id="69">
    <w:p w14:paraId="0D207036" w14:textId="2BB3A4FB"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 xml:space="preserve">Principle 11 and 15, Guiding Principles </w:t>
      </w:r>
      <w:r w:rsidRPr="00FB4FA6">
        <w:rPr>
          <w:rStyle w:val="Hyperlink"/>
          <w:color w:val="000000" w:themeColor="text1"/>
          <w:szCs w:val="18"/>
          <w:lang w:val="en-US"/>
        </w:rPr>
        <w:t>on Business and Human Rights</w:t>
      </w:r>
      <w:r w:rsidRPr="00FB4FA6">
        <w:rPr>
          <w:lang w:val="en-US"/>
        </w:rPr>
        <w:t>.</w:t>
      </w:r>
    </w:p>
  </w:footnote>
  <w:footnote w:id="70">
    <w:p w14:paraId="307D7CAB" w14:textId="5A1208FF"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 xml:space="preserve">See European Commission, </w:t>
      </w:r>
      <w:r w:rsidRPr="00FB4FA6">
        <w:rPr>
          <w:i/>
          <w:iCs/>
          <w:lang w:val="en-US"/>
        </w:rPr>
        <w:t>ICT Sector Guide on Implementing the UN Guiding Principles on Business and Human Rights</w:t>
      </w:r>
      <w:r w:rsidRPr="00FB4FA6">
        <w:rPr>
          <w:lang w:val="en-US"/>
        </w:rPr>
        <w:t xml:space="preserve"> (Luxembourg, 2013), pg. 30-31.</w:t>
      </w:r>
    </w:p>
  </w:footnote>
  <w:footnote w:id="71">
    <w:p w14:paraId="592476AC" w14:textId="6FA612ED"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 xml:space="preserve">European Commission, </w:t>
      </w:r>
      <w:r w:rsidRPr="00FB4FA6">
        <w:rPr>
          <w:i/>
          <w:iCs/>
          <w:lang w:val="en-US"/>
        </w:rPr>
        <w:t>ICT Sector Guide on Implementing the UN Guiding Principles on Business and Human Rights</w:t>
      </w:r>
      <w:r w:rsidRPr="00FB4FA6">
        <w:rPr>
          <w:lang w:val="en-US"/>
        </w:rPr>
        <w:t xml:space="preserve"> (Luxembourg, 2013), pg. 30-31.</w:t>
      </w:r>
    </w:p>
  </w:footnote>
  <w:footnote w:id="72">
    <w:p w14:paraId="66E99A6B" w14:textId="53D7CCFA"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OECD (2016), “OECD Due Diligence Guidance for Responsible Supply Chains of Minerals from Conflict-Affected and High-Risk Areas: Third Edition,” OECD Publishing, Paris. (</w:t>
      </w:r>
      <w:hyperlink r:id="rId16" w:history="1">
        <w:r w:rsidRPr="00FB4FA6">
          <w:rPr>
            <w:rStyle w:val="Hyperlink"/>
            <w:szCs w:val="18"/>
            <w:lang w:val="en-US"/>
          </w:rPr>
          <w:t>http://dx.doi.org/10.1787/9789264252479-en</w:t>
        </w:r>
      </w:hyperlink>
      <w:r w:rsidRPr="00FB4FA6">
        <w:rPr>
          <w:lang w:val="en-US"/>
        </w:rPr>
        <w:t>); See also OECD, “</w:t>
      </w:r>
      <w:hyperlink r:id="rId17" w:history="1">
        <w:r w:rsidRPr="00FB4FA6">
          <w:rPr>
            <w:lang w:val="en-US"/>
          </w:rPr>
          <w:t>OECD Due Diligence Guidance for Responsible Business Conduct</w:t>
        </w:r>
      </w:hyperlink>
      <w:r w:rsidRPr="00FB4FA6">
        <w:rPr>
          <w:lang w:val="en-US"/>
        </w:rPr>
        <w:t>”, 2018 (</w:t>
      </w:r>
      <w:hyperlink r:id="rId18" w:history="1">
        <w:r w:rsidRPr="00FB4FA6">
          <w:rPr>
            <w:rStyle w:val="Hyperlink"/>
            <w:szCs w:val="18"/>
            <w:lang w:val="en-US"/>
          </w:rPr>
          <w:t>http://mneguidelines.oecd.org/OECD-Due-Diligence-Guidance-for-Responsible-Business-Conduct.pdf</w:t>
        </w:r>
      </w:hyperlink>
      <w:r w:rsidRPr="00FB4FA6">
        <w:rPr>
          <w:lang w:val="en-US"/>
        </w:rPr>
        <w:t>)</w:t>
      </w:r>
      <w:r w:rsidR="00E248CC">
        <w:rPr>
          <w:lang w:val="en-US"/>
        </w:rPr>
        <w:t>.</w:t>
      </w:r>
      <w:r w:rsidRPr="00FB4FA6">
        <w:rPr>
          <w:lang w:val="en-US"/>
        </w:rPr>
        <w:t xml:space="preserve"> </w:t>
      </w:r>
    </w:p>
  </w:footnote>
  <w:footnote w:id="73">
    <w:p w14:paraId="2AD5F754" w14:textId="08F5702E"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OECD (2016), “OECD Due Diligence Guidance for Responsible Supply Chains of Minerals from Conflict-Affected and High-Risk Areas: Third Edition,” OECD Publishing, Paris. (</w:t>
      </w:r>
      <w:hyperlink r:id="rId19" w:history="1">
        <w:r w:rsidRPr="00FB4FA6">
          <w:rPr>
            <w:rStyle w:val="Hyperlink"/>
            <w:szCs w:val="18"/>
            <w:lang w:val="en-US"/>
          </w:rPr>
          <w:t>http://dx.doi.org/10.1787/9789264252479-en</w:t>
        </w:r>
      </w:hyperlink>
      <w:r w:rsidRPr="00FB4FA6">
        <w:rPr>
          <w:lang w:val="en-US"/>
        </w:rPr>
        <w:t>), Annex I: Five-Step Framework for Risk-Based Due Diligence in the Mineral Supply Chain.</w:t>
      </w:r>
    </w:p>
  </w:footnote>
  <w:footnote w:id="74">
    <w:p w14:paraId="6D7E200A" w14:textId="3794BFAF"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OECD (2016), “OECD Due Diligence Guidance for Responsible Supply Chains of Minerals from Conflict-Affected and High-Risk Areas: Third Edition,” OECD Publishing, Paris. (</w:t>
      </w:r>
      <w:hyperlink r:id="rId20" w:history="1">
        <w:r w:rsidRPr="00FB4FA6">
          <w:rPr>
            <w:rStyle w:val="Hyperlink"/>
            <w:szCs w:val="18"/>
            <w:lang w:val="en-US"/>
          </w:rPr>
          <w:t>http://dx.doi.org/10.1787/9789264252479-en</w:t>
        </w:r>
      </w:hyperlink>
      <w:r w:rsidRPr="00FB4FA6">
        <w:rPr>
          <w:lang w:val="en-US"/>
        </w:rPr>
        <w:t>), Appendix I: Guiding Note for Upstream Company Risk Assessment.</w:t>
      </w:r>
    </w:p>
  </w:footnote>
  <w:footnote w:id="75">
    <w:p w14:paraId="1AA00743" w14:textId="523661CB"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The Due Diligence Guidance explains “The United Nations Security Council resolution 1952 (2010) [S/RES/1952(2010)] supported taking forward the due diligence recommendations contained in the final report of the United Nations Group of Experts on the Democratic Republic of the Congo, designed to be consistent with the OECD Due Diligence Guidance”. OECD (2016), “OECD Due Diligence Guidance for Responsible Supply Chains of Minerals from Conflict-Affected and High-Risk Areas: Third Edition,” OECD Publishing, Paris. (</w:t>
      </w:r>
      <w:hyperlink r:id="rId21" w:history="1">
        <w:r w:rsidRPr="00FB4FA6">
          <w:rPr>
            <w:rStyle w:val="Hyperlink"/>
            <w:szCs w:val="18"/>
            <w:lang w:val="en-US"/>
          </w:rPr>
          <w:t>http://dx.doi.org/10.1787/9789264252479-en</w:t>
        </w:r>
      </w:hyperlink>
      <w:r w:rsidRPr="00FB4FA6">
        <w:rPr>
          <w:lang w:val="en-US"/>
        </w:rPr>
        <w:t>), p. 3.</w:t>
      </w:r>
    </w:p>
  </w:footnote>
  <w:footnote w:id="76">
    <w:p w14:paraId="084350E9" w14:textId="0C8F56CB"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 xml:space="preserve">OECD Guidelines for Multinational Enterprises, 2011 edition, Foreword. </w:t>
      </w:r>
    </w:p>
  </w:footnote>
  <w:footnote w:id="77">
    <w:p w14:paraId="1983BDA2" w14:textId="1D9A565F" w:rsidR="00646395" w:rsidRPr="00FB4FA6" w:rsidRDefault="00646395" w:rsidP="00E248CC">
      <w:pPr>
        <w:pStyle w:val="FootnoteText"/>
      </w:pPr>
      <w:r w:rsidRPr="00FB4FA6">
        <w:tab/>
      </w:r>
      <w:r w:rsidRPr="0000505C">
        <w:rPr>
          <w:rStyle w:val="FootnoteReference"/>
        </w:rPr>
        <w:footnoteRef/>
      </w:r>
      <w:r w:rsidRPr="00FB4FA6">
        <w:tab/>
        <w:t>OECD Guidelines for Multinational Enterprises, Concepts and Principles, 2011 edition, paragraph 4</w:t>
      </w:r>
      <w:r w:rsidR="00E248CC">
        <w:t>.</w:t>
      </w:r>
    </w:p>
  </w:footnote>
  <w:footnote w:id="78">
    <w:p w14:paraId="6E0EB229" w14:textId="0D0AE80D"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 xml:space="preserve">OECD Guidelines for Multinational Enterprises, Commentary. </w:t>
      </w:r>
    </w:p>
  </w:footnote>
  <w:footnote w:id="79">
    <w:p w14:paraId="44D5C595" w14:textId="0511E3B5"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 xml:space="preserve">UN Global Compact, Official website </w:t>
      </w:r>
      <w:hyperlink r:id="rId22" w:history="1">
        <w:r w:rsidRPr="00FB4FA6">
          <w:rPr>
            <w:rStyle w:val="Hyperlink"/>
            <w:szCs w:val="18"/>
            <w:lang w:val="en-US"/>
          </w:rPr>
          <w:t>www.unglobalcompact.org/about/faq</w:t>
        </w:r>
      </w:hyperlink>
      <w:r w:rsidRPr="00FB4FA6">
        <w:rPr>
          <w:rStyle w:val="Hyperlink"/>
          <w:szCs w:val="18"/>
          <w:lang w:val="en-US"/>
        </w:rPr>
        <w:t>:</w:t>
      </w:r>
      <w:r w:rsidRPr="00FB4FA6">
        <w:rPr>
          <w:lang w:val="en-US"/>
        </w:rPr>
        <w:t xml:space="preserve"> </w:t>
      </w:r>
      <w:r w:rsidRPr="00FB4FA6">
        <w:rPr>
          <w:rStyle w:val="Hyperlink"/>
          <w:szCs w:val="18"/>
          <w:lang w:val="en-US"/>
        </w:rPr>
        <w:t>“The UN Global Compact applies the leadership principle. If the CEO of a company's global parent (holding, group, etc.) embraces the Ten Principles of the UN Global Compact by sending a letter to the UN Secretary-General, the UN Global Compact will post only the name of the parent company on the global list assuming that all subsidiaries participate as well. Subsidiaries that wish to directly send a letter to the UN Secretary-General to underline their commitment, whether alongside the parent company or individually, will be listed as participants, and are invited to actively participate in our activities at the global and local level, including through becoming active in the Global Compact Local Network of their host country.”</w:t>
      </w:r>
      <w:r w:rsidRPr="00FB4FA6">
        <w:rPr>
          <w:lang w:val="en-US"/>
        </w:rPr>
        <w:t xml:space="preserve"> </w:t>
      </w:r>
    </w:p>
  </w:footnote>
  <w:footnote w:id="80">
    <w:p w14:paraId="5809B42D" w14:textId="709D853B" w:rsidR="00646395" w:rsidRPr="00941FBF" w:rsidRDefault="00646395" w:rsidP="00941FBF">
      <w:pPr>
        <w:pStyle w:val="FootnoteText"/>
        <w:rPr>
          <w:lang w:val="en-GB"/>
        </w:rPr>
      </w:pPr>
      <w:r w:rsidRPr="00FB4FA6">
        <w:rPr>
          <w:lang w:val="en-US"/>
        </w:rPr>
        <w:tab/>
      </w:r>
      <w:r w:rsidRPr="0000505C">
        <w:rPr>
          <w:rStyle w:val="FootnoteReference"/>
        </w:rPr>
        <w:footnoteRef/>
      </w:r>
      <w:r w:rsidRPr="00FB4FA6">
        <w:rPr>
          <w:lang w:val="en-US"/>
        </w:rPr>
        <w:tab/>
      </w:r>
      <w:r w:rsidRPr="00941FBF">
        <w:rPr>
          <w:lang w:val="en-GB"/>
        </w:rPr>
        <w:t>Principle 2, UN Global Compact; https://www.unglobalcompact.org/what-is-gc/mission/principles/principle2.</w:t>
      </w:r>
    </w:p>
  </w:footnote>
  <w:footnote w:id="81">
    <w:p w14:paraId="07521464" w14:textId="32398880"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Principle 2, UN Global Compact; https://www.unglobalcompact.org/what-is-gc/mission/principles/principle2.</w:t>
      </w:r>
    </w:p>
  </w:footnote>
  <w:footnote w:id="82">
    <w:p w14:paraId="4AF9665E" w14:textId="4F8B4E4E"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 xml:space="preserve">Article 25(39(c) of the Rome Statute establishes criminal liability for someone who facilitates the commission of a crime by aiding, abetting or otherwise assisting in the commission or attempted commission of the crime. </w:t>
      </w:r>
    </w:p>
  </w:footnote>
  <w:footnote w:id="83">
    <w:p w14:paraId="5CD9064E" w14:textId="157AA844"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ICTY, Prosecutor v. Momčilo Perišic´, Case No. IT-04-81-A, Judgement (Appeal Chamber), 28 January 2013, paragraph 29.</w:t>
      </w:r>
    </w:p>
  </w:footnote>
  <w:footnote w:id="84">
    <w:p w14:paraId="0CD3B63B" w14:textId="722E41E1"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r>
      <w:r w:rsidRPr="00FB4FA6">
        <w:rPr>
          <w:lang w:val="en-US" w:eastAsia="en-GB"/>
        </w:rPr>
        <w:t xml:space="preserve">International Commission of Jurists Corporate Complicity &amp; Legal Accountability: Report of the International Commission of Jurists Expert Legal Panel on Corporate Complicity in International Crimes, Volume 2: </w:t>
      </w:r>
      <w:r w:rsidRPr="00FB4FA6">
        <w:rPr>
          <w:lang w:val="en-US"/>
        </w:rPr>
        <w:t>Criminal Law and International Crimes</w:t>
      </w:r>
      <w:r w:rsidRPr="00FB4FA6">
        <w:rPr>
          <w:lang w:val="en-US" w:eastAsia="en-GB"/>
        </w:rPr>
        <w:t>, 2008, p</w:t>
      </w:r>
      <w:r w:rsidRPr="00FB4FA6">
        <w:rPr>
          <w:lang w:val="en-US"/>
        </w:rPr>
        <w:t xml:space="preserve">. 37-40. </w:t>
      </w:r>
      <w:r w:rsidRPr="00FB4FA6">
        <w:rPr>
          <w:lang w:val="en-US" w:eastAsia="en-GB"/>
        </w:rPr>
        <w:t xml:space="preserve">Joanna Kyriakakis, “Developments in international criminal law and the case of business involvement in international crimes,” International Review of the Red Cross, Volume 94 Number 887 Autumn 2012. </w:t>
      </w:r>
    </w:p>
  </w:footnote>
  <w:footnote w:id="85">
    <w:p w14:paraId="3102AB62" w14:textId="776425BC"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r>
      <w:r w:rsidRPr="00FB4FA6">
        <w:rPr>
          <w:lang w:val="en-US" w:eastAsia="en-GB"/>
        </w:rPr>
        <w:t xml:space="preserve">International Commission of Jurists Corporate Complicity &amp; Legal Accountability: Report of the International Commission of Jurists Expert Legal Panel on Corporate Complicity in International Crimes, Volume 2: </w:t>
      </w:r>
      <w:r w:rsidRPr="00FB4FA6">
        <w:rPr>
          <w:lang w:val="en-US"/>
        </w:rPr>
        <w:t>Criminal Law and International Crimes</w:t>
      </w:r>
      <w:r w:rsidRPr="00FB4FA6">
        <w:rPr>
          <w:lang w:val="en-US" w:eastAsia="en-GB"/>
        </w:rPr>
        <w:t xml:space="preserve">, 2008, </w:t>
      </w:r>
      <w:r w:rsidRPr="00FB4FA6">
        <w:rPr>
          <w:lang w:val="en-US"/>
        </w:rPr>
        <w:t>p. 40-41.</w:t>
      </w:r>
    </w:p>
  </w:footnote>
  <w:footnote w:id="86">
    <w:p w14:paraId="4E75A00C" w14:textId="40140ADA"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 xml:space="preserve">SCSL, Prosecutor v. Charles Ghankay Taylor, Case No. SCSL-03-01-T, Judgement (Trial Chamber II), 18 May </w:t>
      </w:r>
      <w:r w:rsidRPr="00FB4FA6">
        <w:rPr>
          <w:lang w:val="en-US" w:eastAsia="en-GB"/>
        </w:rPr>
        <w:t>2012</w:t>
      </w:r>
      <w:r w:rsidRPr="00FB4FA6">
        <w:rPr>
          <w:lang w:val="en-US"/>
        </w:rPr>
        <w:t>.</w:t>
      </w:r>
    </w:p>
  </w:footnote>
  <w:footnote w:id="87">
    <w:p w14:paraId="1189D736" w14:textId="3F3664B5"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ICTY, Prosecutor v. Momčilo Perišic´, Case No. IT-04-81-A, Judgement (Appeal Chamber), 28 January 2013, paragraph 29.</w:t>
      </w:r>
    </w:p>
  </w:footnote>
  <w:footnote w:id="88">
    <w:p w14:paraId="7011E6D7" w14:textId="796E3528"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 xml:space="preserve">Judgment, </w:t>
      </w:r>
      <w:r w:rsidRPr="00FB4FA6">
        <w:rPr>
          <w:i/>
          <w:iCs/>
          <w:lang w:val="en-US"/>
        </w:rPr>
        <w:t>Nahimana, Barayagwiza and Ngeze (‘Media’)</w:t>
      </w:r>
      <w:r w:rsidRPr="00FB4FA6">
        <w:rPr>
          <w:lang w:val="en-US"/>
        </w:rPr>
        <w:t xml:space="preserve"> (ICTR-99-52-A), Appeals Chamber, 28 November 2007, § 482; Judgment, </w:t>
      </w:r>
      <w:r w:rsidRPr="00FB4FA6">
        <w:rPr>
          <w:i/>
          <w:iCs/>
          <w:lang w:val="en-US"/>
        </w:rPr>
        <w:t>Perišić</w:t>
      </w:r>
      <w:r w:rsidRPr="00FB4FA6">
        <w:rPr>
          <w:lang w:val="en-US"/>
        </w:rPr>
        <w:t xml:space="preserve"> (</w:t>
      </w:r>
      <w:r w:rsidRPr="006D1F11">
        <w:rPr>
          <w:lang w:val="en-US"/>
        </w:rPr>
        <w:t>IT-04-81-T), Trial Chamber, 6 September 2011, § 130;</w:t>
      </w:r>
      <w:r w:rsidRPr="00FB4FA6">
        <w:rPr>
          <w:lang w:val="en-US"/>
        </w:rPr>
        <w:t xml:space="preserve"> Judgment, </w:t>
      </w:r>
      <w:r w:rsidRPr="00FB4FA6">
        <w:rPr>
          <w:i/>
          <w:iCs/>
          <w:lang w:val="en-US" w:eastAsia="en-CA"/>
        </w:rPr>
        <w:t xml:space="preserve">Karemera et al. </w:t>
      </w:r>
      <w:r w:rsidRPr="00FB4FA6">
        <w:rPr>
          <w:iCs/>
          <w:lang w:val="en-US" w:eastAsia="en-CA"/>
        </w:rPr>
        <w:t>(</w:t>
      </w:r>
      <w:r w:rsidRPr="00FB4FA6">
        <w:rPr>
          <w:lang w:val="en-US" w:eastAsia="en-CA"/>
        </w:rPr>
        <w:t xml:space="preserve">ICTR-98-44-T), Trial Chamber, 2 February 2012, § 1430; </w:t>
      </w:r>
      <w:r w:rsidRPr="00FB4FA6">
        <w:rPr>
          <w:lang w:val="en-US"/>
        </w:rPr>
        <w:t xml:space="preserve">Judgment, </w:t>
      </w:r>
      <w:r w:rsidRPr="00FB4FA6">
        <w:rPr>
          <w:i/>
          <w:iCs/>
          <w:lang w:val="en-US"/>
        </w:rPr>
        <w:t>Brima, Kamara and Kanu (‘AFRC’)</w:t>
      </w:r>
      <w:r w:rsidRPr="00FB4FA6">
        <w:rPr>
          <w:lang w:val="en-US"/>
        </w:rPr>
        <w:t xml:space="preserve"> (SCSL-2004-16-A), Appeals Chamber, 22 February 2008, § 242-243; Judgment, </w:t>
      </w:r>
      <w:r w:rsidRPr="00FB4FA6">
        <w:rPr>
          <w:i/>
          <w:iCs/>
          <w:lang w:val="en-US"/>
        </w:rPr>
        <w:t>Fofana and Kondewa (‘CDF’)</w:t>
      </w:r>
      <w:r w:rsidRPr="00FB4FA6">
        <w:rPr>
          <w:lang w:val="en-US"/>
        </w:rPr>
        <w:t xml:space="preserve"> (SCSL-04-14-A), Appeals Chamber, 28 May 2008, § 367; Special Tribunal for Lebanon, </w:t>
      </w:r>
      <w:r w:rsidRPr="006D1F11">
        <w:rPr>
          <w:lang w:val="en-US"/>
        </w:rPr>
        <w:t xml:space="preserve">Interlocutory Decision on the Applicable Law: Terrorism, Conspiracy, Homicide, Perpetration, Cumulative charging, STL-II-OI/I/AC/RI76bis, Appeals Chamber, 16 February 2011, § 227; </w:t>
      </w:r>
      <w:r w:rsidRPr="00FB4FA6">
        <w:rPr>
          <w:lang w:val="en-US"/>
        </w:rPr>
        <w:t xml:space="preserve">Judgment, </w:t>
      </w:r>
      <w:r w:rsidRPr="00FB4FA6">
        <w:rPr>
          <w:i/>
          <w:iCs/>
          <w:lang w:val="en-US"/>
        </w:rPr>
        <w:t>Haradinaj at al.</w:t>
      </w:r>
      <w:r w:rsidRPr="00FB4FA6">
        <w:rPr>
          <w:lang w:val="en-US"/>
        </w:rPr>
        <w:t xml:space="preserve"> (IT-04-84</w:t>
      </w:r>
      <w:r w:rsidRPr="00FB4FA6">
        <w:rPr>
          <w:i/>
          <w:lang w:val="en-US"/>
        </w:rPr>
        <w:t>bis</w:t>
      </w:r>
      <w:r w:rsidRPr="00FB4FA6">
        <w:rPr>
          <w:lang w:val="en-US"/>
        </w:rPr>
        <w:t xml:space="preserve">-T), Trial Chamber, 29 November 2012, § 627; Judgment, </w:t>
      </w:r>
      <w:r w:rsidRPr="00FB4FA6">
        <w:rPr>
          <w:i/>
          <w:lang w:val="en-US"/>
        </w:rPr>
        <w:t>Tolimir</w:t>
      </w:r>
      <w:r w:rsidRPr="00FB4FA6">
        <w:rPr>
          <w:lang w:val="en-US"/>
        </w:rPr>
        <w:t xml:space="preserve"> (</w:t>
      </w:r>
      <w:r w:rsidRPr="00FB4FA6">
        <w:rPr>
          <w:lang w:val="en-US" w:eastAsia="en-CA"/>
        </w:rPr>
        <w:t xml:space="preserve">IT-05-88/2-T), Trial Chamber, 12 December 2012, </w:t>
      </w:r>
      <w:r w:rsidRPr="00FB4FA6">
        <w:rPr>
          <w:lang w:val="en-US"/>
        </w:rPr>
        <w:t xml:space="preserve">§ 911; Judgment, </w:t>
      </w:r>
      <w:r w:rsidRPr="00FB4FA6">
        <w:rPr>
          <w:rStyle w:val="Strong"/>
          <w:b w:val="0"/>
          <w:i/>
          <w:szCs w:val="18"/>
          <w:lang w:val="en-US"/>
        </w:rPr>
        <w:t>Stanišić and Župljanin</w:t>
      </w:r>
      <w:r w:rsidRPr="00FB4FA6">
        <w:rPr>
          <w:rStyle w:val="Strong"/>
          <w:b w:val="0"/>
          <w:szCs w:val="18"/>
          <w:lang w:val="en-US"/>
        </w:rPr>
        <w:t xml:space="preserve"> (IT-08-91-T), Trial Chamber, 27 March 2013, § 108; </w:t>
      </w:r>
      <w:r w:rsidRPr="00FB4FA6">
        <w:rPr>
          <w:lang w:val="en-US" w:eastAsia="en-CA"/>
        </w:rPr>
        <w:t xml:space="preserve">Judgment, </w:t>
      </w:r>
      <w:r w:rsidRPr="00FB4FA6">
        <w:rPr>
          <w:rStyle w:val="Strong"/>
          <w:b w:val="0"/>
          <w:i/>
          <w:szCs w:val="18"/>
          <w:lang w:val="en-US"/>
        </w:rPr>
        <w:t>Stanišić and Simatović</w:t>
      </w:r>
      <w:r w:rsidRPr="00FB4FA6">
        <w:rPr>
          <w:rStyle w:val="Strong"/>
          <w:b w:val="0"/>
          <w:szCs w:val="18"/>
          <w:lang w:val="en-US"/>
        </w:rPr>
        <w:t xml:space="preserve"> (</w:t>
      </w:r>
      <w:r w:rsidRPr="00FB4FA6">
        <w:rPr>
          <w:lang w:val="en-US"/>
        </w:rPr>
        <w:t xml:space="preserve">IT-03-69-T), Trial Chamber, 30 May 2013, § 1264; </w:t>
      </w:r>
      <w:r w:rsidRPr="00FB4FA6">
        <w:rPr>
          <w:bCs/>
          <w:i/>
          <w:lang w:val="en-US" w:eastAsia="en-CA"/>
        </w:rPr>
        <w:t>Šainović</w:t>
      </w:r>
      <w:r w:rsidRPr="00FB4FA6">
        <w:rPr>
          <w:i/>
          <w:lang w:val="en-US"/>
        </w:rPr>
        <w:t xml:space="preserve"> et al.</w:t>
      </w:r>
      <w:r w:rsidRPr="00FB4FA6">
        <w:rPr>
          <w:lang w:val="en-US"/>
        </w:rPr>
        <w:t xml:space="preserve"> (IT-</w:t>
      </w:r>
      <w:r w:rsidRPr="00FB4FA6">
        <w:rPr>
          <w:lang w:val="en-US" w:eastAsia="en-CA"/>
        </w:rPr>
        <w:t xml:space="preserve">05-87-A), Appeals Chamber, 23 January 2014, § 1773; </w:t>
      </w:r>
      <w:r w:rsidRPr="00FB4FA6">
        <w:rPr>
          <w:lang w:val="en-US"/>
        </w:rPr>
        <w:t xml:space="preserve">Judgment, </w:t>
      </w:r>
      <w:r w:rsidRPr="00FB4FA6">
        <w:rPr>
          <w:rStyle w:val="Strong"/>
          <w:b w:val="0"/>
          <w:i/>
          <w:iCs/>
          <w:szCs w:val="18"/>
          <w:lang w:val="en-US"/>
        </w:rPr>
        <w:t xml:space="preserve">Popović et al. </w:t>
      </w:r>
      <w:r w:rsidRPr="00FB4FA6">
        <w:rPr>
          <w:lang w:val="en-US"/>
        </w:rPr>
        <w:t xml:space="preserve">(IT-05-88-A), Appeals Chamber, 30 January 2015, §§ 1751, 1754 and 1794; Judgment, </w:t>
      </w:r>
      <w:r w:rsidRPr="00FB4FA6">
        <w:rPr>
          <w:i/>
          <w:lang w:val="en-US"/>
        </w:rPr>
        <w:t xml:space="preserve">Karadžić </w:t>
      </w:r>
      <w:r w:rsidRPr="00FB4FA6">
        <w:rPr>
          <w:lang w:val="en-US"/>
        </w:rPr>
        <w:t>(IT-95-5/18-T), Trial Chamber, March 24, 2016, § 577;</w:t>
      </w:r>
      <w:r w:rsidRPr="00FB4FA6">
        <w:rPr>
          <w:bCs/>
          <w:lang w:val="en-US"/>
        </w:rPr>
        <w:t xml:space="preserve"> Judgment, </w:t>
      </w:r>
      <w:r w:rsidRPr="00FB4FA6">
        <w:rPr>
          <w:bCs/>
          <w:i/>
          <w:lang w:val="en-US"/>
        </w:rPr>
        <w:t>Mladić</w:t>
      </w:r>
      <w:r w:rsidRPr="00FB4FA6">
        <w:rPr>
          <w:bCs/>
          <w:lang w:val="en-US"/>
        </w:rPr>
        <w:t>, (IT-09-92-T), Trial Chamber, November 22, 2017, § 3567</w:t>
      </w:r>
      <w:r w:rsidRPr="00FB4FA6">
        <w:rPr>
          <w:lang w:val="en-US"/>
        </w:rPr>
        <w:t>.</w:t>
      </w:r>
    </w:p>
  </w:footnote>
  <w:footnote w:id="89">
    <w:p w14:paraId="79D1B718" w14:textId="1AB4322C"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 xml:space="preserve">Judgment, </w:t>
      </w:r>
      <w:r w:rsidRPr="00FB4FA6">
        <w:rPr>
          <w:i/>
          <w:lang w:val="en-US"/>
        </w:rPr>
        <w:t xml:space="preserve">Seromba </w:t>
      </w:r>
      <w:r w:rsidRPr="00FB4FA6">
        <w:rPr>
          <w:lang w:val="en-US"/>
        </w:rPr>
        <w:t xml:space="preserve">(ICTR-2001-66-I), Trial Chamber, 13 December 2006, § 309; Judgment, </w:t>
      </w:r>
      <w:r w:rsidRPr="00FB4FA6">
        <w:rPr>
          <w:rStyle w:val="Strong"/>
          <w:b w:val="0"/>
          <w:i/>
          <w:iCs/>
          <w:szCs w:val="18"/>
          <w:lang w:val="en-US"/>
        </w:rPr>
        <w:t xml:space="preserve">Popović et al. </w:t>
      </w:r>
      <w:r w:rsidRPr="00FB4FA6">
        <w:rPr>
          <w:lang w:val="en-US"/>
        </w:rPr>
        <w:t xml:space="preserve">(IT-05-88-A), Appeals Chamber, 30 January 2015, § 1794; Judgment, </w:t>
      </w:r>
      <w:r w:rsidRPr="00FB4FA6">
        <w:rPr>
          <w:i/>
          <w:lang w:val="en-US"/>
        </w:rPr>
        <w:t>Šešelj</w:t>
      </w:r>
      <w:r w:rsidRPr="00FB4FA6">
        <w:rPr>
          <w:lang w:val="en-US"/>
        </w:rPr>
        <w:t xml:space="preserve"> (IT-03-67-T) March 31, 2016, Trial Chamber, § 353;</w:t>
      </w:r>
      <w:r w:rsidRPr="00FB4FA6">
        <w:rPr>
          <w:bCs/>
          <w:lang w:val="en-US"/>
        </w:rPr>
        <w:t xml:space="preserve"> Judgment, </w:t>
      </w:r>
      <w:r w:rsidRPr="00FB4FA6">
        <w:rPr>
          <w:bCs/>
          <w:i/>
          <w:lang w:val="en-US"/>
        </w:rPr>
        <w:t>Mladić</w:t>
      </w:r>
      <w:r w:rsidRPr="00FB4FA6">
        <w:rPr>
          <w:bCs/>
          <w:lang w:val="en-US"/>
        </w:rPr>
        <w:t>, (IT-09-92-T), Trial Chamber, November 22, 2017, § 3567</w:t>
      </w:r>
      <w:r w:rsidRPr="00FB4FA6">
        <w:rPr>
          <w:lang w:val="en-US"/>
        </w:rPr>
        <w:t xml:space="preserve">. </w:t>
      </w:r>
    </w:p>
  </w:footnote>
  <w:footnote w:id="90">
    <w:p w14:paraId="7D6A109F" w14:textId="138EAE5C"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 xml:space="preserve">Judgment, </w:t>
      </w:r>
      <w:r w:rsidRPr="00FB4FA6">
        <w:rPr>
          <w:rStyle w:val="Strong"/>
          <w:b w:val="0"/>
          <w:i/>
          <w:iCs/>
          <w:szCs w:val="18"/>
          <w:lang w:val="en-US"/>
        </w:rPr>
        <w:t>Brđanin</w:t>
      </w:r>
      <w:r w:rsidRPr="00FB4FA6">
        <w:rPr>
          <w:rStyle w:val="Strong"/>
          <w:b w:val="0"/>
          <w:szCs w:val="18"/>
          <w:lang w:val="en-US"/>
        </w:rPr>
        <w:t xml:space="preserve"> (</w:t>
      </w:r>
      <w:r w:rsidRPr="006D1F11">
        <w:rPr>
          <w:lang w:val="en-US"/>
        </w:rPr>
        <w:t xml:space="preserve">IT-99-36-A), Appeals Chamber, 3 April 2007, §§ 108 and 355; </w:t>
      </w:r>
      <w:r w:rsidRPr="00FB4FA6">
        <w:rPr>
          <w:lang w:val="en-US" w:eastAsia="en-CA"/>
        </w:rPr>
        <w:t xml:space="preserve">Judgment, </w:t>
      </w:r>
      <w:r w:rsidRPr="00FB4FA6">
        <w:rPr>
          <w:i/>
          <w:lang w:val="en-US"/>
        </w:rPr>
        <w:t>Ngirabatware</w:t>
      </w:r>
      <w:r w:rsidRPr="00FB4FA6">
        <w:rPr>
          <w:lang w:val="en-US"/>
        </w:rPr>
        <w:t xml:space="preserve"> (MICT-12-29-A), December 18, 2014, Appeals Chamber, § 149.</w:t>
      </w:r>
    </w:p>
  </w:footnote>
  <w:footnote w:id="91">
    <w:p w14:paraId="690C9C2B" w14:textId="03C0531D"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 xml:space="preserve">ICTY, Prosecutor v. Tihomir Blaškić, Case No.: IT-95-14-A, Judgement (Appeals </w:t>
      </w:r>
      <w:r w:rsidRPr="00FB4FA6">
        <w:rPr>
          <w:color w:val="000000" w:themeColor="text1"/>
          <w:lang w:val="en-US" w:eastAsia="en-GB"/>
        </w:rPr>
        <w:t>Chamber</w:t>
      </w:r>
      <w:r w:rsidRPr="00FB4FA6">
        <w:rPr>
          <w:lang w:val="en-US"/>
        </w:rPr>
        <w:t>), 29 July 2004, para. 50.</w:t>
      </w:r>
    </w:p>
  </w:footnote>
  <w:footnote w:id="92">
    <w:p w14:paraId="23D019EE" w14:textId="0524ABD7" w:rsidR="00646395" w:rsidRPr="006D1F11" w:rsidRDefault="00646395" w:rsidP="00941FBF">
      <w:pPr>
        <w:pStyle w:val="FootnoteText"/>
        <w:rPr>
          <w:lang w:val="en-US"/>
        </w:rPr>
      </w:pPr>
      <w:r w:rsidRPr="00FB4FA6">
        <w:rPr>
          <w:lang w:val="en-US"/>
        </w:rPr>
        <w:tab/>
      </w:r>
      <w:r w:rsidRPr="0000505C">
        <w:rPr>
          <w:rStyle w:val="FootnoteReference"/>
        </w:rPr>
        <w:footnoteRef/>
      </w:r>
      <w:r w:rsidRPr="00FB4FA6">
        <w:rPr>
          <w:lang w:val="en-US"/>
        </w:rPr>
        <w:tab/>
      </w:r>
      <w:r w:rsidRPr="006D1F11">
        <w:rPr>
          <w:lang w:val="en-CA"/>
        </w:rPr>
        <w:t>For a number of other examples, see Judgment,</w:t>
      </w:r>
      <w:r w:rsidRPr="006D1F11">
        <w:rPr>
          <w:i/>
          <w:lang w:val="en-CA"/>
        </w:rPr>
        <w:t xml:space="preserve"> Taylor</w:t>
      </w:r>
      <w:r w:rsidRPr="006D1F11">
        <w:rPr>
          <w:lang w:val="en-CA"/>
        </w:rPr>
        <w:t xml:space="preserve"> (SCSL-04-01-T), Appeals Chamber, 26 September 2013, § 369. </w:t>
      </w:r>
      <w:r w:rsidRPr="00FB4FA6">
        <w:rPr>
          <w:i/>
          <w:iCs/>
          <w:lang w:val="en-US"/>
        </w:rPr>
        <w:t>See, e.g.</w:t>
      </w:r>
      <w:r w:rsidRPr="00FB4FA6">
        <w:rPr>
          <w:lang w:val="en-US"/>
        </w:rPr>
        <w:t xml:space="preserve">, </w:t>
      </w:r>
      <w:r w:rsidRPr="00FB4FA6">
        <w:rPr>
          <w:i/>
          <w:iCs/>
          <w:lang w:val="en-US"/>
        </w:rPr>
        <w:t xml:space="preserve">Flick </w:t>
      </w:r>
      <w:r w:rsidRPr="00FB4FA6">
        <w:rPr>
          <w:lang w:val="en-US"/>
        </w:rPr>
        <w:t xml:space="preserve">Case; </w:t>
      </w:r>
      <w:r w:rsidRPr="00FB4FA6">
        <w:rPr>
          <w:i/>
          <w:iCs/>
          <w:lang w:val="en-US"/>
        </w:rPr>
        <w:t xml:space="preserve">Bagaragaza </w:t>
      </w:r>
      <w:r w:rsidRPr="00FB4FA6">
        <w:rPr>
          <w:lang w:val="en-US"/>
        </w:rPr>
        <w:t xml:space="preserve">Sentencing Judgment, para. 25 (Bagaragaza provided a substantial amount of money for the purpose of buying alcohol to motivate the </w:t>
      </w:r>
      <w:r w:rsidRPr="00FB4FA6">
        <w:rPr>
          <w:i/>
          <w:iCs/>
          <w:lang w:val="en-US"/>
        </w:rPr>
        <w:t xml:space="preserve">Interahamwe </w:t>
      </w:r>
      <w:r w:rsidRPr="00FB4FA6">
        <w:rPr>
          <w:lang w:val="en-US"/>
        </w:rPr>
        <w:t xml:space="preserve">to continue with the killings). </w:t>
      </w:r>
    </w:p>
  </w:footnote>
  <w:footnote w:id="93">
    <w:p w14:paraId="017F800E" w14:textId="042D2A33"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 xml:space="preserve">Additionally, where provided for in an applicable treaty or other international legal obligations, States should facilitate extradition or surrender offenders to other States and to appropriate international judicial bodies. Basic Principles and Guidelines on the Right to a Remedy and Reparation for Victims of Gross Violations of International Human Rights Law and Serious Violations of International Humanitarian Law, </w:t>
      </w:r>
      <w:r w:rsidRPr="00FB4FA6">
        <w:rPr>
          <w:lang w:val="en-US"/>
        </w:rPr>
        <w:t>Basic Guideline and Principle 4 and 5.</w:t>
      </w:r>
    </w:p>
  </w:footnote>
  <w:footnote w:id="94">
    <w:p w14:paraId="13603C3B" w14:textId="71B0CFFE" w:rsidR="00646395" w:rsidRPr="00FB4FA6" w:rsidRDefault="00646395" w:rsidP="00941FBF">
      <w:pPr>
        <w:pStyle w:val="FootnoteText"/>
        <w:rPr>
          <w:color w:val="000000" w:themeColor="text1"/>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Case study 15 cited in Jennifer Zerk, “Corporate liability for gross human rights abuses: Towards a fairer and more effective system of domestic law remedies - A report prepared for the Office of the UN High Commissioner for Human Rights,” OHCHR, 2012. For further details, see: Chiquita lawsuits (re Colombia), Business and Human Rights Resource Centre (</w:t>
      </w:r>
      <w:hyperlink r:id="rId23" w:history="1">
        <w:r w:rsidRPr="00FB4FA6">
          <w:rPr>
            <w:rStyle w:val="Hyperlink"/>
            <w:color w:val="000000" w:themeColor="text1"/>
            <w:szCs w:val="18"/>
            <w:lang w:val="en-US"/>
          </w:rPr>
          <w:t>https://www.business-humanrights.org/en/chiquita-lawsuits-re-colombia</w:t>
        </w:r>
      </w:hyperlink>
      <w:r w:rsidRPr="00FB4FA6">
        <w:rPr>
          <w:color w:val="000000" w:themeColor="text1"/>
          <w:lang w:val="en-US"/>
        </w:rPr>
        <w:t>).</w:t>
      </w:r>
    </w:p>
  </w:footnote>
  <w:footnote w:id="95">
    <w:p w14:paraId="62C28E8B" w14:textId="3A9E9C4E" w:rsidR="00646395" w:rsidRPr="006D1F11" w:rsidRDefault="00646395" w:rsidP="00941FBF">
      <w:pPr>
        <w:pStyle w:val="FootnoteText"/>
        <w:rPr>
          <w:lang w:val="en-US"/>
        </w:rPr>
      </w:pPr>
      <w:r w:rsidRPr="00FB4FA6">
        <w:rPr>
          <w:lang w:val="en-US"/>
        </w:rPr>
        <w:tab/>
      </w:r>
      <w:r w:rsidRPr="0000505C">
        <w:rPr>
          <w:rStyle w:val="FootnoteReference"/>
        </w:rPr>
        <w:footnoteRef/>
      </w:r>
      <w:r w:rsidRPr="00FB4FA6">
        <w:rPr>
          <w:lang w:val="en-US"/>
        </w:rPr>
        <w:tab/>
      </w:r>
      <w:r w:rsidRPr="00FB4FA6">
        <w:rPr>
          <w:rStyle w:val="Hyperlink"/>
          <w:color w:val="000000" w:themeColor="text1"/>
          <w:szCs w:val="18"/>
          <w:lang w:val="en-US"/>
        </w:rPr>
        <w:t xml:space="preserve">The Mission has received credible analysis of the fiscal year 2016-2017, 2017-2018, and 2018-2019 regular and supplemental budgets for the Ministry of Defense. The analysis received suggests that while the Ministry of Defense declares earnings from other Tatmadaw-owned businesses, earnings from MEC (which is controlled by the Quartermaster General) are not declared in the Ministry of Defense budget. </w:t>
      </w:r>
    </w:p>
  </w:footnote>
  <w:footnote w:id="96">
    <w:p w14:paraId="5CE36228" w14:textId="6FCAABC3"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Digital record 2163. See paragraph 67 for information about the Ministry of Defence-owned “Golden City” residential development, and the Quartermaster General Office-owned land leased to the Sule Shangri-La Hotel and Sule Square commercial project in Yangon.</w:t>
      </w:r>
    </w:p>
  </w:footnote>
  <w:footnote w:id="97">
    <w:p w14:paraId="1A397572" w14:textId="76D280EF"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Digital records 1999, 2000, 2001.</w:t>
      </w:r>
    </w:p>
  </w:footnote>
  <w:footnote w:id="98">
    <w:p w14:paraId="295B52E2" w14:textId="059320BB"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Digital records 1999, 2000, 2001.</w:t>
      </w:r>
    </w:p>
  </w:footnote>
  <w:footnote w:id="99">
    <w:p w14:paraId="2F8771FB" w14:textId="1FAF9B4A" w:rsidR="00646395" w:rsidRPr="003D76DF" w:rsidRDefault="00646395" w:rsidP="00941FBF">
      <w:pPr>
        <w:pStyle w:val="FootnoteText"/>
        <w:rPr>
          <w:lang w:val="en-AU"/>
        </w:rPr>
      </w:pPr>
      <w:r w:rsidRPr="00FB4FA6">
        <w:rPr>
          <w:lang w:val="en-US"/>
        </w:rPr>
        <w:tab/>
      </w:r>
      <w:r w:rsidRPr="0000505C">
        <w:rPr>
          <w:rStyle w:val="FootnoteReference"/>
        </w:rPr>
        <w:footnoteRef/>
      </w:r>
      <w:r w:rsidRPr="00FB4FA6">
        <w:rPr>
          <w:lang w:val="en-US"/>
        </w:rPr>
        <w:tab/>
      </w:r>
      <w:r w:rsidRPr="003D76DF">
        <w:rPr>
          <w:lang w:val="en-AU"/>
        </w:rPr>
        <w:t>See paragraph 6</w:t>
      </w:r>
      <w:r>
        <w:rPr>
          <w:lang w:val="en-AU"/>
        </w:rPr>
        <w:t>5-66</w:t>
      </w:r>
      <w:r w:rsidRPr="003D76DF">
        <w:rPr>
          <w:lang w:val="en-AU"/>
        </w:rPr>
        <w:t>.</w:t>
      </w:r>
    </w:p>
  </w:footnote>
  <w:footnote w:id="100">
    <w:p w14:paraId="7A2C87C4" w14:textId="647E4A1F"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See Annex II. Myanmar Economic Holdings Limited (MEHL) and Myanmar Economic Corporation (MEC).</w:t>
      </w:r>
    </w:p>
  </w:footnote>
  <w:footnote w:id="101">
    <w:p w14:paraId="56114BF4" w14:textId="1B67E09A"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r>
      <w:r w:rsidRPr="00FB4FA6">
        <w:rPr>
          <w:rFonts w:eastAsia="Times New Roman"/>
          <w:lang w:val="en-US"/>
        </w:rPr>
        <w:t>The Ministry of Information, 24 August 2015, “Furthermore, [the Senior-General] explained the following regarding the economic enterprises of Tatmadaw, Myanmar Economic Holdings Limited and Myanmar Economic Corporation (MEC): in other countries, there are economic enterprises backing the militaries, even though their operations are different, these enterprises fulfil the needs of their Tatmadaw; Myanmar Economic Holdings Limited is operating with an aim to help ease the needs of family members of Tatmadaw-men, veterans, citizens, and to support the economy of the Union.” (</w:t>
      </w:r>
      <w:hyperlink r:id="rId24" w:history="1">
        <w:r w:rsidRPr="00FB4FA6">
          <w:rPr>
            <w:rFonts w:eastAsia="Times New Roman"/>
            <w:lang w:val="en-US"/>
          </w:rPr>
          <w:t>https://www.moi.gov.mm/?q=news/24/08/2015/id-8254</w:t>
        </w:r>
      </w:hyperlink>
      <w:r w:rsidRPr="00FB4FA6">
        <w:rPr>
          <w:rFonts w:eastAsia="Times New Roman"/>
          <w:lang w:val="en-US"/>
        </w:rPr>
        <w:t>)</w:t>
      </w:r>
      <w:r w:rsidRPr="00FB4FA6">
        <w:rPr>
          <w:lang w:val="en-US"/>
        </w:rPr>
        <w:t xml:space="preserve"> </w:t>
      </w:r>
    </w:p>
  </w:footnote>
  <w:footnote w:id="102">
    <w:p w14:paraId="709BB0BF" w14:textId="7CEE1F33"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r>
      <w:r w:rsidRPr="006D1F11">
        <w:rPr>
          <w:lang w:val="en-US"/>
        </w:rPr>
        <w:t xml:space="preserve">Maung Aung Myoe, </w:t>
      </w:r>
      <w:r w:rsidRPr="006D1F11">
        <w:rPr>
          <w:i/>
          <w:lang w:val="en-US"/>
        </w:rPr>
        <w:t xml:space="preserve">Building the Tatmadaw: Myanmar Armed Forces since 1948 </w:t>
      </w:r>
      <w:r w:rsidRPr="006D1F11">
        <w:rPr>
          <w:lang w:val="en-US"/>
        </w:rPr>
        <w:t xml:space="preserve">(Institute of Southeast Asian </w:t>
      </w:r>
      <w:r w:rsidRPr="00FB4FA6">
        <w:rPr>
          <w:lang w:val="en-US"/>
        </w:rPr>
        <w:t>Studies</w:t>
      </w:r>
      <w:r w:rsidRPr="006D1F11">
        <w:rPr>
          <w:lang w:val="en-US"/>
        </w:rPr>
        <w:t>, Singapore, 2009).</w:t>
      </w:r>
    </w:p>
  </w:footnote>
  <w:footnote w:id="103">
    <w:p w14:paraId="1FD878D0" w14:textId="36E572FB"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Digital records 1999, 2000, 2001</w:t>
      </w:r>
    </w:p>
  </w:footnote>
  <w:footnote w:id="104">
    <w:p w14:paraId="4E9F8CEB" w14:textId="07CEFCB7"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See Annex II. Myanmar Economic Holdings Limited (MEHL) and Myanmar Economic Corporation (MEC)</w:t>
      </w:r>
    </w:p>
  </w:footnote>
  <w:footnote w:id="105">
    <w:p w14:paraId="59EDE68A" w14:textId="77E7D474"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See Annex II. Myanmar Economic Holdings Limited (MEHL) and Myanmar Economic Corporation (MEC)</w:t>
      </w:r>
    </w:p>
  </w:footnote>
  <w:footnote w:id="106">
    <w:p w14:paraId="16B22DCD" w14:textId="10168591"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The Ministry of Information, 24 August 2015, “Furthermore, [the Senior-General] explained the following regarding the economic enterprises of Tatmadaw, Myanmar Economic Holdings Limited and Myanmar Economic Corporation (MEC):... the enterprises of MEC save the budget of Tatmadaw,  manufacture goods to support the Tatmadaw, these enterprises pay taxes to the Union in full, contribute to the "Easing the Tatmadaw" fund, including by supporting the soldiers injured from battles, building houses of the veterans, with the profits from the enterprises; MEC has returned all the shares of the Union; the private holdings have been gradually decreased, with an view to making them public, such as shares owned by the families of Tatmadaw-men, veterans, military units, and others who can participate...” (</w:t>
      </w:r>
      <w:hyperlink r:id="rId25" w:history="1">
        <w:r w:rsidRPr="00FB4FA6">
          <w:rPr>
            <w:lang w:val="en-US"/>
          </w:rPr>
          <w:t>https://www.moi.gov.mm/?q=news/24/08/2015/id-8254</w:t>
        </w:r>
      </w:hyperlink>
      <w:r w:rsidRPr="00FB4FA6">
        <w:rPr>
          <w:lang w:val="en-US"/>
        </w:rPr>
        <w:t>).</w:t>
      </w:r>
    </w:p>
  </w:footnote>
  <w:footnote w:id="107">
    <w:p w14:paraId="4C93DA01" w14:textId="7E09861F"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“Doing business in Myanmar,” Fourth Edition, PricewaterhouseCoopers, May 2016, pg. 15 (</w:t>
      </w:r>
      <w:hyperlink r:id="rId26" w:history="1">
        <w:r w:rsidRPr="00FB4FA6">
          <w:rPr>
            <w:rStyle w:val="Hyperlink"/>
            <w:szCs w:val="18"/>
            <w:lang w:val="en-US"/>
          </w:rPr>
          <w:t>https://www.pwc.de/de/internationale-maerkte/assets/doing-business-in-myanmar-2016.pdf</w:t>
        </w:r>
      </w:hyperlink>
      <w:r w:rsidRPr="00FB4FA6">
        <w:rPr>
          <w:lang w:val="en-US"/>
        </w:rPr>
        <w:t>).</w:t>
      </w:r>
    </w:p>
  </w:footnote>
  <w:footnote w:id="108">
    <w:p w14:paraId="5F1F2B9B" w14:textId="1665605D" w:rsidR="00646395" w:rsidRPr="00FB4FA6" w:rsidRDefault="00646395" w:rsidP="00941FBF">
      <w:pPr>
        <w:pStyle w:val="FootnoteText"/>
        <w:rPr>
          <w:szCs w:val="18"/>
          <w:lang w:val="en-US"/>
        </w:rPr>
      </w:pPr>
      <w:r w:rsidRPr="00FB4FA6">
        <w:rPr>
          <w:szCs w:val="18"/>
          <w:lang w:val="en-US"/>
        </w:rPr>
        <w:tab/>
      </w:r>
      <w:r w:rsidRPr="0000505C">
        <w:rPr>
          <w:rStyle w:val="FootnoteReference"/>
        </w:rPr>
        <w:footnoteRef/>
      </w:r>
      <w:r w:rsidRPr="00FB4FA6">
        <w:rPr>
          <w:szCs w:val="18"/>
          <w:lang w:val="en-US"/>
        </w:rPr>
        <w:tab/>
        <w:t>See Annex II. Myanmar Economic Holdings Limited (MEHL) and Myanmar Economic Corporation (MEC).</w:t>
      </w:r>
    </w:p>
  </w:footnote>
  <w:footnote w:id="109">
    <w:p w14:paraId="49D8D1F1" w14:textId="52215098" w:rsidR="00646395" w:rsidRPr="00FB4FA6" w:rsidRDefault="00646395" w:rsidP="00941FBF">
      <w:pPr>
        <w:pStyle w:val="FootnoteText"/>
        <w:rPr>
          <w:szCs w:val="18"/>
          <w:lang w:val="en-US"/>
        </w:rPr>
      </w:pPr>
      <w:r w:rsidRPr="00FB4FA6">
        <w:rPr>
          <w:szCs w:val="18"/>
          <w:lang w:val="en-US"/>
        </w:rPr>
        <w:tab/>
      </w:r>
      <w:r w:rsidRPr="0000505C">
        <w:rPr>
          <w:rStyle w:val="FootnoteReference"/>
        </w:rPr>
        <w:footnoteRef/>
      </w:r>
      <w:r w:rsidRPr="00FB4FA6">
        <w:rPr>
          <w:szCs w:val="18"/>
          <w:lang w:val="en-US"/>
        </w:rPr>
        <w:tab/>
        <w:t>See Annex II. Myanmar Economic Holdings Limited (MEHL) and Myanmar Economic Corporation (MEC).</w:t>
      </w:r>
    </w:p>
  </w:footnote>
  <w:footnote w:id="110">
    <w:p w14:paraId="0733C1B6" w14:textId="6522791E" w:rsidR="00646395" w:rsidRPr="00B80EE5" w:rsidRDefault="00646395" w:rsidP="00941FBF">
      <w:pPr>
        <w:pStyle w:val="FootnoteText"/>
        <w:rPr>
          <w:lang w:val="en-GB"/>
        </w:rPr>
      </w:pPr>
      <w:r w:rsidRPr="00FB4FA6">
        <w:rPr>
          <w:lang w:val="en-US"/>
        </w:rPr>
        <w:tab/>
      </w:r>
      <w:r w:rsidRPr="0000505C">
        <w:rPr>
          <w:rStyle w:val="FootnoteReference"/>
        </w:rPr>
        <w:footnoteRef/>
      </w:r>
      <w:r w:rsidRPr="00FB4FA6">
        <w:rPr>
          <w:lang w:val="en-US"/>
        </w:rPr>
        <w:tab/>
        <w:t xml:space="preserve"> </w:t>
      </w:r>
      <w:r>
        <w:rPr>
          <w:lang w:val="en-GB"/>
        </w:rPr>
        <w:t xml:space="preserve">See Figure 1: Governance Structure of MEHL and MEC. </w:t>
      </w:r>
    </w:p>
  </w:footnote>
  <w:footnote w:id="111">
    <w:p w14:paraId="522CF347" w14:textId="0C7CA1D9" w:rsidR="00646395" w:rsidRPr="00FB4FA6" w:rsidRDefault="00646395" w:rsidP="00941FBF">
      <w:pPr>
        <w:pStyle w:val="FootnoteText"/>
        <w:rPr>
          <w:szCs w:val="18"/>
          <w:lang w:val="en-US"/>
        </w:rPr>
      </w:pPr>
      <w:r w:rsidRPr="00FB4FA6">
        <w:rPr>
          <w:szCs w:val="18"/>
          <w:lang w:val="en-US"/>
        </w:rPr>
        <w:tab/>
      </w:r>
      <w:r w:rsidRPr="0000505C">
        <w:rPr>
          <w:rStyle w:val="FootnoteReference"/>
        </w:rPr>
        <w:footnoteRef/>
      </w:r>
      <w:r w:rsidRPr="00FB4FA6">
        <w:rPr>
          <w:szCs w:val="18"/>
          <w:lang w:val="en-US"/>
        </w:rPr>
        <w:tab/>
        <w:t xml:space="preserve">Digital records 2005 and 2008; The </w:t>
      </w:r>
      <w:r w:rsidRPr="00FB4FA6">
        <w:rPr>
          <w:color w:val="000000" w:themeColor="text1"/>
          <w:szCs w:val="18"/>
          <w:lang w:val="en-US"/>
        </w:rPr>
        <w:t>Union</w:t>
      </w:r>
      <w:r w:rsidRPr="00FB4FA6">
        <w:rPr>
          <w:szCs w:val="18"/>
          <w:lang w:val="en-US"/>
        </w:rPr>
        <w:t xml:space="preserve"> of Myanmar Economic Holdings Ltd. (Ministry of Defense), Announcement of Status Change to a Public Company, 30 March 2016 “Announcement to Shareholders.”</w:t>
      </w:r>
    </w:p>
  </w:footnote>
  <w:footnote w:id="112">
    <w:p w14:paraId="217DCE4D" w14:textId="4BEC3D89" w:rsidR="00646395" w:rsidRPr="00FB4FA6" w:rsidRDefault="00646395" w:rsidP="00941FBF">
      <w:pPr>
        <w:pStyle w:val="FootnoteText"/>
        <w:rPr>
          <w:color w:val="000000" w:themeColor="text1"/>
          <w:szCs w:val="18"/>
          <w:lang w:val="en-US"/>
        </w:rPr>
      </w:pPr>
      <w:r w:rsidRPr="00FB4FA6">
        <w:rPr>
          <w:szCs w:val="18"/>
          <w:lang w:val="en-US"/>
        </w:rPr>
        <w:tab/>
      </w:r>
      <w:r w:rsidRPr="0000505C">
        <w:rPr>
          <w:rStyle w:val="FootnoteReference"/>
        </w:rPr>
        <w:footnoteRef/>
      </w:r>
      <w:r w:rsidRPr="00FB4FA6">
        <w:rPr>
          <w:szCs w:val="18"/>
          <w:lang w:val="en-US"/>
        </w:rPr>
        <w:tab/>
      </w:r>
      <w:r w:rsidRPr="00FB4FA6">
        <w:rPr>
          <w:color w:val="000000" w:themeColor="text1"/>
          <w:szCs w:val="18"/>
          <w:lang w:val="en-US"/>
        </w:rPr>
        <w:t>A/HRC/39/CRP.2, paragraphs 1554 and 1555.</w:t>
      </w:r>
    </w:p>
  </w:footnote>
  <w:footnote w:id="113">
    <w:p w14:paraId="5A689DEE" w14:textId="4B9C9D5D" w:rsidR="00646395" w:rsidRPr="004430C1" w:rsidRDefault="00646395" w:rsidP="003E63C5">
      <w:pPr>
        <w:pStyle w:val="FootnoteText"/>
        <w:rPr>
          <w:lang w:val="en-GB"/>
        </w:rPr>
      </w:pPr>
      <w:r w:rsidRPr="00FB4FA6">
        <w:rPr>
          <w:lang w:val="en-US"/>
        </w:rPr>
        <w:tab/>
      </w:r>
      <w:r w:rsidRPr="0000505C">
        <w:rPr>
          <w:rStyle w:val="FootnoteReference"/>
        </w:rPr>
        <w:footnoteRef/>
      </w:r>
      <w:r w:rsidRPr="00FB4FA6">
        <w:rPr>
          <w:lang w:val="en-US"/>
        </w:rPr>
        <w:tab/>
        <w:t xml:space="preserve"> U.S. </w:t>
      </w:r>
      <w:r w:rsidRPr="00FB4FA6">
        <w:rPr>
          <w:color w:val="000000" w:themeColor="text1"/>
          <w:szCs w:val="18"/>
          <w:lang w:val="en-US"/>
        </w:rPr>
        <w:t>Department</w:t>
      </w:r>
      <w:r w:rsidRPr="00FB4FA6">
        <w:rPr>
          <w:lang w:val="en-US"/>
        </w:rPr>
        <w:t xml:space="preserve"> of State, </w:t>
      </w:r>
      <w:r>
        <w:rPr>
          <w:lang w:val="en-GB"/>
        </w:rPr>
        <w:t xml:space="preserve">“Public Designation, Due to Gross Violations of Human Rights, of </w:t>
      </w:r>
      <w:bookmarkStart w:id="0" w:name="_GoBack"/>
      <w:bookmarkEnd w:id="0"/>
      <w:r>
        <w:rPr>
          <w:lang w:val="en-GB"/>
        </w:rPr>
        <w:t>Burmese Military Officials,” Press Statement by Michael R. Pompeo, 16 July 2019 (</w:t>
      </w:r>
      <w:hyperlink r:id="rId27" w:history="1">
        <w:r w:rsidRPr="00FB4FA6">
          <w:rPr>
            <w:rStyle w:val="Hyperlink"/>
            <w:lang w:val="en-US"/>
          </w:rPr>
          <w:t>https://www.state.gov/public-designation-due-to-gross-violations-of-human-rights-of-burmese-military-officials/</w:t>
        </w:r>
      </w:hyperlink>
      <w:r w:rsidRPr="00FB4FA6">
        <w:rPr>
          <w:lang w:val="en-US"/>
        </w:rPr>
        <w:t>)</w:t>
      </w:r>
      <w:r w:rsidR="009E1A92">
        <w:rPr>
          <w:lang w:val="en-US"/>
        </w:rPr>
        <w:t>.</w:t>
      </w:r>
      <w:r w:rsidRPr="00FB4FA6">
        <w:rPr>
          <w:lang w:val="en-US"/>
        </w:rPr>
        <w:t xml:space="preserve"> </w:t>
      </w:r>
    </w:p>
  </w:footnote>
  <w:footnote w:id="114">
    <w:p w14:paraId="12A4F7C5" w14:textId="12EA0CE2" w:rsidR="00A347CB" w:rsidRPr="00FB4FA6" w:rsidRDefault="00646395" w:rsidP="003E63C5">
      <w:pPr>
        <w:pStyle w:val="FootnoteText"/>
        <w:rPr>
          <w:color w:val="000000" w:themeColor="text1"/>
          <w:szCs w:val="18"/>
          <w:lang w:val="en-US"/>
        </w:rPr>
      </w:pPr>
      <w:r w:rsidRPr="00FB4FA6">
        <w:rPr>
          <w:szCs w:val="18"/>
          <w:lang w:val="en-US"/>
        </w:rPr>
        <w:tab/>
      </w:r>
      <w:r w:rsidRPr="0000505C">
        <w:rPr>
          <w:rStyle w:val="FootnoteReference"/>
        </w:rPr>
        <w:footnoteRef/>
      </w:r>
      <w:r w:rsidRPr="00FB4FA6">
        <w:rPr>
          <w:szCs w:val="18"/>
          <w:lang w:val="en-US"/>
        </w:rPr>
        <w:tab/>
        <w:t>See Annex II. Myanmar Economic Holdings Limited (MEHL) and Myanmar Economic Corporation (MEC)</w:t>
      </w:r>
      <w:r w:rsidR="009E1A92">
        <w:rPr>
          <w:szCs w:val="18"/>
          <w:lang w:val="en-US"/>
        </w:rPr>
        <w:t>.</w:t>
      </w:r>
    </w:p>
  </w:footnote>
  <w:footnote w:id="115">
    <w:p w14:paraId="6C18E5F6" w14:textId="420C5005" w:rsidR="00646395" w:rsidRPr="00FB4FA6" w:rsidRDefault="00646395" w:rsidP="00941FBF">
      <w:pPr>
        <w:pStyle w:val="FootnoteText"/>
        <w:rPr>
          <w:color w:val="000000" w:themeColor="text1"/>
          <w:szCs w:val="18"/>
          <w:lang w:val="en-US"/>
        </w:rPr>
      </w:pPr>
      <w:r w:rsidRPr="00FB4FA6">
        <w:rPr>
          <w:szCs w:val="18"/>
          <w:lang w:val="en-US"/>
        </w:rPr>
        <w:tab/>
      </w:r>
      <w:r w:rsidRPr="0000505C">
        <w:rPr>
          <w:rStyle w:val="FootnoteReference"/>
        </w:rPr>
        <w:footnoteRef/>
      </w:r>
      <w:r w:rsidRPr="00FB4FA6">
        <w:rPr>
          <w:szCs w:val="18"/>
          <w:lang w:val="en-US"/>
        </w:rPr>
        <w:tab/>
      </w:r>
      <w:r w:rsidRPr="00FB4FA6">
        <w:rPr>
          <w:color w:val="000000" w:themeColor="text1"/>
          <w:szCs w:val="18"/>
          <w:lang w:val="en-US"/>
        </w:rPr>
        <w:t xml:space="preserve">Andrew Bauer, Arkar Hein, Khin Saw Htay, Matthew Hamilton and Paul Shortell, “State-Owned Economic Enterprise Reform in Myanmar: The Case of Natural Resource Enterprises,” Natural Resource Governance Institute, January 2018. </w:t>
      </w:r>
    </w:p>
  </w:footnote>
  <w:footnote w:id="116">
    <w:p w14:paraId="123B0D13" w14:textId="422E437C" w:rsidR="00646395" w:rsidRPr="00FB4FA6" w:rsidRDefault="00646395" w:rsidP="00941FBF">
      <w:pPr>
        <w:pStyle w:val="FootnoteText"/>
        <w:rPr>
          <w:szCs w:val="18"/>
          <w:lang w:val="en-US"/>
        </w:rPr>
      </w:pPr>
      <w:r w:rsidRPr="00FB4FA6">
        <w:rPr>
          <w:szCs w:val="18"/>
          <w:lang w:val="en-US"/>
        </w:rPr>
        <w:tab/>
      </w:r>
      <w:r w:rsidRPr="0000505C">
        <w:rPr>
          <w:rStyle w:val="FootnoteReference"/>
        </w:rPr>
        <w:footnoteRef/>
      </w:r>
      <w:r w:rsidRPr="00FB4FA6">
        <w:rPr>
          <w:szCs w:val="18"/>
          <w:lang w:val="en-US"/>
        </w:rPr>
        <w:tab/>
        <w:t xml:space="preserve">Clare </w:t>
      </w:r>
      <w:r w:rsidRPr="00FB4FA6">
        <w:rPr>
          <w:color w:val="000000" w:themeColor="text1"/>
          <w:szCs w:val="18"/>
          <w:lang w:val="en-US"/>
        </w:rPr>
        <w:t>Hammond, “Military-owned MEHL applies to become public company,” Myanmar Times, 1 April 2016 (</w:t>
      </w:r>
      <w:hyperlink r:id="rId28" w:history="1">
        <w:r w:rsidRPr="00FB4FA6">
          <w:rPr>
            <w:rStyle w:val="Hyperlink"/>
            <w:szCs w:val="18"/>
            <w:lang w:val="en-US"/>
          </w:rPr>
          <w:t>https://www.mmtimes.com/business/19799-military-owned-mehl-applies-to-become-public-company.html</w:t>
        </w:r>
      </w:hyperlink>
      <w:r w:rsidRPr="00FB4FA6">
        <w:rPr>
          <w:szCs w:val="18"/>
          <w:lang w:val="en-US"/>
        </w:rPr>
        <w:t>)</w:t>
      </w:r>
      <w:r w:rsidRPr="00FB4FA6">
        <w:rPr>
          <w:color w:val="000000"/>
          <w:szCs w:val="18"/>
          <w:shd w:val="clear" w:color="auto" w:fill="FFFFFF"/>
          <w:lang w:val="en-US"/>
        </w:rPr>
        <w:t xml:space="preserve">, citing Announcement 90/2016 published in the Tatmadaw-run </w:t>
      </w:r>
      <w:r w:rsidRPr="00FB4FA6">
        <w:rPr>
          <w:i/>
          <w:color w:val="000000"/>
          <w:szCs w:val="18"/>
          <w:shd w:val="clear" w:color="auto" w:fill="FFFFFF"/>
          <w:lang w:val="en-US"/>
        </w:rPr>
        <w:t xml:space="preserve">Myawaddy </w:t>
      </w:r>
      <w:r w:rsidRPr="00FB4FA6">
        <w:rPr>
          <w:color w:val="000000"/>
          <w:szCs w:val="18"/>
          <w:shd w:val="clear" w:color="auto" w:fill="FFFFFF"/>
          <w:lang w:val="en-US"/>
        </w:rPr>
        <w:t xml:space="preserve">newspaper, signed by the MEHL board of directors, which states that all “A Type” shares, formerly held by the Ministry of Defense and Directorate of Defense Procurement, would be transformed into “B Type” shares, held by military personnel, ex-servicemen, regiments and units, and veterans organizations. </w:t>
      </w:r>
      <w:r w:rsidRPr="00FB4FA6">
        <w:rPr>
          <w:color w:val="000000" w:themeColor="text1"/>
          <w:szCs w:val="18"/>
          <w:lang w:val="en-US"/>
        </w:rPr>
        <w:t xml:space="preserve">For more information on MEC shareholders, which are exclusively active-duty military personnel, see Aung Min and Toshihiro Kudo, “Business Conglomerates in the Context of Myanmar’s Economic Reforms,” pg. 154.    </w:t>
      </w:r>
    </w:p>
  </w:footnote>
  <w:footnote w:id="117">
    <w:p w14:paraId="7E714B5E" w14:textId="1B6B2C80"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Thiha, “Companies Must Submit Annual Reports to DICA Starting February 2019,” Consult-Myanmar, 17 September 2018 (</w:t>
      </w:r>
      <w:hyperlink r:id="rId29" w:history="1">
        <w:r w:rsidRPr="00FB4FA6">
          <w:rPr>
            <w:lang w:val="en-US"/>
          </w:rPr>
          <w:t>https://consult-myanmar.com/2018/09/17/companies-must-submit-annual-reports-to-dica-starting-february-2019/</w:t>
        </w:r>
      </w:hyperlink>
      <w:r w:rsidRPr="00FB4FA6">
        <w:rPr>
          <w:lang w:val="en-US"/>
        </w:rPr>
        <w:t>); Nan Lwin, “Companies Law to Take Effect in Shadow of Rakhine Crisis, Civil War,” The Irrawaddy, 28 June 2019 (</w:t>
      </w:r>
      <w:hyperlink r:id="rId30" w:history="1">
        <w:r w:rsidRPr="00FB4FA6">
          <w:rPr>
            <w:rStyle w:val="Hyperlink"/>
            <w:color w:val="000000" w:themeColor="text1"/>
            <w:szCs w:val="18"/>
            <w:lang w:val="en-US"/>
          </w:rPr>
          <w:t>https://www.irrawaddy.com/business/lauded-companies-law-to-take-effect-in-shadow-of-rakhine-crisis.html</w:t>
        </w:r>
      </w:hyperlink>
      <w:r w:rsidRPr="00FB4FA6">
        <w:rPr>
          <w:rStyle w:val="Hyperlink"/>
          <w:color w:val="000000" w:themeColor="text1"/>
          <w:szCs w:val="18"/>
          <w:lang w:val="en-US"/>
        </w:rPr>
        <w:t xml:space="preserve">); </w:t>
      </w:r>
      <w:r w:rsidRPr="00FB4FA6">
        <w:rPr>
          <w:lang w:val="en-US"/>
        </w:rPr>
        <w:t>Company Directors Guide: A Guide to the Myanmar Companies Law 2017, Directorate of Investment and Company Administration, see: “Submit an Annual Return Each Year” and “Lodgement of Forms and Documents”.</w:t>
      </w:r>
    </w:p>
  </w:footnote>
  <w:footnote w:id="118">
    <w:p w14:paraId="5B656190" w14:textId="23CDEEDC"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Digital record 2008.</w:t>
      </w:r>
    </w:p>
  </w:footnote>
  <w:footnote w:id="119">
    <w:p w14:paraId="5B5CBA70" w14:textId="36C42DD4"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Digital record 2008; See Annex II. Myanmar Economic Holdings Limited (MEHL) and Myanmar Economic Corporation (MEC).</w:t>
      </w:r>
    </w:p>
  </w:footnote>
  <w:footnote w:id="120">
    <w:p w14:paraId="0F692E76" w14:textId="60C500AB" w:rsidR="00646395" w:rsidRPr="006D1F11" w:rsidRDefault="00646395" w:rsidP="00941FBF">
      <w:pPr>
        <w:pStyle w:val="FootnoteText"/>
        <w:rPr>
          <w:lang w:val="en-US"/>
        </w:rPr>
      </w:pPr>
      <w:r w:rsidRPr="00FB4FA6">
        <w:rPr>
          <w:lang w:val="en-US"/>
        </w:rPr>
        <w:tab/>
      </w:r>
      <w:r w:rsidRPr="0000505C">
        <w:rPr>
          <w:rStyle w:val="FootnoteReference"/>
        </w:rPr>
        <w:footnoteRef/>
      </w:r>
      <w:r w:rsidRPr="00FB4FA6">
        <w:rPr>
          <w:lang w:val="en-US"/>
        </w:rPr>
        <w:tab/>
        <w:t>Michael Peel, “</w:t>
      </w:r>
      <w:r w:rsidRPr="00FB4FA6">
        <w:rPr>
          <w:rStyle w:val="Hyperlink"/>
          <w:color w:val="000000" w:themeColor="text1"/>
          <w:szCs w:val="18"/>
          <w:lang w:val="en-US"/>
        </w:rPr>
        <w:t>Myanmar</w:t>
      </w:r>
      <w:r w:rsidRPr="00FB4FA6">
        <w:rPr>
          <w:lang w:val="en-US"/>
        </w:rPr>
        <w:t>: The Military-Commercial Complex,” Financial Times, 2 February 2017 (</w:t>
      </w:r>
      <w:hyperlink r:id="rId31" w:history="1">
        <w:r w:rsidRPr="00FB4FA6">
          <w:rPr>
            <w:rStyle w:val="Hyperlink"/>
            <w:color w:val="000000" w:themeColor="text1"/>
            <w:szCs w:val="18"/>
            <w:lang w:val="en-US"/>
          </w:rPr>
          <w:t>https://www.ft.com/content/c6fe7dce-d26a-11e6-b06b-680c49b4b4c0</w:t>
        </w:r>
      </w:hyperlink>
      <w:r w:rsidRPr="00FB4FA6">
        <w:rPr>
          <w:rStyle w:val="Hyperlink"/>
          <w:color w:val="000000" w:themeColor="text1"/>
          <w:szCs w:val="18"/>
          <w:lang w:val="en-US"/>
        </w:rPr>
        <w:t>).</w:t>
      </w:r>
    </w:p>
  </w:footnote>
  <w:footnote w:id="121">
    <w:p w14:paraId="51281B31" w14:textId="30BB7802"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Digital record 2008.</w:t>
      </w:r>
    </w:p>
  </w:footnote>
  <w:footnote w:id="122">
    <w:p w14:paraId="0AA7F4BB" w14:textId="23CBC799"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Digital record 2008.</w:t>
      </w:r>
    </w:p>
  </w:footnote>
  <w:footnote w:id="123">
    <w:p w14:paraId="686459D0" w14:textId="537441CA"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Thiha, “Companies Must Submit Annual Reports to DICA Starting February 2019,” Consult-Myanmar, 17 September 2018 (</w:t>
      </w:r>
      <w:hyperlink r:id="rId32" w:history="1">
        <w:r w:rsidRPr="00FB4FA6">
          <w:rPr>
            <w:lang w:val="en-US"/>
          </w:rPr>
          <w:t>https://consult-myanmar.com/2018/09/17/companies-must-submit-annual-reports-to-dica-starting-february-2019/</w:t>
        </w:r>
      </w:hyperlink>
      <w:r w:rsidRPr="00FB4FA6">
        <w:rPr>
          <w:lang w:val="en-US"/>
        </w:rPr>
        <w:t>); Nan Lwin, “Companies Law to Take Effect in Shadow of Rakhine Crisis, Civil War,” The Irrawaddy, 28 June 2019 (</w:t>
      </w:r>
      <w:hyperlink r:id="rId33" w:history="1">
        <w:r w:rsidRPr="00FB4FA6">
          <w:rPr>
            <w:rStyle w:val="Hyperlink"/>
            <w:color w:val="000000" w:themeColor="text1"/>
            <w:szCs w:val="18"/>
            <w:lang w:val="en-US"/>
          </w:rPr>
          <w:t>https://www.irrawaddy.com/business/lauded-companies-law-to-take-effect-in-shadow-of-rakhine-crisis.html</w:t>
        </w:r>
      </w:hyperlink>
      <w:r w:rsidRPr="00FB4FA6">
        <w:rPr>
          <w:rStyle w:val="Hyperlink"/>
          <w:color w:val="000000" w:themeColor="text1"/>
          <w:szCs w:val="18"/>
          <w:lang w:val="en-US"/>
        </w:rPr>
        <w:t xml:space="preserve">); </w:t>
      </w:r>
      <w:r w:rsidRPr="00FB4FA6">
        <w:rPr>
          <w:lang w:val="en-US"/>
        </w:rPr>
        <w:t>Company Directors Guide: A Guide to the Myanmar Companies Law 2017, Directorate of Investment and Company Administration, see: “Submit an Annual Return Each Year” and “Lodgement of Forms and Documents”.</w:t>
      </w:r>
    </w:p>
  </w:footnote>
  <w:footnote w:id="124">
    <w:p w14:paraId="6F5D65E5" w14:textId="6BE87371"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 xml:space="preserve">As of the </w:t>
      </w:r>
      <w:r w:rsidRPr="00FB4FA6">
        <w:rPr>
          <w:rStyle w:val="Hyperlink"/>
          <w:color w:val="000000" w:themeColor="text1"/>
          <w:szCs w:val="18"/>
          <w:lang w:val="en-US"/>
        </w:rPr>
        <w:t>date</w:t>
      </w:r>
      <w:r w:rsidRPr="00FB4FA6">
        <w:rPr>
          <w:lang w:val="en-US"/>
        </w:rPr>
        <w:t xml:space="preserve"> of publication, the financial reports of MEHL and MEC were not publicly available through the Directorate of Investment and Company Administration (DICA). This is despite MEHL’s transition into a public company in 2016 and Myanmar’s new Companies Law, which requires the registration of all companies and submission of corporate reporting to DICA. See paragraph 52 of this report.</w:t>
      </w:r>
    </w:p>
  </w:footnote>
  <w:footnote w:id="125">
    <w:p w14:paraId="6D1B06BD" w14:textId="7136409B"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Discrepancies highlighted in Extractive Industries Transparency Initiative reports (</w:t>
      </w:r>
      <w:hyperlink r:id="rId34" w:history="1">
        <w:r w:rsidRPr="00FB4FA6">
          <w:rPr>
            <w:rStyle w:val="Hyperlink"/>
            <w:color w:val="000000" w:themeColor="text1"/>
            <w:szCs w:val="18"/>
            <w:lang w:val="en-US"/>
          </w:rPr>
          <w:t>https://eiti.org/document/myanmar-20152016-eiti-report</w:t>
        </w:r>
      </w:hyperlink>
      <w:r w:rsidRPr="00FB4FA6">
        <w:rPr>
          <w:lang w:val="en-US"/>
        </w:rPr>
        <w:t>) cited in Kevin M. Woods, “The Conflict Resource Economy and Pathways to Peace in Burma,” USIP, November 2018.</w:t>
      </w:r>
    </w:p>
  </w:footnote>
  <w:footnote w:id="126">
    <w:p w14:paraId="40DE66F0" w14:textId="3802163C"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Global Witness, “Jade: Myanmar’s Big State Secret,” 23 October 2015.</w:t>
      </w:r>
    </w:p>
  </w:footnote>
  <w:footnote w:id="127">
    <w:p w14:paraId="2F1FDCC8" w14:textId="49AC381A"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For examples of such differences in the 2016 and 2017 fiscal years, see: Myanmar Extractive Industries Transparency Initiative (MEITI): The Fourth Myanmar EITI Report For the Period 1 April 2016 to 31 March 2017 (FY 2016-2017), Oil and Gas, Gems and Jade, Other Minerals and Pearl, 30 March 2019 (</w:t>
      </w:r>
      <w:hyperlink r:id="rId35" w:history="1">
        <w:r w:rsidRPr="00FB4FA6">
          <w:rPr>
            <w:rStyle w:val="Hyperlink"/>
            <w:szCs w:val="18"/>
            <w:lang w:val="en-US"/>
          </w:rPr>
          <w:t>https://myanmareiti.org/sites/myanmareiti.org/files/publication_docs/4th_meiti_report_30_march_2019_1.pdf</w:t>
        </w:r>
      </w:hyperlink>
      <w:r w:rsidRPr="00FB4FA6">
        <w:rPr>
          <w:lang w:val="en-US"/>
        </w:rPr>
        <w:t xml:space="preserve">), pgs. 164-165, 169. </w:t>
      </w:r>
    </w:p>
  </w:footnote>
  <w:footnote w:id="128">
    <w:p w14:paraId="7465A517" w14:textId="70A24109"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Myanmar Extractive Industries Transparency Initiative (MEITI): The Fourth Myanmar EITI Report For the Period 1 April 2016 to 31 March 2017 (FY 2016-2017), Oil and Gas, Gems and Jade, Other Minerals and Pearl, 30 March 2019 (</w:t>
      </w:r>
      <w:hyperlink r:id="rId36" w:history="1">
        <w:r w:rsidRPr="00FB4FA6">
          <w:rPr>
            <w:rStyle w:val="Hyperlink"/>
            <w:szCs w:val="18"/>
            <w:lang w:val="en-US"/>
          </w:rPr>
          <w:t>https://myanmareiti.org/sites/myanmareiti.org/files/publication_docs/4th_meiti_report_30_march_2019_1.pdf</w:t>
        </w:r>
      </w:hyperlink>
      <w:r w:rsidRPr="00FB4FA6">
        <w:rPr>
          <w:lang w:val="en-US"/>
        </w:rPr>
        <w:t>).</w:t>
      </w:r>
    </w:p>
  </w:footnote>
  <w:footnote w:id="129">
    <w:p w14:paraId="7A7B6BA6" w14:textId="7191D48B" w:rsidR="00646395" w:rsidRPr="006D1F11" w:rsidRDefault="00646395" w:rsidP="00941FBF">
      <w:pPr>
        <w:pStyle w:val="FootnoteText"/>
        <w:rPr>
          <w:lang w:val="en-US"/>
        </w:rPr>
      </w:pPr>
      <w:r w:rsidRPr="00FB4FA6">
        <w:rPr>
          <w:lang w:val="en-US"/>
        </w:rPr>
        <w:tab/>
      </w:r>
      <w:r w:rsidRPr="0000505C">
        <w:rPr>
          <w:rStyle w:val="FootnoteReference"/>
        </w:rPr>
        <w:footnoteRef/>
      </w:r>
      <w:r w:rsidRPr="00FB4FA6">
        <w:rPr>
          <w:lang w:val="en-US"/>
        </w:rPr>
        <w:tab/>
        <w:t>Htet Naing Zaw, “Deputy Defense Minister: Perks Over for Military Businesses,” The Irrawaddy, 3 May 2017 (https//www.irrawaddy.com/news/burma/deputy-defense-minister-perks-military-businesses.html).</w:t>
      </w:r>
    </w:p>
  </w:footnote>
  <w:footnote w:id="130">
    <w:p w14:paraId="6BDDA8BA" w14:textId="081A572E"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Digital record 2005.</w:t>
      </w:r>
    </w:p>
  </w:footnote>
  <w:footnote w:id="131">
    <w:p w14:paraId="319ED74A" w14:textId="10AA9CF4"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Digital record 2005.</w:t>
      </w:r>
    </w:p>
  </w:footnote>
  <w:footnote w:id="132">
    <w:p w14:paraId="35B60521" w14:textId="4F7A99BB" w:rsidR="00646395" w:rsidRPr="006D1F11" w:rsidRDefault="00646395" w:rsidP="00941FBF">
      <w:pPr>
        <w:pStyle w:val="FootnoteText"/>
        <w:rPr>
          <w:lang w:val="en-US"/>
        </w:rPr>
      </w:pPr>
      <w:r w:rsidRPr="00FB4FA6">
        <w:rPr>
          <w:lang w:val="en-US"/>
        </w:rPr>
        <w:tab/>
      </w:r>
      <w:r w:rsidRPr="0000505C">
        <w:rPr>
          <w:rStyle w:val="FootnoteReference"/>
        </w:rPr>
        <w:footnoteRef/>
      </w:r>
      <w:r w:rsidRPr="00FB4FA6">
        <w:rPr>
          <w:lang w:val="en-US"/>
        </w:rPr>
        <w:tab/>
      </w:r>
      <w:r w:rsidRPr="006D1F11">
        <w:rPr>
          <w:lang w:val="en-US"/>
        </w:rPr>
        <w:t xml:space="preserve">In spite of their outsized importance to the Myanmar economy, the Myanmar Internal Revenue Department reports that out of the </w:t>
      </w:r>
      <w:r w:rsidRPr="00FB4FA6">
        <w:rPr>
          <w:lang w:val="en-US"/>
        </w:rPr>
        <w:t>nation’s</w:t>
      </w:r>
      <w:r w:rsidRPr="006D1F11">
        <w:rPr>
          <w:lang w:val="en-US"/>
        </w:rPr>
        <w:t xml:space="preserve"> top 1,017 local taxpayers, MEC is ranked only 22</w:t>
      </w:r>
      <w:r w:rsidRPr="006D1F11">
        <w:rPr>
          <w:vertAlign w:val="superscript"/>
          <w:lang w:val="en-US"/>
        </w:rPr>
        <w:t>nd</w:t>
      </w:r>
      <w:r w:rsidRPr="006D1F11">
        <w:rPr>
          <w:lang w:val="en-US"/>
        </w:rPr>
        <w:t xml:space="preserve"> for commercial tax and 13</w:t>
      </w:r>
      <w:r w:rsidRPr="006D1F11">
        <w:rPr>
          <w:vertAlign w:val="superscript"/>
          <w:lang w:val="en-US"/>
        </w:rPr>
        <w:t>th</w:t>
      </w:r>
      <w:r w:rsidRPr="006D1F11">
        <w:rPr>
          <w:lang w:val="en-US"/>
        </w:rPr>
        <w:t xml:space="preserve"> for income tax, while MEHL is ranked slightly higher at 13</w:t>
      </w:r>
      <w:r w:rsidRPr="006D1F11">
        <w:rPr>
          <w:vertAlign w:val="superscript"/>
          <w:lang w:val="en-US"/>
        </w:rPr>
        <w:t>th</w:t>
      </w:r>
      <w:r w:rsidRPr="006D1F11">
        <w:rPr>
          <w:lang w:val="en-US"/>
        </w:rPr>
        <w:t xml:space="preserve"> for commercial tax; 5</w:t>
      </w:r>
      <w:r w:rsidRPr="006D1F11">
        <w:rPr>
          <w:vertAlign w:val="superscript"/>
          <w:lang w:val="en-US"/>
        </w:rPr>
        <w:t>th</w:t>
      </w:r>
      <w:r w:rsidRPr="006D1F11">
        <w:rPr>
          <w:lang w:val="en-US"/>
        </w:rPr>
        <w:t xml:space="preserve"> for income tax. Cited in </w:t>
      </w:r>
      <w:r w:rsidRPr="00FB4FA6">
        <w:rPr>
          <w:lang w:val="en-US"/>
        </w:rPr>
        <w:t>Gerard McCarthy, “Military Capitalism in Myanmar: Examining the Origins, Continuities and Evolution of “Khaki Capital”, Yusof Ishak Institute of Southeast Asian Studies (ISEAS) Trends Series, 2019.</w:t>
      </w:r>
    </w:p>
  </w:footnote>
  <w:footnote w:id="133">
    <w:p w14:paraId="49ECD521" w14:textId="3EFB58FB"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Kevin M. Woods, “The Conflict Resource Economy and Pathways to Peace in Burma,” USIP, November 2018.</w:t>
      </w:r>
    </w:p>
  </w:footnote>
  <w:footnote w:id="134">
    <w:p w14:paraId="1DB93D17" w14:textId="25490822" w:rsidR="00646395" w:rsidRPr="006D1F11" w:rsidRDefault="00646395" w:rsidP="00B32D1A">
      <w:pPr>
        <w:pStyle w:val="FootnoteText"/>
        <w:rPr>
          <w:color w:val="000000" w:themeColor="text1"/>
          <w:szCs w:val="18"/>
        </w:rPr>
      </w:pPr>
      <w:r>
        <w:rPr>
          <w:szCs w:val="18"/>
        </w:rPr>
        <w:tab/>
      </w:r>
      <w:r w:rsidRPr="0000505C">
        <w:rPr>
          <w:rStyle w:val="FootnoteReference"/>
        </w:rPr>
        <w:footnoteRef/>
      </w:r>
      <w:r>
        <w:rPr>
          <w:szCs w:val="18"/>
        </w:rPr>
        <w:tab/>
      </w:r>
      <w:r w:rsidRPr="006D1F11">
        <w:rPr>
          <w:color w:val="000000" w:themeColor="text1"/>
          <w:szCs w:val="18"/>
        </w:rPr>
        <w:t xml:space="preserve"> “Update on Myanmar Economic Holdings’ Activities”, US State Department US Embassy in Rangoon, 6 February 2009, cited in “</w:t>
      </w:r>
      <w:r w:rsidRPr="006D1F11">
        <w:rPr>
          <w:rStyle w:val="Hyperlink"/>
          <w:color w:val="000000" w:themeColor="text1"/>
          <w:szCs w:val="18"/>
        </w:rPr>
        <w:t>Myanmar</w:t>
      </w:r>
      <w:r w:rsidRPr="006D1F11">
        <w:rPr>
          <w:color w:val="000000" w:themeColor="text1"/>
          <w:szCs w:val="18"/>
        </w:rPr>
        <w:t>: The Military-Commercial Complex,” Financial Times, 2 February 2017 (</w:t>
      </w:r>
      <w:hyperlink r:id="rId37" w:history="1">
        <w:r w:rsidRPr="006D1F11">
          <w:rPr>
            <w:rStyle w:val="Hyperlink"/>
            <w:color w:val="000000" w:themeColor="text1"/>
            <w:szCs w:val="18"/>
          </w:rPr>
          <w:t>https://www.ft.com/content/c6fe7dce-d26a-11e6-b06b-680c49b4b4c0</w:t>
        </w:r>
      </w:hyperlink>
      <w:r w:rsidRPr="006D1F11">
        <w:rPr>
          <w:rStyle w:val="Hyperlink"/>
          <w:color w:val="000000" w:themeColor="text1"/>
          <w:szCs w:val="18"/>
        </w:rPr>
        <w:t xml:space="preserve">) </w:t>
      </w:r>
      <w:r w:rsidRPr="006D1F11">
        <w:rPr>
          <w:color w:val="000000" w:themeColor="text1"/>
          <w:szCs w:val="18"/>
        </w:rPr>
        <w:t xml:space="preserve">  </w:t>
      </w:r>
    </w:p>
  </w:footnote>
  <w:footnote w:id="135">
    <w:p w14:paraId="6669569F" w14:textId="6EF2A3C6"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 xml:space="preserve">Gerard McCarthy, “Military Capitalism in Myanmar: Examining the Origins, Continuities and Evolution of “Khaki Capital”, Yusof Ishak Institute of Southeast Asian Studies (ISEAS) Trends Series, 2019, p. 23. </w:t>
      </w:r>
    </w:p>
  </w:footnote>
  <w:footnote w:id="136">
    <w:p w14:paraId="722D0599" w14:textId="7A292B21"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SIPRI Military expenditure by country as percentage of gross domestic product, 1988-2018. Myanmar’s military expenditure in 2015 was 4.1% of GDP, in 2016 3.7% of GDP, in 2017 3.2% of GDP, and in 2018 2.9% of GDP.</w:t>
      </w:r>
    </w:p>
  </w:footnote>
  <w:footnote w:id="137">
    <w:p w14:paraId="443CB7BE" w14:textId="2A93E3BC"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See paragraphs 115-127.</w:t>
      </w:r>
    </w:p>
  </w:footnote>
  <w:footnote w:id="138">
    <w:p w14:paraId="5F86D94A" w14:textId="03EC74B8" w:rsidR="00646395" w:rsidRPr="00FB4FA6" w:rsidRDefault="00646395" w:rsidP="00B32D1A">
      <w:pPr>
        <w:pStyle w:val="FootnoteText"/>
        <w:rPr>
          <w:rStyle w:val="FootnoteTextChar"/>
          <w:lang w:val="en-US"/>
        </w:rPr>
      </w:pPr>
      <w:r>
        <w:rPr>
          <w:szCs w:val="18"/>
        </w:rPr>
        <w:tab/>
      </w:r>
      <w:r w:rsidRPr="0000505C">
        <w:rPr>
          <w:rStyle w:val="FootnoteReference"/>
        </w:rPr>
        <w:footnoteRef/>
      </w:r>
      <w:r>
        <w:rPr>
          <w:szCs w:val="18"/>
        </w:rPr>
        <w:tab/>
      </w:r>
      <w:r w:rsidRPr="00FB4FA6">
        <w:rPr>
          <w:rStyle w:val="FootnoteTextChar"/>
          <w:lang w:val="en-US"/>
        </w:rPr>
        <w:t>The Union of Myanmar Economic Holdings Ltd. (Ministry of Defense), Announcement of Status Change to a Public Company, 30 March 2016 “</w:t>
      </w:r>
      <w:r w:rsidRPr="00B32D1A">
        <w:t>Announcement</w:t>
      </w:r>
      <w:r w:rsidRPr="00FB4FA6">
        <w:rPr>
          <w:rStyle w:val="FootnoteTextChar"/>
          <w:lang w:val="en-US"/>
        </w:rPr>
        <w:t xml:space="preserve"> to Shareholders” and 6 May 2019 summary of governance structure. </w:t>
      </w:r>
    </w:p>
  </w:footnote>
  <w:footnote w:id="139">
    <w:p w14:paraId="534AE4E4" w14:textId="41FA3959"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 xml:space="preserve">The </w:t>
      </w:r>
      <w:r w:rsidRPr="00FB4FA6">
        <w:rPr>
          <w:color w:val="000000" w:themeColor="text1"/>
          <w:lang w:val="en-US"/>
        </w:rPr>
        <w:t>Union</w:t>
      </w:r>
      <w:r w:rsidRPr="00FB4FA6">
        <w:rPr>
          <w:lang w:val="en-US"/>
        </w:rPr>
        <w:t xml:space="preserve"> of Myanmar Economic Holdings Ltd. (Ministry of Defense), Announcement of Status Change to a </w:t>
      </w:r>
      <w:r w:rsidRPr="00FB4FA6">
        <w:rPr>
          <w:color w:val="000000" w:themeColor="text1"/>
          <w:lang w:val="en-US"/>
        </w:rPr>
        <w:t>Public</w:t>
      </w:r>
      <w:r w:rsidRPr="00FB4FA6">
        <w:rPr>
          <w:lang w:val="en-US"/>
        </w:rPr>
        <w:t xml:space="preserve"> Company, 30 March 2016 “Announcement to Shareholders” and 6 May 2019 summary of governance structure.</w:t>
      </w:r>
    </w:p>
  </w:footnote>
  <w:footnote w:id="140">
    <w:p w14:paraId="7B3BE613" w14:textId="41C5C823"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Lundsgaard-Hansen LM, Tun NN. 2018. Voices of Land from Southern Myanmar: Kanpauk Oil Palm Estate and Palm Oil Mill Project of Myanmar Economic Holdings Limited. Voices of Land from Southern Myanmar, Working Paper No. 3. Bern, Switzerland: Centre for Development and Environment (CDE), University of Bern.</w:t>
      </w:r>
    </w:p>
  </w:footnote>
  <w:footnote w:id="141">
    <w:p w14:paraId="43F672A5" w14:textId="78460A1B"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 xml:space="preserve">For further information, see Annex </w:t>
      </w:r>
      <w:r w:rsidRPr="00FB4FA6">
        <w:rPr>
          <w:lang w:val="en-US"/>
        </w:rPr>
        <w:t xml:space="preserve">III. </w:t>
      </w:r>
      <w:r>
        <w:t>MEHL jade and ruby mining companies</w:t>
      </w:r>
      <w:r w:rsidRPr="00FB4FA6">
        <w:rPr>
          <w:lang w:val="en-US"/>
        </w:rPr>
        <w:t>.</w:t>
      </w:r>
    </w:p>
  </w:footnote>
  <w:footnote w:id="142">
    <w:p w14:paraId="6098F4A3" w14:textId="31FEAA7E" w:rsidR="00646395" w:rsidRPr="00FB4FA6" w:rsidRDefault="00646395" w:rsidP="00836253">
      <w:pPr>
        <w:pStyle w:val="FootnoteText"/>
        <w:rPr>
          <w:color w:val="000000" w:themeColor="text1"/>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 xml:space="preserve">See Annex </w:t>
      </w:r>
      <w:r w:rsidRPr="00FB4FA6">
        <w:rPr>
          <w:lang w:val="en-US"/>
        </w:rPr>
        <w:t>II. Myanmar Economic Holdings Limited (MEHL) and Myanmar Economic Corporation (MEC)</w:t>
      </w:r>
      <w:r w:rsidRPr="00FB4FA6">
        <w:rPr>
          <w:color w:val="000000" w:themeColor="text1"/>
          <w:lang w:val="en-US"/>
        </w:rPr>
        <w:t xml:space="preserve">; and Annex </w:t>
      </w:r>
      <w:r w:rsidRPr="00FB4FA6">
        <w:rPr>
          <w:lang w:val="en-US"/>
        </w:rPr>
        <w:t xml:space="preserve">III. </w:t>
      </w:r>
      <w:r>
        <w:t>MEHL jade and ruby mining companies</w:t>
      </w:r>
      <w:r w:rsidRPr="00FB4FA6">
        <w:rPr>
          <w:lang w:val="en-US"/>
        </w:rPr>
        <w:t>.</w:t>
      </w:r>
    </w:p>
  </w:footnote>
  <w:footnote w:id="143">
    <w:p w14:paraId="66EE031B" w14:textId="79BF3CE4" w:rsidR="00646395" w:rsidRPr="00FB4FA6" w:rsidRDefault="00646395" w:rsidP="00836253">
      <w:pPr>
        <w:pStyle w:val="FootnoteText"/>
        <w:rPr>
          <w:color w:val="000000" w:themeColor="text1"/>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John Schellhase and Lena Sun, “The Banking Sector in Myanmar: An Assessment of Recent Progress,” Milken Institute, August 2017 (</w:t>
      </w:r>
      <w:hyperlink r:id="rId38" w:history="1">
        <w:r w:rsidRPr="00FB4FA6">
          <w:rPr>
            <w:rStyle w:val="Hyperlink"/>
            <w:color w:val="000000" w:themeColor="text1"/>
            <w:szCs w:val="18"/>
            <w:lang w:val="en-US"/>
          </w:rPr>
          <w:t>https://assets1c.milkeninstitute.org/assets/Publication/Viewpoint/PDF/083117-MyanmarBanking.pdf</w:t>
        </w:r>
      </w:hyperlink>
      <w:r w:rsidRPr="00FB4FA6">
        <w:rPr>
          <w:color w:val="000000" w:themeColor="text1"/>
          <w:lang w:val="en-US"/>
        </w:rPr>
        <w:t xml:space="preserve">). </w:t>
      </w:r>
    </w:p>
  </w:footnote>
  <w:footnote w:id="144">
    <w:p w14:paraId="53FA003E" w14:textId="7C39BA48" w:rsidR="00646395" w:rsidRPr="00FB4FA6" w:rsidRDefault="00646395" w:rsidP="00836253">
      <w:pPr>
        <w:pStyle w:val="FootnoteText"/>
        <w:rPr>
          <w:color w:val="000000" w:themeColor="text1"/>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Elisa Minischetti, Margarete Biallas, Vanessa Vizcarra “IFC MOBILE MONEY SCOPING COUNTRY REPORT: MYANMAR,” International Finance Corporation, World Bank Group, October 2017 (</w:t>
      </w:r>
      <w:hyperlink r:id="rId39" w:history="1">
        <w:r w:rsidRPr="00FB4FA6">
          <w:rPr>
            <w:rStyle w:val="Hyperlink"/>
            <w:color w:val="000000" w:themeColor="text1"/>
            <w:szCs w:val="18"/>
            <w:lang w:val="en-US"/>
          </w:rPr>
          <w:t>https://www.ifc.org/wps/wcm/connect/6f852818-47db-4f08-9b88-</w:t>
        </w:r>
        <w:r w:rsidRPr="00FB4FA6">
          <w:rPr>
            <w:color w:val="000000" w:themeColor="text1"/>
            <w:lang w:val="en-US"/>
          </w:rPr>
          <w:t>b57209b791c9</w:t>
        </w:r>
        <w:r w:rsidRPr="00FB4FA6">
          <w:rPr>
            <w:rStyle w:val="Hyperlink"/>
            <w:color w:val="000000" w:themeColor="text1"/>
            <w:szCs w:val="18"/>
            <w:lang w:val="en-US"/>
          </w:rPr>
          <w:t>/Myanmar+Market+Scoping+Report.pdf?MOD=AJPERES</w:t>
        </w:r>
      </w:hyperlink>
      <w:r w:rsidRPr="00FB4FA6">
        <w:rPr>
          <w:color w:val="000000" w:themeColor="text1"/>
          <w:lang w:val="en-US"/>
        </w:rPr>
        <w:t xml:space="preserve">) </w:t>
      </w:r>
    </w:p>
  </w:footnote>
  <w:footnote w:id="145">
    <w:p w14:paraId="38E837C5" w14:textId="288B8989" w:rsidR="00646395" w:rsidRPr="00FB4FA6" w:rsidRDefault="00646395" w:rsidP="00836253">
      <w:pPr>
        <w:pStyle w:val="FootnoteText"/>
        <w:rPr>
          <w:color w:val="000000" w:themeColor="text1"/>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Deutsche Gesellschaft für Internationale Zusammenarbeit (GIZ) GmbH, “Myanmar’s Financial Sector A Challenging Environment for Banks,” 3</w:t>
      </w:r>
      <w:r w:rsidRPr="00FB4FA6">
        <w:rPr>
          <w:color w:val="000000" w:themeColor="text1"/>
          <w:vertAlign w:val="superscript"/>
          <w:lang w:val="en-US"/>
        </w:rPr>
        <w:t>rd</w:t>
      </w:r>
      <w:r w:rsidRPr="00FB4FA6">
        <w:rPr>
          <w:color w:val="000000" w:themeColor="text1"/>
          <w:lang w:val="en-US"/>
        </w:rPr>
        <w:t xml:space="preserve"> edition, 2016 (</w:t>
      </w:r>
      <w:hyperlink r:id="rId40" w:history="1">
        <w:r w:rsidRPr="00FB4FA6">
          <w:rPr>
            <w:rStyle w:val="Hyperlink"/>
            <w:color w:val="000000" w:themeColor="text1"/>
            <w:szCs w:val="18"/>
            <w:lang w:val="en-US"/>
          </w:rPr>
          <w:t>https://www.giz.de/en/downloads/giz2016-en-Banking_Report.pdf</w:t>
        </w:r>
      </w:hyperlink>
      <w:r w:rsidRPr="00FB4FA6">
        <w:rPr>
          <w:color w:val="000000" w:themeColor="text1"/>
          <w:lang w:val="en-US"/>
        </w:rPr>
        <w:t>).</w:t>
      </w:r>
    </w:p>
  </w:footnote>
  <w:footnote w:id="146">
    <w:p w14:paraId="3FB053F6" w14:textId="67B1B958"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Infosys Limited, “Myawaddy Bank, Myanmar Selects Infosys Finacle to Power its Digital Transformation,” 3 May 2018 (</w:t>
      </w:r>
      <w:hyperlink r:id="rId41" w:history="1">
        <w:r w:rsidRPr="00FB4FA6">
          <w:rPr>
            <w:rStyle w:val="Hyperlink"/>
            <w:color w:val="000000" w:themeColor="text1"/>
            <w:szCs w:val="18"/>
            <w:lang w:val="en-US"/>
          </w:rPr>
          <w:t>https://www.prnewswire.com/in/news-releases/myawaddy-bank-myanmar-selects-infosys-finacle-to-power-its-digital-transformation-681600911.html</w:t>
        </w:r>
      </w:hyperlink>
      <w:r w:rsidRPr="00FB4FA6">
        <w:rPr>
          <w:color w:val="000000" w:themeColor="text1"/>
          <w:lang w:val="en-US"/>
        </w:rPr>
        <w:t xml:space="preserve">). See Annex </w:t>
      </w:r>
      <w:r w:rsidRPr="00FB4FA6">
        <w:rPr>
          <w:lang w:val="en-US"/>
        </w:rPr>
        <w:t>V. Foreign companies in commercial partnerships with MEHL and MEC.</w:t>
      </w:r>
    </w:p>
  </w:footnote>
  <w:footnote w:id="147">
    <w:p w14:paraId="6A91E493" w14:textId="0B4290B7"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Deutsche Gesellschaft für Internationale Zusammenarbeit (GIZ) GmbH, “Myanmar’s Financial Sector A Challenging Environment for Banks,” 3</w:t>
      </w:r>
      <w:r w:rsidRPr="00FB4FA6">
        <w:rPr>
          <w:color w:val="000000" w:themeColor="text1"/>
          <w:vertAlign w:val="superscript"/>
          <w:lang w:val="en-US"/>
        </w:rPr>
        <w:t>rd</w:t>
      </w:r>
      <w:r w:rsidRPr="00FB4FA6">
        <w:rPr>
          <w:color w:val="000000" w:themeColor="text1"/>
          <w:lang w:val="en-US"/>
        </w:rPr>
        <w:t xml:space="preserve"> edition, 2016 (</w:t>
      </w:r>
      <w:hyperlink r:id="rId42" w:history="1">
        <w:r w:rsidRPr="00FB4FA6">
          <w:rPr>
            <w:rStyle w:val="Hyperlink"/>
            <w:color w:val="000000" w:themeColor="text1"/>
            <w:szCs w:val="18"/>
            <w:lang w:val="en-US"/>
          </w:rPr>
          <w:t>https://www.giz.de/en/downloads/giz2016-en-Banking_Report.pdf</w:t>
        </w:r>
      </w:hyperlink>
      <w:r w:rsidRPr="00FB4FA6">
        <w:rPr>
          <w:color w:val="000000" w:themeColor="text1"/>
          <w:lang w:val="en-US"/>
        </w:rPr>
        <w:t>).</w:t>
      </w:r>
    </w:p>
  </w:footnote>
  <w:footnote w:id="148">
    <w:p w14:paraId="79FABDEE" w14:textId="138FA746"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Deutsche Gesellschaft für Internationale Zusammenarbeit (GIZ) GmbH, “Myanmar’s Financial Sector A Challenging Environment for Banks,” 3</w:t>
      </w:r>
      <w:r w:rsidRPr="00FB4FA6">
        <w:rPr>
          <w:vertAlign w:val="superscript"/>
          <w:lang w:val="en-US"/>
        </w:rPr>
        <w:t>rd</w:t>
      </w:r>
      <w:r w:rsidRPr="00FB4FA6">
        <w:rPr>
          <w:lang w:val="en-US"/>
        </w:rPr>
        <w:t xml:space="preserve"> edition, 2016 (</w:t>
      </w:r>
      <w:hyperlink r:id="rId43" w:history="1">
        <w:r w:rsidRPr="00FB4FA6">
          <w:rPr>
            <w:rStyle w:val="Hyperlink"/>
            <w:color w:val="000000" w:themeColor="text1"/>
            <w:szCs w:val="18"/>
            <w:lang w:val="en-US"/>
          </w:rPr>
          <w:t>https://www.giz.de/en/downloads/giz2016-en-</w:t>
        </w:r>
        <w:r w:rsidRPr="00FB4FA6">
          <w:rPr>
            <w:lang w:val="en-US"/>
          </w:rPr>
          <w:t>Banking</w:t>
        </w:r>
        <w:r w:rsidRPr="00FB4FA6">
          <w:rPr>
            <w:rStyle w:val="Hyperlink"/>
            <w:color w:val="000000" w:themeColor="text1"/>
            <w:szCs w:val="18"/>
            <w:lang w:val="en-US"/>
          </w:rPr>
          <w:t>_Report.pdf</w:t>
        </w:r>
      </w:hyperlink>
      <w:r w:rsidRPr="00FB4FA6">
        <w:rPr>
          <w:lang w:val="en-US"/>
        </w:rPr>
        <w:t>).</w:t>
      </w:r>
    </w:p>
  </w:footnote>
  <w:footnote w:id="149">
    <w:p w14:paraId="23554E32" w14:textId="639A0DBD"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r>
      <w:r w:rsidRPr="00FB4FA6">
        <w:rPr>
          <w:rStyle w:val="Hyperlink"/>
          <w:color w:val="000000" w:themeColor="text1"/>
          <w:szCs w:val="18"/>
          <w:lang w:val="en-US"/>
        </w:rPr>
        <w:t>Sean Gleeson, “US eases sanctions on banks, little joys for tycoons,” Frontier Myanmar, 17 May 2016 (</w:t>
      </w:r>
      <w:hyperlink r:id="rId44" w:history="1">
        <w:r w:rsidRPr="00FB4FA6">
          <w:rPr>
            <w:rStyle w:val="Hyperlink"/>
            <w:szCs w:val="18"/>
            <w:lang w:val="en-US"/>
          </w:rPr>
          <w:t>https://frontiermyanmar.net/en/news/us-eases-sanctions-banks-little-joy-tycoons</w:t>
        </w:r>
      </w:hyperlink>
      <w:r w:rsidRPr="00FB4FA6">
        <w:rPr>
          <w:rStyle w:val="Hyperlink"/>
          <w:color w:val="000000" w:themeColor="text1"/>
          <w:szCs w:val="18"/>
          <w:lang w:val="en-US"/>
        </w:rPr>
        <w:t xml:space="preserve">); </w:t>
      </w:r>
      <w:r w:rsidRPr="00FB4FA6">
        <w:rPr>
          <w:rStyle w:val="Hyperlink"/>
          <w:szCs w:val="18"/>
          <w:lang w:val="en-US"/>
        </w:rPr>
        <w:t>US Department of the Treasur</w:t>
      </w:r>
      <w:r w:rsidRPr="00FB4FA6">
        <w:rPr>
          <w:rStyle w:val="Hyperlink"/>
          <w:color w:val="000000" w:themeColor="text1"/>
          <w:szCs w:val="18"/>
          <w:lang w:val="en-US"/>
        </w:rPr>
        <w:t>y, “Issuance of Executive Order Terminating Burma-related Sanctions Program; Burma-related Designations Removals,” 7 October 2016 (</w:t>
      </w:r>
      <w:hyperlink r:id="rId45" w:history="1">
        <w:r w:rsidRPr="00FB4FA6">
          <w:rPr>
            <w:rStyle w:val="Hyperlink"/>
            <w:color w:val="000000" w:themeColor="text1"/>
            <w:szCs w:val="18"/>
            <w:lang w:val="en-US"/>
          </w:rPr>
          <w:t>https://www.treasury.gov/resource-center/sanctions/OFAC-Enforcement/Pages/20161007.aspx</w:t>
        </w:r>
      </w:hyperlink>
      <w:r w:rsidRPr="00FB4FA6">
        <w:rPr>
          <w:rStyle w:val="Hyperlink"/>
          <w:szCs w:val="18"/>
          <w:lang w:val="en-US"/>
        </w:rPr>
        <w:t>).</w:t>
      </w:r>
    </w:p>
  </w:footnote>
  <w:footnote w:id="150">
    <w:p w14:paraId="1AA59C06" w14:textId="11DF60D8"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 xml:space="preserve">For further information, see Annex III. </w:t>
      </w:r>
      <w:r>
        <w:t>MEHL jade and ruby mining companies.</w:t>
      </w:r>
    </w:p>
  </w:footnote>
  <w:footnote w:id="151">
    <w:p w14:paraId="5E5F4D12" w14:textId="7EE5CAFD" w:rsidR="00646395" w:rsidRPr="006D1F11" w:rsidRDefault="00646395" w:rsidP="00836253">
      <w:pPr>
        <w:pStyle w:val="FootnoteText"/>
        <w:rPr>
          <w:lang w:val="en-US"/>
        </w:rPr>
      </w:pPr>
      <w:r w:rsidRPr="00FB4FA6">
        <w:rPr>
          <w:lang w:val="en-US"/>
        </w:rPr>
        <w:tab/>
      </w:r>
      <w:r w:rsidRPr="0000505C">
        <w:rPr>
          <w:rStyle w:val="FootnoteReference"/>
        </w:rPr>
        <w:footnoteRef/>
      </w:r>
      <w:r w:rsidRPr="00FB4FA6">
        <w:rPr>
          <w:lang w:val="en-US"/>
        </w:rPr>
        <w:tab/>
      </w:r>
      <w:r w:rsidRPr="00FB4FA6">
        <w:rPr>
          <w:shd w:val="clear" w:color="auto" w:fill="FFFFFF" w:themeFill="background1"/>
          <w:lang w:val="en-US"/>
        </w:rPr>
        <w:t>Reference No. 5/3/Ah Kha Ya/Pai (2124/2018), “Submitting MEHL’s information and data for EITI process,” 25 June 2018 (https://myanmareiti.org/files/uploads/mehl_information_data_for_eiti.pdf)</w:t>
      </w:r>
    </w:p>
  </w:footnote>
  <w:footnote w:id="152">
    <w:p w14:paraId="091CA2E7" w14:textId="3FF50E35"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Digital record 2005.</w:t>
      </w:r>
    </w:p>
  </w:footnote>
  <w:footnote w:id="153">
    <w:p w14:paraId="2AA238F5" w14:textId="264187C4" w:rsidR="00646395" w:rsidRPr="00FB4FA6" w:rsidRDefault="00646395" w:rsidP="00836253">
      <w:pPr>
        <w:pStyle w:val="FootnoteText"/>
        <w:rPr>
          <w:color w:val="333333"/>
          <w:lang w:val="en-US" w:eastAsia="en-GB"/>
        </w:rPr>
      </w:pPr>
      <w:r w:rsidRPr="00FB4FA6">
        <w:rPr>
          <w:lang w:val="en-US"/>
        </w:rPr>
        <w:tab/>
      </w:r>
      <w:r w:rsidRPr="0000505C">
        <w:rPr>
          <w:rStyle w:val="FootnoteReference"/>
        </w:rPr>
        <w:footnoteRef/>
      </w:r>
      <w:r w:rsidRPr="00FB4FA6">
        <w:rPr>
          <w:lang w:val="en-US"/>
        </w:rPr>
        <w:tab/>
        <w:t xml:space="preserve"> “Telenor now largest 4G network in Myanmar,” The Myanmar Times (</w:t>
      </w:r>
      <w:hyperlink r:id="rId46" w:history="1">
        <w:r w:rsidRPr="00FB4FA6">
          <w:rPr>
            <w:rStyle w:val="Hyperlink"/>
            <w:szCs w:val="18"/>
            <w:lang w:val="en-US"/>
          </w:rPr>
          <w:t>https://www.mmtimes.com/news/telenor-now-largest-4g-network-myanmar.html</w:t>
        </w:r>
      </w:hyperlink>
      <w:r w:rsidRPr="00FB4FA6">
        <w:rPr>
          <w:rStyle w:val="Hyperlink"/>
          <w:szCs w:val="18"/>
          <w:lang w:val="en-US"/>
        </w:rPr>
        <w:t>)</w:t>
      </w:r>
      <w:r w:rsidRPr="00FB4FA6">
        <w:rPr>
          <w:lang w:val="en-US"/>
        </w:rPr>
        <w:t>; “Norwegian Minister of International Development visited Telenor Myanmar,” Telenor, 27 March 2019 (</w:t>
      </w:r>
      <w:hyperlink r:id="rId47" w:history="1">
        <w:r w:rsidRPr="00FB4FA6">
          <w:rPr>
            <w:lang w:val="en-US"/>
          </w:rPr>
          <w:t>https://www.telenor.com.mm/en/article/norwegian-minister-international-development-visited-telenor-myanmar</w:t>
        </w:r>
      </w:hyperlink>
      <w:r w:rsidRPr="00FB4FA6">
        <w:rPr>
          <w:lang w:val="en-US"/>
        </w:rPr>
        <w:t>).</w:t>
      </w:r>
    </w:p>
  </w:footnote>
  <w:footnote w:id="154">
    <w:p w14:paraId="2C6FDBF5" w14:textId="42E9100D"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See Annex II. Myanmar Economic Holdings Limited (MEHL) and Myanmar Economic Corporation (</w:t>
      </w:r>
      <w:r w:rsidRPr="00FB4FA6">
        <w:rPr>
          <w:rStyle w:val="Hyperlink"/>
          <w:szCs w:val="18"/>
          <w:lang w:val="en-US"/>
        </w:rPr>
        <w:t>MEC</w:t>
      </w:r>
      <w:r w:rsidRPr="00FB4FA6">
        <w:rPr>
          <w:lang w:val="en-US"/>
        </w:rPr>
        <w:t>)</w:t>
      </w:r>
      <w:r w:rsidR="00954369">
        <w:rPr>
          <w:lang w:val="en-US"/>
        </w:rPr>
        <w:t>.</w:t>
      </w:r>
    </w:p>
  </w:footnote>
  <w:footnote w:id="155">
    <w:p w14:paraId="4813573B" w14:textId="3730EBD8" w:rsidR="00646395" w:rsidRPr="00FB4FA6" w:rsidRDefault="00646395" w:rsidP="00C1565B">
      <w:pPr>
        <w:pStyle w:val="FootnoteText"/>
        <w:rPr>
          <w:lang w:val="en-US"/>
        </w:rPr>
      </w:pPr>
      <w:r w:rsidRPr="00FB4FA6">
        <w:rPr>
          <w:lang w:val="en-US"/>
        </w:rPr>
        <w:tab/>
      </w:r>
      <w:r w:rsidRPr="0000505C">
        <w:rPr>
          <w:rStyle w:val="FootnoteReference"/>
        </w:rPr>
        <w:footnoteRef/>
      </w:r>
      <w:r w:rsidRPr="00FB4FA6">
        <w:rPr>
          <w:lang w:val="en-US"/>
        </w:rPr>
        <w:tab/>
        <w:t xml:space="preserve">See Annex IV. List of donors and details of donations solicited by </w:t>
      </w:r>
      <w:r>
        <w:rPr>
          <w:lang w:val="en-US"/>
        </w:rPr>
        <w:t>the Tatmadaw in September 2017</w:t>
      </w:r>
    </w:p>
  </w:footnote>
  <w:footnote w:id="156">
    <w:p w14:paraId="56314E85" w14:textId="77777777" w:rsidR="00646395" w:rsidRPr="00FB4FA6" w:rsidRDefault="00646395" w:rsidP="00C1565B">
      <w:pPr>
        <w:pStyle w:val="FootnoteText"/>
        <w:rPr>
          <w:lang w:val="en-US"/>
        </w:rPr>
      </w:pPr>
      <w:r w:rsidRPr="00FB4FA6">
        <w:rPr>
          <w:lang w:val="en-US"/>
        </w:rPr>
        <w:tab/>
      </w:r>
      <w:r w:rsidRPr="0000505C">
        <w:rPr>
          <w:rStyle w:val="FootnoteReference"/>
        </w:rPr>
        <w:footnoteRef/>
      </w:r>
      <w:r w:rsidRPr="00FB4FA6">
        <w:rPr>
          <w:lang w:val="en-US"/>
        </w:rPr>
        <w:tab/>
        <w:t>Digital record 2005.</w:t>
      </w:r>
    </w:p>
  </w:footnote>
  <w:footnote w:id="157">
    <w:p w14:paraId="05A9B60B" w14:textId="17F2C059"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 xml:space="preserve">Andrew Bauer, Arkar Hein, Khin Saw Htay, Matthew Hamilton and Paul Shortell, “State-Owned Economic Enterprise Reform in Myanmar: The Case of Natural Resource Enterprises,” Natural Resource </w:t>
      </w:r>
      <w:r w:rsidRPr="00FB4FA6">
        <w:rPr>
          <w:rStyle w:val="Hyperlink"/>
          <w:szCs w:val="18"/>
          <w:lang w:val="en-US"/>
        </w:rPr>
        <w:t>Governance</w:t>
      </w:r>
      <w:r w:rsidRPr="00FB4FA6">
        <w:rPr>
          <w:lang w:val="en-US"/>
        </w:rPr>
        <w:t xml:space="preserve"> Institute, pg. 8. Myanmar’s natural resource State-owned enterprises are powerful in large part due to the 1989 State-owned Economic Enterprises Law, which grants them a monopoly in various industries.</w:t>
      </w:r>
    </w:p>
  </w:footnote>
  <w:footnote w:id="158">
    <w:p w14:paraId="5AB97A8B" w14:textId="72DF8B5E" w:rsidR="00646395" w:rsidRPr="006D1F11" w:rsidRDefault="00646395" w:rsidP="00836253">
      <w:pPr>
        <w:pStyle w:val="FootnoteText"/>
        <w:rPr>
          <w:color w:val="000000" w:themeColor="text1"/>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 xml:space="preserve">Myanmar Extractive Industries Transparency Initiative (MEITI): The Fourth Myanmar EITI Report For the Period 1 </w:t>
      </w:r>
      <w:r w:rsidRPr="00FB4FA6">
        <w:rPr>
          <w:color w:val="000000" w:themeColor="text1"/>
          <w:shd w:val="clear" w:color="auto" w:fill="FFFFFF" w:themeFill="background1"/>
          <w:lang w:val="en-US"/>
        </w:rPr>
        <w:t>April</w:t>
      </w:r>
      <w:r w:rsidRPr="00FB4FA6">
        <w:rPr>
          <w:color w:val="000000" w:themeColor="text1"/>
          <w:lang w:val="en-US"/>
        </w:rPr>
        <w:t xml:space="preserve"> 2016 to 31 March 2017 (FY 2016-2017), Oil and Gas, Gems and Jade, Other Minerals and Pearl, 30 March 2019 (</w:t>
      </w:r>
      <w:hyperlink r:id="rId48" w:history="1">
        <w:r w:rsidRPr="00FB4FA6">
          <w:rPr>
            <w:rStyle w:val="Hyperlink"/>
            <w:szCs w:val="18"/>
            <w:lang w:val="en-US"/>
          </w:rPr>
          <w:t>https://myanmareiti.org/sites/myanmareiti.org/files/publication_docs/4th_meiti_report_30_march_2019_1.pdf</w:t>
        </w:r>
      </w:hyperlink>
      <w:r w:rsidRPr="00FB4FA6">
        <w:rPr>
          <w:color w:val="000000" w:themeColor="text1"/>
          <w:lang w:val="en-US"/>
        </w:rPr>
        <w:t>), pg. 72.</w:t>
      </w:r>
    </w:p>
  </w:footnote>
  <w:footnote w:id="159">
    <w:p w14:paraId="189F0954" w14:textId="334A9F54" w:rsidR="00646395" w:rsidRPr="006D1F11" w:rsidRDefault="00646395" w:rsidP="00836253">
      <w:pPr>
        <w:pStyle w:val="FootnoteText"/>
        <w:rPr>
          <w:color w:val="000000" w:themeColor="text1"/>
          <w:lang w:val="en-US"/>
        </w:rPr>
      </w:pPr>
      <w:r w:rsidRPr="00FB4FA6">
        <w:rPr>
          <w:lang w:val="en-US"/>
        </w:rPr>
        <w:tab/>
      </w:r>
      <w:r w:rsidRPr="0000505C">
        <w:rPr>
          <w:rStyle w:val="FootnoteReference"/>
        </w:rPr>
        <w:footnoteRef/>
      </w:r>
      <w:r w:rsidRPr="00FB4FA6">
        <w:rPr>
          <w:lang w:val="en-US"/>
        </w:rPr>
        <w:tab/>
      </w:r>
      <w:r w:rsidRPr="00FB4FA6">
        <w:rPr>
          <w:color w:val="000000" w:themeColor="text1"/>
          <w:shd w:val="clear" w:color="auto" w:fill="FFFFFF" w:themeFill="background1"/>
          <w:lang w:val="en-US"/>
        </w:rPr>
        <w:t xml:space="preserve">Reference No. 5/3/Ah Kha </w:t>
      </w:r>
      <w:proofErr w:type="gramStart"/>
      <w:r w:rsidRPr="00FB4FA6">
        <w:rPr>
          <w:color w:val="000000" w:themeColor="text1"/>
          <w:shd w:val="clear" w:color="auto" w:fill="FFFFFF" w:themeFill="background1"/>
          <w:lang w:val="en-US"/>
        </w:rPr>
        <w:t>Ya/</w:t>
      </w:r>
      <w:proofErr w:type="gramEnd"/>
      <w:r w:rsidRPr="00FB4FA6">
        <w:rPr>
          <w:color w:val="000000" w:themeColor="text1"/>
          <w:shd w:val="clear" w:color="auto" w:fill="FFFFFF" w:themeFill="background1"/>
          <w:lang w:val="en-US"/>
        </w:rPr>
        <w:t>Pai (2124/2018), “Submitting MEHL’s information and data for EITI process,” 25 June 2018 (https://</w:t>
      </w:r>
      <w:r w:rsidRPr="00FB4FA6">
        <w:rPr>
          <w:color w:val="000000" w:themeColor="text1"/>
          <w:lang w:val="en-US"/>
        </w:rPr>
        <w:t>myanmareiti</w:t>
      </w:r>
      <w:r w:rsidRPr="00FB4FA6">
        <w:rPr>
          <w:color w:val="000000" w:themeColor="text1"/>
          <w:shd w:val="clear" w:color="auto" w:fill="FFFFFF" w:themeFill="background1"/>
          <w:lang w:val="en-US"/>
        </w:rPr>
        <w:t>.org/files/uploads/mehl_information_data_for_eiti.pdf).</w:t>
      </w:r>
    </w:p>
  </w:footnote>
  <w:footnote w:id="160">
    <w:p w14:paraId="2835A566" w14:textId="5E8A4BFF" w:rsidR="00646395" w:rsidRPr="00FB4FA6" w:rsidRDefault="00646395" w:rsidP="00836253">
      <w:pPr>
        <w:pStyle w:val="FootnoteText"/>
        <w:rPr>
          <w:color w:val="000000" w:themeColor="text1"/>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Natural Resource Governance Initiative, “Who gets Myanmar’s oil and gas revenues? Understanding MOGE’s “other accounts,” March 2016 (</w:t>
      </w:r>
      <w:hyperlink r:id="rId49" w:history="1">
        <w:r w:rsidRPr="00FB4FA6">
          <w:rPr>
            <w:rStyle w:val="Hyperlink"/>
            <w:color w:val="000000" w:themeColor="text1"/>
            <w:szCs w:val="18"/>
            <w:lang w:val="en-US"/>
          </w:rPr>
          <w:t>https://resourcegovernance.org/sites/default/files/documents/infobooklet-moge-other-accounts-english.pdf</w:t>
        </w:r>
      </w:hyperlink>
      <w:r w:rsidRPr="00FB4FA6">
        <w:rPr>
          <w:color w:val="000000" w:themeColor="text1"/>
          <w:lang w:val="en-US"/>
        </w:rPr>
        <w:t>).</w:t>
      </w:r>
    </w:p>
  </w:footnote>
  <w:footnote w:id="161">
    <w:p w14:paraId="2D16F147" w14:textId="4522179C"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Patrick R.P. Heller and Lorenzo Delesgues, “Gilded Gatekeepers: Myanmar’s State-Owned Oil, Gas and Mining Enterprises,” Natural Resource Governance Initiative, pg. 2. (</w:t>
      </w:r>
      <w:hyperlink r:id="rId50" w:history="1">
        <w:r w:rsidRPr="00FB4FA6">
          <w:rPr>
            <w:rStyle w:val="Hyperlink"/>
            <w:color w:val="000000" w:themeColor="text1"/>
            <w:szCs w:val="18"/>
            <w:lang w:val="en-US"/>
          </w:rPr>
          <w:t>https://resourcegovernance.org/sites/default/files/documents/nrgi_myanmar-state-owned-enterprises_full-report.pdf</w:t>
        </w:r>
      </w:hyperlink>
      <w:r w:rsidRPr="00FB4FA6">
        <w:rPr>
          <w:lang w:val="en-US"/>
        </w:rPr>
        <w:t>).</w:t>
      </w:r>
    </w:p>
  </w:footnote>
  <w:footnote w:id="162">
    <w:p w14:paraId="6433059C" w14:textId="034A34D3"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Daniel Pye, “The dark shadow of Myanmar’s jade trade,” 26 September 2016, Financial Times (</w:t>
      </w:r>
      <w:hyperlink r:id="rId51" w:history="1">
        <w:r w:rsidRPr="00FB4FA6">
          <w:rPr>
            <w:rStyle w:val="Hyperlink"/>
            <w:szCs w:val="18"/>
            <w:lang w:val="en-US"/>
          </w:rPr>
          <w:t>https://www.ft.com/content/cf46e086-6909-11e6-a0b1-d87a9fea034f</w:t>
        </w:r>
      </w:hyperlink>
      <w:r w:rsidRPr="00FB4FA6">
        <w:rPr>
          <w:lang w:val="en-US"/>
        </w:rPr>
        <w:t>).</w:t>
      </w:r>
    </w:p>
  </w:footnote>
  <w:footnote w:id="163">
    <w:p w14:paraId="146B2331" w14:textId="32B1710B"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The Republic of the Union of Myanmar, President Office, “President U Win Myint addresses Finance Commission meeting 3/2019,” 18 June 2019 (</w:t>
      </w:r>
      <w:hyperlink r:id="rId52" w:history="1">
        <w:r w:rsidRPr="00FB4FA6">
          <w:rPr>
            <w:rStyle w:val="Hyperlink"/>
            <w:szCs w:val="18"/>
            <w:lang w:val="en-US"/>
          </w:rPr>
          <w:t>http://www.president-office.gov.mm/en/?q=briefing-room/news/2019/06/18/id-9397</w:t>
        </w:r>
      </w:hyperlink>
      <w:r w:rsidRPr="00FB4FA6">
        <w:rPr>
          <w:lang w:val="en-US"/>
        </w:rPr>
        <w:t>).</w:t>
      </w:r>
    </w:p>
  </w:footnote>
  <w:footnote w:id="164">
    <w:p w14:paraId="4F2D53D8" w14:textId="281DBDA3"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 xml:space="preserve">For further details, see A/HRC/39/CRP.2, paragraphs 73-75. D. Steinberg, </w:t>
      </w:r>
      <w:r w:rsidRPr="00FB4FA6">
        <w:rPr>
          <w:i/>
          <w:lang w:val="en-US"/>
        </w:rPr>
        <w:t xml:space="preserve">Myanmar: The Anomalies Of Politics And Economics, </w:t>
      </w:r>
      <w:r w:rsidRPr="00FB4FA6">
        <w:rPr>
          <w:lang w:val="en-US"/>
        </w:rPr>
        <w:t>The Asia Foundation Working Paper Series - Working Paper #5 (1997).</w:t>
      </w:r>
    </w:p>
  </w:footnote>
  <w:footnote w:id="165">
    <w:p w14:paraId="18F65738" w14:textId="071AC260"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 xml:space="preserve">For more information, see Aung Min and Toshihiro Kudo, “Business Conglomerates in the Context of Myanmar’s </w:t>
      </w:r>
      <w:r w:rsidRPr="00FB4FA6">
        <w:rPr>
          <w:rStyle w:val="Hyperlink"/>
          <w:color w:val="000000" w:themeColor="text1"/>
          <w:szCs w:val="18"/>
          <w:lang w:val="en-US"/>
        </w:rPr>
        <w:t>Economic</w:t>
      </w:r>
      <w:r w:rsidRPr="00FB4FA6">
        <w:rPr>
          <w:lang w:val="en-US"/>
        </w:rPr>
        <w:t xml:space="preserve"> Reforms.”; Michael Peel, “</w:t>
      </w:r>
      <w:r w:rsidRPr="00FB4FA6">
        <w:rPr>
          <w:rStyle w:val="Hyperlink"/>
          <w:color w:val="000000" w:themeColor="text1"/>
          <w:szCs w:val="18"/>
          <w:lang w:val="en-US"/>
        </w:rPr>
        <w:t>Myanmar</w:t>
      </w:r>
      <w:r w:rsidRPr="00FB4FA6">
        <w:rPr>
          <w:lang w:val="en-US"/>
        </w:rPr>
        <w:t>: The Military-Commercial Complex,” Financial Times, 2 February 2017 (</w:t>
      </w:r>
      <w:hyperlink r:id="rId53" w:history="1">
        <w:r w:rsidRPr="00FB4FA6">
          <w:rPr>
            <w:rStyle w:val="Hyperlink"/>
            <w:color w:val="000000" w:themeColor="text1"/>
            <w:szCs w:val="18"/>
            <w:lang w:val="en-US"/>
          </w:rPr>
          <w:t>https://www.ft.com/content/c6fe7dce-d26a-11e6-b06b-680c49b4b4c0</w:t>
        </w:r>
      </w:hyperlink>
      <w:r w:rsidRPr="00FB4FA6">
        <w:rPr>
          <w:rStyle w:val="Hyperlink"/>
          <w:color w:val="000000" w:themeColor="text1"/>
          <w:szCs w:val="18"/>
          <w:lang w:val="en-US"/>
        </w:rPr>
        <w:t>).</w:t>
      </w:r>
      <w:r w:rsidRPr="00FB4FA6">
        <w:rPr>
          <w:lang w:val="en-US"/>
        </w:rPr>
        <w:t xml:space="preserve">   </w:t>
      </w:r>
    </w:p>
  </w:footnote>
  <w:footnote w:id="166">
    <w:p w14:paraId="3D7CB957" w14:textId="3B51C391"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For more information, see Aung Min and Toshihiro Kudo, “Business Conglomerates in the Context of Myanmar’s Economic Reforms”; Michael Peel, “</w:t>
      </w:r>
      <w:r w:rsidRPr="00FB4FA6">
        <w:rPr>
          <w:rStyle w:val="Hyperlink"/>
          <w:color w:val="000000" w:themeColor="text1"/>
          <w:szCs w:val="18"/>
          <w:lang w:val="en-US"/>
        </w:rPr>
        <w:t>Myanmar</w:t>
      </w:r>
      <w:r w:rsidRPr="00FB4FA6">
        <w:rPr>
          <w:lang w:val="en-US"/>
        </w:rPr>
        <w:t>: The M</w:t>
      </w:r>
      <w:r>
        <w:rPr>
          <w:lang w:val="en-US"/>
        </w:rPr>
        <w:t>ilitary-Commercial Complex,”</w:t>
      </w:r>
      <w:r w:rsidRPr="00FB4FA6">
        <w:rPr>
          <w:lang w:val="en-US"/>
        </w:rPr>
        <w:t xml:space="preserve"> Financial Times, 2 February 2017 (</w:t>
      </w:r>
      <w:hyperlink r:id="rId54" w:history="1">
        <w:r w:rsidRPr="00FB4FA6">
          <w:rPr>
            <w:rStyle w:val="Hyperlink"/>
            <w:color w:val="000000" w:themeColor="text1"/>
            <w:szCs w:val="18"/>
            <w:lang w:val="en-US"/>
          </w:rPr>
          <w:t>https://www.ft.com/content/c6fe7dce-d26a-11e6-b06b-680c49b4b4c0</w:t>
        </w:r>
      </w:hyperlink>
      <w:r w:rsidRPr="00FB4FA6">
        <w:rPr>
          <w:rStyle w:val="Hyperlink"/>
          <w:color w:val="000000" w:themeColor="text1"/>
          <w:szCs w:val="18"/>
          <w:lang w:val="en-US"/>
        </w:rPr>
        <w:t>); “Tracking the Tycoons,” The Irrawaddy, September 2008 (</w:t>
      </w:r>
      <w:hyperlink r:id="rId55" w:history="1">
        <w:r w:rsidRPr="00FB4FA6">
          <w:rPr>
            <w:rStyle w:val="Hyperlink"/>
            <w:szCs w:val="18"/>
            <w:lang w:val="en-US"/>
          </w:rPr>
          <w:t>https://www2.irrawaddy.com/article.php?art_id=14151&amp;page=1</w:t>
        </w:r>
      </w:hyperlink>
      <w:r w:rsidRPr="00FB4FA6">
        <w:rPr>
          <w:lang w:val="en-US"/>
        </w:rPr>
        <w:t>).</w:t>
      </w:r>
    </w:p>
  </w:footnote>
  <w:footnote w:id="167">
    <w:p w14:paraId="74DF08B5" w14:textId="17924725"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See Annex IV. List of donors and details of donations solicited by the Tatmadaw in September 2017.</w:t>
      </w:r>
    </w:p>
  </w:footnote>
  <w:footnote w:id="168">
    <w:p w14:paraId="2B5DFA3F" w14:textId="7832F51E"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 xml:space="preserve">Myanmar Extractive Industries Transparency Initiative (MEITI): The Fourth Myanmar EITI Report For the Period 1 </w:t>
      </w:r>
      <w:r w:rsidRPr="00FB4FA6">
        <w:rPr>
          <w:shd w:val="clear" w:color="auto" w:fill="FFFFFF" w:themeFill="background1"/>
          <w:lang w:val="en-US"/>
        </w:rPr>
        <w:t>April</w:t>
      </w:r>
      <w:r w:rsidRPr="00FB4FA6">
        <w:rPr>
          <w:lang w:val="en-US"/>
        </w:rPr>
        <w:t xml:space="preserve"> 2016 to 31 March 2017 (FY 2016-2017), Oil and Gas, Gems and Jade, Other Minerals and Pearl, 30 March 2019 (</w:t>
      </w:r>
      <w:hyperlink r:id="rId56" w:history="1">
        <w:r w:rsidRPr="00FB4FA6">
          <w:rPr>
            <w:rStyle w:val="Hyperlink"/>
            <w:szCs w:val="18"/>
            <w:lang w:val="en-US"/>
          </w:rPr>
          <w:t>https://myanmareiti.org/sites/myanmareiti.org/files/publication_docs/4th_meiti_report_30_march_2019_1.pdf</w:t>
        </w:r>
      </w:hyperlink>
      <w:r w:rsidRPr="00FB4FA6">
        <w:rPr>
          <w:lang w:val="en-US"/>
        </w:rPr>
        <w:t xml:space="preserve">), pg. 72. The Mission has identified 47 companies in which Aung </w:t>
      </w:r>
      <w:proofErr w:type="gramStart"/>
      <w:r w:rsidRPr="00FB4FA6">
        <w:rPr>
          <w:lang w:val="en-US"/>
        </w:rPr>
        <w:t>Ko</w:t>
      </w:r>
      <w:proofErr w:type="gramEnd"/>
      <w:r w:rsidRPr="00FB4FA6">
        <w:rPr>
          <w:lang w:val="en-US"/>
        </w:rPr>
        <w:t xml:space="preserve"> Win, the owner of the KBZ Group, serves as an officer, and another 23 companies in which his wife, Daw Nang Than Htwe, serves as an officer. The corporate records are on file with the Mission. </w:t>
      </w:r>
    </w:p>
  </w:footnote>
  <w:footnote w:id="169">
    <w:p w14:paraId="4F560B57" w14:textId="27798385" w:rsidR="00646395" w:rsidRPr="00FB4FA6" w:rsidRDefault="00646395" w:rsidP="00836253">
      <w:pPr>
        <w:pStyle w:val="FootnoteText"/>
        <w:rPr>
          <w:szCs w:val="18"/>
          <w:lang w:val="en-US"/>
        </w:rPr>
      </w:pPr>
      <w:r w:rsidRPr="00FB4FA6">
        <w:rPr>
          <w:szCs w:val="18"/>
          <w:lang w:val="en-US"/>
        </w:rPr>
        <w:tab/>
      </w:r>
      <w:r w:rsidRPr="0000505C">
        <w:rPr>
          <w:rStyle w:val="FootnoteReference"/>
        </w:rPr>
        <w:footnoteRef/>
      </w:r>
      <w:r w:rsidRPr="00FB4FA6">
        <w:rPr>
          <w:szCs w:val="18"/>
          <w:lang w:val="en-US"/>
        </w:rPr>
        <w:tab/>
      </w:r>
      <w:r w:rsidRPr="00FB4FA6">
        <w:rPr>
          <w:color w:val="000000" w:themeColor="text1"/>
          <w:szCs w:val="18"/>
          <w:lang w:val="en-US"/>
        </w:rPr>
        <w:t>See Annex I</w:t>
      </w:r>
      <w:r w:rsidRPr="00FB4FA6">
        <w:rPr>
          <w:szCs w:val="18"/>
          <w:lang w:val="en-US"/>
        </w:rPr>
        <w:t>V. List of donors and details of donations solicited by the Tatmadaw in September 2017.</w:t>
      </w:r>
    </w:p>
  </w:footnote>
  <w:footnote w:id="170">
    <w:p w14:paraId="32FDFB3F" w14:textId="0618E5EE" w:rsidR="00646395" w:rsidRPr="00FB4FA6" w:rsidRDefault="00646395" w:rsidP="00836253">
      <w:pPr>
        <w:pStyle w:val="FootnoteText"/>
        <w:rPr>
          <w:color w:val="000000" w:themeColor="text1"/>
          <w:szCs w:val="18"/>
          <w:lang w:val="en-US"/>
        </w:rPr>
      </w:pPr>
      <w:r w:rsidRPr="00FB4FA6">
        <w:rPr>
          <w:szCs w:val="18"/>
          <w:lang w:val="en-US"/>
        </w:rPr>
        <w:tab/>
      </w:r>
      <w:r w:rsidRPr="0000505C">
        <w:rPr>
          <w:rStyle w:val="FootnoteReference"/>
        </w:rPr>
        <w:footnoteRef/>
      </w:r>
      <w:r w:rsidRPr="00FB4FA6">
        <w:rPr>
          <w:szCs w:val="18"/>
          <w:lang w:val="en-US"/>
        </w:rPr>
        <w:tab/>
      </w:r>
      <w:r w:rsidRPr="00FB4FA6">
        <w:rPr>
          <w:color w:val="000000" w:themeColor="text1"/>
          <w:szCs w:val="18"/>
          <w:lang w:val="en-US"/>
        </w:rPr>
        <w:t xml:space="preserve">Earthrights International 2011. “The Burma-China Pipelines:  Human rights Violations, Applicable Law, and Revenue Secrecy.”  March, p. 4; and U.S. Department of Treasury, Specially Designated Nationals and Blocked Persons, 25 February 2011 (http://www.treasury.gov/ofac/ downloads/t11sdn.pdf). </w:t>
      </w:r>
    </w:p>
  </w:footnote>
  <w:footnote w:id="171">
    <w:p w14:paraId="549C7647" w14:textId="334346B9" w:rsidR="00646395" w:rsidRPr="00FB4FA6" w:rsidRDefault="00646395" w:rsidP="00836253">
      <w:pPr>
        <w:pStyle w:val="FootnoteText"/>
        <w:rPr>
          <w:color w:val="000000" w:themeColor="text1"/>
          <w:szCs w:val="18"/>
          <w:lang w:val="en-US"/>
        </w:rPr>
      </w:pPr>
      <w:r w:rsidRPr="00FB4FA6">
        <w:rPr>
          <w:szCs w:val="18"/>
          <w:lang w:val="en-US"/>
        </w:rPr>
        <w:tab/>
      </w:r>
      <w:r w:rsidRPr="0000505C">
        <w:rPr>
          <w:rStyle w:val="FootnoteReference"/>
        </w:rPr>
        <w:footnoteRef/>
      </w:r>
      <w:r w:rsidRPr="00FB4FA6">
        <w:rPr>
          <w:szCs w:val="18"/>
          <w:lang w:val="en-US"/>
        </w:rPr>
        <w:tab/>
      </w:r>
      <w:r w:rsidRPr="00FB4FA6">
        <w:rPr>
          <w:color w:val="000000" w:themeColor="text1"/>
          <w:szCs w:val="18"/>
          <w:lang w:val="en-US"/>
        </w:rPr>
        <w:t>Aung Min and Toshihiro Kudo, “Business Conglomerates in the Context of Myanmar’s Economic Reforms,” p. 147. Steven Law is the son of Lo-Hsing Han.  He and his father were previously sanctioned by the US. He is the director of Asia World Group, which would own 5 per cent of the controversial Myitsone Dam with 80 per cent being held by the State Power Investment Corporation (SPIC) of Yunnan and 15 per cent by Myanmar’s Ministry of Electricity and Energy (MOEE). </w:t>
      </w:r>
    </w:p>
  </w:footnote>
  <w:footnote w:id="172">
    <w:p w14:paraId="11726C32" w14:textId="676039E7" w:rsidR="00646395" w:rsidRPr="00FB4FA6" w:rsidRDefault="00646395" w:rsidP="00836253">
      <w:pPr>
        <w:pStyle w:val="FootnoteText"/>
        <w:rPr>
          <w:color w:val="000000" w:themeColor="text1"/>
          <w:szCs w:val="18"/>
          <w:lang w:val="en-US"/>
        </w:rPr>
      </w:pPr>
      <w:r w:rsidRPr="00FB4FA6">
        <w:rPr>
          <w:szCs w:val="18"/>
          <w:lang w:val="en-US"/>
        </w:rPr>
        <w:tab/>
      </w:r>
      <w:r w:rsidRPr="0000505C">
        <w:rPr>
          <w:rStyle w:val="FootnoteReference"/>
        </w:rPr>
        <w:footnoteRef/>
      </w:r>
      <w:r w:rsidRPr="00FB4FA6">
        <w:rPr>
          <w:szCs w:val="18"/>
          <w:lang w:val="en-US"/>
        </w:rPr>
        <w:tab/>
      </w:r>
      <w:r w:rsidRPr="00FB4FA6">
        <w:rPr>
          <w:color w:val="000000" w:themeColor="text1"/>
          <w:szCs w:val="18"/>
          <w:lang w:val="en-US"/>
        </w:rPr>
        <w:t>Aung Min and Toshihiro Kudo, “Business Conglomerates in the Context of Myanmar’s Economic Reforms,” p. 147; “Thiha Ko Ko, “Singapore tops list o</w:t>
      </w:r>
      <w:r>
        <w:rPr>
          <w:color w:val="000000" w:themeColor="text1"/>
          <w:szCs w:val="18"/>
          <w:lang w:val="en-US"/>
        </w:rPr>
        <w:t>f foreign direct investors,”</w:t>
      </w:r>
      <w:r w:rsidRPr="00FB4FA6">
        <w:rPr>
          <w:color w:val="000000" w:themeColor="text1"/>
          <w:szCs w:val="18"/>
          <w:lang w:val="en-US"/>
        </w:rPr>
        <w:t xml:space="preserve"> The Myanmar Times, 28 March 2019 (</w:t>
      </w:r>
      <w:hyperlink r:id="rId57" w:history="1">
        <w:r w:rsidRPr="00FB4FA6">
          <w:rPr>
            <w:rStyle w:val="Hyperlink"/>
            <w:szCs w:val="18"/>
            <w:lang w:val="en-US"/>
          </w:rPr>
          <w:t>https://www.mmtimes.com/news/singapore-tops-list-foreign-direct-investors.html</w:t>
        </w:r>
      </w:hyperlink>
      <w:r w:rsidRPr="00FB4FA6">
        <w:rPr>
          <w:szCs w:val="18"/>
          <w:lang w:val="en-US"/>
        </w:rPr>
        <w:t>).</w:t>
      </w:r>
    </w:p>
  </w:footnote>
  <w:footnote w:id="173">
    <w:p w14:paraId="457C7711" w14:textId="2947A0B3" w:rsidR="00646395" w:rsidRPr="00FB4FA6" w:rsidRDefault="00646395" w:rsidP="00836253">
      <w:pPr>
        <w:pStyle w:val="FootnoteText"/>
        <w:rPr>
          <w:color w:val="000000" w:themeColor="text1"/>
          <w:szCs w:val="18"/>
          <w:lang w:val="en-US"/>
        </w:rPr>
      </w:pPr>
      <w:r w:rsidRPr="00FB4FA6">
        <w:rPr>
          <w:szCs w:val="18"/>
          <w:lang w:val="en-US"/>
        </w:rPr>
        <w:tab/>
      </w:r>
      <w:r w:rsidRPr="0000505C">
        <w:rPr>
          <w:rStyle w:val="FootnoteReference"/>
        </w:rPr>
        <w:footnoteRef/>
      </w:r>
      <w:r w:rsidRPr="00FB4FA6">
        <w:rPr>
          <w:szCs w:val="18"/>
          <w:lang w:val="en-US"/>
        </w:rPr>
        <w:tab/>
      </w:r>
      <w:r w:rsidRPr="00FB4FA6">
        <w:rPr>
          <w:rFonts w:eastAsia="Times New Roman"/>
          <w:color w:val="000000" w:themeColor="text1"/>
          <w:szCs w:val="18"/>
          <w:lang w:val="en-US"/>
        </w:rPr>
        <w:t>For more information see, A/HRC/39/CRP.2, paragraph 1367; XM</w:t>
      </w:r>
      <w:r w:rsidRPr="00FB4FA6">
        <w:rPr>
          <w:color w:val="000000" w:themeColor="text1"/>
          <w:szCs w:val="18"/>
          <w:lang w:val="en-US"/>
        </w:rPr>
        <w:t xml:space="preserve">-009, XM-010; Maung Aung Myoe, </w:t>
      </w:r>
      <w:r w:rsidRPr="00FB4FA6">
        <w:rPr>
          <w:i/>
          <w:color w:val="000000" w:themeColor="text1"/>
          <w:szCs w:val="18"/>
          <w:lang w:val="en-US"/>
        </w:rPr>
        <w:t xml:space="preserve">Building the Tatmadaw: Myanmar Armed Forces since 1948 </w:t>
      </w:r>
      <w:r w:rsidRPr="00FB4FA6">
        <w:rPr>
          <w:color w:val="000000" w:themeColor="text1"/>
          <w:szCs w:val="18"/>
          <w:lang w:val="en-US"/>
        </w:rPr>
        <w:t xml:space="preserve">(Institute of Southeast Asian Studies, Singapore, 2009); Andrew Selth, </w:t>
      </w:r>
      <w:r w:rsidRPr="00FB4FA6">
        <w:rPr>
          <w:i/>
          <w:color w:val="000000" w:themeColor="text1"/>
          <w:szCs w:val="18"/>
          <w:lang w:val="en-US"/>
        </w:rPr>
        <w:t xml:space="preserve">Burma’s Armed Forces: Power </w:t>
      </w:r>
      <w:proofErr w:type="gramStart"/>
      <w:r w:rsidRPr="00FB4FA6">
        <w:rPr>
          <w:i/>
          <w:color w:val="000000" w:themeColor="text1"/>
          <w:szCs w:val="18"/>
          <w:lang w:val="en-US"/>
        </w:rPr>
        <w:t>Without</w:t>
      </w:r>
      <w:proofErr w:type="gramEnd"/>
      <w:r w:rsidRPr="00FB4FA6">
        <w:rPr>
          <w:i/>
          <w:color w:val="000000" w:themeColor="text1"/>
          <w:szCs w:val="18"/>
          <w:lang w:val="en-US"/>
        </w:rPr>
        <w:t xml:space="preserve"> Glory </w:t>
      </w:r>
      <w:r w:rsidRPr="00FB4FA6">
        <w:rPr>
          <w:color w:val="000000" w:themeColor="text1"/>
          <w:szCs w:val="18"/>
          <w:lang w:val="en-US"/>
        </w:rPr>
        <w:t>(EastBridge, 2002).</w:t>
      </w:r>
    </w:p>
  </w:footnote>
  <w:footnote w:id="174">
    <w:p w14:paraId="52F0AE47" w14:textId="1F06D4D0" w:rsidR="00646395" w:rsidRPr="00FB4FA6" w:rsidRDefault="00646395" w:rsidP="00836253">
      <w:pPr>
        <w:pStyle w:val="FootnoteText"/>
        <w:rPr>
          <w:color w:val="000000" w:themeColor="text1"/>
          <w:szCs w:val="18"/>
          <w:lang w:val="en-US"/>
        </w:rPr>
      </w:pPr>
      <w:r w:rsidRPr="00FB4FA6">
        <w:rPr>
          <w:szCs w:val="18"/>
          <w:lang w:val="en-US"/>
        </w:rPr>
        <w:tab/>
      </w:r>
      <w:r w:rsidRPr="0000505C">
        <w:rPr>
          <w:rStyle w:val="FootnoteReference"/>
        </w:rPr>
        <w:footnoteRef/>
      </w:r>
      <w:r w:rsidRPr="00FB4FA6">
        <w:rPr>
          <w:szCs w:val="18"/>
          <w:lang w:val="en-US"/>
        </w:rPr>
        <w:tab/>
      </w:r>
      <w:r w:rsidRPr="00FB4FA6">
        <w:rPr>
          <w:color w:val="000000" w:themeColor="text1"/>
          <w:szCs w:val="18"/>
          <w:lang w:val="en-US"/>
        </w:rPr>
        <w:t xml:space="preserve">XM-010, XM-009, XM-012; also, International Human Rights Clinic at Harvard Law School, </w:t>
      </w:r>
      <w:r w:rsidRPr="00FB4FA6">
        <w:rPr>
          <w:i/>
          <w:color w:val="000000" w:themeColor="text1"/>
          <w:szCs w:val="18"/>
          <w:lang w:val="en-US"/>
        </w:rPr>
        <w:t xml:space="preserve">Legal Memorandum: War Crimes and Crimes </w:t>
      </w:r>
      <w:proofErr w:type="gramStart"/>
      <w:r w:rsidRPr="00FB4FA6">
        <w:rPr>
          <w:i/>
          <w:color w:val="000000" w:themeColor="text1"/>
          <w:szCs w:val="18"/>
          <w:lang w:val="en-US"/>
        </w:rPr>
        <w:t>Against</w:t>
      </w:r>
      <w:proofErr w:type="gramEnd"/>
      <w:r w:rsidRPr="00FB4FA6">
        <w:rPr>
          <w:i/>
          <w:color w:val="000000" w:themeColor="text1"/>
          <w:szCs w:val="18"/>
          <w:lang w:val="en-US"/>
        </w:rPr>
        <w:t xml:space="preserve"> Humanity in Eastern Myanmar </w:t>
      </w:r>
      <w:r w:rsidRPr="00FB4FA6">
        <w:rPr>
          <w:color w:val="000000" w:themeColor="text1"/>
          <w:szCs w:val="18"/>
          <w:lang w:val="en-US"/>
        </w:rPr>
        <w:t>(2014). International Human Rights Clinic at Harvard Law School, “</w:t>
      </w:r>
      <w:r w:rsidRPr="00FB4FA6">
        <w:rPr>
          <w:i/>
          <w:color w:val="000000" w:themeColor="text1"/>
          <w:szCs w:val="18"/>
          <w:lang w:val="en-US"/>
        </w:rPr>
        <w:t>Preventing Indiscriminate Attacks and Wilful Killings of Civilians by the Myanmar Military</w:t>
      </w:r>
      <w:r w:rsidRPr="00FB4FA6">
        <w:rPr>
          <w:color w:val="000000" w:themeColor="text1"/>
          <w:szCs w:val="18"/>
          <w:lang w:val="en-US"/>
        </w:rPr>
        <w:t>” (2014).</w:t>
      </w:r>
    </w:p>
  </w:footnote>
  <w:footnote w:id="175">
    <w:p w14:paraId="765AB13B" w14:textId="2619A7A8"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A/HRC/39/CRP.2, paragraph 111. PI-013, PI-022, PI-026, PI-032, PI-039, PI-048, PI-054, PI-061, PI-077, PI-103, QI-080.</w:t>
      </w:r>
    </w:p>
  </w:footnote>
  <w:footnote w:id="176">
    <w:p w14:paraId="104E23AA" w14:textId="6EBD81CB"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For example, PI-039, PI-048.</w:t>
      </w:r>
    </w:p>
  </w:footnote>
  <w:footnote w:id="177">
    <w:p w14:paraId="20BAF4B8" w14:textId="168AC439"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For example, PI-054; for further information on the Kachin Independence Army (KIA), see: A/HRC/39/CRP.2, paragraphs 52, 53.</w:t>
      </w:r>
    </w:p>
  </w:footnote>
  <w:footnote w:id="178">
    <w:p w14:paraId="3F4B0704" w14:textId="4738F071"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For example, PI-043, PI-049, PI-054.</w:t>
      </w:r>
    </w:p>
  </w:footnote>
  <w:footnote w:id="179">
    <w:p w14:paraId="3C590BEE" w14:textId="6A7FFDA1"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GI-050, GI-001, GI-002.</w:t>
      </w:r>
    </w:p>
  </w:footnote>
  <w:footnote w:id="180">
    <w:p w14:paraId="3F2B7D62" w14:textId="011021B5"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K-135, PI-039, PI-048.</w:t>
      </w:r>
    </w:p>
  </w:footnote>
  <w:footnote w:id="181">
    <w:p w14:paraId="0275DCDE" w14:textId="43CE8B30"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A/HRC/39/CRP.2, paragraph 113.</w:t>
      </w:r>
    </w:p>
  </w:footnote>
  <w:footnote w:id="182">
    <w:p w14:paraId="00ABA38A" w14:textId="0D470169"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“Extractive industries contribution,” Extractive Industries Transparency Initiative Myanmar (</w:t>
      </w:r>
      <w:hyperlink r:id="rId58" w:anchor="extractive-industries-contribution" w:history="1">
        <w:r w:rsidRPr="00FB4FA6">
          <w:rPr>
            <w:rStyle w:val="Hyperlink"/>
            <w:color w:val="000000" w:themeColor="text1"/>
            <w:szCs w:val="18"/>
            <w:lang w:val="en-US"/>
          </w:rPr>
          <w:t>https</w:t>
        </w:r>
        <w:r w:rsidRPr="00FB4FA6">
          <w:rPr>
            <w:rStyle w:val="Hyperlink"/>
            <w:szCs w:val="18"/>
            <w:lang w:val="en-US"/>
          </w:rPr>
          <w:t>://eiti.org/myanmar#extractive-industries-contribution</w:t>
        </w:r>
      </w:hyperlink>
      <w:r w:rsidRPr="00FB4FA6">
        <w:rPr>
          <w:lang w:val="en-US"/>
        </w:rPr>
        <w:t xml:space="preserve">). </w:t>
      </w:r>
    </w:p>
  </w:footnote>
  <w:footnote w:id="183">
    <w:p w14:paraId="53AD8CEB" w14:textId="4644F127"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“EITI REPORT FOR THE PERIOD APRIL 2014 - MARCH 2015 OIL, GAS AND MINING SECTORS,” Myanmar Extractive Industries Transparency Initiative (MEITI), March 2018 (</w:t>
      </w:r>
      <w:hyperlink r:id="rId59" w:history="1">
        <w:r w:rsidRPr="00FB4FA6">
          <w:rPr>
            <w:rStyle w:val="Hyperlink"/>
            <w:color w:val="000000" w:themeColor="text1"/>
            <w:szCs w:val="18"/>
            <w:lang w:val="en-US"/>
          </w:rPr>
          <w:t>http://themimu.info/sites/themimu.info/files/documents/Report_Myanmar_Extractive_Industries_Transparency_Initiative_Report_2014-2015.pdf</w:t>
        </w:r>
      </w:hyperlink>
      <w:r w:rsidRPr="00FB4FA6">
        <w:rPr>
          <w:lang w:val="en-US"/>
        </w:rPr>
        <w:t xml:space="preserve">). </w:t>
      </w:r>
    </w:p>
  </w:footnote>
  <w:footnote w:id="184">
    <w:p w14:paraId="4403FE85" w14:textId="028E4344"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 xml:space="preserve">A/HRC/39/CRP.2, paragraph 1513. </w:t>
      </w:r>
    </w:p>
  </w:footnote>
  <w:footnote w:id="185">
    <w:p w14:paraId="68480FE0" w14:textId="4192F35E"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 xml:space="preserve">See Annex III. </w:t>
      </w:r>
      <w:r>
        <w:t>MEHL jade and ruby mining companies</w:t>
      </w:r>
      <w:r w:rsidRPr="00FB4FA6">
        <w:rPr>
          <w:lang w:val="en-US"/>
        </w:rPr>
        <w:t>.</w:t>
      </w:r>
    </w:p>
  </w:footnote>
  <w:footnote w:id="186">
    <w:p w14:paraId="2F96033B" w14:textId="04AEFB4B"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Digital record 2005.</w:t>
      </w:r>
    </w:p>
  </w:footnote>
  <w:footnote w:id="187">
    <w:p w14:paraId="2906B5C4" w14:textId="30B3ED73"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r>
      <w:r w:rsidRPr="00FB4FA6">
        <w:rPr>
          <w:rFonts w:eastAsia="Times New Roman"/>
          <w:lang w:val="en-US"/>
        </w:rPr>
        <w:t>Digital record 2005;</w:t>
      </w:r>
      <w:r w:rsidRPr="00FB4FA6">
        <w:rPr>
          <w:lang w:val="en-US"/>
        </w:rPr>
        <w:t xml:space="preserve"> Global Witness, “Jade mining concessions in the Lone Khin area of Hpakant” in “Jade: Myanmar’s Big State Secret,” 23 </w:t>
      </w:r>
      <w:r w:rsidRPr="00FB4FA6">
        <w:rPr>
          <w:rStyle w:val="Hyperlink"/>
          <w:szCs w:val="18"/>
          <w:lang w:val="en-US"/>
        </w:rPr>
        <w:t>October</w:t>
      </w:r>
      <w:r w:rsidRPr="00FB4FA6">
        <w:rPr>
          <w:lang w:val="en-US"/>
        </w:rPr>
        <w:t xml:space="preserve"> 2015, p. 31. </w:t>
      </w:r>
    </w:p>
  </w:footnote>
  <w:footnote w:id="188">
    <w:p w14:paraId="0177F70D" w14:textId="3629A002"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r>
      <w:r w:rsidRPr="00FB4FA6">
        <w:rPr>
          <w:rStyle w:val="Hyperlink"/>
          <w:rFonts w:eastAsia="Times New Roman"/>
          <w:color w:val="000000" w:themeColor="text1"/>
          <w:szCs w:val="18"/>
          <w:lang w:val="en-US"/>
        </w:rPr>
        <w:t>Kevin Woods, “The Conflict Resource Economy and Pathways to Peace in Burma,” US Institute of Peace, November 2018.</w:t>
      </w:r>
      <w:r w:rsidRPr="00FB4FA6">
        <w:rPr>
          <w:lang w:val="en-US"/>
        </w:rPr>
        <w:t xml:space="preserve">  </w:t>
      </w:r>
    </w:p>
  </w:footnote>
  <w:footnote w:id="189">
    <w:p w14:paraId="63C602BC" w14:textId="2E02C94A" w:rsidR="00646395" w:rsidRPr="006D1F11" w:rsidRDefault="00646395" w:rsidP="00836253">
      <w:pPr>
        <w:pStyle w:val="FootnoteText"/>
        <w:rPr>
          <w:lang w:val="en-US"/>
        </w:rPr>
      </w:pPr>
      <w:r w:rsidRPr="00FB4FA6">
        <w:rPr>
          <w:lang w:val="en-US"/>
        </w:rPr>
        <w:tab/>
      </w:r>
      <w:r w:rsidRPr="0000505C">
        <w:rPr>
          <w:rStyle w:val="FootnoteReference"/>
        </w:rPr>
        <w:footnoteRef/>
      </w:r>
      <w:r w:rsidRPr="00FB4FA6">
        <w:rPr>
          <w:lang w:val="en-US"/>
        </w:rPr>
        <w:tab/>
        <w:t xml:space="preserve">Kevin Woods, “The Conflict Resource Economy and Pathways to Peace in Burma,” US Institute of Peace, November 2018, pg. 15.  </w:t>
      </w:r>
    </w:p>
  </w:footnote>
  <w:footnote w:id="190">
    <w:p w14:paraId="3E63C3CF" w14:textId="6021CB03" w:rsidR="00646395" w:rsidRPr="00FB4FA6" w:rsidDel="00BC52F9" w:rsidRDefault="00646395" w:rsidP="00836253">
      <w:pPr>
        <w:pStyle w:val="FootnoteText"/>
        <w:rPr>
          <w:lang w:val="en-US"/>
        </w:rPr>
      </w:pPr>
      <w:r w:rsidRPr="00FB4FA6">
        <w:rPr>
          <w:lang w:val="en-US"/>
        </w:rPr>
        <w:tab/>
      </w:r>
      <w:r w:rsidRPr="0000505C">
        <w:rPr>
          <w:rStyle w:val="FootnoteReference"/>
        </w:rPr>
        <w:footnoteRef/>
      </w:r>
      <w:r w:rsidRPr="00FB4FA6">
        <w:rPr>
          <w:lang w:val="en-US"/>
        </w:rPr>
        <w:tab/>
        <w:t>PI-004.</w:t>
      </w:r>
    </w:p>
  </w:footnote>
  <w:footnote w:id="191">
    <w:p w14:paraId="145BAA0D" w14:textId="0FA4CEB9" w:rsidR="00646395" w:rsidRPr="00FB4FA6" w:rsidDel="00BC52F9" w:rsidRDefault="00646395" w:rsidP="00836253">
      <w:pPr>
        <w:pStyle w:val="FootnoteText"/>
        <w:rPr>
          <w:lang w:val="en-US"/>
        </w:rPr>
      </w:pPr>
      <w:r w:rsidRPr="00FB4FA6">
        <w:rPr>
          <w:lang w:val="en-US"/>
        </w:rPr>
        <w:tab/>
      </w:r>
      <w:r w:rsidRPr="0000505C">
        <w:rPr>
          <w:rStyle w:val="FootnoteReference"/>
        </w:rPr>
        <w:footnoteRef/>
      </w:r>
      <w:r w:rsidRPr="00FB4FA6">
        <w:rPr>
          <w:lang w:val="en-US"/>
        </w:rPr>
        <w:tab/>
        <w:t xml:space="preserve">DI-064; Tatmadaw violations against jade “hand-pickers” have also been documented by the Special Rapporteur on the </w:t>
      </w:r>
      <w:r w:rsidRPr="00FB4FA6">
        <w:rPr>
          <w:rStyle w:val="Hyperlink"/>
          <w:color w:val="000000" w:themeColor="text1"/>
          <w:szCs w:val="18"/>
          <w:lang w:val="en-US"/>
        </w:rPr>
        <w:t>situation</w:t>
      </w:r>
      <w:r w:rsidRPr="00FB4FA6">
        <w:rPr>
          <w:lang w:val="en-US"/>
        </w:rPr>
        <w:t xml:space="preserve"> of human rights in Myanmar, who reported that “In November</w:t>
      </w:r>
      <w:r w:rsidRPr="00FB4FA6">
        <w:rPr>
          <w:rFonts w:eastAsia="Malgun Gothic"/>
          <w:lang w:val="en-US" w:eastAsia="ko-KR"/>
        </w:rPr>
        <w:t xml:space="preserve"> 2018</w:t>
      </w:r>
      <w:r w:rsidRPr="00FB4FA6">
        <w:rPr>
          <w:lang w:val="en-US"/>
        </w:rPr>
        <w:t>, three jade pickers were reportedly killed by Tatmadaw soldiers.” See A/HRC/40/68, paragraph 6.</w:t>
      </w:r>
    </w:p>
  </w:footnote>
  <w:footnote w:id="192">
    <w:p w14:paraId="1B978400" w14:textId="28C2B2CC"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QI-083.</w:t>
      </w:r>
    </w:p>
  </w:footnote>
  <w:footnote w:id="193">
    <w:p w14:paraId="1EAFAE39" w14:textId="4AA5C27E" w:rsidR="00646395" w:rsidRPr="00FB4FA6" w:rsidDel="00BC52F9" w:rsidRDefault="00646395" w:rsidP="00836253">
      <w:pPr>
        <w:pStyle w:val="FootnoteText"/>
        <w:rPr>
          <w:rStyle w:val="FootnoteTextChar"/>
          <w:lang w:val="en-US"/>
        </w:rPr>
      </w:pPr>
      <w:r w:rsidRPr="00FB4FA6">
        <w:rPr>
          <w:szCs w:val="18"/>
          <w:lang w:val="en-US"/>
        </w:rPr>
        <w:tab/>
      </w:r>
      <w:r w:rsidRPr="0000505C">
        <w:rPr>
          <w:rStyle w:val="FootnoteReference"/>
        </w:rPr>
        <w:footnoteRef/>
      </w:r>
      <w:r w:rsidRPr="00FB4FA6">
        <w:rPr>
          <w:szCs w:val="18"/>
          <w:lang w:val="en-US"/>
        </w:rPr>
        <w:tab/>
      </w:r>
      <w:r w:rsidRPr="00FB4FA6">
        <w:rPr>
          <w:rStyle w:val="FootnoteTextChar"/>
          <w:lang w:val="en-US"/>
        </w:rPr>
        <w:t>DI-067; GI-028 corroborates that the LID 33 was stationed in Hpakant, Kachin State, at least until July 2018.</w:t>
      </w:r>
    </w:p>
  </w:footnote>
  <w:footnote w:id="194">
    <w:p w14:paraId="54BB795A" w14:textId="6BEE6D79"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A/HRC/39/CRP.2, paragraphs 1544, 1555.</w:t>
      </w:r>
    </w:p>
  </w:footnote>
  <w:footnote w:id="195">
    <w:p w14:paraId="372B57D3" w14:textId="35BF54E0"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Hannah Beech, “Battling for Blood Jade,” TIME Magazine, 9 March 2017 (</w:t>
      </w:r>
      <w:hyperlink r:id="rId60" w:history="1">
        <w:r w:rsidRPr="00FB4FA6">
          <w:rPr>
            <w:rStyle w:val="Hyperlink"/>
            <w:color w:val="000000" w:themeColor="text1"/>
            <w:szCs w:val="18"/>
            <w:lang w:val="en-US"/>
          </w:rPr>
          <w:t>https://time.com/battling-for-blood-jade/</w:t>
        </w:r>
      </w:hyperlink>
      <w:r w:rsidRPr="00FB4FA6">
        <w:rPr>
          <w:lang w:val="en-US"/>
        </w:rPr>
        <w:t xml:space="preserve">) </w:t>
      </w:r>
    </w:p>
  </w:footnote>
  <w:footnote w:id="196">
    <w:p w14:paraId="14D5033C" w14:textId="7ABFF6AD"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International Growth Centre, Artisanal Jade Mining in Myanmar, 2017 (</w:t>
      </w:r>
      <w:hyperlink r:id="rId61" w:history="1">
        <w:r w:rsidRPr="00FB4FA6">
          <w:rPr>
            <w:rStyle w:val="Hyperlink"/>
            <w:color w:val="000000" w:themeColor="text1"/>
            <w:szCs w:val="18"/>
            <w:lang w:val="en-US"/>
          </w:rPr>
          <w:t>https://www.theigc.org/project/artisanal-jade-mining-myanmar</w:t>
        </w:r>
      </w:hyperlink>
      <w:r w:rsidRPr="00FB4FA6">
        <w:rPr>
          <w:lang w:val="en-US"/>
        </w:rPr>
        <w:t xml:space="preserve">) </w:t>
      </w:r>
    </w:p>
  </w:footnote>
  <w:footnote w:id="197">
    <w:p w14:paraId="4AE9D682" w14:textId="6FF338C9"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Mia Newman, “Multifaceted: Governance and Conflict Risks in Myanmar’s Ruby Industry,” Natural Resource Governance Institute, March 2018 (</w:t>
      </w:r>
      <w:hyperlink r:id="rId62" w:history="1">
        <w:r w:rsidRPr="00FB4FA6">
          <w:rPr>
            <w:rStyle w:val="Hyperlink"/>
            <w:color w:val="000000" w:themeColor="text1"/>
            <w:szCs w:val="18"/>
            <w:lang w:val="en-US"/>
          </w:rPr>
          <w:t>https://resourcegovernance.org/sites/default/files/documents/multifaceted-goverance-and-conflict-risks-in-myanmar-ruby-industry.pdf</w:t>
        </w:r>
      </w:hyperlink>
      <w:r w:rsidRPr="00FB4FA6">
        <w:rPr>
          <w:lang w:val="en-US"/>
        </w:rPr>
        <w:t xml:space="preserve">) </w:t>
      </w:r>
    </w:p>
  </w:footnote>
  <w:footnote w:id="198">
    <w:p w14:paraId="07D71E89" w14:textId="1670194A"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 xml:space="preserve"> “Gems, jade net $2.8b,” 4 April 2011,</w:t>
      </w:r>
      <w:r w:rsidRPr="00FB4FA6">
        <w:rPr>
          <w:bCs/>
          <w:shd w:val="clear" w:color="auto" w:fill="FFFFFF"/>
          <w:lang w:val="en-US"/>
        </w:rPr>
        <w:t xml:space="preserve"> </w:t>
      </w:r>
      <w:r w:rsidRPr="00FB4FA6">
        <w:rPr>
          <w:lang w:val="en-US"/>
        </w:rPr>
        <w:t>The Myanmar Times (</w:t>
      </w:r>
      <w:hyperlink r:id="rId63" w:history="1">
        <w:r w:rsidRPr="00FB4FA6">
          <w:rPr>
            <w:rStyle w:val="Hyperlink"/>
            <w:color w:val="000000" w:themeColor="text1"/>
            <w:szCs w:val="18"/>
            <w:lang w:val="en-US"/>
          </w:rPr>
          <w:t>https://www.mmtimes.com/business/3118-gems-jade-net-2-8b.html</w:t>
        </w:r>
      </w:hyperlink>
      <w:r w:rsidRPr="00FB4FA6">
        <w:rPr>
          <w:rStyle w:val="Hyperlink"/>
          <w:color w:val="000000" w:themeColor="text1"/>
          <w:szCs w:val="18"/>
          <w:lang w:val="en-US"/>
        </w:rPr>
        <w:t>)</w:t>
      </w:r>
      <w:r w:rsidRPr="00FB4FA6">
        <w:rPr>
          <w:lang w:val="en-US"/>
        </w:rPr>
        <w:t xml:space="preserve"> </w:t>
      </w:r>
      <w:r w:rsidRPr="00FB4FA6">
        <w:rPr>
          <w:rStyle w:val="Hyperlink"/>
          <w:color w:val="000000" w:themeColor="text1"/>
          <w:szCs w:val="18"/>
          <w:lang w:val="en-US"/>
        </w:rPr>
        <w:t>Hannah Beech and Saw Nang, “Dozens Swept Away in Myanmar Landslide While Hunting for Jade,” The New York Times, 17 July 2018 (</w:t>
      </w:r>
      <w:hyperlink r:id="rId64" w:history="1">
        <w:r w:rsidRPr="00FB4FA6">
          <w:rPr>
            <w:rStyle w:val="Hyperlink"/>
            <w:color w:val="000000" w:themeColor="text1"/>
            <w:szCs w:val="18"/>
            <w:lang w:val="en-US"/>
          </w:rPr>
          <w:t>https://www.nytimes.com/2018/07/17/world/asia/myanmar-landslide-jade-mine.html</w:t>
        </w:r>
      </w:hyperlink>
      <w:r w:rsidRPr="00FB4FA6">
        <w:rPr>
          <w:rStyle w:val="Hyperlink"/>
          <w:color w:val="000000" w:themeColor="text1"/>
          <w:szCs w:val="18"/>
          <w:lang w:val="en-US"/>
        </w:rPr>
        <w:t>); From 2005 – 2010, U Ohn Myint served as the commander of Northern Command.</w:t>
      </w:r>
      <w:r w:rsidRPr="00FB4FA6">
        <w:rPr>
          <w:lang w:val="en-US"/>
        </w:rPr>
        <w:t xml:space="preserve">  See also “Gems, jade net $2.8b,” 4 April 2011,</w:t>
      </w:r>
      <w:r w:rsidRPr="00FB4FA6">
        <w:rPr>
          <w:bCs/>
          <w:shd w:val="clear" w:color="auto" w:fill="FFFFFF"/>
          <w:lang w:val="en-US"/>
        </w:rPr>
        <w:t xml:space="preserve"> </w:t>
      </w:r>
      <w:r w:rsidRPr="00FB4FA6">
        <w:rPr>
          <w:lang w:val="en-US"/>
        </w:rPr>
        <w:t>The Myanmar Times (</w:t>
      </w:r>
      <w:hyperlink r:id="rId65" w:history="1">
        <w:r w:rsidRPr="00FB4FA6">
          <w:rPr>
            <w:rStyle w:val="Hyperlink"/>
            <w:color w:val="000000" w:themeColor="text1"/>
            <w:szCs w:val="18"/>
            <w:lang w:val="en-US"/>
          </w:rPr>
          <w:t>https://www.mmtimes.com/business/3118-gems-jade-net-2-8b.html</w:t>
        </w:r>
      </w:hyperlink>
      <w:r w:rsidRPr="00FB4FA6">
        <w:rPr>
          <w:rStyle w:val="Hyperlink"/>
          <w:color w:val="000000" w:themeColor="text1"/>
          <w:szCs w:val="18"/>
          <w:lang w:val="en-US"/>
        </w:rPr>
        <w:t>).</w:t>
      </w:r>
    </w:p>
  </w:footnote>
  <w:footnote w:id="199">
    <w:p w14:paraId="62BB110F" w14:textId="004E0B6C"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 xml:space="preserve">Global Witness, “Jade: Myanmar’s Big State Secret,” 23 October 2015, </w:t>
      </w:r>
      <w:r w:rsidRPr="00FB4FA6">
        <w:rPr>
          <w:rStyle w:val="CommentReference"/>
          <w:color w:val="000000" w:themeColor="text1"/>
          <w:sz w:val="18"/>
          <w:szCs w:val="18"/>
          <w:lang w:val="en-US"/>
        </w:rPr>
        <w:t>p. 44, reports that U Ohn Myint owns a large jade mining company called Myanmar Win Gate, which has subsidiaries in Hpakant Township and</w:t>
      </w:r>
      <w:r w:rsidRPr="00FB4FA6">
        <w:rPr>
          <w:rStyle w:val="CommentReference"/>
          <w:i/>
          <w:color w:val="000000" w:themeColor="text1"/>
          <w:sz w:val="18"/>
          <w:szCs w:val="18"/>
          <w:lang w:val="en-US"/>
        </w:rPr>
        <w:t xml:space="preserve"> </w:t>
      </w:r>
      <w:r w:rsidRPr="00FB4FA6">
        <w:rPr>
          <w:rStyle w:val="CommentReference"/>
          <w:color w:val="000000" w:themeColor="text1"/>
          <w:sz w:val="18"/>
          <w:szCs w:val="18"/>
          <w:lang w:val="en-US"/>
        </w:rPr>
        <w:t>that Myanmar Win Gate partners with MEHL.</w:t>
      </w:r>
    </w:p>
  </w:footnote>
  <w:footnote w:id="200">
    <w:p w14:paraId="020341B0" w14:textId="2CF2427A"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PI-086, PI-061.</w:t>
      </w:r>
    </w:p>
  </w:footnote>
  <w:footnote w:id="201">
    <w:p w14:paraId="51FBB43C" w14:textId="1ECF99F8" w:rsidR="00646395" w:rsidRPr="00FB4FA6" w:rsidDel="00BC52F9" w:rsidRDefault="00646395" w:rsidP="00836253">
      <w:pPr>
        <w:pStyle w:val="FootnoteText"/>
        <w:rPr>
          <w:lang w:val="en-US"/>
        </w:rPr>
      </w:pPr>
      <w:r w:rsidRPr="00FB4FA6">
        <w:rPr>
          <w:lang w:val="en-US"/>
        </w:rPr>
        <w:tab/>
      </w:r>
      <w:r w:rsidRPr="0000505C">
        <w:rPr>
          <w:rStyle w:val="FootnoteReference"/>
        </w:rPr>
        <w:footnoteRef/>
      </w:r>
      <w:r w:rsidRPr="00FB4FA6">
        <w:rPr>
          <w:lang w:val="en-US"/>
        </w:rPr>
        <w:tab/>
        <w:t>DI-061.</w:t>
      </w:r>
    </w:p>
  </w:footnote>
  <w:footnote w:id="202">
    <w:p w14:paraId="403E3D96" w14:textId="613CF584" w:rsidR="00646395" w:rsidRPr="00FB4FA6" w:rsidDel="00BC52F9" w:rsidRDefault="00646395" w:rsidP="00836253">
      <w:pPr>
        <w:pStyle w:val="FootnoteText"/>
        <w:rPr>
          <w:lang w:val="en-US"/>
        </w:rPr>
      </w:pPr>
      <w:r w:rsidRPr="00FB4FA6">
        <w:rPr>
          <w:lang w:val="en-US"/>
        </w:rPr>
        <w:tab/>
      </w:r>
      <w:r w:rsidRPr="0000505C">
        <w:rPr>
          <w:rStyle w:val="FootnoteReference"/>
        </w:rPr>
        <w:footnoteRef/>
      </w:r>
      <w:r w:rsidRPr="00FB4FA6">
        <w:rPr>
          <w:lang w:val="en-US"/>
        </w:rPr>
        <w:tab/>
        <w:t>PI-061; For further information on a pattern of forced labour used by the Tatmadaw in and around mining, see: International Labour Conference, Committee on the Application of Standards, C.App./PV.4/ Myanmar/C29, Myanmar Forced Labour Convention, 1930 (No. 29), 13 June 2019, pg 16, which noted that “forced labour is also persistent in the private sector. In 2016, the ILO undertook a detailed survey on child labour and agriculture and specifically in inland fisheries, sugarcane and beans. The findings of that survey were alarming and found that in all three subsectors, children were in conditions of forced labour. Creditable reports have indicated that men, women and children are found in situations of forced labour in agriculture, fishing and prospecting for jade and other precious stones. The use of forced labour in the jade industry has attracted significant international attention in recent years. The mines are guarded by the Tatmadaw and their presence, and the presence of armed ethnic groups, has led to increased abuses such as rape and forced labour around mine sites. Those who risk their lives to extract the jade in this multibillion dollar industry see little for their labour, with the vast majority of the benefit going to the army and traders.”</w:t>
      </w:r>
    </w:p>
  </w:footnote>
  <w:footnote w:id="203">
    <w:p w14:paraId="2ECD8187" w14:textId="34EF3290"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 xml:space="preserve">PI-146; See also PI-069, PI-054, PI-145. </w:t>
      </w:r>
    </w:p>
  </w:footnote>
  <w:footnote w:id="204">
    <w:p w14:paraId="1CEEF050" w14:textId="5D1BA4EB"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PI-086.</w:t>
      </w:r>
    </w:p>
  </w:footnote>
  <w:footnote w:id="205">
    <w:p w14:paraId="1585DF7E" w14:textId="61EA409C"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PI-061.</w:t>
      </w:r>
    </w:p>
  </w:footnote>
  <w:footnote w:id="206">
    <w:p w14:paraId="4BDBA19D" w14:textId="67AE6C3B"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 xml:space="preserve">Thin Thin </w:t>
      </w:r>
      <w:r w:rsidRPr="00FB4FA6">
        <w:rPr>
          <w:rStyle w:val="CommentReference"/>
          <w:color w:val="000000" w:themeColor="text1"/>
          <w:sz w:val="18"/>
          <w:szCs w:val="18"/>
          <w:lang w:val="en-US"/>
        </w:rPr>
        <w:t>Aye</w:t>
      </w:r>
      <w:r w:rsidRPr="00FB4FA6">
        <w:rPr>
          <w:lang w:val="en-US"/>
        </w:rPr>
        <w:t xml:space="preserve">, Zaw Lynn Aung, K Khine Kyaw and Margaret Wong, “Historical Significance of the Ledo Road,” Department of History, University of Yangon, JARC-YU, Vol. 7, No. 1 &amp; 2, 2018. </w:t>
      </w:r>
    </w:p>
  </w:footnote>
  <w:footnote w:id="207">
    <w:p w14:paraId="43D3F0C2" w14:textId="64AF817F"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PI-146.</w:t>
      </w:r>
    </w:p>
  </w:footnote>
  <w:footnote w:id="208">
    <w:p w14:paraId="34C80B75" w14:textId="6601DCFD"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PI-146.</w:t>
      </w:r>
    </w:p>
  </w:footnote>
  <w:footnote w:id="209">
    <w:p w14:paraId="0C0AAD6D" w14:textId="4DAF5254"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 xml:space="preserve">Paul Shortell, “Tip-Toeing </w:t>
      </w:r>
      <w:proofErr w:type="gramStart"/>
      <w:r w:rsidRPr="00FB4FA6">
        <w:rPr>
          <w:lang w:val="en-US"/>
        </w:rPr>
        <w:t>Toward</w:t>
      </w:r>
      <w:proofErr w:type="gramEnd"/>
      <w:r w:rsidRPr="00FB4FA6">
        <w:rPr>
          <w:lang w:val="en-US"/>
        </w:rPr>
        <w:t xml:space="preserve"> Transparency: Jade and Gemstone Sector Disclosures in Myanmar,” December 2018, Natural Resource Governance Institute (</w:t>
      </w:r>
      <w:hyperlink r:id="rId66" w:history="1">
        <w:r w:rsidRPr="00FB4FA6">
          <w:rPr>
            <w:rStyle w:val="Hyperlink"/>
            <w:szCs w:val="18"/>
            <w:lang w:val="en-US"/>
          </w:rPr>
          <w:t>https://resourcegovernance.org/analysis-tools/publications/tip-toeing-toward-transparency-jade-and-gemstone-myanmar</w:t>
        </w:r>
      </w:hyperlink>
      <w:r w:rsidRPr="00FB4FA6">
        <w:rPr>
          <w:lang w:val="en-US"/>
        </w:rPr>
        <w:t>).</w:t>
      </w:r>
    </w:p>
  </w:footnote>
  <w:footnote w:id="210">
    <w:p w14:paraId="10ABE9B9" w14:textId="5C0F0329" w:rsidR="00646395" w:rsidRPr="006D1F11" w:rsidRDefault="00646395" w:rsidP="00836253">
      <w:pPr>
        <w:pStyle w:val="FootnoteText"/>
        <w:rPr>
          <w:lang w:val="en-US"/>
        </w:rPr>
      </w:pPr>
      <w:r w:rsidRPr="00FB4FA6">
        <w:rPr>
          <w:lang w:val="en-US"/>
        </w:rPr>
        <w:tab/>
      </w:r>
      <w:r w:rsidRPr="0000505C">
        <w:rPr>
          <w:rStyle w:val="FootnoteReference"/>
        </w:rPr>
        <w:footnoteRef/>
      </w:r>
      <w:r w:rsidRPr="00FB4FA6">
        <w:rPr>
          <w:lang w:val="en-US"/>
        </w:rPr>
        <w:tab/>
        <w:t>Global Witness, “Jade: Myanmar’s Big State Secret,” 23 October 2015</w:t>
      </w:r>
      <w:r w:rsidRPr="006D1F11">
        <w:rPr>
          <w:lang w:val="en-US"/>
        </w:rPr>
        <w:t>, pg. 26-27.</w:t>
      </w:r>
    </w:p>
  </w:footnote>
  <w:footnote w:id="211">
    <w:p w14:paraId="2E320E61" w14:textId="6C53944F"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World Bank, data on Myanmar (</w:t>
      </w:r>
      <w:hyperlink r:id="rId67" w:history="1">
        <w:r w:rsidRPr="00FB4FA6">
          <w:rPr>
            <w:rStyle w:val="Hyperlink"/>
            <w:color w:val="000000" w:themeColor="text1"/>
            <w:szCs w:val="18"/>
            <w:lang w:val="en-US"/>
          </w:rPr>
          <w:t>https://data.worldbank.org/country/myanmar</w:t>
        </w:r>
      </w:hyperlink>
      <w:r w:rsidRPr="00FB4FA6">
        <w:rPr>
          <w:lang w:val="en-US"/>
        </w:rPr>
        <w:t>).</w:t>
      </w:r>
    </w:p>
  </w:footnote>
  <w:footnote w:id="212">
    <w:p w14:paraId="515E61F6" w14:textId="3C3EFE34"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Russell Shor and Robert Weldon, “Ruby and Sapphire Production and Distribution: A Quarter Century of Change,” Gems &amp; Gemology 45, no. 4 (Winter 2009): 239 (Citing to Robertson S. (2007) Burma: Shades of grey. Gem Market News, Nov.-Dec., pp. 1, 4–7, 15.)</w:t>
      </w:r>
    </w:p>
  </w:footnote>
  <w:footnote w:id="213">
    <w:p w14:paraId="2CE0FDD6" w14:textId="6138C60F"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Paul Shortell, “Losing Luster: Addressing Tax Evasion in Myanmar’s Jade and Gemstone Industry</w:t>
      </w:r>
      <w:r w:rsidRPr="00FB4FA6">
        <w:rPr>
          <w:rStyle w:val="Hyperlink"/>
          <w:color w:val="000000" w:themeColor="text1"/>
          <w:szCs w:val="18"/>
          <w:lang w:val="en-US"/>
        </w:rPr>
        <w:t xml:space="preserve">,” Natural </w:t>
      </w:r>
      <w:r w:rsidRPr="00FB4FA6">
        <w:rPr>
          <w:lang w:val="en-US"/>
        </w:rPr>
        <w:t>Resource</w:t>
      </w:r>
      <w:r w:rsidRPr="00FB4FA6">
        <w:rPr>
          <w:rStyle w:val="Hyperlink"/>
          <w:color w:val="000000" w:themeColor="text1"/>
          <w:szCs w:val="18"/>
          <w:lang w:val="en-US"/>
        </w:rPr>
        <w:t xml:space="preserve"> Governance Initiative, February 2019 (</w:t>
      </w:r>
      <w:hyperlink r:id="rId68" w:history="1">
        <w:r w:rsidRPr="00FB4FA6">
          <w:rPr>
            <w:rStyle w:val="Hyperlink"/>
            <w:color w:val="000000" w:themeColor="text1"/>
            <w:szCs w:val="18"/>
            <w:lang w:val="en-US"/>
          </w:rPr>
          <w:t>https://resourcegovernance.org/sites/default/files/documents/losing-luster-addressing-myanmar-tax-evasion.pdf</w:t>
        </w:r>
      </w:hyperlink>
      <w:r w:rsidRPr="00FB4FA6">
        <w:rPr>
          <w:rStyle w:val="Hyperlink"/>
          <w:color w:val="000000" w:themeColor="text1"/>
          <w:szCs w:val="18"/>
          <w:lang w:val="en-US"/>
        </w:rPr>
        <w:t>)</w:t>
      </w:r>
      <w:r w:rsidRPr="00FB4FA6">
        <w:rPr>
          <w:lang w:val="en-US"/>
        </w:rPr>
        <w:t>; Global Witness, “Jade: Myanmar’s Big State Secret,” 23 October 2015</w:t>
      </w:r>
      <w:r w:rsidRPr="006D1F11">
        <w:rPr>
          <w:lang w:val="en-US"/>
        </w:rPr>
        <w:t xml:space="preserve">, </w:t>
      </w:r>
      <w:r w:rsidRPr="00FB4FA6">
        <w:rPr>
          <w:lang w:val="en-US"/>
        </w:rPr>
        <w:t>pg. 24, which notes that “numerous industry sources have told Global Witness that 50%-80% of jade is smuggled straight over the Myanmar-China border. Chinese customs data supports these claims, showing that less than a third of Myanmar’s official jade production entered China legally, even though China is where almost all Myanmar’s jade ends up.”</w:t>
      </w:r>
    </w:p>
  </w:footnote>
  <w:footnote w:id="214">
    <w:p w14:paraId="4E76C645" w14:textId="0CDF3D2A"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Imports to the European Union from Myanmar, using commodity codes 710310, 710399, and 711620; JM-001.</w:t>
      </w:r>
    </w:p>
  </w:footnote>
  <w:footnote w:id="215">
    <w:p w14:paraId="3DA12281" w14:textId="679E3ACA"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UN Comtrade data</w:t>
      </w:r>
      <w:r w:rsidRPr="00FB4FA6">
        <w:rPr>
          <w:rStyle w:val="Hyperlink"/>
          <w:color w:val="000000" w:themeColor="text1"/>
          <w:szCs w:val="18"/>
          <w:lang w:val="en-US"/>
        </w:rPr>
        <w:t xml:space="preserve">, </w:t>
      </w:r>
      <w:r w:rsidRPr="00FB4FA6">
        <w:rPr>
          <w:lang w:val="en-US"/>
        </w:rPr>
        <w:t>using commodity code 710391</w:t>
      </w:r>
      <w:r w:rsidRPr="00FB4FA6">
        <w:rPr>
          <w:rStyle w:val="Hyperlink"/>
          <w:color w:val="000000" w:themeColor="text1"/>
          <w:szCs w:val="18"/>
          <w:lang w:val="en-US"/>
        </w:rPr>
        <w:t xml:space="preserve">, </w:t>
      </w:r>
      <w:hyperlink r:id="rId69" w:history="1">
        <w:r w:rsidRPr="00FB4FA6">
          <w:rPr>
            <w:rStyle w:val="Hyperlink"/>
            <w:color w:val="000000" w:themeColor="text1"/>
            <w:szCs w:val="18"/>
            <w:lang w:val="en-US"/>
          </w:rPr>
          <w:t>https://comtrade.un.org/data</w:t>
        </w:r>
      </w:hyperlink>
      <w:r w:rsidRPr="00FB4FA6">
        <w:rPr>
          <w:rStyle w:val="Hyperlink"/>
          <w:color w:val="000000" w:themeColor="text1"/>
          <w:szCs w:val="18"/>
          <w:lang w:val="en-US"/>
        </w:rPr>
        <w:t>.</w:t>
      </w:r>
    </w:p>
  </w:footnote>
  <w:footnote w:id="216">
    <w:p w14:paraId="69B575BE" w14:textId="3D8F4021"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 xml:space="preserve">See Annex III. </w:t>
      </w:r>
      <w:r>
        <w:t>MEHL jade and ruby mining companies</w:t>
      </w:r>
      <w:r w:rsidRPr="00FB4FA6">
        <w:rPr>
          <w:lang w:val="en-US"/>
        </w:rPr>
        <w:t xml:space="preserve">. </w:t>
      </w:r>
    </w:p>
  </w:footnote>
  <w:footnote w:id="217">
    <w:p w14:paraId="7172F3C7" w14:textId="15E8DF7D"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See, Paul Shortell, “Tip-Toeing Toward Transparency: Jade and Gemstone Sector Disclosures in Myanmar,” December 2018, Natural Resource Governance Institute (</w:t>
      </w:r>
      <w:hyperlink r:id="rId70" w:history="1">
        <w:r w:rsidRPr="00FB4FA6">
          <w:rPr>
            <w:rStyle w:val="Hyperlink"/>
            <w:szCs w:val="18"/>
            <w:lang w:val="en-US"/>
          </w:rPr>
          <w:t>https://resourcegovernance.org/analysis-tools/publications/tip-toeing-toward-transparency-jade-and-gemstone-myanmar</w:t>
        </w:r>
      </w:hyperlink>
      <w:r w:rsidRPr="00FB4FA6">
        <w:rPr>
          <w:lang w:val="en-US"/>
        </w:rPr>
        <w:t>), data regarding Myanmar as producing 90 per cent of jade in the world, with Kachin State producing the largest amount of jade in Myanmar; and with MEHL and MEC having among the highest officially recorded jade sales in Myanmar.</w:t>
      </w:r>
    </w:p>
  </w:footnote>
  <w:footnote w:id="218">
    <w:p w14:paraId="61FF1FDD" w14:textId="37AC1B2C" w:rsidR="00646395" w:rsidRPr="006D1F11" w:rsidRDefault="00646395" w:rsidP="00836253">
      <w:pPr>
        <w:pStyle w:val="FootnoteText"/>
        <w:rPr>
          <w:lang w:val="en-US"/>
        </w:rPr>
      </w:pPr>
      <w:r w:rsidRPr="00FB4FA6">
        <w:rPr>
          <w:lang w:val="en-US"/>
        </w:rPr>
        <w:tab/>
      </w:r>
      <w:r w:rsidRPr="0000505C">
        <w:rPr>
          <w:rStyle w:val="FootnoteReference"/>
        </w:rPr>
        <w:footnoteRef/>
      </w:r>
      <w:r w:rsidRPr="00FB4FA6">
        <w:rPr>
          <w:lang w:val="en-US"/>
        </w:rPr>
        <w:tab/>
        <w:t>Global Witness, “Jade: Myanmar’s Big State Secret,” 23 October 2015</w:t>
      </w:r>
      <w:r w:rsidRPr="006D1F11">
        <w:rPr>
          <w:lang w:val="en-US"/>
        </w:rPr>
        <w:t>, pg. 40.</w:t>
      </w:r>
    </w:p>
  </w:footnote>
  <w:footnote w:id="219">
    <w:p w14:paraId="137643D2" w14:textId="5B02584D"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Global Witness, “Jade: Myanmar’s Big State Secret,” 23 October 2015</w:t>
      </w:r>
      <w:r w:rsidRPr="006D1F11">
        <w:rPr>
          <w:lang w:val="en-US"/>
        </w:rPr>
        <w:t>, pg. 40.</w:t>
      </w:r>
      <w:r w:rsidRPr="00FB4FA6">
        <w:rPr>
          <w:lang w:val="en-US"/>
        </w:rPr>
        <w:t xml:space="preserve"> Myanmar Extractive Industries Transparency Initiative (MEITI): The Fourth Myanmar EITI Report For the Period 1 April 2016 to 31 March 2017 (FY 2016-2017), Oil and Gas, Gems and Jade, Other Minerals and Pearl, 30 March 2019 (     </w:t>
      </w:r>
      <w:hyperlink r:id="rId71" w:history="1">
        <w:r w:rsidRPr="00FB4FA6">
          <w:rPr>
            <w:rStyle w:val="Hyperlink"/>
            <w:szCs w:val="18"/>
            <w:lang w:val="en-US"/>
          </w:rPr>
          <w:t>https://</w:t>
        </w:r>
        <w:r w:rsidRPr="00FB4FA6">
          <w:rPr>
            <w:lang w:val="en-US"/>
          </w:rPr>
          <w:t>myanmareiti</w:t>
        </w:r>
        <w:r w:rsidRPr="00FB4FA6">
          <w:rPr>
            <w:rStyle w:val="Hyperlink"/>
            <w:szCs w:val="18"/>
            <w:lang w:val="en-US"/>
          </w:rPr>
          <w:t>.org/sites/myanmareiti.org/files/publication_docs/4th_meiti_report_30_march_2019_1.pdf</w:t>
        </w:r>
      </w:hyperlink>
      <w:r w:rsidRPr="00FB4FA6">
        <w:rPr>
          <w:lang w:val="en-US"/>
        </w:rPr>
        <w:t>)</w:t>
      </w:r>
    </w:p>
  </w:footnote>
  <w:footnote w:id="220">
    <w:p w14:paraId="3B147D4C" w14:textId="3B9C09CE"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 xml:space="preserve">See Annex III. </w:t>
      </w:r>
      <w:r>
        <w:t>MEHL jade and ruby mining companies</w:t>
      </w:r>
      <w:r w:rsidRPr="00FB4FA6">
        <w:rPr>
          <w:lang w:val="en-US"/>
        </w:rPr>
        <w:t>.</w:t>
      </w:r>
    </w:p>
  </w:footnote>
  <w:footnote w:id="221">
    <w:p w14:paraId="1C179451" w14:textId="13811383"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GI-028, GI-023, PI-004, DI-064, PI-104.</w:t>
      </w:r>
    </w:p>
  </w:footnote>
  <w:footnote w:id="222">
    <w:p w14:paraId="4FA1BABF" w14:textId="2DD42F48"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 xml:space="preserve">See Annex III. </w:t>
      </w:r>
      <w:r>
        <w:t>MEHL jade and ruby mining companies</w:t>
      </w:r>
      <w:r w:rsidRPr="00FB4FA6">
        <w:rPr>
          <w:lang w:val="en-US"/>
        </w:rPr>
        <w:t>.</w:t>
      </w:r>
    </w:p>
  </w:footnote>
  <w:footnote w:id="223">
    <w:p w14:paraId="0A860AA1" w14:textId="7FA138BA"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Marketing</w:t>
      </w:r>
      <w:r w:rsidRPr="006D1F11">
        <w:rPr>
          <w:lang w:val="en-US"/>
        </w:rPr>
        <w:t xml:space="preserve"> and Research Department, Myanmar Economic Corporation, “The Republic of the Union of Myanmar: </w:t>
      </w:r>
      <w:r w:rsidRPr="00FB4FA6">
        <w:rPr>
          <w:rStyle w:val="Hyperlink"/>
          <w:szCs w:val="18"/>
          <w:lang w:val="en-US"/>
        </w:rPr>
        <w:t>Myanmar</w:t>
      </w:r>
      <w:r w:rsidRPr="006D1F11">
        <w:rPr>
          <w:lang w:val="en-US"/>
        </w:rPr>
        <w:t xml:space="preserve"> Economic Corporation”. </w:t>
      </w:r>
    </w:p>
  </w:footnote>
  <w:footnote w:id="224">
    <w:p w14:paraId="535282C7" w14:textId="41D564E3" w:rsidR="00646395" w:rsidRPr="006D1F11" w:rsidRDefault="00646395" w:rsidP="00836253">
      <w:pPr>
        <w:pStyle w:val="FootnoteText"/>
        <w:rPr>
          <w:lang w:val="en-US"/>
        </w:rPr>
      </w:pPr>
      <w:r w:rsidRPr="00FB4FA6">
        <w:rPr>
          <w:lang w:val="en-US"/>
        </w:rPr>
        <w:tab/>
      </w:r>
      <w:r w:rsidRPr="0000505C">
        <w:rPr>
          <w:rStyle w:val="FootnoteReference"/>
        </w:rPr>
        <w:footnoteRef/>
      </w:r>
      <w:r w:rsidRPr="00FB4FA6">
        <w:rPr>
          <w:lang w:val="en-US"/>
        </w:rPr>
        <w:tab/>
        <w:t xml:space="preserve">Myanmar Extractive Industries Transparency Initiative (MEITI): The Fourth Myanmar EITI Report For the Period 1 April 2016 to 31 March 2017 (FY 2016-2017), Oil and Gas, Gems and Jade, Other Minerals and Pearl, 30 March 2019 (     </w:t>
      </w:r>
      <w:hyperlink r:id="rId72" w:history="1">
        <w:r w:rsidRPr="00FB4FA6">
          <w:rPr>
            <w:rStyle w:val="Hyperlink"/>
            <w:szCs w:val="18"/>
            <w:lang w:val="en-US"/>
          </w:rPr>
          <w:t>https://myanmareiti.org/sites/myanmareiti.org/files/publication_docs/4th_meiti_report_30_march_2019_1.pdf</w:t>
        </w:r>
      </w:hyperlink>
      <w:r w:rsidRPr="00FB4FA6">
        <w:rPr>
          <w:lang w:val="en-US"/>
        </w:rPr>
        <w:t xml:space="preserve">), pg. 73. </w:t>
      </w:r>
    </w:p>
  </w:footnote>
  <w:footnote w:id="225">
    <w:p w14:paraId="1F6FE04A" w14:textId="51780E86" w:rsidR="00646395" w:rsidRPr="006D1F11" w:rsidRDefault="00646395" w:rsidP="00836253">
      <w:pPr>
        <w:pStyle w:val="FootnoteText"/>
        <w:rPr>
          <w:lang w:val="en-US"/>
        </w:rPr>
      </w:pPr>
      <w:r w:rsidRPr="00FB4FA6">
        <w:rPr>
          <w:lang w:val="en-US"/>
        </w:rPr>
        <w:tab/>
      </w:r>
      <w:r w:rsidRPr="0000505C">
        <w:rPr>
          <w:rStyle w:val="FootnoteReference"/>
        </w:rPr>
        <w:footnoteRef/>
      </w:r>
      <w:r w:rsidRPr="00FB4FA6">
        <w:rPr>
          <w:lang w:val="en-US"/>
        </w:rPr>
        <w:tab/>
      </w:r>
      <w:r w:rsidRPr="006D1F11">
        <w:rPr>
          <w:lang w:val="en-US"/>
        </w:rPr>
        <w:t>“Submitting MEHL’s information and data for EITI process,” 25 June 2018: 2.</w:t>
      </w:r>
    </w:p>
  </w:footnote>
  <w:footnote w:id="226">
    <w:p w14:paraId="21FC421D" w14:textId="26E4999E"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As explained in Mia Newman, “Multifaceted: Governance and Conflict Risks in Myanmar’s Ruby Industry,” Natural Resource Governance Institute, March 2018, p. 8 (</w:t>
      </w:r>
      <w:hyperlink r:id="rId73" w:history="1">
        <w:r w:rsidRPr="00FB4FA6">
          <w:rPr>
            <w:rStyle w:val="Hyperlink"/>
            <w:color w:val="000000" w:themeColor="text1"/>
            <w:szCs w:val="18"/>
            <w:lang w:val="en-US"/>
          </w:rPr>
          <w:t>https://resourcegovernance.org/sites/default/files/documents/multifaceted-goverance-and-conflict-risks-in-myanmar-ruby-industry.pdf</w:t>
        </w:r>
      </w:hyperlink>
      <w:r w:rsidRPr="00FB4FA6">
        <w:rPr>
          <w:lang w:val="en-US"/>
        </w:rPr>
        <w:t>), Mong Hsu is surrounded by areas of Shan State that have long been contested by the Tatmadaw, ethnic armed groups such as the Shan State Progress Party/Shan State Army-North (SSPP/SSA-N) and Restoration Council of Shan State/Shan State Army-South (RCSS/SSA-S), and both pro- and anti-government militia. However, word-of-mouth reports indicate the mines of Mong Hsu have since been primarily consolidated under military control.</w:t>
      </w:r>
    </w:p>
  </w:footnote>
  <w:footnote w:id="227">
    <w:p w14:paraId="65811418" w14:textId="68834C19" w:rsidR="00646395" w:rsidRPr="006D1F11" w:rsidRDefault="00646395" w:rsidP="00836253">
      <w:pPr>
        <w:pStyle w:val="FootnoteText"/>
        <w:rPr>
          <w:lang w:val="en-US"/>
        </w:rPr>
      </w:pPr>
      <w:r w:rsidRPr="00FB4FA6">
        <w:rPr>
          <w:lang w:val="en-US"/>
        </w:rPr>
        <w:tab/>
      </w:r>
      <w:r w:rsidRPr="0000505C">
        <w:rPr>
          <w:rStyle w:val="FootnoteReference"/>
        </w:rPr>
        <w:footnoteRef/>
      </w:r>
      <w:r w:rsidRPr="00FB4FA6">
        <w:rPr>
          <w:lang w:val="en-US"/>
        </w:rPr>
        <w:tab/>
        <w:t>Mia Newman, “Multifaceted: Governance and Conflict Risks in Myanmar’s Ruby Industry,” Natural Resource Governance Institute, March 2018, p. 8 (</w:t>
      </w:r>
      <w:hyperlink r:id="rId74" w:history="1">
        <w:r w:rsidRPr="00FB4FA6">
          <w:rPr>
            <w:rStyle w:val="Hyperlink"/>
            <w:color w:val="000000" w:themeColor="text1"/>
            <w:szCs w:val="18"/>
            <w:lang w:val="en-US"/>
          </w:rPr>
          <w:t>https://resourcegovernance.org/sites/default/files/documents/multifaceted-goverance-and-conflict-risks-in-myanmar-ruby-industry.pdf</w:t>
        </w:r>
      </w:hyperlink>
      <w:r w:rsidRPr="00FB4FA6">
        <w:rPr>
          <w:lang w:val="en-US"/>
        </w:rPr>
        <w:t>); According to ruby miners in Shan State, the “Tatmadaw is still controlling most of the ruby trade and the bulk of money goes directly to them from Mogok,” cited in Suthep Kritsanavarin and Jittima Jantanamalaka, “No Commitment to Peace Wastes Valuable Natural Resources in Shan State,” Unearth Myanmar, Natural Governance Resource Institute (</w:t>
      </w:r>
      <w:hyperlink r:id="rId75" w:history="1">
        <w:r w:rsidRPr="00FB4FA6">
          <w:rPr>
            <w:rStyle w:val="Hyperlink"/>
            <w:szCs w:val="18"/>
            <w:lang w:val="en-US"/>
          </w:rPr>
          <w:t>http://unearthmyanmar.com/en/story/no-commitment-peace-wastes-valuable</w:t>
        </w:r>
      </w:hyperlink>
      <w:r w:rsidRPr="00FB4FA6">
        <w:rPr>
          <w:lang w:val="en-US"/>
        </w:rPr>
        <w:t>).</w:t>
      </w:r>
    </w:p>
  </w:footnote>
  <w:footnote w:id="228">
    <w:p w14:paraId="23ECDA73" w14:textId="4026A16B" w:rsidR="00646395" w:rsidRPr="00FB4FA6" w:rsidRDefault="00646395" w:rsidP="00836253">
      <w:pPr>
        <w:pStyle w:val="FootnoteText"/>
        <w:rPr>
          <w:color w:val="000000" w:themeColor="text1"/>
          <w:lang w:val="en-US"/>
        </w:rPr>
      </w:pPr>
      <w:r w:rsidRPr="00FB4FA6">
        <w:rPr>
          <w:lang w:val="en-US"/>
        </w:rPr>
        <w:tab/>
      </w:r>
      <w:r w:rsidRPr="0000505C">
        <w:rPr>
          <w:rStyle w:val="FootnoteReference"/>
        </w:rPr>
        <w:footnoteRef/>
      </w:r>
      <w:r w:rsidRPr="00FB4FA6">
        <w:rPr>
          <w:lang w:val="en-US"/>
        </w:rPr>
        <w:tab/>
        <w:t xml:space="preserve">See </w:t>
      </w:r>
      <w:r w:rsidRPr="00FB4FA6">
        <w:rPr>
          <w:color w:val="000000" w:themeColor="text1"/>
          <w:lang w:val="en-US"/>
        </w:rPr>
        <w:t xml:space="preserve">Annex </w:t>
      </w:r>
      <w:r w:rsidRPr="00FB4FA6">
        <w:rPr>
          <w:lang w:val="en-US"/>
        </w:rPr>
        <w:t xml:space="preserve">III. </w:t>
      </w:r>
      <w:r>
        <w:t>MEHL jade and ruby mining companies</w:t>
      </w:r>
      <w:r w:rsidRPr="00FB4FA6">
        <w:rPr>
          <w:lang w:val="en-US"/>
        </w:rPr>
        <w:t>.</w:t>
      </w:r>
    </w:p>
  </w:footnote>
  <w:footnote w:id="229">
    <w:p w14:paraId="50853FAC" w14:textId="250B4B8E" w:rsidR="00646395" w:rsidRPr="00FB4FA6" w:rsidRDefault="00646395" w:rsidP="00836253">
      <w:pPr>
        <w:pStyle w:val="FootnoteText"/>
        <w:rPr>
          <w:color w:val="000000" w:themeColor="text1"/>
          <w:lang w:val="en-US"/>
        </w:rPr>
      </w:pPr>
      <w:r w:rsidRPr="00FB4FA6">
        <w:rPr>
          <w:lang w:val="en-US"/>
        </w:rPr>
        <w:tab/>
      </w:r>
      <w:r w:rsidRPr="0000505C">
        <w:rPr>
          <w:rStyle w:val="FootnoteReference"/>
        </w:rPr>
        <w:footnoteRef/>
      </w:r>
      <w:r w:rsidRPr="00FB4FA6">
        <w:rPr>
          <w:lang w:val="en-US"/>
        </w:rPr>
        <w:tab/>
        <w:t xml:space="preserve">See </w:t>
      </w:r>
      <w:r w:rsidRPr="00FB4FA6">
        <w:rPr>
          <w:color w:val="000000" w:themeColor="text1"/>
          <w:lang w:val="en-US"/>
        </w:rPr>
        <w:t xml:space="preserve">Annex </w:t>
      </w:r>
      <w:r w:rsidRPr="00FB4FA6">
        <w:rPr>
          <w:lang w:val="en-US"/>
        </w:rPr>
        <w:t xml:space="preserve">III. </w:t>
      </w:r>
      <w:r>
        <w:t>MEHL jade and ruby mining companies</w:t>
      </w:r>
      <w:r w:rsidRPr="00FB4FA6">
        <w:rPr>
          <w:lang w:val="en-US"/>
        </w:rPr>
        <w:t>.</w:t>
      </w:r>
    </w:p>
  </w:footnote>
  <w:footnote w:id="230">
    <w:p w14:paraId="22E897C8" w14:textId="5B988FA4" w:rsidR="00646395" w:rsidRPr="006D1F11" w:rsidRDefault="00646395" w:rsidP="00836253">
      <w:pPr>
        <w:pStyle w:val="FootnoteText"/>
        <w:rPr>
          <w:color w:val="000000" w:themeColor="text1"/>
          <w:szCs w:val="18"/>
          <w:lang w:val="en-US"/>
        </w:rPr>
      </w:pPr>
      <w:r w:rsidRPr="00FB4FA6">
        <w:rPr>
          <w:szCs w:val="18"/>
          <w:lang w:val="en-US"/>
        </w:rPr>
        <w:tab/>
      </w:r>
      <w:r w:rsidRPr="0000505C">
        <w:rPr>
          <w:rStyle w:val="FootnoteReference"/>
        </w:rPr>
        <w:footnoteRef/>
      </w:r>
      <w:r w:rsidRPr="00FB4FA6">
        <w:rPr>
          <w:szCs w:val="18"/>
          <w:lang w:val="en-US"/>
        </w:rPr>
        <w:tab/>
      </w:r>
      <w:r w:rsidRPr="00FB4FA6">
        <w:rPr>
          <w:color w:val="000000" w:themeColor="text1"/>
          <w:szCs w:val="18"/>
          <w:lang w:val="en-US"/>
        </w:rPr>
        <w:t>See Myanmar Extractive Industries Transparency Initiative (MEITI): The Fourth Myanmar EITI Report For the Period 1 April 2016 to 31 March 2017 (FY 2016-2017), Oil and Gas, Gems and Jade, Other Minerals and Pearl, 30 March 2019 (</w:t>
      </w:r>
      <w:hyperlink r:id="rId76" w:history="1">
        <w:r w:rsidRPr="00FB4FA6">
          <w:rPr>
            <w:rStyle w:val="Hyperlink"/>
            <w:szCs w:val="18"/>
            <w:lang w:val="en-US"/>
          </w:rPr>
          <w:t>https://</w:t>
        </w:r>
        <w:r w:rsidRPr="00FB4FA6">
          <w:rPr>
            <w:rStyle w:val="Hyperlink"/>
            <w:color w:val="000000" w:themeColor="text1"/>
            <w:szCs w:val="18"/>
            <w:lang w:val="en-US"/>
          </w:rPr>
          <w:t>myanmareiti</w:t>
        </w:r>
        <w:r w:rsidRPr="00FB4FA6">
          <w:rPr>
            <w:rStyle w:val="Hyperlink"/>
            <w:szCs w:val="18"/>
            <w:lang w:val="en-US"/>
          </w:rPr>
          <w:t>.org/sites/myanmareiti.org/files/publication_docs/4th_meiti_report_30_march_2019_1.pdf</w:t>
        </w:r>
      </w:hyperlink>
      <w:r w:rsidRPr="00FB4FA6">
        <w:rPr>
          <w:color w:val="000000" w:themeColor="text1"/>
          <w:szCs w:val="18"/>
          <w:lang w:val="en-US"/>
        </w:rPr>
        <w:t>), pg. 73; and further, Mia Newman, “Multifaceted: Governance and Conflict Risks in Myanmar’s Ruby Industry,” Natural Resource Governance Institute, March 2018, p. 9 (</w:t>
      </w:r>
      <w:hyperlink r:id="rId77" w:history="1">
        <w:r w:rsidRPr="00FB4FA6">
          <w:rPr>
            <w:rStyle w:val="Hyperlink"/>
            <w:color w:val="000000" w:themeColor="text1"/>
            <w:szCs w:val="18"/>
            <w:lang w:val="en-US"/>
          </w:rPr>
          <w:t>https://resourcegovernance.org/sites/default/files/documents/multifaceted-goverance-and-conflict-risks-in-myanmar-ruby-industry.pdf</w:t>
        </w:r>
      </w:hyperlink>
      <w:r w:rsidRPr="00FB4FA6">
        <w:rPr>
          <w:color w:val="000000" w:themeColor="text1"/>
          <w:szCs w:val="18"/>
          <w:lang w:val="en-US"/>
        </w:rPr>
        <w:t>).</w:t>
      </w:r>
    </w:p>
  </w:footnote>
  <w:footnote w:id="231">
    <w:p w14:paraId="50139584" w14:textId="5AC55930" w:rsidR="00646395" w:rsidRPr="006D1F11" w:rsidRDefault="00646395" w:rsidP="00836253">
      <w:pPr>
        <w:pStyle w:val="FootnoteText"/>
        <w:rPr>
          <w:szCs w:val="18"/>
          <w:lang w:val="en-US"/>
        </w:rPr>
      </w:pPr>
      <w:r w:rsidRPr="00FB4FA6">
        <w:rPr>
          <w:szCs w:val="18"/>
          <w:lang w:val="en-US"/>
        </w:rPr>
        <w:tab/>
      </w:r>
      <w:r w:rsidRPr="0000505C">
        <w:rPr>
          <w:rStyle w:val="FootnoteReference"/>
        </w:rPr>
        <w:footnoteRef/>
      </w:r>
      <w:r w:rsidRPr="00FB4FA6">
        <w:rPr>
          <w:szCs w:val="18"/>
          <w:lang w:val="en-US"/>
        </w:rPr>
        <w:tab/>
      </w:r>
      <w:r w:rsidRPr="00FB4FA6">
        <w:rPr>
          <w:color w:val="000000" w:themeColor="text1"/>
          <w:szCs w:val="18"/>
          <w:lang w:val="en-US"/>
        </w:rPr>
        <w:t>Marketing</w:t>
      </w:r>
      <w:r w:rsidRPr="006D1F11">
        <w:rPr>
          <w:szCs w:val="18"/>
          <w:lang w:val="en-US"/>
        </w:rPr>
        <w:t xml:space="preserve"> and Research Department, Myanmar Economic Corporation, “The Republic of the Union of Myanmar: Myanmar Economic Corporation”, pg. 48.</w:t>
      </w:r>
    </w:p>
  </w:footnote>
  <w:footnote w:id="232">
    <w:p w14:paraId="1A5BDC32" w14:textId="7A2F437D" w:rsidR="00646395" w:rsidRPr="00FB4FA6" w:rsidRDefault="00646395" w:rsidP="00836253">
      <w:pPr>
        <w:pStyle w:val="FootnoteText"/>
        <w:rPr>
          <w:color w:val="000000" w:themeColor="text1"/>
          <w:szCs w:val="18"/>
          <w:lang w:val="en-US"/>
        </w:rPr>
      </w:pPr>
      <w:r w:rsidRPr="00FB4FA6">
        <w:rPr>
          <w:szCs w:val="18"/>
          <w:lang w:val="en-US"/>
        </w:rPr>
        <w:tab/>
      </w:r>
      <w:r w:rsidRPr="0000505C">
        <w:rPr>
          <w:rStyle w:val="FootnoteReference"/>
        </w:rPr>
        <w:footnoteRef/>
      </w:r>
      <w:r w:rsidRPr="00FB4FA6">
        <w:rPr>
          <w:szCs w:val="18"/>
          <w:lang w:val="en-US"/>
        </w:rPr>
        <w:tab/>
      </w:r>
      <w:r w:rsidRPr="00FB4FA6">
        <w:rPr>
          <w:color w:val="000000" w:themeColor="text1"/>
          <w:szCs w:val="18"/>
          <w:lang w:val="en-US"/>
        </w:rPr>
        <w:t>Mia Newman, “Multifaceted: Governance and Conflict Risks in Myanmar’s Ruby Industry,” Natural Resource Governance Institute, March 2018, p. 9 (</w:t>
      </w:r>
      <w:hyperlink r:id="rId78" w:history="1">
        <w:r w:rsidRPr="00FB4FA6">
          <w:rPr>
            <w:rStyle w:val="Hyperlink"/>
            <w:color w:val="000000" w:themeColor="text1"/>
            <w:szCs w:val="18"/>
            <w:lang w:val="en-US"/>
          </w:rPr>
          <w:t>https://</w:t>
        </w:r>
        <w:r w:rsidRPr="00FB4FA6">
          <w:rPr>
            <w:color w:val="000000" w:themeColor="text1"/>
            <w:szCs w:val="18"/>
            <w:lang w:val="en-US"/>
          </w:rPr>
          <w:t>resourcegovernance</w:t>
        </w:r>
        <w:r w:rsidRPr="00FB4FA6">
          <w:rPr>
            <w:rStyle w:val="Hyperlink"/>
            <w:color w:val="000000" w:themeColor="text1"/>
            <w:szCs w:val="18"/>
            <w:lang w:val="en-US"/>
          </w:rPr>
          <w:t>.org/sites/default/files/documents/multifaceted-goverance-and-conflict-risks-in-myanmar-ruby-industry.pdf</w:t>
        </w:r>
      </w:hyperlink>
      <w:r w:rsidRPr="00FB4FA6">
        <w:rPr>
          <w:color w:val="000000" w:themeColor="text1"/>
          <w:szCs w:val="18"/>
          <w:lang w:val="en-US"/>
        </w:rPr>
        <w:t>)</w:t>
      </w:r>
    </w:p>
  </w:footnote>
  <w:footnote w:id="233">
    <w:p w14:paraId="511B2B93" w14:textId="1D82D6CF" w:rsidR="00646395" w:rsidRPr="00FB4FA6" w:rsidRDefault="00646395" w:rsidP="00836253">
      <w:pPr>
        <w:pStyle w:val="FootnoteText"/>
        <w:rPr>
          <w:color w:val="000000" w:themeColor="text1"/>
          <w:szCs w:val="18"/>
          <w:lang w:val="en-US"/>
        </w:rPr>
      </w:pPr>
      <w:r w:rsidRPr="00FB4FA6">
        <w:rPr>
          <w:szCs w:val="18"/>
          <w:lang w:val="en-US"/>
        </w:rPr>
        <w:tab/>
      </w:r>
      <w:r w:rsidRPr="0000505C">
        <w:rPr>
          <w:rStyle w:val="FootnoteReference"/>
        </w:rPr>
        <w:footnoteRef/>
      </w:r>
      <w:r w:rsidRPr="00FB4FA6">
        <w:rPr>
          <w:szCs w:val="18"/>
          <w:lang w:val="en-US"/>
        </w:rPr>
        <w:tab/>
      </w:r>
      <w:r w:rsidRPr="00FB4FA6">
        <w:rPr>
          <w:color w:val="000000" w:themeColor="text1"/>
          <w:szCs w:val="18"/>
          <w:lang w:val="en-US"/>
        </w:rPr>
        <w:t xml:space="preserve">Kachin Jade Mining: The Road to Riches and Ruin; 12 December 2001, unclassified Cable of the U.S. Government. </w:t>
      </w:r>
    </w:p>
  </w:footnote>
  <w:footnote w:id="234">
    <w:p w14:paraId="1A639633" w14:textId="4A632118" w:rsidR="00646395" w:rsidRPr="006D1F11" w:rsidRDefault="00646395" w:rsidP="00836253">
      <w:pPr>
        <w:pStyle w:val="FootnoteText"/>
        <w:rPr>
          <w:color w:val="000000" w:themeColor="text1"/>
          <w:szCs w:val="18"/>
          <w:lang w:val="en-US"/>
        </w:rPr>
      </w:pPr>
      <w:r w:rsidRPr="00FB4FA6">
        <w:rPr>
          <w:szCs w:val="18"/>
          <w:lang w:val="en-US"/>
        </w:rPr>
        <w:tab/>
      </w:r>
      <w:r w:rsidRPr="0000505C">
        <w:rPr>
          <w:rStyle w:val="FootnoteReference"/>
        </w:rPr>
        <w:footnoteRef/>
      </w:r>
      <w:r w:rsidRPr="00FB4FA6">
        <w:rPr>
          <w:szCs w:val="18"/>
          <w:lang w:val="en-US"/>
        </w:rPr>
        <w:tab/>
      </w:r>
      <w:r w:rsidRPr="00FB4FA6">
        <w:rPr>
          <w:color w:val="000000" w:themeColor="text1"/>
          <w:szCs w:val="18"/>
          <w:shd w:val="clear" w:color="auto" w:fill="FFFFFF" w:themeFill="background1"/>
          <w:lang w:val="en-US"/>
        </w:rPr>
        <w:t xml:space="preserve">Reference No. 5/3/Ah Kha Ya/Pai (2124/2018), “Submitting MEHL’s information and data for EITI process,” 25 June </w:t>
      </w:r>
      <w:r w:rsidRPr="00FB4FA6">
        <w:rPr>
          <w:color w:val="000000" w:themeColor="text1"/>
          <w:szCs w:val="18"/>
          <w:lang w:val="en-US"/>
        </w:rPr>
        <w:t>2018</w:t>
      </w:r>
      <w:r w:rsidRPr="00FB4FA6">
        <w:rPr>
          <w:color w:val="000000" w:themeColor="text1"/>
          <w:szCs w:val="18"/>
          <w:shd w:val="clear" w:color="auto" w:fill="FFFFFF" w:themeFill="background1"/>
          <w:lang w:val="en-US"/>
        </w:rPr>
        <w:t xml:space="preserve"> (https://</w:t>
      </w:r>
      <w:r w:rsidRPr="00FB4FA6">
        <w:rPr>
          <w:color w:val="000000" w:themeColor="text1"/>
          <w:szCs w:val="18"/>
          <w:lang w:val="en-US"/>
        </w:rPr>
        <w:t>myanmareiti</w:t>
      </w:r>
      <w:r w:rsidRPr="00FB4FA6">
        <w:rPr>
          <w:color w:val="000000" w:themeColor="text1"/>
          <w:szCs w:val="18"/>
          <w:shd w:val="clear" w:color="auto" w:fill="FFFFFF" w:themeFill="background1"/>
          <w:lang w:val="en-US"/>
        </w:rPr>
        <w:t>.org/files/uploads/mehl_</w:t>
      </w:r>
      <w:r w:rsidRPr="00FB4FA6">
        <w:rPr>
          <w:color w:val="000000" w:themeColor="text1"/>
          <w:szCs w:val="18"/>
          <w:lang w:val="en-US"/>
        </w:rPr>
        <w:t>information</w:t>
      </w:r>
      <w:r w:rsidRPr="00FB4FA6">
        <w:rPr>
          <w:color w:val="000000" w:themeColor="text1"/>
          <w:szCs w:val="18"/>
          <w:shd w:val="clear" w:color="auto" w:fill="FFFFFF" w:themeFill="background1"/>
          <w:lang w:val="en-US"/>
        </w:rPr>
        <w:t>_data_for_eiti.pdf)</w:t>
      </w:r>
    </w:p>
  </w:footnote>
  <w:footnote w:id="235">
    <w:p w14:paraId="7985D64D" w14:textId="0BB393B7"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DICA registration number 364/2003-2004.</w:t>
      </w:r>
    </w:p>
  </w:footnote>
  <w:footnote w:id="236">
    <w:p w14:paraId="1E7B3585" w14:textId="07DD1C94" w:rsidR="00646395" w:rsidRPr="00FB4FA6" w:rsidRDefault="00646395" w:rsidP="00836253">
      <w:pPr>
        <w:pStyle w:val="FootnoteText"/>
        <w:rPr>
          <w:color w:val="000000" w:themeColor="text1"/>
          <w:lang w:val="en-US"/>
        </w:rPr>
      </w:pPr>
      <w:r w:rsidRPr="00FB4FA6">
        <w:rPr>
          <w:lang w:val="en-US"/>
        </w:rPr>
        <w:tab/>
      </w:r>
      <w:r w:rsidRPr="0000505C">
        <w:rPr>
          <w:rStyle w:val="FootnoteReference"/>
        </w:rPr>
        <w:footnoteRef/>
      </w:r>
      <w:r w:rsidRPr="00FB4FA6">
        <w:rPr>
          <w:lang w:val="en-US"/>
        </w:rPr>
        <w:tab/>
        <w:t xml:space="preserve">The coal mine and power plant in Mai Khot are a joint venture between MEC and Saraburi Coal Co, Ltd (a Hong </w:t>
      </w:r>
      <w:r w:rsidRPr="00FB4FA6">
        <w:rPr>
          <w:color w:val="000000" w:themeColor="text1"/>
          <w:lang w:val="en-US"/>
        </w:rPr>
        <w:t>Kong</w:t>
      </w:r>
      <w:r w:rsidRPr="00FB4FA6">
        <w:rPr>
          <w:lang w:val="en-US"/>
        </w:rPr>
        <w:t xml:space="preserve">-based company). See </w:t>
      </w:r>
      <w:r w:rsidRPr="00FB4FA6">
        <w:rPr>
          <w:color w:val="000000" w:themeColor="text1"/>
          <w:lang w:val="en-US"/>
        </w:rPr>
        <w:t xml:space="preserve">Myanmar Extractive Industries Transparency Initiative (MEITI): The Fourth Myanmar EITI Report </w:t>
      </w:r>
      <w:proofErr w:type="gramStart"/>
      <w:r w:rsidRPr="00FB4FA6">
        <w:rPr>
          <w:color w:val="000000" w:themeColor="text1"/>
          <w:lang w:val="en-US"/>
        </w:rPr>
        <w:t>For</w:t>
      </w:r>
      <w:proofErr w:type="gramEnd"/>
      <w:r w:rsidRPr="00FB4FA6">
        <w:rPr>
          <w:color w:val="000000" w:themeColor="text1"/>
          <w:lang w:val="en-US"/>
        </w:rPr>
        <w:t xml:space="preserve"> the Period 1 April 2016 to 31 March 2017 (FY 2016-2017), Oil and Gas, Gems and Jade, Other Minerals and Pearl, 30 March 2019 (     </w:t>
      </w:r>
      <w:hyperlink r:id="rId79" w:history="1">
        <w:r w:rsidRPr="00FB4FA6">
          <w:rPr>
            <w:rStyle w:val="Hyperlink"/>
            <w:szCs w:val="18"/>
            <w:lang w:val="en-US"/>
          </w:rPr>
          <w:t>https://</w:t>
        </w:r>
        <w:r w:rsidRPr="00FB4FA6">
          <w:rPr>
            <w:rStyle w:val="Hyperlink"/>
            <w:color w:val="000000" w:themeColor="text1"/>
            <w:szCs w:val="18"/>
            <w:lang w:val="en-US"/>
          </w:rPr>
          <w:t>myanmareiti</w:t>
        </w:r>
        <w:r w:rsidRPr="00FB4FA6">
          <w:rPr>
            <w:rStyle w:val="Hyperlink"/>
            <w:szCs w:val="18"/>
            <w:lang w:val="en-US"/>
          </w:rPr>
          <w:t>.org/sites/myanmareiti.org/files/publication_docs/4th_meiti_report_30_march_2019_1.pdf</w:t>
        </w:r>
      </w:hyperlink>
      <w:r w:rsidRPr="00FB4FA6">
        <w:rPr>
          <w:color w:val="000000" w:themeColor="text1"/>
          <w:lang w:val="en-US"/>
        </w:rPr>
        <w:t>), pg. 73.</w:t>
      </w:r>
    </w:p>
  </w:footnote>
  <w:footnote w:id="237">
    <w:p w14:paraId="77C0F85E" w14:textId="1CA34949"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Min Zaw Oo, “Understanding Myanmar’s Peace Process: Ceasefire Agreements,” Swisspeace, 2014, pg. 8-9 (</w:t>
      </w:r>
      <w:hyperlink r:id="rId80" w:history="1">
        <w:r w:rsidRPr="00FB4FA6">
          <w:rPr>
            <w:rStyle w:val="Hyperlink"/>
            <w:szCs w:val="18"/>
            <w:lang w:val="en-US"/>
          </w:rPr>
          <w:t>https://www.swisspeace.ch/fileadmin/user_upload/Media/Publications/Catalyzing_Reflections_2_2014_online.pdf</w:t>
        </w:r>
      </w:hyperlink>
      <w:r w:rsidRPr="00FB4FA6">
        <w:rPr>
          <w:lang w:val="en-US"/>
        </w:rPr>
        <w:t>)</w:t>
      </w:r>
    </w:p>
  </w:footnote>
  <w:footnote w:id="238">
    <w:p w14:paraId="4105322C" w14:textId="6A30EE98" w:rsidR="00646395" w:rsidRPr="00FB4FA6" w:rsidRDefault="00646395" w:rsidP="00836253">
      <w:pPr>
        <w:pStyle w:val="FootnoteText"/>
        <w:rPr>
          <w:color w:val="000000" w:themeColor="text1"/>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QI-080; PI-061; SI-004.</w:t>
      </w:r>
    </w:p>
  </w:footnote>
  <w:footnote w:id="239">
    <w:p w14:paraId="7F629DEB" w14:textId="37E46E92" w:rsidR="00646395" w:rsidRPr="00FB4FA6" w:rsidRDefault="00646395" w:rsidP="00836253">
      <w:pPr>
        <w:pStyle w:val="FootnoteText"/>
        <w:rPr>
          <w:color w:val="000000" w:themeColor="text1"/>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 xml:space="preserve">Kevin Woods, “Ceasefire Capitalism: Military-private partnerships, resource concessions, and military-state building in the Burma-China borderlands”, </w:t>
      </w:r>
      <w:r w:rsidRPr="00FB4FA6">
        <w:rPr>
          <w:i/>
          <w:color w:val="000000" w:themeColor="text1"/>
          <w:lang w:val="en-US"/>
        </w:rPr>
        <w:t>Journal of Peasant Studies</w:t>
      </w:r>
      <w:r w:rsidRPr="00FB4FA6">
        <w:rPr>
          <w:color w:val="000000" w:themeColor="text1"/>
          <w:lang w:val="en-US"/>
        </w:rPr>
        <w:t xml:space="preserve">, 28, no. 4 (2011): 747-70; Kevin M. Woods, “The Conflict Resource Economy and Pathways to Peace in Burma,” USIP, November 2018. </w:t>
      </w:r>
    </w:p>
  </w:footnote>
  <w:footnote w:id="240">
    <w:p w14:paraId="05513BB5" w14:textId="019BE561" w:rsidR="00646395" w:rsidRPr="00FB4FA6" w:rsidRDefault="00646395" w:rsidP="00836253">
      <w:pPr>
        <w:pStyle w:val="FootnoteText"/>
        <w:rPr>
          <w:color w:val="3F3F40"/>
          <w:lang w:val="en-US" w:eastAsia="en-GB"/>
        </w:rPr>
      </w:pPr>
      <w:r w:rsidRPr="00FB4FA6">
        <w:rPr>
          <w:lang w:val="en-US"/>
        </w:rPr>
        <w:tab/>
      </w:r>
      <w:r w:rsidRPr="0000505C">
        <w:rPr>
          <w:rStyle w:val="FootnoteReference"/>
        </w:rPr>
        <w:footnoteRef/>
      </w:r>
      <w:r w:rsidRPr="00FB4FA6">
        <w:rPr>
          <w:lang w:val="en-US"/>
        </w:rPr>
        <w:tab/>
      </w:r>
      <w:r w:rsidRPr="00FB4FA6">
        <w:rPr>
          <w:color w:val="000000" w:themeColor="text1"/>
          <w:lang w:val="en-US"/>
        </w:rPr>
        <w:t>Global Witness, “Jade: Myanmar’s Big State Secret,” 23 October 2015; ”</w:t>
      </w:r>
      <w:r w:rsidRPr="00FB4FA6">
        <w:rPr>
          <w:color w:val="000000"/>
          <w:lang w:val="en-US"/>
        </w:rPr>
        <w:t xml:space="preserve"> Myanmar's tin-mining hub,” Reuters; Yimou Lee and Joel Schectman, “</w:t>
      </w:r>
      <w:r w:rsidRPr="00FB4FA6">
        <w:rPr>
          <w:color w:val="000000" w:themeColor="text1"/>
          <w:lang w:val="en-US"/>
        </w:rPr>
        <w:t>For Apple and others, tin supply chain has ties to rebel-held Myanmar mine,” Reuters, 28 November 2016 (</w:t>
      </w:r>
      <w:hyperlink r:id="rId81" w:history="1">
        <w:r w:rsidRPr="00FB4FA6">
          <w:rPr>
            <w:rStyle w:val="Hyperlink"/>
            <w:szCs w:val="18"/>
            <w:lang w:val="en-US"/>
          </w:rPr>
          <w:t>https://www.reuters.com/article/us-myanmar-tin-insight/for-apple-and-others-tin-supply-chain-has-ties-to-rebel-held-myanmar-mine-idUSKBN13N1VV</w:t>
        </w:r>
      </w:hyperlink>
      <w:r w:rsidRPr="00FB4FA6">
        <w:rPr>
          <w:lang w:val="en-US"/>
        </w:rPr>
        <w:t>)</w:t>
      </w:r>
    </w:p>
  </w:footnote>
  <w:footnote w:id="241">
    <w:p w14:paraId="760C58C3" w14:textId="47D31698" w:rsidR="00646395" w:rsidRPr="00FB4FA6" w:rsidRDefault="00646395" w:rsidP="00836253">
      <w:pPr>
        <w:pStyle w:val="FootnoteText"/>
        <w:rPr>
          <w:color w:val="000000" w:themeColor="text1"/>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SI-004, PI-043, PI-049, PI-054.</w:t>
      </w:r>
    </w:p>
  </w:footnote>
  <w:footnote w:id="242">
    <w:p w14:paraId="52B632FD" w14:textId="566A9362" w:rsidR="00646395" w:rsidRPr="00FB4FA6" w:rsidDel="00AF792D" w:rsidRDefault="00646395" w:rsidP="002A510E">
      <w:pPr>
        <w:pStyle w:val="FootnoteText"/>
        <w:rPr>
          <w:lang w:val="en-US"/>
        </w:rPr>
      </w:pPr>
      <w:r w:rsidRPr="00FB4FA6">
        <w:rPr>
          <w:lang w:val="en-US"/>
        </w:rPr>
        <w:tab/>
      </w:r>
      <w:r w:rsidRPr="0000505C">
        <w:rPr>
          <w:rStyle w:val="FootnoteReference"/>
        </w:rPr>
        <w:footnoteRef/>
      </w:r>
      <w:r w:rsidRPr="00FB4FA6">
        <w:rPr>
          <w:lang w:val="en-US"/>
        </w:rPr>
        <w:tab/>
        <w:t xml:space="preserve">See above sections on Responsible </w:t>
      </w:r>
      <w:r w:rsidRPr="00FB4FA6">
        <w:rPr>
          <w:rStyle w:val="Hyperlink"/>
          <w:color w:val="000000" w:themeColor="text1"/>
          <w:szCs w:val="18"/>
          <w:lang w:val="en-US"/>
        </w:rPr>
        <w:t>business</w:t>
      </w:r>
      <w:r w:rsidRPr="00FB4FA6">
        <w:rPr>
          <w:lang w:val="en-US"/>
        </w:rPr>
        <w:t xml:space="preserve"> policies and practices and Business officials and criminal liability.</w:t>
      </w:r>
    </w:p>
  </w:footnote>
  <w:footnote w:id="243">
    <w:p w14:paraId="32CF0162" w14:textId="57B7AAC6"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 xml:space="preserve">“Burmese </w:t>
      </w:r>
      <w:r w:rsidRPr="00FB4FA6">
        <w:rPr>
          <w:rStyle w:val="Hyperlink"/>
          <w:szCs w:val="18"/>
          <w:lang w:val="en-US"/>
        </w:rPr>
        <w:t>Gemstones</w:t>
      </w:r>
      <w:r w:rsidRPr="00FB4FA6">
        <w:rPr>
          <w:lang w:val="en-US"/>
        </w:rPr>
        <w:t>,” Tiffany &amp; Co Sustainability Report, 2017 (</w:t>
      </w:r>
      <w:hyperlink r:id="rId82" w:history="1">
        <w:r w:rsidRPr="00FB4FA6">
          <w:rPr>
            <w:rStyle w:val="Hyperlink"/>
            <w:szCs w:val="18"/>
            <w:lang w:val="en-US"/>
          </w:rPr>
          <w:t>https://media.tiffany.com/is/content/Tiffany/Tiffany_Sustainability_Full_Report</w:t>
        </w:r>
      </w:hyperlink>
      <w:r w:rsidRPr="00FB4FA6">
        <w:rPr>
          <w:lang w:val="en-US"/>
        </w:rPr>
        <w:t>).</w:t>
      </w:r>
    </w:p>
  </w:footnote>
  <w:footnote w:id="244">
    <w:p w14:paraId="5294EA44" w14:textId="2CC20EC4" w:rsidR="00646395" w:rsidRPr="00FB4FA6" w:rsidRDefault="00646395" w:rsidP="002A510E">
      <w:pPr>
        <w:pStyle w:val="FootnoteText"/>
        <w:rPr>
          <w:color w:val="000000" w:themeColor="text1"/>
          <w:lang w:val="en-US" w:eastAsia="en-GB"/>
        </w:rPr>
      </w:pPr>
      <w:r w:rsidRPr="00FB4FA6">
        <w:rPr>
          <w:lang w:val="en-US"/>
        </w:rPr>
        <w:tab/>
      </w:r>
      <w:r w:rsidRPr="0000505C">
        <w:rPr>
          <w:rStyle w:val="FootnoteReference"/>
        </w:rPr>
        <w:footnoteRef/>
      </w:r>
      <w:r w:rsidRPr="00FB4FA6">
        <w:rPr>
          <w:lang w:val="en-US"/>
        </w:rPr>
        <w:tab/>
      </w:r>
      <w:r w:rsidRPr="00FB4FA6">
        <w:rPr>
          <w:color w:val="000000" w:themeColor="text1"/>
          <w:lang w:val="en-US"/>
        </w:rPr>
        <w:t>Simon Lewis, “Myanmar's Suu Kyi woos investors to crisis-hit Rakhine, decries "negative" focus,” Reuters, 22 February 2019 (</w:t>
      </w:r>
      <w:hyperlink r:id="rId83" w:history="1">
        <w:r w:rsidRPr="00FB4FA6">
          <w:rPr>
            <w:rStyle w:val="Hyperlink"/>
            <w:color w:val="000000" w:themeColor="text1"/>
            <w:szCs w:val="18"/>
            <w:lang w:val="en-US"/>
          </w:rPr>
          <w:t>https://www.reuters.com/article/us-myanmar-rakhine-investment/myanmars-suu-kyi-woos-investors-to-crisis-hit-rakhine-decries-negative-focus-idUSKCN1QB0HO</w:t>
        </w:r>
      </w:hyperlink>
      <w:r w:rsidRPr="00FB4FA6">
        <w:rPr>
          <w:color w:val="000000" w:themeColor="text1"/>
          <w:lang w:val="en-US"/>
        </w:rPr>
        <w:t xml:space="preserve">). </w:t>
      </w:r>
    </w:p>
  </w:footnote>
  <w:footnote w:id="245">
    <w:p w14:paraId="35EC075F" w14:textId="159C80CD" w:rsidR="00646395" w:rsidRPr="006D1F11" w:rsidRDefault="00646395" w:rsidP="002A510E">
      <w:pPr>
        <w:pStyle w:val="FootnoteText"/>
        <w:rPr>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 xml:space="preserve">A/HRC/39/CRP.2, paragraphs </w:t>
      </w:r>
      <w:r w:rsidRPr="006D1F11">
        <w:rPr>
          <w:lang w:val="en-US"/>
        </w:rPr>
        <w:t>1180-1244.</w:t>
      </w:r>
    </w:p>
  </w:footnote>
  <w:footnote w:id="246">
    <w:p w14:paraId="3AE3AB18" w14:textId="07AC8A7A" w:rsidR="00646395" w:rsidRPr="00FB4FA6" w:rsidRDefault="00646395" w:rsidP="002A510E">
      <w:pPr>
        <w:pStyle w:val="FootnoteText"/>
        <w:rPr>
          <w:lang w:val="en-US" w:eastAsia="en-GB"/>
        </w:rPr>
      </w:pPr>
      <w:r w:rsidRPr="00FB4FA6">
        <w:rPr>
          <w:lang w:val="en-US"/>
        </w:rPr>
        <w:tab/>
      </w:r>
      <w:r w:rsidRPr="0000505C">
        <w:rPr>
          <w:rStyle w:val="FootnoteReference"/>
        </w:rPr>
        <w:footnoteRef/>
      </w:r>
      <w:r w:rsidRPr="00FB4FA6">
        <w:rPr>
          <w:lang w:val="en-US"/>
        </w:rPr>
        <w:tab/>
        <w:t xml:space="preserve">Official website of the Office of the Union Enterprise for Humanitarian Assistance, Resettlement and Development in Rakhine (UEHRD), </w:t>
      </w:r>
      <w:hyperlink r:id="rId84" w:history="1">
        <w:r w:rsidRPr="00FB4FA6">
          <w:rPr>
            <w:rStyle w:val="Hyperlink"/>
            <w:szCs w:val="18"/>
            <w:lang w:val="en-US"/>
          </w:rPr>
          <w:t>http://rakhine.unionenterprise.org/index.php/about-uehrd</w:t>
        </w:r>
      </w:hyperlink>
      <w:r w:rsidRPr="00FB4FA6">
        <w:rPr>
          <w:rStyle w:val="Hyperlink"/>
          <w:color w:val="000000" w:themeColor="text1"/>
          <w:szCs w:val="18"/>
          <w:lang w:val="en-US"/>
        </w:rPr>
        <w:t xml:space="preserve">. </w:t>
      </w:r>
      <w:r w:rsidRPr="00FB4FA6">
        <w:rPr>
          <w:lang w:val="en-US"/>
        </w:rPr>
        <w:t>The UEHRD was established by Order no. 86/2017 on 17 October 2017 by the Office of the President.</w:t>
      </w:r>
    </w:p>
  </w:footnote>
  <w:footnote w:id="247">
    <w:p w14:paraId="4B277A8E" w14:textId="100182BC" w:rsidR="00646395" w:rsidRPr="00FB4FA6" w:rsidRDefault="00646395" w:rsidP="002A510E">
      <w:pPr>
        <w:pStyle w:val="FootnoteText"/>
        <w:rPr>
          <w:lang w:val="en-US" w:eastAsia="en-GB"/>
        </w:rPr>
      </w:pPr>
      <w:r w:rsidRPr="00FB4FA6">
        <w:rPr>
          <w:lang w:val="en-US"/>
        </w:rPr>
        <w:tab/>
      </w:r>
      <w:r w:rsidRPr="0000505C">
        <w:rPr>
          <w:rStyle w:val="FootnoteReference"/>
        </w:rPr>
        <w:footnoteRef/>
      </w:r>
      <w:r w:rsidRPr="00FB4FA6">
        <w:rPr>
          <w:lang w:val="en-US"/>
        </w:rPr>
        <w:tab/>
        <w:t>Radio Free Asia, “Myanmar Executives Pledge Millions to Rebuild Tattered Rakhine State,” 20 October 2017 (</w:t>
      </w:r>
      <w:hyperlink r:id="rId85" w:history="1">
        <w:r w:rsidRPr="00FB4FA6">
          <w:rPr>
            <w:rStyle w:val="Hyperlink"/>
            <w:color w:val="000000" w:themeColor="text1"/>
            <w:szCs w:val="18"/>
            <w:lang w:val="en-US"/>
          </w:rPr>
          <w:t>https://www.rfa.org/english/news/myanmar/myanmar-executives-pledge-millions-to-rebuild-tattered-rakhine-state-10202017162452.html</w:t>
        </w:r>
      </w:hyperlink>
      <w:r w:rsidRPr="00FB4FA6">
        <w:rPr>
          <w:lang w:val="en-US"/>
        </w:rPr>
        <w:t>).Ben Dunant, “Tycoons on the Frontline of Rakhine Reconstruction,” Voice of America, 23 January 2018 (</w:t>
      </w:r>
      <w:hyperlink r:id="rId86" w:history="1">
        <w:r w:rsidRPr="00FB4FA6">
          <w:rPr>
            <w:rStyle w:val="Hyperlink"/>
            <w:color w:val="000000" w:themeColor="text1"/>
            <w:szCs w:val="18"/>
            <w:lang w:val="en-US"/>
          </w:rPr>
          <w:t>https://www.voanews.com/a/business-leaders-support-myanmar-reconstruction/4219898.html</w:t>
        </w:r>
      </w:hyperlink>
      <w:r w:rsidRPr="00FB4FA6">
        <w:rPr>
          <w:rStyle w:val="Hyperlink"/>
          <w:color w:val="000000" w:themeColor="text1"/>
          <w:szCs w:val="18"/>
          <w:lang w:val="en-US"/>
        </w:rPr>
        <w:t>).</w:t>
      </w:r>
    </w:p>
  </w:footnote>
  <w:footnote w:id="248">
    <w:p w14:paraId="44957453" w14:textId="51A93B1A"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 xml:space="preserve">As documented below, the route runs through many of the villages attacked and burned </w:t>
      </w:r>
      <w:r w:rsidRPr="00FB4FA6">
        <w:rPr>
          <w:rStyle w:val="Hyperlink"/>
          <w:color w:val="000000" w:themeColor="text1"/>
          <w:szCs w:val="18"/>
          <w:lang w:val="en-US"/>
        </w:rPr>
        <w:t>during</w:t>
      </w:r>
      <w:r w:rsidRPr="00FB4FA6">
        <w:rPr>
          <w:lang w:val="en-US"/>
        </w:rPr>
        <w:t xml:space="preserve"> the 2017 violence, including Koe Tan Kauk, Rathedaung Township, and Inn Din, Maungdaw Township. The Asia World Group segment of the road, runs from Ah </w:t>
      </w:r>
      <w:proofErr w:type="gramStart"/>
      <w:r w:rsidRPr="00FB4FA6">
        <w:rPr>
          <w:lang w:val="en-US"/>
        </w:rPr>
        <w:t>Ngu</w:t>
      </w:r>
      <w:proofErr w:type="gramEnd"/>
      <w:r w:rsidRPr="00FB4FA6">
        <w:rPr>
          <w:lang w:val="en-US"/>
        </w:rPr>
        <w:t xml:space="preserve"> Maw village tract, at the southern tip of the peninsula in Rathedaung Township to Maungdaw Township in northern Rakhine. For more information, see: “Asia World Foundation Fulfil the Needs of Local Communities along the Upgraded Angumaw-Maungdaw Road,” 28 March 2019 (</w:t>
      </w:r>
      <w:hyperlink r:id="rId87" w:history="1">
        <w:r w:rsidRPr="00FB4FA6">
          <w:rPr>
            <w:rStyle w:val="Hyperlink"/>
            <w:szCs w:val="18"/>
            <w:lang w:val="en-US"/>
          </w:rPr>
          <w:t>http://asiaworldfoundation.org/english/2019/03/28/asia-world-foundation-fulfill-the-needs-of-local-communities-along-the-upgraded-angumaw-maungdaw-road/</w:t>
        </w:r>
      </w:hyperlink>
      <w:r w:rsidRPr="00FB4FA6">
        <w:rPr>
          <w:lang w:val="en-US"/>
        </w:rPr>
        <w:t>).</w:t>
      </w:r>
    </w:p>
  </w:footnote>
  <w:footnote w:id="249">
    <w:p w14:paraId="349C6CB8" w14:textId="0E4BFFAC"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Concerns regarding Rohingya being deprived of their liberty and freedom of movement in transit or resettlement camps built for Rohingya in northern Rakhine have been informed by statements of the Commander-in-Chief, Senior General Min Aung Hlaing. On 5 May 2018, he was quoted as saying that for returning Rohingya, who he referred to as “Bengalis”, “There is no need to be worried about their security if they stay in the areas designated for them.” See: “Rohingya safe in designated areas: Myanmar army chief,” The Straights Times, 6 May 2018 (</w:t>
      </w:r>
      <w:hyperlink r:id="rId88" w:history="1">
        <w:r w:rsidRPr="00FB4FA6">
          <w:rPr>
            <w:rStyle w:val="Hyperlink"/>
            <w:szCs w:val="18"/>
            <w:lang w:val="en-US"/>
          </w:rPr>
          <w:t>https://www.straitstimes.com/asia/se-asia/rohingya-safe-in-designated-areas-myanmar-army-chief</w:t>
        </w:r>
      </w:hyperlink>
      <w:r w:rsidRPr="00FB4FA6">
        <w:rPr>
          <w:lang w:val="en-US"/>
        </w:rPr>
        <w:t>).</w:t>
      </w:r>
    </w:p>
  </w:footnote>
  <w:footnote w:id="250">
    <w:p w14:paraId="70039D24" w14:textId="2D44804D"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 xml:space="preserve">Htet Naing Zaw, </w:t>
      </w:r>
      <w:r w:rsidRPr="006D1F11">
        <w:rPr>
          <w:lang w:val="en-US"/>
        </w:rPr>
        <w:t>“Myanmar</w:t>
      </w:r>
      <w:r w:rsidRPr="00FB4FA6">
        <w:rPr>
          <w:lang w:val="en-US"/>
        </w:rPr>
        <w:t xml:space="preserve"> Govt to Fence Remaining 40-mile Border with Bangladesh</w:t>
      </w:r>
      <w:r w:rsidRPr="006D1F11">
        <w:rPr>
          <w:lang w:val="en-US"/>
        </w:rPr>
        <w:t>”</w:t>
      </w:r>
      <w:r w:rsidRPr="00FB4FA6">
        <w:rPr>
          <w:lang w:val="en-US"/>
        </w:rPr>
        <w:t>, The Irrawaddy, 8 September 2017 (</w:t>
      </w:r>
      <w:hyperlink r:id="rId89" w:history="1">
        <w:r w:rsidRPr="00FB4FA6">
          <w:rPr>
            <w:rStyle w:val="Hyperlink"/>
            <w:color w:val="000000" w:themeColor="text1"/>
            <w:szCs w:val="18"/>
            <w:lang w:val="en-US"/>
          </w:rPr>
          <w:t>https://www.irrawaddy.com/news/burma/myanmar-govt-to-fence-remaining-40-mile-border-with-bangladesh.html</w:t>
        </w:r>
      </w:hyperlink>
      <w:r w:rsidRPr="00FB4FA6">
        <w:rPr>
          <w:rStyle w:val="Hyperlink"/>
          <w:color w:val="000000" w:themeColor="text1"/>
          <w:szCs w:val="18"/>
          <w:lang w:val="en-US"/>
        </w:rPr>
        <w:t>).</w:t>
      </w:r>
    </w:p>
  </w:footnote>
  <w:footnote w:id="251">
    <w:p w14:paraId="55B06729" w14:textId="65DDB90A"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 xml:space="preserve">Asia World Foundation responds to call by UEHRD and contributes not-for-profit road project in Rakhine,” Asia </w:t>
      </w:r>
      <w:r w:rsidRPr="00FB4FA6">
        <w:rPr>
          <w:rStyle w:val="Hyperlink"/>
          <w:color w:val="000000" w:themeColor="text1"/>
          <w:szCs w:val="18"/>
          <w:lang w:val="en-US"/>
        </w:rPr>
        <w:t>World</w:t>
      </w:r>
      <w:r w:rsidRPr="00FB4FA6">
        <w:rPr>
          <w:lang w:val="en-US"/>
        </w:rPr>
        <w:t xml:space="preserve"> Foundation, 6 January 2018 (</w:t>
      </w:r>
      <w:hyperlink r:id="rId90" w:history="1">
        <w:r w:rsidRPr="00FB4FA6">
          <w:rPr>
            <w:rStyle w:val="Hyperlink"/>
            <w:szCs w:val="18"/>
            <w:lang w:val="en-US"/>
          </w:rPr>
          <w:t>http://asiaworldfoundation.org/english/2018/01/06/asia-world-foundation-responds-to-call-by-uehrd-and-contributes-not-for-profit-road-project-in-rakhine/</w:t>
        </w:r>
      </w:hyperlink>
      <w:r w:rsidRPr="00FB4FA6">
        <w:rPr>
          <w:lang w:val="en-US"/>
        </w:rPr>
        <w:t>).</w:t>
      </w:r>
    </w:p>
  </w:footnote>
  <w:footnote w:id="252">
    <w:p w14:paraId="6B727E1D" w14:textId="4C3EA6B4"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r>
      <w:r w:rsidRPr="006D1F11">
        <w:rPr>
          <w:lang w:val="en-US"/>
        </w:rPr>
        <w:t>UNOSAT</w:t>
      </w:r>
      <w:r w:rsidRPr="00FB4FA6">
        <w:rPr>
          <w:lang w:val="en-US"/>
        </w:rPr>
        <w:t xml:space="preserve"> Report, February 2019.</w:t>
      </w:r>
    </w:p>
  </w:footnote>
  <w:footnote w:id="253">
    <w:p w14:paraId="225CFFCB" w14:textId="23342CE7" w:rsidR="00646395" w:rsidRPr="00FB4FA6" w:rsidRDefault="00646395" w:rsidP="002A510E">
      <w:pPr>
        <w:pStyle w:val="FootnoteText"/>
        <w:rPr>
          <w:caps/>
          <w:color w:val="2E2E2E"/>
          <w:spacing w:val="30"/>
          <w:lang w:val="en-US" w:eastAsia="en-GB"/>
        </w:rPr>
      </w:pPr>
      <w:r w:rsidRPr="00FB4FA6">
        <w:rPr>
          <w:lang w:val="en-US"/>
        </w:rPr>
        <w:tab/>
      </w:r>
      <w:r w:rsidRPr="0000505C">
        <w:rPr>
          <w:rStyle w:val="FootnoteReference"/>
        </w:rPr>
        <w:footnoteRef/>
      </w:r>
      <w:r w:rsidRPr="00FB4FA6">
        <w:rPr>
          <w:lang w:val="en-US"/>
        </w:rPr>
        <w:tab/>
        <w:t>“Asia World Foundation has completed the first 21 km of the Angumaw-Maungtaw Road Development Project in Rakhine State from Angumaw to Kotankauk,” Asia World Foundation, 17 May 2018 (</w:t>
      </w:r>
      <w:hyperlink r:id="rId91" w:history="1">
        <w:r w:rsidRPr="00FB4FA6">
          <w:rPr>
            <w:rStyle w:val="Hyperlink"/>
            <w:szCs w:val="18"/>
            <w:lang w:val="en-US"/>
          </w:rPr>
          <w:t>http://asiaworldfoundation.org/english/2018/05/17/asia-world-foundation-has-completed-the-first-21-km-of-the-angumaw/</w:t>
        </w:r>
      </w:hyperlink>
      <w:r w:rsidRPr="00FB4FA6">
        <w:rPr>
          <w:lang w:val="en-US"/>
        </w:rPr>
        <w:t>).</w:t>
      </w:r>
    </w:p>
  </w:footnote>
  <w:footnote w:id="254">
    <w:p w14:paraId="64CDDFE4" w14:textId="345F6317" w:rsidR="00646395" w:rsidRPr="00FB4FA6" w:rsidRDefault="00646395" w:rsidP="002A510E">
      <w:pPr>
        <w:pStyle w:val="FootnoteText"/>
        <w:rPr>
          <w:color w:val="000000" w:themeColor="text1"/>
          <w:lang w:val="en-US" w:eastAsia="en-GB"/>
        </w:rPr>
      </w:pPr>
      <w:r w:rsidRPr="00FB4FA6">
        <w:rPr>
          <w:lang w:val="en-US"/>
        </w:rPr>
        <w:tab/>
      </w:r>
      <w:r w:rsidRPr="0000505C">
        <w:rPr>
          <w:rStyle w:val="FootnoteReference"/>
        </w:rPr>
        <w:footnoteRef/>
      </w:r>
      <w:r w:rsidRPr="00FB4FA6">
        <w:rPr>
          <w:lang w:val="en-US"/>
        </w:rPr>
        <w:tab/>
      </w:r>
      <w:r w:rsidRPr="00FB4FA6">
        <w:rPr>
          <w:color w:val="000000" w:themeColor="text1"/>
          <w:lang w:val="en-US"/>
        </w:rPr>
        <w:t>Mratt Kyaw Thu, “Security, infrastructure in northern Rakhine receives massive cash boost after refugee exodus,” Frontier Myanmar, 11 October 2017 (</w:t>
      </w:r>
      <w:hyperlink r:id="rId92" w:history="1">
        <w:r w:rsidRPr="00FB4FA6">
          <w:rPr>
            <w:rStyle w:val="Hyperlink"/>
            <w:color w:val="000000" w:themeColor="text1"/>
            <w:szCs w:val="18"/>
            <w:lang w:val="en-US"/>
          </w:rPr>
          <w:t>https://frontiermyanmar.net/en/security-infrastructure-in-northern-rakhine-receives-massive-cash-boost-after-refugee-exodus</w:t>
        </w:r>
      </w:hyperlink>
      <w:r w:rsidRPr="00FB4FA6">
        <w:rPr>
          <w:rStyle w:val="Hyperlink"/>
          <w:color w:val="000000" w:themeColor="text1"/>
          <w:szCs w:val="18"/>
          <w:lang w:val="en-US"/>
        </w:rPr>
        <w:t>).</w:t>
      </w:r>
    </w:p>
  </w:footnote>
  <w:footnote w:id="255">
    <w:p w14:paraId="4913232A" w14:textId="2887BF8F" w:rsidR="00646395" w:rsidRPr="00FB4FA6" w:rsidRDefault="00646395" w:rsidP="002A510E">
      <w:pPr>
        <w:pStyle w:val="FootnoteText"/>
        <w:rPr>
          <w:color w:val="000000" w:themeColor="text1"/>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Ben Dunant, “Tycoons on the Frontline of Rakhine Reconstruction,” Voice of America, 23 January 2018 (</w:t>
      </w:r>
      <w:hyperlink r:id="rId93" w:history="1">
        <w:r w:rsidRPr="00FB4FA6">
          <w:rPr>
            <w:rStyle w:val="Hyperlink"/>
            <w:color w:val="000000" w:themeColor="text1"/>
            <w:szCs w:val="18"/>
            <w:lang w:val="en-US"/>
          </w:rPr>
          <w:t>https://www.voanews.com/a/business-leaders-support-myanmar-reconstruction/4219898.html</w:t>
        </w:r>
      </w:hyperlink>
      <w:r w:rsidRPr="00FB4FA6">
        <w:rPr>
          <w:rStyle w:val="Hyperlink"/>
          <w:color w:val="000000" w:themeColor="text1"/>
          <w:szCs w:val="18"/>
          <w:lang w:val="en-US"/>
        </w:rPr>
        <w:t xml:space="preserve">). </w:t>
      </w:r>
      <w:r w:rsidRPr="006D1F11">
        <w:rPr>
          <w:color w:val="000000" w:themeColor="text1"/>
          <w:lang w:val="en-US"/>
        </w:rPr>
        <w:t>Eden Group partners with China Heavy Machinery Corporation in Myanmar’s largest coal mine, the Tigyit Mine, in Shan State.</w:t>
      </w:r>
      <w:r w:rsidRPr="00FB4FA6">
        <w:rPr>
          <w:rStyle w:val="Hyperlink"/>
          <w:color w:val="000000" w:themeColor="text1"/>
          <w:szCs w:val="18"/>
          <w:lang w:val="en-US"/>
        </w:rPr>
        <w:t>).</w:t>
      </w:r>
    </w:p>
  </w:footnote>
  <w:footnote w:id="256">
    <w:p w14:paraId="7E38ED54" w14:textId="5F17FE7B" w:rsidR="00646395" w:rsidRPr="00FB4FA6" w:rsidRDefault="00646395" w:rsidP="002A510E">
      <w:pPr>
        <w:pStyle w:val="FootnoteText"/>
        <w:rPr>
          <w:color w:val="000000" w:themeColor="text1"/>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Laignee Barron, “Internment fears as Myanmar plans new camps for scattered Rohingya,” The New Humanitarian, 19 September 2017 (</w:t>
      </w:r>
      <w:hyperlink r:id="rId94" w:history="1">
        <w:r w:rsidRPr="00FB4FA6">
          <w:rPr>
            <w:rStyle w:val="Hyperlink"/>
            <w:szCs w:val="18"/>
            <w:lang w:val="en-US"/>
          </w:rPr>
          <w:t>http://www.thenewhumanitarian.org/news/2017/09/19/internment-fears-myanmar-plans-new-camps-scattered-rohingya</w:t>
        </w:r>
      </w:hyperlink>
      <w:r w:rsidRPr="00FB4FA6">
        <w:rPr>
          <w:lang w:val="en-US"/>
        </w:rPr>
        <w:t>).</w:t>
      </w:r>
    </w:p>
  </w:footnote>
  <w:footnote w:id="257">
    <w:p w14:paraId="68F59F02" w14:textId="529F6181"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A/HRC/39/CRP.2, p</w:t>
      </w:r>
      <w:r w:rsidRPr="00FB4FA6">
        <w:rPr>
          <w:lang w:val="en-US"/>
        </w:rPr>
        <w:t>aragraph 517.</w:t>
      </w:r>
    </w:p>
  </w:footnote>
  <w:footnote w:id="258">
    <w:p w14:paraId="31E1F45B" w14:textId="4CCD71B2" w:rsidR="00646395" w:rsidRPr="00FB4FA6" w:rsidRDefault="00646395" w:rsidP="002A510E">
      <w:pPr>
        <w:pStyle w:val="FootnoteText"/>
        <w:rPr>
          <w:color w:val="000000" w:themeColor="text1"/>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 xml:space="preserve">Htet Naing Zaw, </w:t>
      </w:r>
      <w:r w:rsidRPr="006D1F11">
        <w:rPr>
          <w:color w:val="000000" w:themeColor="text1"/>
          <w:lang w:val="en-US"/>
        </w:rPr>
        <w:t>“Myanmar</w:t>
      </w:r>
      <w:r w:rsidRPr="00FB4FA6">
        <w:rPr>
          <w:color w:val="000000" w:themeColor="text1"/>
          <w:lang w:val="en-US"/>
        </w:rPr>
        <w:t xml:space="preserve"> Govt to Fence Remaining 40-mile Border with Bangladesh</w:t>
      </w:r>
      <w:r w:rsidRPr="006D1F11">
        <w:rPr>
          <w:color w:val="000000" w:themeColor="text1"/>
          <w:lang w:val="en-US"/>
        </w:rPr>
        <w:t>”</w:t>
      </w:r>
      <w:r w:rsidRPr="00FB4FA6">
        <w:rPr>
          <w:color w:val="000000" w:themeColor="text1"/>
          <w:lang w:val="en-US"/>
        </w:rPr>
        <w:t>, The Irrawaddy, 8 September 2017 (</w:t>
      </w:r>
      <w:hyperlink r:id="rId95" w:history="1">
        <w:r w:rsidRPr="00FB4FA6">
          <w:rPr>
            <w:rStyle w:val="Hyperlink"/>
            <w:color w:val="000000" w:themeColor="text1"/>
            <w:szCs w:val="18"/>
            <w:lang w:val="en-US"/>
          </w:rPr>
          <w:t>https://www.irrawaddy.com/news/burma/myanmar-govt-to-fence-remaining-40-mile-border-with-bangladesh.html</w:t>
        </w:r>
      </w:hyperlink>
      <w:r w:rsidRPr="00FB4FA6">
        <w:rPr>
          <w:rStyle w:val="Hyperlink"/>
          <w:color w:val="000000" w:themeColor="text1"/>
          <w:szCs w:val="18"/>
          <w:lang w:val="en-US"/>
        </w:rPr>
        <w:t>).</w:t>
      </w:r>
    </w:p>
  </w:footnote>
  <w:footnote w:id="259">
    <w:p w14:paraId="44681EBA" w14:textId="7902B868" w:rsidR="00646395" w:rsidRPr="006D1F11" w:rsidRDefault="00646395" w:rsidP="002A510E">
      <w:pPr>
        <w:pStyle w:val="FootnoteText"/>
        <w:rPr>
          <w:lang w:val="en-US"/>
        </w:rPr>
      </w:pPr>
      <w:r w:rsidRPr="00FB4FA6">
        <w:rPr>
          <w:lang w:val="en-US"/>
        </w:rPr>
        <w:tab/>
      </w:r>
      <w:r w:rsidRPr="0000505C">
        <w:rPr>
          <w:rStyle w:val="FootnoteReference"/>
        </w:rPr>
        <w:footnoteRef/>
      </w:r>
      <w:r w:rsidRPr="00FB4FA6">
        <w:rPr>
          <w:lang w:val="en-US"/>
        </w:rPr>
        <w:tab/>
        <w:t>Pyithu Hluttaw discusses Rakhine state of affairs, 24 August 2017, posted by Myanmar News Agency (</w:t>
      </w:r>
      <w:hyperlink r:id="rId96" w:history="1">
        <w:r w:rsidRPr="00FB4FA6">
          <w:rPr>
            <w:rStyle w:val="Hyperlink"/>
            <w:szCs w:val="18"/>
            <w:lang w:val="en-US" w:eastAsia="en-GB"/>
          </w:rPr>
          <w:t>http://www.globalnewlightofmyanmar.com/pyithu-hluttaw-discusses-rakhines-state-of-affairs/</w:t>
        </w:r>
      </w:hyperlink>
      <w:r w:rsidRPr="00FB4FA6">
        <w:rPr>
          <w:color w:val="0563C1"/>
          <w:u w:val="single"/>
          <w:lang w:val="en-US" w:eastAsia="en-GB"/>
        </w:rPr>
        <w:t>).</w:t>
      </w:r>
    </w:p>
  </w:footnote>
  <w:footnote w:id="260">
    <w:p w14:paraId="696F8CFA" w14:textId="7B38D320" w:rsidR="00646395" w:rsidRPr="00FB4FA6" w:rsidRDefault="00646395" w:rsidP="002A510E">
      <w:pPr>
        <w:pStyle w:val="FootnoteText"/>
        <w:rPr>
          <w:color w:val="000000" w:themeColor="text1"/>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 xml:space="preserve">Htet Naing Zaw, </w:t>
      </w:r>
      <w:r w:rsidRPr="006D1F11">
        <w:rPr>
          <w:color w:val="000000" w:themeColor="text1"/>
          <w:lang w:val="en-US"/>
        </w:rPr>
        <w:t>“Myanmar</w:t>
      </w:r>
      <w:r w:rsidRPr="00FB4FA6">
        <w:rPr>
          <w:color w:val="000000" w:themeColor="text1"/>
          <w:lang w:val="en-US"/>
        </w:rPr>
        <w:t xml:space="preserve"> Govt to Fence Remaining 40-mile Border with Bangladesh</w:t>
      </w:r>
      <w:r w:rsidRPr="006D1F11">
        <w:rPr>
          <w:color w:val="000000" w:themeColor="text1"/>
          <w:lang w:val="en-US"/>
        </w:rPr>
        <w:t>”</w:t>
      </w:r>
      <w:r w:rsidRPr="00FB4FA6">
        <w:rPr>
          <w:color w:val="000000" w:themeColor="text1"/>
          <w:lang w:val="en-US"/>
        </w:rPr>
        <w:t>, The Irrawaddy, 8 September 2017 (</w:t>
      </w:r>
      <w:hyperlink r:id="rId97" w:history="1">
        <w:r w:rsidRPr="00FB4FA6">
          <w:rPr>
            <w:rStyle w:val="Hyperlink"/>
            <w:color w:val="000000" w:themeColor="text1"/>
            <w:szCs w:val="18"/>
            <w:lang w:val="en-US"/>
          </w:rPr>
          <w:t>https://www.irrawaddy.com/news/burma/myanmar-govt-to-fence-remaining-40-mile-border-with-bangladesh.html</w:t>
        </w:r>
      </w:hyperlink>
      <w:r w:rsidRPr="00FB4FA6">
        <w:rPr>
          <w:rStyle w:val="Hyperlink"/>
          <w:color w:val="000000" w:themeColor="text1"/>
          <w:szCs w:val="18"/>
          <w:lang w:val="en-US"/>
        </w:rPr>
        <w:t>).</w:t>
      </w:r>
    </w:p>
  </w:footnote>
  <w:footnote w:id="261">
    <w:p w14:paraId="778030A1" w14:textId="63040313"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A/HRC/39/CRP.2</w:t>
      </w:r>
      <w:r w:rsidRPr="00FB4FA6">
        <w:rPr>
          <w:lang w:val="en-US"/>
        </w:rPr>
        <w:t>paragraph 1490.</w:t>
      </w:r>
    </w:p>
  </w:footnote>
  <w:footnote w:id="262">
    <w:p w14:paraId="0BD67A37" w14:textId="4647B47C" w:rsidR="00646395" w:rsidRPr="00FB4FA6" w:rsidRDefault="00646395" w:rsidP="002A510E">
      <w:pPr>
        <w:pStyle w:val="FootnoteText"/>
        <w:rPr>
          <w:color w:val="000000" w:themeColor="text1"/>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 xml:space="preserve">Htet Naing Zaw, </w:t>
      </w:r>
      <w:r w:rsidRPr="006D1F11">
        <w:rPr>
          <w:color w:val="000000" w:themeColor="text1"/>
          <w:lang w:val="en-US"/>
        </w:rPr>
        <w:t>“Myanmar</w:t>
      </w:r>
      <w:r w:rsidRPr="00FB4FA6">
        <w:rPr>
          <w:color w:val="000000" w:themeColor="text1"/>
          <w:lang w:val="en-US"/>
        </w:rPr>
        <w:t xml:space="preserve"> Govt to Fence Remaining 40-mile Border with Bangladesh</w:t>
      </w:r>
      <w:r w:rsidRPr="006D1F11">
        <w:rPr>
          <w:color w:val="000000" w:themeColor="text1"/>
          <w:lang w:val="en-US"/>
        </w:rPr>
        <w:t>”</w:t>
      </w:r>
      <w:r w:rsidRPr="00FB4FA6">
        <w:rPr>
          <w:color w:val="000000" w:themeColor="text1"/>
          <w:lang w:val="en-US"/>
        </w:rPr>
        <w:t>, The Irrawaddy, 8 September 2017 (</w:t>
      </w:r>
      <w:hyperlink r:id="rId98" w:history="1">
        <w:r w:rsidRPr="00FB4FA6">
          <w:rPr>
            <w:rStyle w:val="Hyperlink"/>
            <w:color w:val="000000" w:themeColor="text1"/>
            <w:szCs w:val="18"/>
            <w:lang w:val="en-US"/>
          </w:rPr>
          <w:t>https://www.irrawaddy.com/news/burma/myanmar-govt-to-fence-remaining-40-mile-border-with-bangladesh.html</w:t>
        </w:r>
      </w:hyperlink>
      <w:r w:rsidRPr="00FB4FA6">
        <w:rPr>
          <w:rStyle w:val="Hyperlink"/>
          <w:color w:val="000000" w:themeColor="text1"/>
          <w:szCs w:val="18"/>
          <w:lang w:val="en-US"/>
        </w:rPr>
        <w:t>).</w:t>
      </w:r>
    </w:p>
  </w:footnote>
  <w:footnote w:id="263">
    <w:p w14:paraId="3E1B4ED9" w14:textId="7866E263"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 xml:space="preserve">Global New Light of Myanmar, “Senior General meets locals in N-Rakhine, receives Japanese </w:t>
      </w:r>
      <w:r w:rsidRPr="00FB4FA6">
        <w:rPr>
          <w:rStyle w:val="Hyperlink"/>
          <w:color w:val="000000" w:themeColor="text1"/>
          <w:szCs w:val="18"/>
          <w:lang w:val="en-US"/>
        </w:rPr>
        <w:t>delegation</w:t>
      </w:r>
      <w:r w:rsidRPr="00FB4FA6">
        <w:rPr>
          <w:lang w:val="en-US"/>
        </w:rPr>
        <w:t xml:space="preserve"> in Nay Pyi Taw” (22 September 2017).</w:t>
      </w:r>
    </w:p>
  </w:footnote>
  <w:footnote w:id="264">
    <w:p w14:paraId="38AC9D85" w14:textId="50AF315C"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J. Emont, “Myanmar Blocks Rohingya Return With Fence, Barbed Wire and Land Mines” (Wall Street Journal, 20 March 2018).</w:t>
      </w:r>
    </w:p>
  </w:footnote>
  <w:footnote w:id="265">
    <w:p w14:paraId="5123C41E" w14:textId="2044C395" w:rsidR="00646395" w:rsidRPr="00FB4FA6" w:rsidRDefault="00646395" w:rsidP="002A510E">
      <w:pPr>
        <w:pStyle w:val="FootnoteText"/>
        <w:rPr>
          <w:color w:val="000000" w:themeColor="text1"/>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XM-005.</w:t>
      </w:r>
    </w:p>
  </w:footnote>
  <w:footnote w:id="266">
    <w:p w14:paraId="642793B4" w14:textId="41824B36"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r>
      <w:r w:rsidRPr="006D1F11">
        <w:rPr>
          <w:lang w:val="en-US"/>
        </w:rPr>
        <w:t>Muktadir Rashid, “Myanmar Urges Rohingya to Leave ‘No-man’s land’ on Bangladesh Border”, The Irrawaddy, 21 May 2018 (</w:t>
      </w:r>
      <w:hyperlink r:id="rId99" w:history="1">
        <w:r w:rsidRPr="00FB4FA6">
          <w:rPr>
            <w:rStyle w:val="Hyperlink"/>
            <w:color w:val="000000" w:themeColor="text1"/>
            <w:szCs w:val="18"/>
            <w:lang w:val="en-US"/>
          </w:rPr>
          <w:t>https://www.irrawaddy.com/news/burma/myanmar-urges-rohingya-leave-no-mans-land-bangladesh-border.html</w:t>
        </w:r>
      </w:hyperlink>
      <w:r w:rsidRPr="00FB4FA6">
        <w:rPr>
          <w:lang w:val="en-US"/>
        </w:rPr>
        <w:t>).</w:t>
      </w:r>
    </w:p>
  </w:footnote>
  <w:footnote w:id="267">
    <w:p w14:paraId="5D5A544E" w14:textId="7A4BE74C"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 xml:space="preserve">Oral update by the High Commissioner for Human Rights on the situation of human rights of Rohingya people, A/HRC/38.CRP.2, para 14, also see End of mission statement by Special Rapporteur on the situation of human rights in Myanmar, Dhaka, 8, July 2018, </w:t>
      </w:r>
      <w:hyperlink r:id="rId100" w:history="1">
        <w:r w:rsidRPr="00FB4FA6">
          <w:rPr>
            <w:rStyle w:val="Hyperlink"/>
            <w:szCs w:val="18"/>
            <w:lang w:val="en-US"/>
          </w:rPr>
          <w:t>https://www.ohchr.org/en/NewsEvents/Pages/DisplayNews.aspx?NewsID=23347&amp;LangID=E</w:t>
        </w:r>
      </w:hyperlink>
      <w:r w:rsidRPr="00FB4FA6">
        <w:rPr>
          <w:lang w:val="en-US"/>
        </w:rPr>
        <w:t>. See also FI-051 and FM-006.</w:t>
      </w:r>
    </w:p>
  </w:footnote>
  <w:footnote w:id="268">
    <w:p w14:paraId="6D610E19" w14:textId="5288E92C" w:rsidR="00646395" w:rsidRPr="00FB4FA6" w:rsidRDefault="00646395" w:rsidP="002A510E">
      <w:pPr>
        <w:pStyle w:val="FootnoteText"/>
        <w:rPr>
          <w:lang w:val="en-US" w:eastAsia="en-GB"/>
        </w:rPr>
      </w:pPr>
      <w:r w:rsidRPr="00FB4FA6">
        <w:rPr>
          <w:lang w:val="en-US"/>
        </w:rPr>
        <w:tab/>
      </w:r>
      <w:r w:rsidRPr="0000505C">
        <w:rPr>
          <w:rStyle w:val="FootnoteReference"/>
        </w:rPr>
        <w:footnoteRef/>
      </w:r>
      <w:r w:rsidRPr="00FB4FA6">
        <w:rPr>
          <w:lang w:val="en-US"/>
        </w:rPr>
        <w:tab/>
      </w:r>
      <w:r w:rsidRPr="006D1F11">
        <w:rPr>
          <w:lang w:val="en-US"/>
        </w:rPr>
        <w:t xml:space="preserve">“UN Independent International Fact-Finding Mission on Myanmar urges financial isolation of Myanmar military”, </w:t>
      </w:r>
      <w:r w:rsidRPr="00FB4FA6">
        <w:rPr>
          <w:lang w:val="en-US"/>
        </w:rPr>
        <w:t>14 May 2019 (https://www.ohchr.org/EN/HRBodies/HRC/Pages/NewsDetail.aspx?NewsID=24608&amp;LangID=E</w:t>
      </w:r>
    </w:p>
  </w:footnote>
  <w:footnote w:id="269">
    <w:p w14:paraId="3F66C626" w14:textId="5DE5B0C3" w:rsidR="00646395" w:rsidRPr="00FB4FA6" w:rsidRDefault="00646395" w:rsidP="002A510E">
      <w:pPr>
        <w:pStyle w:val="FootnoteText"/>
        <w:rPr>
          <w:highlight w:val="yellow"/>
          <w:lang w:val="en-US"/>
        </w:rPr>
      </w:pPr>
      <w:r w:rsidRPr="00FB4FA6">
        <w:rPr>
          <w:lang w:val="en-US"/>
        </w:rPr>
        <w:tab/>
      </w:r>
      <w:r w:rsidRPr="0000505C">
        <w:rPr>
          <w:rStyle w:val="FootnoteReference"/>
        </w:rPr>
        <w:footnoteRef/>
      </w:r>
      <w:r w:rsidRPr="00FB4FA6">
        <w:rPr>
          <w:lang w:val="en-US"/>
        </w:rPr>
        <w:tab/>
        <w:t>V-207; Global New Light of Myanmar, “Pyidaungsu Hluttaw discusses housing, infrastructure loans” (23 May 2018); Meeting summary, 9th day of the 7th Regular Session, 2nd Pyidaungsu Hluttaw, Republic of Union of Myanmar (Official meeting notes, 22 February 2018),</w:t>
      </w:r>
      <w:r w:rsidRPr="00FB4FA6">
        <w:rPr>
          <w:color w:val="1F497D"/>
          <w:lang w:val="en-US"/>
        </w:rPr>
        <w:t xml:space="preserve"> </w:t>
      </w:r>
      <w:r w:rsidRPr="00FB4FA6">
        <w:rPr>
          <w:lang w:val="en-US"/>
        </w:rPr>
        <w:t xml:space="preserve"> </w:t>
      </w:r>
      <w:hyperlink r:id="rId101" w:history="1">
        <w:r w:rsidRPr="00FB4FA6">
          <w:rPr>
            <w:rStyle w:val="Hyperlink"/>
            <w:szCs w:val="18"/>
            <w:lang w:val="en-US"/>
          </w:rPr>
          <w:t>https://pyidaungsu.hluttaw.mm/uploads/pdf/okyLLx_9%20Day%20Meeting(22-2-2018).pdf</w:t>
        </w:r>
      </w:hyperlink>
      <w:r w:rsidRPr="00FB4FA6">
        <w:rPr>
          <w:rStyle w:val="Hyperlink"/>
          <w:szCs w:val="18"/>
          <w:lang w:val="en-US"/>
        </w:rPr>
        <w:t xml:space="preserve">. </w:t>
      </w:r>
      <w:r w:rsidRPr="00FB4FA6">
        <w:rPr>
          <w:lang w:val="en-US"/>
        </w:rPr>
        <w:t xml:space="preserve">In addition, activities to reinforce the fences intensified after March 2018 following a “flag meeting” between Bangladesh and Myanmar authorities. (See Myanmar defends troop deployment at flag meeting with BGB, Dhaka Tribune, 3 March 2018, </w:t>
      </w:r>
      <w:hyperlink r:id="rId102" w:history="1">
        <w:r w:rsidRPr="00FB4FA6">
          <w:rPr>
            <w:rStyle w:val="Hyperlink"/>
            <w:szCs w:val="18"/>
            <w:lang w:val="en-US"/>
          </w:rPr>
          <w:t>https://www.dhakatribune.com/bangladesh/2018/03/02/myanmar-sends-soldiers-tambru-border</w:t>
        </w:r>
      </w:hyperlink>
      <w:r w:rsidRPr="00FB4FA6">
        <w:rPr>
          <w:lang w:val="en-US"/>
        </w:rPr>
        <w:t>, see also Myanmar building bunkers, fences at the border, Dhaka Tribune 9 March 2018, https://www.dhakatribune.com/bangladesh/2018/03/08/myanmar-building-bunkers-barbed-wire-fences-border-area).</w:t>
      </w:r>
    </w:p>
  </w:footnote>
  <w:footnote w:id="270">
    <w:p w14:paraId="64CC7D63" w14:textId="551EF2A4" w:rsidR="00646395" w:rsidRPr="006D1F11" w:rsidRDefault="00646395" w:rsidP="002A510E">
      <w:pPr>
        <w:pStyle w:val="FootnoteText"/>
        <w:rPr>
          <w:lang w:val="en-US"/>
        </w:rPr>
      </w:pPr>
      <w:r w:rsidRPr="00FB4FA6">
        <w:rPr>
          <w:lang w:val="en-US"/>
        </w:rPr>
        <w:tab/>
      </w:r>
      <w:r w:rsidRPr="0000505C">
        <w:rPr>
          <w:rStyle w:val="FootnoteReference"/>
        </w:rPr>
        <w:footnoteRef/>
      </w:r>
      <w:r w:rsidRPr="00FB4FA6">
        <w:rPr>
          <w:lang w:val="en-US"/>
        </w:rPr>
        <w:tab/>
        <w:t xml:space="preserve">A/HRC/39/CRP.2, paragraph 1215. </w:t>
      </w:r>
    </w:p>
  </w:footnote>
  <w:footnote w:id="271">
    <w:p w14:paraId="13F33A26" w14:textId="41B141DC" w:rsidR="00646395" w:rsidRPr="00FB4FA6" w:rsidRDefault="00646395" w:rsidP="002A510E">
      <w:pPr>
        <w:pStyle w:val="FootnoteText"/>
        <w:rPr>
          <w:color w:val="1F497D"/>
          <w:lang w:val="en-US"/>
        </w:rPr>
      </w:pPr>
      <w:r w:rsidRPr="00FB4FA6">
        <w:rPr>
          <w:lang w:val="en-US"/>
        </w:rPr>
        <w:tab/>
      </w:r>
      <w:r w:rsidRPr="0000505C">
        <w:rPr>
          <w:rStyle w:val="FootnoteReference"/>
        </w:rPr>
        <w:footnoteRef/>
      </w:r>
      <w:r w:rsidRPr="00FB4FA6">
        <w:rPr>
          <w:lang w:val="en-US"/>
        </w:rPr>
        <w:tab/>
      </w:r>
      <w:r w:rsidRPr="00FB4FA6">
        <w:rPr>
          <w:rStyle w:val="Hyperlink"/>
          <w:color w:val="000000" w:themeColor="text1"/>
          <w:szCs w:val="18"/>
          <w:lang w:val="en-US"/>
        </w:rPr>
        <w:t xml:space="preserve">Compare Cox’s Bazaar arrival figures between August and October 2017 (607,000), August and November 2017 (620,000), and August and December 2017 (646,000) in Inter Sector Coordination Group situation reports for Cox’s Bazaar. See, Situation Report: Rohingya Refugee Crisis Cox’s Bazar, 29 October 2017; and Situation Report: Rohingya Refugee Crisis Cox’s Bazar, 16 November 2017; Group situation reports for Cox’s Bazaar.  Situation Report: Rohingya Refugee Crisis Cox’s Bazar, 29 October 2017; and Situation Report: Rohingya Refugee Crisis Cox’s Bazar, 7 December </w:t>
      </w:r>
      <w:proofErr w:type="gramStart"/>
      <w:r w:rsidRPr="00FB4FA6">
        <w:rPr>
          <w:rStyle w:val="Hyperlink"/>
          <w:color w:val="000000" w:themeColor="text1"/>
          <w:szCs w:val="18"/>
          <w:lang w:val="en-US"/>
        </w:rPr>
        <w:t>2017.;</w:t>
      </w:r>
      <w:proofErr w:type="gramEnd"/>
      <w:r w:rsidRPr="00FB4FA6">
        <w:rPr>
          <w:rStyle w:val="Hyperlink"/>
          <w:color w:val="000000" w:themeColor="text1"/>
          <w:szCs w:val="18"/>
          <w:lang w:val="en-US"/>
        </w:rPr>
        <w:t xml:space="preserve"> </w:t>
      </w:r>
      <w:r w:rsidRPr="00FB4FA6">
        <w:rPr>
          <w:rStyle w:val="Hyperlink"/>
          <w:szCs w:val="18"/>
          <w:lang w:val="en-US"/>
        </w:rPr>
        <w:t xml:space="preserve">The Mission notes that the </w:t>
      </w:r>
      <w:r w:rsidRPr="00FB4FA6">
        <w:rPr>
          <w:lang w:val="en-US"/>
        </w:rPr>
        <w:t xml:space="preserve">Ministry of Home Affairs Facebook page cites “area clearance operations” on 11 September 2017 and 13 September 2017, after the date of the border fence donation on 10 September. 12 September 2017: </w:t>
      </w:r>
      <w:hyperlink r:id="rId103" w:history="1">
        <w:r w:rsidRPr="00FB4FA6">
          <w:rPr>
            <w:rStyle w:val="Hyperlink"/>
            <w:szCs w:val="18"/>
            <w:lang w:val="en-US"/>
          </w:rPr>
          <w:t>https://www.facebook.com/officemohamyanmar/posts/2017923114899959</w:t>
        </w:r>
      </w:hyperlink>
      <w:r w:rsidRPr="00FB4FA6">
        <w:rPr>
          <w:lang w:val="en-US"/>
        </w:rPr>
        <w:t xml:space="preserve">, 14 September 2017: </w:t>
      </w:r>
      <w:hyperlink r:id="rId104" w:history="1">
        <w:r w:rsidRPr="00FB4FA6">
          <w:rPr>
            <w:rStyle w:val="Hyperlink"/>
            <w:szCs w:val="18"/>
            <w:lang w:val="en-US"/>
          </w:rPr>
          <w:t>https://www.facebook.com/officemohamyanmar/posts/2020568591302078</w:t>
        </w:r>
      </w:hyperlink>
      <w:r w:rsidRPr="00FB4FA6">
        <w:rPr>
          <w:lang w:val="en-US"/>
        </w:rPr>
        <w:t xml:space="preserve">. </w:t>
      </w:r>
    </w:p>
  </w:footnote>
  <w:footnote w:id="272">
    <w:p w14:paraId="750A8EF4" w14:textId="477E18C9"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Ben Dunant, “Tycoons on the Frontline of Rakhine Reconstruction,” Voice of America, 23 January 2018 (</w:t>
      </w:r>
      <w:hyperlink r:id="rId105" w:history="1">
        <w:r w:rsidRPr="00FB4FA6">
          <w:rPr>
            <w:rStyle w:val="Hyperlink"/>
            <w:color w:val="000000" w:themeColor="text1"/>
            <w:szCs w:val="18"/>
            <w:lang w:val="en-US"/>
          </w:rPr>
          <w:t>https://www.voanews.com/a/business-leaders-support-myanmar-reconstruction/4219898.html</w:t>
        </w:r>
      </w:hyperlink>
      <w:r w:rsidRPr="00FB4FA6">
        <w:rPr>
          <w:rStyle w:val="Hyperlink"/>
          <w:color w:val="000000" w:themeColor="text1"/>
          <w:szCs w:val="18"/>
          <w:lang w:val="en-US"/>
        </w:rPr>
        <w:t>)</w:t>
      </w:r>
    </w:p>
  </w:footnote>
  <w:footnote w:id="273">
    <w:p w14:paraId="311B2DF6" w14:textId="1C3FA2E7"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Ben Dunant, “Tycoons on the Frontline of Rakhine Reconstruction,” Voice of America, 23 January 2018 (</w:t>
      </w:r>
      <w:hyperlink r:id="rId106" w:history="1">
        <w:r w:rsidRPr="00FB4FA6">
          <w:rPr>
            <w:rStyle w:val="Hyperlink"/>
            <w:color w:val="000000" w:themeColor="text1"/>
            <w:szCs w:val="18"/>
            <w:lang w:val="en-US"/>
          </w:rPr>
          <w:t>https://www.voanews.com/a/business-leaders-support-myanmar-reconstruction/4219898.html</w:t>
        </w:r>
      </w:hyperlink>
      <w:r w:rsidRPr="00FB4FA6">
        <w:rPr>
          <w:rStyle w:val="Hyperlink"/>
          <w:color w:val="000000" w:themeColor="text1"/>
          <w:szCs w:val="18"/>
          <w:lang w:val="en-US"/>
        </w:rPr>
        <w:t>)</w:t>
      </w:r>
    </w:p>
  </w:footnote>
  <w:footnote w:id="274">
    <w:p w14:paraId="7ABF1200" w14:textId="57C43227"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A/HRC/39/CRP.2 paragraphs 1501, 1315.</w:t>
      </w:r>
    </w:p>
  </w:footnote>
  <w:footnote w:id="275">
    <w:p w14:paraId="7D1E033E" w14:textId="31A9EB45"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Ayeyarwady Foundation, “Ayeyarwady Foundation donated for Rakhine State” (</w:t>
      </w:r>
      <w:hyperlink r:id="rId107" w:history="1">
        <w:r w:rsidRPr="00FB4FA6">
          <w:rPr>
            <w:rStyle w:val="Hyperlink"/>
            <w:lang w:val="en-US"/>
          </w:rPr>
          <w:t>http://www.ayeyarwadyfoundation.org/en_US/ayeyarwady-foundation-donated-for-rakhine-state/</w:t>
        </w:r>
      </w:hyperlink>
      <w:r w:rsidRPr="00FB4FA6">
        <w:rPr>
          <w:lang w:val="en-US"/>
        </w:rPr>
        <w:t xml:space="preserve">) </w:t>
      </w:r>
    </w:p>
  </w:footnote>
  <w:footnote w:id="276">
    <w:p w14:paraId="1A153680" w14:textId="3AC46888"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The Republic of the Union of Myanmar, “Voices from Donation Ceremony for UEHRD,” State Counsellor Office 21 October 2017 (</w:t>
      </w:r>
      <w:hyperlink r:id="rId108" w:history="1">
        <w:r w:rsidRPr="00FB4FA6">
          <w:rPr>
            <w:rStyle w:val="Hyperlink"/>
            <w:lang w:val="en-US"/>
          </w:rPr>
          <w:t>https://www.statecounsellor.gov.mm/en/node/1185</w:t>
        </w:r>
      </w:hyperlink>
      <w:r w:rsidRPr="00FB4FA6">
        <w:rPr>
          <w:lang w:val="en-US"/>
        </w:rPr>
        <w:t>)</w:t>
      </w:r>
    </w:p>
  </w:footnote>
  <w:footnote w:id="277">
    <w:p w14:paraId="4107A8F9" w14:textId="19278F83"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Min Aung Khine, “DASSK visits Northern Rakhine in Unprecedented Trip,” The Irrawaddy, 2 November 2017 (</w:t>
      </w:r>
      <w:hyperlink r:id="rId109" w:history="1">
        <w:r w:rsidRPr="00FB4FA6">
          <w:rPr>
            <w:rStyle w:val="Hyperlink"/>
            <w:lang w:val="en-US"/>
          </w:rPr>
          <w:t>https://www.irrawaddy.com/news/burma/dassk-visits-northern-rakhine-unprecedented-trip.html</w:t>
        </w:r>
      </w:hyperlink>
      <w:r w:rsidRPr="00FB4FA6">
        <w:rPr>
          <w:lang w:val="en-US"/>
        </w:rPr>
        <w:t xml:space="preserve">) </w:t>
      </w:r>
    </w:p>
  </w:footnote>
  <w:footnote w:id="278">
    <w:p w14:paraId="349156D3" w14:textId="3FBC2569"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“Entire government institutions and people must defend the country with strong patriotism,” 2 September 2017 (https://www.senio</w:t>
      </w:r>
      <w:hyperlink r:id="rId110" w:history="1">
        <w:r w:rsidRPr="00FB4FA6">
          <w:rPr>
            <w:rStyle w:val="Hyperlink"/>
            <w:szCs w:val="18"/>
            <w:lang w:val="en-US"/>
          </w:rPr>
          <w:t>rgeneralminaunghlaing.com.mm/en/345/entire-government-institutions-and-people-must-defend-the-country-with-strong-patriotism/</w:t>
        </w:r>
      </w:hyperlink>
      <w:r w:rsidRPr="00FB4FA6">
        <w:rPr>
          <w:lang w:val="en-US"/>
        </w:rPr>
        <w:t>).</w:t>
      </w:r>
    </w:p>
  </w:footnote>
  <w:footnote w:id="279">
    <w:p w14:paraId="46BCAF4C" w14:textId="6069947E" w:rsidR="00646395" w:rsidRPr="00FB4FA6" w:rsidRDefault="00646395" w:rsidP="002A510E">
      <w:pPr>
        <w:pStyle w:val="FootnoteText"/>
        <w:rPr>
          <w:lang w:val="en-US" w:eastAsia="en-GB"/>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“Lack of country-loving spirits may lead to disunity and all citizens should have country-loving spirits, patriotic spirits and Myanmar spirits,” 11 September 2017 (</w:t>
      </w:r>
      <w:hyperlink r:id="rId111" w:history="1">
        <w:r w:rsidRPr="00FB4FA6">
          <w:rPr>
            <w:lang w:val="en-US"/>
          </w:rPr>
          <w:t>https://www.seniorgeneralminaunghlaing.com.mm/en/486/lack-of-country-loving-spirits-may-lead-to-disunity-and-all-citizens-should-have-country-loving-spirits-patriotic-spirits-and-myanmar-spirits/</w:t>
        </w:r>
      </w:hyperlink>
      <w:r w:rsidRPr="00FB4FA6">
        <w:rPr>
          <w:rStyle w:val="Hyperlink"/>
          <w:color w:val="000000" w:themeColor="text1"/>
          <w:szCs w:val="18"/>
          <w:lang w:val="en-US"/>
        </w:rPr>
        <w:t>).</w:t>
      </w:r>
      <w:r w:rsidRPr="00FB4FA6">
        <w:rPr>
          <w:lang w:val="en-US"/>
        </w:rPr>
        <w:t xml:space="preserve"> </w:t>
      </w:r>
    </w:p>
  </w:footnote>
  <w:footnote w:id="280">
    <w:p w14:paraId="4F9DDDDC" w14:textId="6D5F96AF" w:rsidR="00646395" w:rsidRPr="00FB4FA6" w:rsidRDefault="00646395" w:rsidP="002A510E">
      <w:pPr>
        <w:pStyle w:val="FootnoteText"/>
        <w:rPr>
          <w:highlight w:val="yellow"/>
          <w:lang w:val="en-US"/>
        </w:rPr>
      </w:pPr>
      <w:r w:rsidRPr="00FB4FA6">
        <w:rPr>
          <w:lang w:val="en-US"/>
        </w:rPr>
        <w:tab/>
      </w:r>
      <w:r w:rsidRPr="0000505C">
        <w:rPr>
          <w:rStyle w:val="FootnoteReference"/>
        </w:rPr>
        <w:footnoteRef/>
      </w:r>
      <w:r w:rsidRPr="00FB4FA6">
        <w:rPr>
          <w:lang w:val="en-US"/>
        </w:rPr>
        <w:tab/>
        <w:t xml:space="preserve">See Annex IV. List of donors and details of donations solicited by the Tatmadaw in September 2017. </w:t>
      </w:r>
    </w:p>
  </w:footnote>
  <w:footnote w:id="281">
    <w:p w14:paraId="7655264C" w14:textId="4C3597B7"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See Annex IV. List of donors and details of donations solicited by the Tatmadaw in September 2017.</w:t>
      </w:r>
    </w:p>
  </w:footnote>
  <w:footnote w:id="282">
    <w:p w14:paraId="3BAB2899" w14:textId="0F8B7A38"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Amnesty International, “Japan: Investigate brewer Kirin over payment to Myanmar military amid ethnic cleansing of Rohingya,” 14 June 2018 (</w:t>
      </w:r>
      <w:hyperlink r:id="rId112" w:history="1">
        <w:r w:rsidRPr="00FB4FA6">
          <w:rPr>
            <w:lang w:val="en-US"/>
          </w:rPr>
          <w:t>https://www.amnesty.org/en/press-releases/2018/06/japan-investigate-brewer-kirin-over-payments-to-myanmar-military-amid-ethnic-cleansing-of-rohingya/</w:t>
        </w:r>
      </w:hyperlink>
      <w:r w:rsidRPr="00FB4FA6">
        <w:rPr>
          <w:lang w:val="en-US"/>
        </w:rPr>
        <w:t>).</w:t>
      </w:r>
    </w:p>
  </w:footnote>
  <w:footnote w:id="283">
    <w:p w14:paraId="30413A25" w14:textId="55E1B681"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 xml:space="preserve">Kirin, “The Progress Updates Concerning </w:t>
      </w:r>
      <w:proofErr w:type="gramStart"/>
      <w:r w:rsidRPr="00FB4FA6">
        <w:rPr>
          <w:lang w:val="en-US"/>
        </w:rPr>
        <w:t>The</w:t>
      </w:r>
      <w:proofErr w:type="gramEnd"/>
      <w:r w:rsidRPr="00FB4FA6">
        <w:rPr>
          <w:lang w:val="en-US"/>
        </w:rPr>
        <w:t xml:space="preserve"> Letter from Amnesty International,” 14 December 2018 (</w:t>
      </w:r>
      <w:hyperlink r:id="rId113" w:history="1">
        <w:r w:rsidRPr="00FB4FA6">
          <w:rPr>
            <w:lang w:val="en-US"/>
          </w:rPr>
          <w:t>https://www.kirinholdings.co.jp/english/news/2018/1214_01.html</w:t>
        </w:r>
      </w:hyperlink>
      <w:r w:rsidRPr="00FB4FA6">
        <w:rPr>
          <w:lang w:val="en-US"/>
        </w:rPr>
        <w:t>).</w:t>
      </w:r>
    </w:p>
  </w:footnote>
  <w:footnote w:id="284">
    <w:p w14:paraId="516058A2" w14:textId="6E58F20B"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“Entire government institutions and people must defend the country with strong patriotism,” 2 September 2017 (</w:t>
      </w:r>
      <w:hyperlink r:id="rId114" w:history="1">
        <w:r w:rsidRPr="00FB4FA6">
          <w:rPr>
            <w:lang w:val="en-US"/>
          </w:rPr>
          <w:t>https://www.seniorgeneralminaunghlaing.com.mm/en/345/entire-government-institutions-and-people-must-defend-the-country-with-strong-patriotism/</w:t>
        </w:r>
      </w:hyperlink>
      <w:r w:rsidRPr="00FB4FA6">
        <w:rPr>
          <w:lang w:val="en-US"/>
        </w:rPr>
        <w:t>) Although the border fence is not explicitly mentioned in the report on the official website of Senior General Min Aung Hlaing Commander-in-Chief of Defence Services, because of the wording in a banner hung during the second ceremony, it may be inferred that the fence was mentioned during this first ceremony. A translation of the banner is as follows: “Second ceremony to present cash and kind to Security forces, departmental staff who risked their lives for national security and defence duties in Rakhine State, and the displaced natives who had to leave their homes due to the violent attacks of the ARSA extremist Bengali terrorists; and to erect the border fence.” (</w:t>
      </w:r>
      <w:hyperlink r:id="rId115" w:history="1">
        <w:r w:rsidRPr="00FB4FA6">
          <w:rPr>
            <w:rStyle w:val="Hyperlink"/>
            <w:szCs w:val="18"/>
            <w:lang w:val="en-US"/>
          </w:rPr>
          <w:t>http://www.seniorgeneralminaunghlaing.com/2017/09/cash-donations-will-be-used-in-areas.html?view=mosaic</w:t>
        </w:r>
      </w:hyperlink>
      <w:r w:rsidRPr="00FB4FA6">
        <w:rPr>
          <w:lang w:val="en-US"/>
        </w:rPr>
        <w:t>).</w:t>
      </w:r>
    </w:p>
  </w:footnote>
  <w:footnote w:id="285">
    <w:p w14:paraId="78352BB8" w14:textId="2981E941"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“Entire government institutions and people must defend the country with strong patriotism,” 2 September 2017 (</w:t>
      </w:r>
      <w:hyperlink r:id="rId116" w:history="1">
        <w:r w:rsidRPr="00FB4FA6">
          <w:rPr>
            <w:lang w:val="en-US"/>
          </w:rPr>
          <w:t>https://www.seniorgeneralminaunghlaing.com.mm/en/345/entire-government-institutions-and-people-must-defend-the-country-with-strong-patriotism/</w:t>
        </w:r>
      </w:hyperlink>
      <w:r w:rsidRPr="00FB4FA6">
        <w:rPr>
          <w:lang w:val="en-US"/>
        </w:rPr>
        <w:t>).</w:t>
      </w:r>
    </w:p>
  </w:footnote>
  <w:footnote w:id="286">
    <w:p w14:paraId="2ADB2F20" w14:textId="7BF9255A"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“Entire government institutions and people must defend the country with strong patriotism,” 2 September 2017 (</w:t>
      </w:r>
      <w:hyperlink r:id="rId117" w:history="1">
        <w:r w:rsidRPr="00FB4FA6">
          <w:rPr>
            <w:lang w:val="en-US"/>
          </w:rPr>
          <w:t>https://www.seniorgeneralminaunghlaing.com.mm/en/345/entire-government-institutions-and-people-must-defend-the-country-with-strong-patriotism/</w:t>
        </w:r>
      </w:hyperlink>
      <w:r w:rsidRPr="00FB4FA6">
        <w:rPr>
          <w:lang w:val="en-US"/>
        </w:rPr>
        <w:t>).</w:t>
      </w:r>
    </w:p>
  </w:footnote>
  <w:footnote w:id="287">
    <w:p w14:paraId="35ABAD13" w14:textId="367A59AE"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“Entire government institutions and people must defend the country with strong patriotism,” 2 September 2017 (</w:t>
      </w:r>
      <w:hyperlink r:id="rId118" w:history="1">
        <w:r w:rsidRPr="00FB4FA6">
          <w:rPr>
            <w:lang w:val="en-US"/>
          </w:rPr>
          <w:t>https://www.seniorgeneralminaunghlaing.com.mm/en/345/entire-government-institutions-and-people-must-defend-the-country-with-strong-patriotism/</w:t>
        </w:r>
      </w:hyperlink>
      <w:r w:rsidRPr="00FB4FA6">
        <w:rPr>
          <w:lang w:val="en-US"/>
        </w:rPr>
        <w:t>).</w:t>
      </w:r>
    </w:p>
  </w:footnote>
  <w:footnote w:id="288">
    <w:p w14:paraId="161B9290" w14:textId="4F608A9F"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“Lack of country-loving spirits may lead to disunity and all citizens should have country-loving spirits, patriotic spirits and Myanmar spirits,” 11 September 2017 (</w:t>
      </w:r>
      <w:hyperlink r:id="rId119" w:history="1">
        <w:r w:rsidRPr="00FB4FA6">
          <w:rPr>
            <w:lang w:val="en-US"/>
          </w:rPr>
          <w:t>https://www.seniorgeneralminaunghlaing.com.mm/en/486/lack-of-country-loving-spirits-may-lead-to-disunity-and-all-citizens-should-have-country-loving-spirits-patriotic-spirits-and-myanmar-spirits/</w:t>
        </w:r>
      </w:hyperlink>
      <w:r w:rsidRPr="00FB4FA6">
        <w:rPr>
          <w:rStyle w:val="Hyperlink"/>
          <w:color w:val="000000" w:themeColor="text1"/>
          <w:szCs w:val="18"/>
          <w:lang w:val="en-US"/>
        </w:rPr>
        <w:t>).</w:t>
      </w:r>
    </w:p>
  </w:footnote>
  <w:footnote w:id="289">
    <w:p w14:paraId="3AD25DED" w14:textId="19A0EF91"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“Lack of country-loving spirits may lead to disunity and all citizens should have country-loving spirits, patriotic spirits and Myanmar spirits,” 11 September 2017 (</w:t>
      </w:r>
      <w:hyperlink r:id="rId120" w:history="1">
        <w:r w:rsidRPr="00FB4FA6">
          <w:rPr>
            <w:lang w:val="en-US"/>
          </w:rPr>
          <w:t>https://www.seniorgeneralminaunghlaing.com.mm/en/486/lack-of-country-loving-spirits-may-lead-to-disunity-and-all-citizens-should-have-country-loving-spirits-patriotic-spirits-and-myanmar-spirits/</w:t>
        </w:r>
      </w:hyperlink>
      <w:r w:rsidRPr="00FB4FA6">
        <w:rPr>
          <w:rStyle w:val="Hyperlink"/>
          <w:color w:val="000000" w:themeColor="text1"/>
          <w:szCs w:val="18"/>
          <w:lang w:val="en-US"/>
        </w:rPr>
        <w:t>)</w:t>
      </w:r>
      <w:r w:rsidRPr="00FB4FA6">
        <w:rPr>
          <w:lang w:val="en-US"/>
        </w:rPr>
        <w:t>. See also Annex II.</w:t>
      </w:r>
      <w:r w:rsidRPr="00FB4FA6">
        <w:rPr>
          <w:lang w:val="en-US"/>
        </w:rPr>
        <w:tab/>
        <w:t>Myanmar Economic Holdings Limited (MEHL) and Myanmar Economic Corporation (MEC).</w:t>
      </w:r>
    </w:p>
  </w:footnote>
  <w:footnote w:id="290">
    <w:p w14:paraId="336A2F1B" w14:textId="7BE8CE8B" w:rsidR="00646395" w:rsidRPr="00FB4FA6" w:rsidRDefault="00646395" w:rsidP="002A510E">
      <w:pPr>
        <w:pStyle w:val="FootnoteText"/>
        <w:rPr>
          <w:lang w:val="en-US" w:eastAsia="en-GB"/>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“Cash donations will be used in the areas where help is really in need according to the wish of the donors,” 22 September 2017 (https://www.seniorgeneralminaunghlaing.com.mm/en/1410/sep-22-cash-donations-will-be-used-in-the-areas-where-help-is-really-in-need-according-to-the-wish-of-the-donors/).</w:t>
      </w:r>
    </w:p>
  </w:footnote>
  <w:footnote w:id="291">
    <w:p w14:paraId="0B9DE8C4" w14:textId="1DF6D3D4"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UCA News, “Nationalist Buddhist group banned again in Myanmar,” 23 July 2018 (</w:t>
      </w:r>
      <w:hyperlink r:id="rId121" w:history="1">
        <w:r w:rsidRPr="00FB4FA6">
          <w:rPr>
            <w:rStyle w:val="Hyperlink"/>
            <w:color w:val="000000" w:themeColor="text1"/>
            <w:szCs w:val="18"/>
            <w:lang w:val="en-US"/>
          </w:rPr>
          <w:t>https://www.ucanews.com/news/nationalist-buddhist-group-banned-again-in-myanmar/82894</w:t>
        </w:r>
      </w:hyperlink>
      <w:r w:rsidRPr="00FB4FA6">
        <w:rPr>
          <w:lang w:val="en-US"/>
        </w:rPr>
        <w:t>)</w:t>
      </w:r>
    </w:p>
  </w:footnote>
  <w:footnote w:id="292">
    <w:p w14:paraId="43F76565" w14:textId="631CE913"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See Annex IV. List of donors and details of donations solicited by the Tatmadaw in September 2017. Digital record 2003.</w:t>
      </w:r>
    </w:p>
  </w:footnote>
  <w:footnote w:id="293">
    <w:p w14:paraId="04F9A465" w14:textId="0105EFD6"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See Annex IV. List of donors and details of donations solicited by the Tatmadaw in September 2017. Digital record 2003.</w:t>
      </w:r>
    </w:p>
  </w:footnote>
  <w:footnote w:id="294">
    <w:p w14:paraId="78245BDA" w14:textId="62DE0C33"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The Mission notes that International Gateways Group of Company Ltd., is identified as a MEHL “partner” company on the official website of Senior General Commander-in-Chief Min Aung Hlaing, and as donating to the Tatmadaw on 27 March 2019 for Armed Forces Day. On file with the Mission.</w:t>
      </w:r>
    </w:p>
  </w:footnote>
  <w:footnote w:id="295">
    <w:p w14:paraId="25E4BDFF" w14:textId="3C76F965"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The New Light of Myanmar, “Secretary-1 accepts cash, gifts for Tatmadawmen discharging duty in far-flung forward areas,” 19 March 2001 (http://www.burmalibrary.org/NLM/archives/2001-03/msg00017.html).</w:t>
      </w:r>
    </w:p>
  </w:footnote>
  <w:footnote w:id="296">
    <w:p w14:paraId="5359A698" w14:textId="2D4F87A0"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See Annex IV. List of donors and details of donations solicited by the Tatmadaw in September 2017.</w:t>
      </w:r>
    </w:p>
  </w:footnote>
  <w:footnote w:id="297">
    <w:p w14:paraId="3158EF95" w14:textId="3F2292F6"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See Annex IV. List of donors and details of donations solicited by the Tatmadaw in September 2017.</w:t>
      </w:r>
    </w:p>
  </w:footnote>
  <w:footnote w:id="298">
    <w:p w14:paraId="3BEC0337" w14:textId="1BA1F04A"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See Annex IV. List of donors and details of donations solicited by the Tatmadaw in September 2017.</w:t>
      </w:r>
    </w:p>
  </w:footnote>
  <w:footnote w:id="299">
    <w:p w14:paraId="684437E2" w14:textId="36B153D6"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See Annex IV. List of donors and details of donations solicited by the Tatmadaw in September 2017.</w:t>
      </w:r>
    </w:p>
  </w:footnote>
  <w:footnote w:id="300">
    <w:p w14:paraId="1C20D051" w14:textId="1C6C49F2"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 xml:space="preserve">Eg. KBZ Group’s Brighter Future Foundation, Max Myanmar’s Ayeyarwady Foundation </w:t>
      </w:r>
    </w:p>
  </w:footnote>
  <w:footnote w:id="301">
    <w:p w14:paraId="31E46687" w14:textId="5158416B" w:rsidR="00646395" w:rsidRPr="006D1F11" w:rsidRDefault="00646395" w:rsidP="002A510E">
      <w:pPr>
        <w:pStyle w:val="FootnoteText"/>
        <w:rPr>
          <w:lang w:val="en-US"/>
        </w:rPr>
      </w:pPr>
      <w:r w:rsidRPr="00FB4FA6">
        <w:rPr>
          <w:lang w:val="en-US"/>
        </w:rPr>
        <w:tab/>
      </w:r>
      <w:r w:rsidRPr="0000505C">
        <w:rPr>
          <w:rStyle w:val="FootnoteReference"/>
        </w:rPr>
        <w:footnoteRef/>
      </w:r>
      <w:r w:rsidRPr="00FB4FA6">
        <w:rPr>
          <w:lang w:val="en-US"/>
        </w:rPr>
        <w:tab/>
      </w:r>
      <w:r w:rsidRPr="006D1F11">
        <w:rPr>
          <w:lang w:val="en-US"/>
        </w:rPr>
        <w:t xml:space="preserve">Mission </w:t>
      </w:r>
      <w:r w:rsidRPr="00FB4FA6">
        <w:rPr>
          <w:lang w:val="en-US"/>
        </w:rPr>
        <w:t>research</w:t>
      </w:r>
      <w:r w:rsidRPr="006D1F11">
        <w:rPr>
          <w:lang w:val="en-US"/>
        </w:rPr>
        <w:t xml:space="preserve"> has identified 47 companies in which the Aung </w:t>
      </w:r>
      <w:proofErr w:type="gramStart"/>
      <w:r w:rsidRPr="006D1F11">
        <w:rPr>
          <w:lang w:val="en-US"/>
        </w:rPr>
        <w:t>Ko</w:t>
      </w:r>
      <w:proofErr w:type="gramEnd"/>
      <w:r w:rsidRPr="006D1F11">
        <w:rPr>
          <w:lang w:val="en-US"/>
        </w:rPr>
        <w:t xml:space="preserve"> Win, the owner of the KBZ Group serves as an officer, and another 23 companies in which his wife, Daw Nang Than Htwe, serves as an officer. This information is on file with the Mission. </w:t>
      </w:r>
    </w:p>
  </w:footnote>
  <w:footnote w:id="302">
    <w:p w14:paraId="223E1E3D" w14:textId="6B68DE59"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 xml:space="preserve">Global Witness, “Jade: Myanmar’s Big State Secret,” 23 October 2015. </w:t>
      </w:r>
    </w:p>
  </w:footnote>
  <w:footnote w:id="303">
    <w:p w14:paraId="5E677C5A" w14:textId="77777777"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Mratt Kyaw Thu, “Security, infrastructure in northern Rakhine receives massive cash boost after refugee exodus,” Frontier Myanmar, 11 October 2017 (</w:t>
      </w:r>
      <w:hyperlink r:id="rId122" w:history="1">
        <w:r w:rsidRPr="00FB4FA6">
          <w:rPr>
            <w:rStyle w:val="Hyperlink"/>
            <w:szCs w:val="18"/>
            <w:lang w:val="en-US"/>
          </w:rPr>
          <w:t>https://frontiermyanmar.net/en/security-infrastructure-in-northern-rakhine-receives-massive-cash-boost-after-refugee-exodus</w:t>
        </w:r>
      </w:hyperlink>
      <w:r w:rsidRPr="00FB4FA6">
        <w:rPr>
          <w:rStyle w:val="Hyperlink"/>
          <w:color w:val="000000" w:themeColor="text1"/>
          <w:szCs w:val="18"/>
          <w:lang w:val="en-US"/>
        </w:rPr>
        <w:t>).</w:t>
      </w:r>
    </w:p>
  </w:footnote>
  <w:footnote w:id="304">
    <w:p w14:paraId="441AD1CB" w14:textId="61D56E83"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Ye Mon, “As possible restart of Tigyit coal plant looms, opposition rallies,” The Myanmar Times, 23 January 2017 (</w:t>
      </w:r>
      <w:hyperlink r:id="rId123" w:history="1">
        <w:r w:rsidRPr="00FB4FA6">
          <w:rPr>
            <w:rStyle w:val="Hyperlink"/>
            <w:color w:val="000000" w:themeColor="text1"/>
            <w:szCs w:val="18"/>
            <w:lang w:val="en-US"/>
          </w:rPr>
          <w:t>https://www.mmtimes.com/national-news/24647-as-possible-restart-of-tigyit-coal-plant-looms-opposition-rallies.html</w:t>
        </w:r>
      </w:hyperlink>
      <w:r w:rsidRPr="00FB4FA6">
        <w:rPr>
          <w:lang w:val="en-US"/>
        </w:rPr>
        <w:t>).</w:t>
      </w:r>
    </w:p>
  </w:footnote>
  <w:footnote w:id="305">
    <w:p w14:paraId="53EF2519" w14:textId="1D9FFBE5"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See Annex IV. List of donors and details of donations solicited by the Tatmadaw in September 2017.</w:t>
      </w:r>
    </w:p>
  </w:footnote>
  <w:footnote w:id="306">
    <w:p w14:paraId="186F0D72" w14:textId="7F5F4CFE"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See Annex IV. List of donors and details of donations solicited by the Tatmadaw in September 2017.</w:t>
      </w:r>
    </w:p>
  </w:footnote>
  <w:footnote w:id="307">
    <w:p w14:paraId="77638E53" w14:textId="6D1E3579"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UCA News, “Nationalist Buddhist group banned again in Myanmar,” 23 July 2018 (</w:t>
      </w:r>
      <w:hyperlink r:id="rId124" w:history="1">
        <w:r w:rsidRPr="00FB4FA6">
          <w:rPr>
            <w:rStyle w:val="Hyperlink"/>
            <w:color w:val="000000" w:themeColor="text1"/>
            <w:szCs w:val="18"/>
            <w:lang w:val="en-US"/>
          </w:rPr>
          <w:t>https://www.ucanews.com/news/nationalist-buddhist-group-banned-again-in-myanmar/82894</w:t>
        </w:r>
      </w:hyperlink>
      <w:r w:rsidRPr="00FB4FA6">
        <w:rPr>
          <w:lang w:val="en-US"/>
        </w:rPr>
        <w:t>); See Annex IV. List of donors and details of donations solicited by the Tatmadaw in September 2017.</w:t>
      </w:r>
    </w:p>
  </w:footnote>
  <w:footnote w:id="308">
    <w:p w14:paraId="41580408" w14:textId="4E376E3F"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 xml:space="preserve">A/HRC/39/CRP.2, paragraph 738. </w:t>
      </w:r>
    </w:p>
  </w:footnote>
  <w:footnote w:id="309">
    <w:p w14:paraId="689F86BD" w14:textId="06ED5E25"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DI-011, K-106, DM-002. DI-011, K-101, K-106, DM-002. See also C4ADS, “</w:t>
      </w:r>
      <w:r w:rsidRPr="00FB4FA6">
        <w:rPr>
          <w:iCs/>
          <w:lang w:val="en-US"/>
        </w:rPr>
        <w:t>Sticks and Stones: Hate Speech Narratives and Facilitators in Myanmar</w:t>
      </w:r>
      <w:r w:rsidRPr="00FB4FA6">
        <w:rPr>
          <w:lang w:val="en-US"/>
        </w:rPr>
        <w:t>,” 2016 (</w:t>
      </w:r>
      <w:hyperlink r:id="rId125" w:history="1">
        <w:r w:rsidRPr="00FB4FA6">
          <w:rPr>
            <w:rStyle w:val="Hyperlink"/>
            <w:color w:val="000000" w:themeColor="text1"/>
            <w:szCs w:val="18"/>
            <w:lang w:val="en-US"/>
          </w:rPr>
          <w:t>http://www.burmapartnership.org/wp-content/uploads/2016/02/SticksandStones.pdf</w:t>
        </w:r>
      </w:hyperlink>
      <w:r w:rsidRPr="00FB4FA6">
        <w:rPr>
          <w:lang w:val="en-US"/>
        </w:rPr>
        <w:t xml:space="preserve">). </w:t>
      </w:r>
    </w:p>
  </w:footnote>
  <w:footnote w:id="310">
    <w:p w14:paraId="1059968D" w14:textId="13A53A3F" w:rsidR="00646395" w:rsidRPr="006D1F11" w:rsidRDefault="00646395" w:rsidP="002A510E">
      <w:pPr>
        <w:pStyle w:val="FootnoteText"/>
        <w:rPr>
          <w:lang w:val="en-US"/>
        </w:rPr>
      </w:pPr>
      <w:r w:rsidRPr="00FB4FA6">
        <w:rPr>
          <w:lang w:val="en-US"/>
        </w:rPr>
        <w:tab/>
      </w:r>
      <w:r w:rsidRPr="0000505C">
        <w:rPr>
          <w:rStyle w:val="FootnoteReference"/>
        </w:rPr>
        <w:footnoteRef/>
      </w:r>
      <w:r w:rsidRPr="00FB4FA6">
        <w:rPr>
          <w:lang w:val="en-US"/>
        </w:rPr>
        <w:tab/>
        <w:t xml:space="preserve">A/HRC/39/CRP.2, </w:t>
      </w:r>
      <w:r w:rsidRPr="006D1F11">
        <w:rPr>
          <w:lang w:val="en-US"/>
        </w:rPr>
        <w:t>paragraph 1511.</w:t>
      </w:r>
    </w:p>
  </w:footnote>
  <w:footnote w:id="311">
    <w:p w14:paraId="57F1576A" w14:textId="5F4C149F"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 xml:space="preserve">A/HRC/39/CRP.2, </w:t>
      </w:r>
      <w:r w:rsidRPr="006D1F11">
        <w:rPr>
          <w:lang w:val="en-US"/>
        </w:rPr>
        <w:t>paragraph 1499-1502.</w:t>
      </w:r>
    </w:p>
  </w:footnote>
  <w:footnote w:id="312">
    <w:p w14:paraId="60B34FED" w14:textId="5500B6F3"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r>
      <w:r w:rsidRPr="00FB4FA6">
        <w:rPr>
          <w:lang w:val="en-US" w:eastAsia="en-CA"/>
        </w:rPr>
        <w:t xml:space="preserve">Decision on the Confirmation of Charges, </w:t>
      </w:r>
      <w:r w:rsidRPr="00FB4FA6">
        <w:rPr>
          <w:i/>
          <w:lang w:val="en-US" w:eastAsia="en-CA"/>
        </w:rPr>
        <w:t>F</w:t>
      </w:r>
      <w:r w:rsidRPr="00FB4FA6">
        <w:rPr>
          <w:i/>
          <w:lang w:val="en-US"/>
        </w:rPr>
        <w:t>rancis Kirimi Muthaura, Uhuru Muigai Kenyatta and Mohammed Hussein Ali</w:t>
      </w:r>
      <w:r w:rsidRPr="00FB4FA6">
        <w:rPr>
          <w:i/>
          <w:lang w:val="en-US" w:eastAsia="en-CA"/>
        </w:rPr>
        <w:t xml:space="preserve"> </w:t>
      </w:r>
      <w:r w:rsidRPr="00FB4FA6">
        <w:rPr>
          <w:lang w:val="en-US" w:eastAsia="en-CA"/>
        </w:rPr>
        <w:t>(</w:t>
      </w:r>
      <w:r w:rsidRPr="00FB4FA6">
        <w:rPr>
          <w:lang w:val="en-US"/>
        </w:rPr>
        <w:t xml:space="preserve">CC-01/09-02/11), Pre-Trial Chamber II, 23 January 2012, § 269; Judgment, </w:t>
      </w:r>
      <w:r w:rsidRPr="00FB4FA6">
        <w:rPr>
          <w:rStyle w:val="Strong"/>
          <w:b w:val="0"/>
          <w:i/>
          <w:szCs w:val="18"/>
          <w:lang w:val="en-US"/>
        </w:rPr>
        <w:t>Stanišić and Župljanin</w:t>
      </w:r>
      <w:r w:rsidRPr="00FB4FA6">
        <w:rPr>
          <w:rStyle w:val="Strong"/>
          <w:b w:val="0"/>
          <w:szCs w:val="18"/>
          <w:lang w:val="en-US"/>
        </w:rPr>
        <w:t xml:space="preserve"> (IT-08-91-T), Trial Chamber, 27 March 2013, § 58; </w:t>
      </w:r>
      <w:r w:rsidRPr="00FB4FA6">
        <w:rPr>
          <w:iCs/>
          <w:lang w:val="en-US" w:eastAsia="en-CA"/>
        </w:rPr>
        <w:t>Judgement</w:t>
      </w:r>
      <w:r w:rsidRPr="00FB4FA6">
        <w:rPr>
          <w:lang w:val="en-US"/>
        </w:rPr>
        <w:t xml:space="preserve">, </w:t>
      </w:r>
      <w:r w:rsidRPr="00FB4FA6">
        <w:rPr>
          <w:i/>
          <w:iCs/>
          <w:lang w:val="en-US" w:eastAsia="en-CA"/>
        </w:rPr>
        <w:t>Case 002/01</w:t>
      </w:r>
      <w:r w:rsidRPr="00FB4FA6">
        <w:rPr>
          <w:iCs/>
          <w:lang w:val="en-US" w:eastAsia="en-CA"/>
        </w:rPr>
        <w:t xml:space="preserve"> (</w:t>
      </w:r>
      <w:r w:rsidRPr="00FB4FA6">
        <w:rPr>
          <w:lang w:val="en-US" w:eastAsia="en-CA"/>
        </w:rPr>
        <w:t>Case File No. 002/19-09-2007/ECCC/TC), Trial Chamber, 7 August 2014, §§ 436-437;</w:t>
      </w:r>
      <w:r w:rsidRPr="00FB4FA6">
        <w:rPr>
          <w:lang w:val="en-US"/>
        </w:rPr>
        <w:t xml:space="preserve"> </w:t>
      </w:r>
      <w:r w:rsidRPr="00FB4FA6">
        <w:rPr>
          <w:lang w:val="en-US" w:eastAsia="en-CA"/>
        </w:rPr>
        <w:t xml:space="preserve">Judgment, </w:t>
      </w:r>
      <w:r w:rsidRPr="00FB4FA6">
        <w:rPr>
          <w:i/>
          <w:lang w:val="en-US" w:eastAsia="en-CA"/>
        </w:rPr>
        <w:t>Case 002/01</w:t>
      </w:r>
      <w:r w:rsidRPr="00FB4FA6">
        <w:rPr>
          <w:lang w:val="en-US" w:eastAsia="en-CA"/>
        </w:rPr>
        <w:t xml:space="preserve"> (Case File No. 002/19-09-2007-ECCC/SC), Supreme Court Chamber, November 23, 2016, §§ 576-580</w:t>
      </w:r>
      <w:r w:rsidRPr="00FB4FA6">
        <w:rPr>
          <w:lang w:val="en-US"/>
        </w:rPr>
        <w:t>.</w:t>
      </w:r>
    </w:p>
  </w:footnote>
  <w:footnote w:id="313">
    <w:p w14:paraId="5A0E2FCE" w14:textId="2B25DD13"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 xml:space="preserve">The war crime for inhumane treatment is related to international armed conflicts; the equivalent for non-international armed conflicts is called cruel treatment; both are considered similar in gravity as another war crime called wilfully causing great suffering or serious injury to body or health, Judgment, </w:t>
      </w:r>
      <w:r w:rsidRPr="00FB4FA6">
        <w:rPr>
          <w:rStyle w:val="Strong"/>
          <w:b w:val="0"/>
          <w:i/>
          <w:iCs/>
          <w:szCs w:val="18"/>
          <w:lang w:val="en-US"/>
        </w:rPr>
        <w:t xml:space="preserve">Jelisić </w:t>
      </w:r>
      <w:r w:rsidRPr="00FB4FA6">
        <w:rPr>
          <w:lang w:val="en-US"/>
        </w:rPr>
        <w:t xml:space="preserve">(IT-95-10-T), Trial Chamber, 14 December 1999, § 52; Judgment, </w:t>
      </w:r>
      <w:r w:rsidRPr="00FB4FA6">
        <w:rPr>
          <w:rStyle w:val="Strong"/>
          <w:b w:val="0"/>
          <w:i/>
          <w:iCs/>
          <w:szCs w:val="18"/>
          <w:lang w:val="en-US"/>
        </w:rPr>
        <w:t>Naletilić &amp; Martinović</w:t>
      </w:r>
      <w:r w:rsidRPr="00FB4FA6">
        <w:rPr>
          <w:lang w:val="en-US"/>
        </w:rPr>
        <w:t xml:space="preserve"> (IT-98-34-T), Trial Chamber, 31 March 2003, § 246; Judgment, </w:t>
      </w:r>
      <w:r w:rsidRPr="00FB4FA6">
        <w:rPr>
          <w:i/>
          <w:iCs/>
          <w:lang w:val="en-US"/>
        </w:rPr>
        <w:t>Gotovina et al.</w:t>
      </w:r>
      <w:r w:rsidRPr="00FB4FA6">
        <w:rPr>
          <w:lang w:val="en-US"/>
        </w:rPr>
        <w:t xml:space="preserve"> (</w:t>
      </w:r>
      <w:r w:rsidRPr="00FB4FA6">
        <w:rPr>
          <w:lang w:val="en-US" w:eastAsia="en-CA"/>
        </w:rPr>
        <w:t xml:space="preserve">IT-06-90-T), Trial Chamber, 15 April 2011, </w:t>
      </w:r>
      <w:r w:rsidRPr="00FB4FA6">
        <w:rPr>
          <w:lang w:val="en-US"/>
        </w:rPr>
        <w:t xml:space="preserve">§ 1791; </w:t>
      </w:r>
      <w:r w:rsidRPr="00FB4FA6">
        <w:rPr>
          <w:lang w:val="en-US" w:eastAsia="en-CA"/>
        </w:rPr>
        <w:t xml:space="preserve">Judgment </w:t>
      </w:r>
      <w:r w:rsidRPr="00FB4FA6">
        <w:rPr>
          <w:i/>
          <w:iCs/>
          <w:lang w:val="en-US" w:eastAsia="en-CA"/>
        </w:rPr>
        <w:t>N</w:t>
      </w:r>
      <w:r w:rsidRPr="00FB4FA6">
        <w:rPr>
          <w:i/>
          <w:iCs/>
          <w:lang w:val="en-US"/>
        </w:rPr>
        <w:t>yiramasuhuko et al.</w:t>
      </w:r>
      <w:r w:rsidRPr="00FB4FA6">
        <w:rPr>
          <w:lang w:val="en-US"/>
        </w:rPr>
        <w:t xml:space="preserve"> (ICTR-98-42-T), Trial Chamber, 24 June 2011, § 6127; Judgment, </w:t>
      </w:r>
      <w:r w:rsidRPr="00FB4FA6">
        <w:rPr>
          <w:i/>
          <w:iCs/>
          <w:lang w:val="en-US"/>
        </w:rPr>
        <w:t>Perišić</w:t>
      </w:r>
      <w:r w:rsidRPr="00FB4FA6">
        <w:rPr>
          <w:lang w:val="en-US"/>
        </w:rPr>
        <w:t xml:space="preserve"> (</w:t>
      </w:r>
      <w:r w:rsidRPr="006D1F11">
        <w:rPr>
          <w:lang w:val="en-US"/>
        </w:rPr>
        <w:t xml:space="preserve">IT-04-81-T), Trial Chamber, 6 September 2011, § 111; </w:t>
      </w:r>
      <w:r w:rsidRPr="00FB4FA6">
        <w:rPr>
          <w:lang w:val="en-US"/>
        </w:rPr>
        <w:t xml:space="preserve">Judgment, </w:t>
      </w:r>
      <w:r w:rsidRPr="00FB4FA6">
        <w:rPr>
          <w:i/>
          <w:lang w:val="en-US"/>
        </w:rPr>
        <w:t>Taylor</w:t>
      </w:r>
      <w:r w:rsidRPr="00FB4FA6">
        <w:rPr>
          <w:lang w:val="en-US"/>
        </w:rPr>
        <w:t xml:space="preserve"> (SCSL-03-01-T), Trial Chamber, 18 May 2012, § 418-421; Judgment, </w:t>
      </w:r>
      <w:r w:rsidRPr="00FB4FA6">
        <w:rPr>
          <w:i/>
          <w:iCs/>
          <w:lang w:val="en-US"/>
        </w:rPr>
        <w:t>Haradinaj et al.</w:t>
      </w:r>
      <w:r w:rsidRPr="00FB4FA6">
        <w:rPr>
          <w:lang w:val="en-US"/>
        </w:rPr>
        <w:t xml:space="preserve"> (IT-04-84</w:t>
      </w:r>
      <w:r w:rsidRPr="00FB4FA6">
        <w:rPr>
          <w:i/>
          <w:lang w:val="en-US"/>
        </w:rPr>
        <w:t>bis</w:t>
      </w:r>
      <w:r w:rsidRPr="00FB4FA6">
        <w:rPr>
          <w:lang w:val="en-US"/>
        </w:rPr>
        <w:t xml:space="preserve">-T), Trial Chamber, 29 November 2012, § 422; Judgment, </w:t>
      </w:r>
      <w:r w:rsidRPr="00FB4FA6">
        <w:rPr>
          <w:i/>
          <w:lang w:val="en-US"/>
        </w:rPr>
        <w:t>Lukić</w:t>
      </w:r>
      <w:r w:rsidRPr="00FB4FA6">
        <w:rPr>
          <w:lang w:val="en-US"/>
        </w:rPr>
        <w:t xml:space="preserve"> (IT-98-32/1-A), Appeals Chamber, 4 December 2012, § 631; Judgment, </w:t>
      </w:r>
      <w:r w:rsidRPr="00FB4FA6">
        <w:rPr>
          <w:i/>
          <w:lang w:val="en-US"/>
        </w:rPr>
        <w:t>Tolimir</w:t>
      </w:r>
      <w:r w:rsidRPr="00FB4FA6">
        <w:rPr>
          <w:lang w:val="en-US"/>
        </w:rPr>
        <w:t xml:space="preserve"> (</w:t>
      </w:r>
      <w:r w:rsidRPr="00FB4FA6">
        <w:rPr>
          <w:lang w:val="en-US" w:eastAsia="en-CA"/>
        </w:rPr>
        <w:t xml:space="preserve">IT-05-88/2-T), Trial Chamber, 12 December 2012, </w:t>
      </w:r>
      <w:r w:rsidRPr="00FB4FA6">
        <w:rPr>
          <w:lang w:val="en-US"/>
        </w:rPr>
        <w:t xml:space="preserve">§ 853; Judgment, </w:t>
      </w:r>
      <w:r w:rsidRPr="00FB4FA6">
        <w:rPr>
          <w:rStyle w:val="Strong"/>
          <w:b w:val="0"/>
          <w:i/>
          <w:szCs w:val="18"/>
          <w:lang w:val="en-US"/>
        </w:rPr>
        <w:t xml:space="preserve">Prlić </w:t>
      </w:r>
      <w:r w:rsidRPr="00FB4FA6">
        <w:rPr>
          <w:rStyle w:val="Strong"/>
          <w:b w:val="0"/>
          <w:i/>
          <w:iCs/>
          <w:szCs w:val="18"/>
          <w:lang w:val="en-US"/>
        </w:rPr>
        <w:t>et al.</w:t>
      </w:r>
      <w:r w:rsidRPr="00FB4FA6">
        <w:rPr>
          <w:rStyle w:val="Strong"/>
          <w:b w:val="0"/>
          <w:szCs w:val="18"/>
          <w:lang w:val="en-US"/>
        </w:rPr>
        <w:t xml:space="preserve"> (IT-04-74), Trial Chamber, 29 May 2013, §§ 77 and 148;</w:t>
      </w:r>
      <w:r w:rsidRPr="00FB4FA6">
        <w:rPr>
          <w:lang w:val="en-US"/>
        </w:rPr>
        <w:t xml:space="preserve"> </w:t>
      </w:r>
      <w:r w:rsidRPr="00FB4FA6">
        <w:rPr>
          <w:rStyle w:val="Strong"/>
          <w:b w:val="0"/>
          <w:szCs w:val="18"/>
          <w:lang w:val="en-US"/>
        </w:rPr>
        <w:t xml:space="preserve">Judgment, </w:t>
      </w:r>
      <w:r w:rsidRPr="00FB4FA6">
        <w:rPr>
          <w:rStyle w:val="Strong"/>
          <w:b w:val="0"/>
          <w:i/>
          <w:szCs w:val="18"/>
          <w:lang w:val="en-US"/>
        </w:rPr>
        <w:t>Karadžić</w:t>
      </w:r>
      <w:r w:rsidRPr="00FB4FA6">
        <w:rPr>
          <w:rStyle w:val="Strong"/>
          <w:b w:val="0"/>
          <w:szCs w:val="18"/>
          <w:lang w:val="en-US"/>
        </w:rPr>
        <w:t xml:space="preserve"> (IT-95-5/18-T), Trial Chamber, March 24, 2016, § 504;</w:t>
      </w:r>
      <w:r w:rsidRPr="00FB4FA6">
        <w:rPr>
          <w:lang w:val="en-US"/>
        </w:rPr>
        <w:t xml:space="preserve"> Judgment, </w:t>
      </w:r>
      <w:r w:rsidRPr="00FB4FA6">
        <w:rPr>
          <w:i/>
          <w:lang w:val="en-US"/>
        </w:rPr>
        <w:t>Habré</w:t>
      </w:r>
      <w:r w:rsidRPr="00FB4FA6">
        <w:rPr>
          <w:lang w:val="en-US"/>
        </w:rPr>
        <w:t xml:space="preserve">, EAC, TC, May 30, 2016, §§ 1590-1593; Judgment, </w:t>
      </w:r>
      <w:r w:rsidRPr="00FB4FA6">
        <w:rPr>
          <w:i/>
          <w:lang w:val="en-US"/>
        </w:rPr>
        <w:t>Case 002/01</w:t>
      </w:r>
      <w:r w:rsidRPr="00FB4FA6">
        <w:rPr>
          <w:lang w:val="en-US"/>
        </w:rPr>
        <w:t xml:space="preserve"> (Case File No. 002/19-09-2007-ECCC/SC), Supreme Court Chamber, November 23, 2016, §580; </w:t>
      </w:r>
      <w:r w:rsidRPr="00FB4FA6">
        <w:rPr>
          <w:bCs/>
          <w:lang w:val="en-US"/>
        </w:rPr>
        <w:t xml:space="preserve">Judgment, </w:t>
      </w:r>
      <w:r w:rsidRPr="00FB4FA6">
        <w:rPr>
          <w:bCs/>
          <w:i/>
          <w:lang w:val="en-US"/>
        </w:rPr>
        <w:t>Mladić</w:t>
      </w:r>
      <w:r w:rsidRPr="00FB4FA6">
        <w:rPr>
          <w:bCs/>
          <w:lang w:val="en-US"/>
        </w:rPr>
        <w:t xml:space="preserve">, (IT-09-92-T), Trial Chamber, November 22, 2017, § 3233; </w:t>
      </w:r>
      <w:r w:rsidRPr="006D1F11">
        <w:rPr>
          <w:lang w:val="en-US"/>
        </w:rPr>
        <w:t xml:space="preserve">the situation is slightly different under the ICC Statute where the war crimes of inhumane treatment and cruel treatment have the same level of suffering as torture, namely severe, while the war crime (in international armed conflicts) of willfully causing great suffering had the lower level of suffering, namely great, see </w:t>
      </w:r>
      <w:r w:rsidRPr="00FB4FA6">
        <w:rPr>
          <w:lang w:val="en-US"/>
        </w:rPr>
        <w:t xml:space="preserve">the ICC Elements of Crimes document under articles 8(2)(a)(ii)-2, 8(2)(a)(iii) and 8(2)(c)(i)-3. </w:t>
      </w:r>
    </w:p>
  </w:footnote>
  <w:footnote w:id="314">
    <w:p w14:paraId="6D4CE393" w14:textId="1A321342" w:rsidR="00646395" w:rsidRPr="00FB4FA6" w:rsidRDefault="00646395" w:rsidP="002A510E">
      <w:pPr>
        <w:pStyle w:val="FootnoteText"/>
        <w:rPr>
          <w:lang w:val="en-US" w:eastAsia="en-CA"/>
        </w:rPr>
      </w:pPr>
      <w:r w:rsidRPr="00FB4FA6">
        <w:rPr>
          <w:lang w:val="en-US"/>
        </w:rPr>
        <w:tab/>
      </w:r>
      <w:r w:rsidRPr="0000505C">
        <w:rPr>
          <w:rStyle w:val="FootnoteReference"/>
        </w:rPr>
        <w:footnoteRef/>
      </w:r>
      <w:r w:rsidRPr="00FB4FA6">
        <w:rPr>
          <w:lang w:val="en-US"/>
        </w:rPr>
        <w:tab/>
        <w:t xml:space="preserve">Judgment, </w:t>
      </w:r>
      <w:r w:rsidRPr="00FB4FA6">
        <w:rPr>
          <w:rStyle w:val="Strong"/>
          <w:b w:val="0"/>
          <w:szCs w:val="18"/>
          <w:lang w:val="en-US"/>
        </w:rPr>
        <w:t>Blagojević &amp; Jokić (IT-02-60), Trial Chamber, 17</w:t>
      </w:r>
      <w:r w:rsidRPr="00FB4FA6">
        <w:rPr>
          <w:lang w:val="en-US" w:eastAsia="en-CA"/>
        </w:rPr>
        <w:t xml:space="preserve"> January 2005, § 586; </w:t>
      </w:r>
      <w:r w:rsidRPr="00FB4FA6">
        <w:rPr>
          <w:lang w:val="en-US"/>
        </w:rPr>
        <w:t>Judgment, Tolimir (</w:t>
      </w:r>
      <w:r w:rsidRPr="00FB4FA6">
        <w:rPr>
          <w:lang w:val="en-US" w:eastAsia="en-CA"/>
        </w:rPr>
        <w:t xml:space="preserve">IT-05-88/2-T), Trial Chamber, 12 December 2012, </w:t>
      </w:r>
      <w:r w:rsidRPr="00FB4FA6">
        <w:rPr>
          <w:lang w:val="en-US"/>
        </w:rPr>
        <w:t xml:space="preserve">§ 854; Judgment, </w:t>
      </w:r>
      <w:r w:rsidRPr="00FB4FA6">
        <w:rPr>
          <w:rStyle w:val="Strong"/>
          <w:b w:val="0"/>
          <w:szCs w:val="18"/>
          <w:lang w:val="en-US"/>
        </w:rPr>
        <w:t xml:space="preserve">Stanišić and Župljanin (IT-08-91-T), Trial Chamber, 27 March 2013, § 59; </w:t>
      </w:r>
      <w:r w:rsidRPr="00FB4FA6">
        <w:rPr>
          <w:lang w:val="en-US"/>
        </w:rPr>
        <w:t xml:space="preserve">Judgment, </w:t>
      </w:r>
      <w:r w:rsidRPr="00FB4FA6">
        <w:rPr>
          <w:rStyle w:val="Strong"/>
          <w:b w:val="0"/>
          <w:szCs w:val="18"/>
          <w:lang w:val="en-US"/>
        </w:rPr>
        <w:t xml:space="preserve">Prlić et al. (IT-04-74), Trial Chamber, 29 May 2013, §§ 78 and 119; </w:t>
      </w:r>
      <w:r w:rsidRPr="00FB4FA6">
        <w:rPr>
          <w:iCs/>
          <w:lang w:val="en-US" w:eastAsia="en-CA"/>
        </w:rPr>
        <w:t>Judgement</w:t>
      </w:r>
      <w:r w:rsidRPr="00FB4FA6">
        <w:rPr>
          <w:lang w:val="en-US"/>
        </w:rPr>
        <w:t xml:space="preserve">, </w:t>
      </w:r>
      <w:r w:rsidRPr="00FB4FA6">
        <w:rPr>
          <w:iCs/>
          <w:lang w:val="en-US" w:eastAsia="en-CA"/>
        </w:rPr>
        <w:t>Case 002/01 (</w:t>
      </w:r>
      <w:r w:rsidRPr="00FB4FA6">
        <w:rPr>
          <w:lang w:val="en-US" w:eastAsia="en-CA"/>
        </w:rPr>
        <w:t>Case File No. 002/19-09-2007/ECCC/TC), Trial Chamber, 7 August 2014, §§ 438-439.</w:t>
      </w:r>
    </w:p>
  </w:footnote>
  <w:footnote w:id="315">
    <w:p w14:paraId="39C37444" w14:textId="6B5A17C4" w:rsidR="00646395" w:rsidRPr="006D1F11" w:rsidRDefault="00646395" w:rsidP="002A510E">
      <w:pPr>
        <w:pStyle w:val="FootnoteText"/>
        <w:rPr>
          <w:lang w:val="en-US"/>
        </w:rPr>
      </w:pPr>
      <w:r w:rsidRPr="00FB4FA6">
        <w:rPr>
          <w:lang w:val="en-US"/>
        </w:rPr>
        <w:tab/>
      </w:r>
      <w:r w:rsidRPr="0000505C">
        <w:rPr>
          <w:rStyle w:val="FootnoteReference"/>
        </w:rPr>
        <w:footnoteRef/>
      </w:r>
      <w:r w:rsidRPr="00FB4FA6">
        <w:rPr>
          <w:lang w:val="en-US"/>
        </w:rPr>
        <w:tab/>
      </w:r>
      <w:r w:rsidRPr="00FB4FA6">
        <w:rPr>
          <w:iCs/>
          <w:lang w:val="en-US" w:eastAsia="en-CA"/>
        </w:rPr>
        <w:t>Judgement</w:t>
      </w:r>
      <w:r w:rsidRPr="00FB4FA6">
        <w:rPr>
          <w:lang w:val="en-US"/>
        </w:rPr>
        <w:t xml:space="preserve">, </w:t>
      </w:r>
      <w:r w:rsidRPr="00FB4FA6">
        <w:rPr>
          <w:i/>
          <w:iCs/>
          <w:lang w:val="en-US" w:eastAsia="en-CA"/>
        </w:rPr>
        <w:t>Case 002/01</w:t>
      </w:r>
      <w:r w:rsidRPr="00FB4FA6">
        <w:rPr>
          <w:iCs/>
          <w:lang w:val="en-US" w:eastAsia="en-CA"/>
        </w:rPr>
        <w:t xml:space="preserve"> (</w:t>
      </w:r>
      <w:r w:rsidRPr="00FB4FA6">
        <w:rPr>
          <w:lang w:val="en-US" w:eastAsia="en-CA"/>
        </w:rPr>
        <w:t xml:space="preserve">Case File No. 002/19-09-2007/ECCC/TC), Trial Chamber, 7 August 2014, §§ 450-455; </w:t>
      </w:r>
      <w:r w:rsidRPr="00FB4FA6">
        <w:rPr>
          <w:rStyle w:val="Strong"/>
          <w:b w:val="0"/>
          <w:szCs w:val="18"/>
          <w:lang w:val="en-US"/>
        </w:rPr>
        <w:t xml:space="preserve">Judgment, </w:t>
      </w:r>
      <w:r w:rsidRPr="00FB4FA6">
        <w:rPr>
          <w:rStyle w:val="Strong"/>
          <w:b w:val="0"/>
          <w:i/>
          <w:szCs w:val="18"/>
          <w:lang w:val="en-US"/>
        </w:rPr>
        <w:t>Karadžić</w:t>
      </w:r>
      <w:r w:rsidRPr="00FB4FA6">
        <w:rPr>
          <w:rStyle w:val="Strong"/>
          <w:b w:val="0"/>
          <w:szCs w:val="18"/>
          <w:lang w:val="en-US"/>
        </w:rPr>
        <w:t xml:space="preserve"> (IT-95-5/18-T), Trial Chamber, March 24, 2016, § 494 (re forcible transfer).</w:t>
      </w:r>
    </w:p>
  </w:footnote>
  <w:footnote w:id="316">
    <w:p w14:paraId="1A5023E8" w14:textId="454BE1AE" w:rsidR="00646395" w:rsidRPr="006D1F11" w:rsidRDefault="00646395" w:rsidP="002A510E">
      <w:pPr>
        <w:pStyle w:val="FootnoteText"/>
        <w:rPr>
          <w:lang w:val="en-US"/>
        </w:rPr>
      </w:pPr>
      <w:r w:rsidRPr="00FB4FA6">
        <w:rPr>
          <w:lang w:val="en-US"/>
        </w:rPr>
        <w:tab/>
      </w:r>
      <w:r w:rsidRPr="0000505C">
        <w:rPr>
          <w:rStyle w:val="FootnoteReference"/>
        </w:rPr>
        <w:footnoteRef/>
      </w:r>
      <w:r w:rsidRPr="00FB4FA6">
        <w:rPr>
          <w:lang w:val="en-US"/>
        </w:rPr>
        <w:tab/>
      </w:r>
      <w:r w:rsidRPr="006D1F11">
        <w:rPr>
          <w:lang w:val="en-US"/>
        </w:rPr>
        <w:t>Judgement, Simic (IT-9</w:t>
      </w:r>
      <w:r>
        <w:rPr>
          <w:lang w:val="en-US"/>
        </w:rPr>
        <w:t>5-9-T), 17 October 2003 at paragraph</w:t>
      </w:r>
      <w:r w:rsidRPr="006D1F11">
        <w:rPr>
          <w:lang w:val="en-US"/>
        </w:rPr>
        <w:t xml:space="preserve"> 130, upheld on appeal.</w:t>
      </w:r>
    </w:p>
  </w:footnote>
  <w:footnote w:id="317">
    <w:p w14:paraId="0F7E2E89" w14:textId="45B12914" w:rsidR="00646395" w:rsidRPr="006D1F11" w:rsidRDefault="00646395" w:rsidP="002A510E">
      <w:pPr>
        <w:pStyle w:val="FootnoteText"/>
        <w:rPr>
          <w:lang w:val="en-US"/>
        </w:rPr>
      </w:pPr>
      <w:r w:rsidRPr="00FB4FA6">
        <w:rPr>
          <w:lang w:val="en-US"/>
        </w:rPr>
        <w:tab/>
      </w:r>
      <w:r w:rsidRPr="0000505C">
        <w:rPr>
          <w:rStyle w:val="FootnoteReference"/>
        </w:rPr>
        <w:footnoteRef/>
      </w:r>
      <w:r w:rsidRPr="00FB4FA6">
        <w:rPr>
          <w:lang w:val="en-US"/>
        </w:rPr>
        <w:tab/>
      </w:r>
      <w:r w:rsidRPr="006D1F11">
        <w:rPr>
          <w:i/>
          <w:lang w:val="en-US"/>
        </w:rPr>
        <w:t>Milosevic Decision</w:t>
      </w:r>
      <w:r w:rsidRPr="006D1F11">
        <w:rPr>
          <w:lang w:val="en-US"/>
        </w:rPr>
        <w:t xml:space="preserve"> on motion of Acquittal at para 69; </w:t>
      </w:r>
      <w:r w:rsidRPr="006D1F11">
        <w:rPr>
          <w:i/>
          <w:lang w:val="en-US"/>
        </w:rPr>
        <w:t>Simic</w:t>
      </w:r>
      <w:r w:rsidRPr="006D1F11">
        <w:rPr>
          <w:lang w:val="en-US"/>
        </w:rPr>
        <w:t xml:space="preserve"> para 130. See also </w:t>
      </w:r>
      <w:r w:rsidRPr="006D1F11">
        <w:rPr>
          <w:i/>
          <w:lang w:val="en-US"/>
        </w:rPr>
        <w:t>Krajsnik</w:t>
      </w:r>
      <w:r w:rsidRPr="006D1F11">
        <w:rPr>
          <w:lang w:val="en-US"/>
        </w:rPr>
        <w:t>: When finding that specific acts of forcible transfer amount to “other inhumane acts” under Article 5(i) of the [1993 ICTY] Statute, a Trial Chamber has to be convinced that the forcible transfer is of a similar seriousness to other enumerated crimes against humanity. This condition is satisfied in the present case. The acts of forcible transfer were of similar seriousness to the instances of deportation, as they involved a forced departure from the residence and the community, without guarantees concerning the possibility to return in the future, with the victims of such forced transfers invariably suffering serious mental harm Appeal Judgement para 331</w:t>
      </w:r>
      <w:r>
        <w:rPr>
          <w:lang w:val="en-US"/>
        </w:rPr>
        <w:t>.</w:t>
      </w:r>
    </w:p>
  </w:footnote>
  <w:footnote w:id="318">
    <w:p w14:paraId="76CBFA89" w14:textId="05B5C03D" w:rsidR="00646395" w:rsidRPr="006D1F11" w:rsidRDefault="00646395" w:rsidP="002A510E">
      <w:pPr>
        <w:pStyle w:val="FootnoteText"/>
        <w:rPr>
          <w:lang w:val="en-US"/>
        </w:rPr>
      </w:pPr>
      <w:r w:rsidRPr="00FB4FA6">
        <w:rPr>
          <w:lang w:val="en-US"/>
        </w:rPr>
        <w:tab/>
      </w:r>
      <w:r w:rsidRPr="0000505C">
        <w:rPr>
          <w:rStyle w:val="FootnoteReference"/>
        </w:rPr>
        <w:footnoteRef/>
      </w:r>
      <w:r w:rsidRPr="00FB4FA6">
        <w:rPr>
          <w:lang w:val="en-US"/>
        </w:rPr>
        <w:tab/>
        <w:t xml:space="preserve">Judgement, </w:t>
      </w:r>
      <w:r w:rsidRPr="006D1F11">
        <w:rPr>
          <w:i/>
          <w:lang w:val="en-US"/>
        </w:rPr>
        <w:t xml:space="preserve">Krajsnik </w:t>
      </w:r>
      <w:r w:rsidRPr="006D1F11">
        <w:rPr>
          <w:lang w:val="en-US"/>
        </w:rPr>
        <w:t xml:space="preserve">(ICTY </w:t>
      </w:r>
      <w:r w:rsidRPr="00FB4FA6">
        <w:rPr>
          <w:lang w:val="en-US"/>
        </w:rPr>
        <w:t>IT-00-39-A), Appeals Chamber, 17 March 2009, paragraph 331.</w:t>
      </w:r>
    </w:p>
  </w:footnote>
  <w:footnote w:id="319">
    <w:p w14:paraId="0A573F87" w14:textId="5CE2C575" w:rsidR="00646395" w:rsidRPr="006D1F11" w:rsidRDefault="00646395" w:rsidP="002A510E">
      <w:pPr>
        <w:pStyle w:val="FootnoteText"/>
        <w:rPr>
          <w:lang w:val="en-US"/>
        </w:rPr>
      </w:pPr>
      <w:r w:rsidRPr="00FB4FA6">
        <w:rPr>
          <w:lang w:val="en-US"/>
        </w:rPr>
        <w:tab/>
      </w:r>
      <w:r w:rsidRPr="0000505C">
        <w:rPr>
          <w:rStyle w:val="FootnoteReference"/>
        </w:rPr>
        <w:footnoteRef/>
      </w:r>
      <w:r w:rsidRPr="00FB4FA6">
        <w:rPr>
          <w:lang w:val="en-US"/>
        </w:rPr>
        <w:tab/>
        <w:t xml:space="preserve">The Decision on the “Prosecution’s Request for a Ruling on Jurisdiction under Article 19(3) of the Statute” concerning the situation of Bangladesh and Myanmar </w:t>
      </w:r>
      <w:r w:rsidRPr="00FB4FA6">
        <w:rPr>
          <w:bCs/>
          <w:lang w:val="en-US"/>
        </w:rPr>
        <w:t>similarly suggested that inhumane acts were present; however, the Pre</w:t>
      </w:r>
      <w:r w:rsidRPr="006D1F11">
        <w:rPr>
          <w:bCs/>
          <w:lang w:val="en-US"/>
        </w:rPr>
        <w:t xml:space="preserve">-Trial Chamber relied on the right of return whereas the Mission draws on the same rights as those protected by the crimes against humanity of deportation and forcible transfer. </w:t>
      </w:r>
      <w:r w:rsidRPr="00FB4FA6">
        <w:rPr>
          <w:lang w:val="en-US"/>
        </w:rPr>
        <w:t>(</w:t>
      </w:r>
      <w:r w:rsidRPr="00FB4FA6">
        <w:rPr>
          <w:bCs/>
          <w:lang w:val="en-US"/>
        </w:rPr>
        <w:t>ICC-</w:t>
      </w:r>
      <w:proofErr w:type="gramStart"/>
      <w:r w:rsidRPr="00FB4FA6">
        <w:rPr>
          <w:bCs/>
          <w:lang w:val="en-US"/>
        </w:rPr>
        <w:t>RoC46(</w:t>
      </w:r>
      <w:proofErr w:type="gramEnd"/>
      <w:r w:rsidRPr="00FB4FA6">
        <w:rPr>
          <w:bCs/>
          <w:lang w:val="en-US"/>
        </w:rPr>
        <w:t>3)-01/18 at paragraph 77).</w:t>
      </w:r>
    </w:p>
  </w:footnote>
  <w:footnote w:id="320">
    <w:p w14:paraId="502CC4EE" w14:textId="4C0F562A" w:rsidR="00646395" w:rsidRPr="006D1F11" w:rsidRDefault="00646395" w:rsidP="002A510E">
      <w:pPr>
        <w:pStyle w:val="FootnoteText"/>
        <w:rPr>
          <w:lang w:val="en-US"/>
        </w:rPr>
      </w:pPr>
      <w:r w:rsidRPr="00FB4FA6">
        <w:rPr>
          <w:lang w:val="en-US"/>
        </w:rPr>
        <w:tab/>
      </w:r>
      <w:r w:rsidRPr="0000505C">
        <w:rPr>
          <w:rStyle w:val="FootnoteReference"/>
        </w:rPr>
        <w:footnoteRef/>
      </w:r>
      <w:r w:rsidRPr="00FB4FA6">
        <w:rPr>
          <w:lang w:val="en-US"/>
        </w:rPr>
        <w:tab/>
      </w:r>
      <w:r w:rsidRPr="006D1F11">
        <w:rPr>
          <w:lang w:val="en-US"/>
        </w:rPr>
        <w:t xml:space="preserve">This finding has been made previously, first by the Mission in its 2018 Report, </w:t>
      </w:r>
      <w:r w:rsidRPr="00FB4FA6">
        <w:rPr>
          <w:lang w:val="en-US"/>
        </w:rPr>
        <w:t>A/HRC/38.CRP.2,</w:t>
      </w:r>
      <w:r w:rsidRPr="006D1F11">
        <w:rPr>
          <w:lang w:val="en-US"/>
        </w:rPr>
        <w:t xml:space="preserve"> at paragraph 1215. The Office of the Prosecutor of the International Criminal Court also adopts this conclusion in their “Request for authorization of an investigation pursuant to article 15” dated 4 July 2019, ICC-01/19 at paragraphs 153-154.</w:t>
      </w:r>
    </w:p>
  </w:footnote>
  <w:footnote w:id="321">
    <w:p w14:paraId="608BC2B7" w14:textId="0196C5C2" w:rsidR="00646395" w:rsidRPr="006D1F11" w:rsidRDefault="00646395" w:rsidP="002A510E">
      <w:pPr>
        <w:pStyle w:val="FootnoteText"/>
        <w:rPr>
          <w:lang w:val="en-US"/>
        </w:rPr>
      </w:pPr>
      <w:r w:rsidRPr="00FB4FA6">
        <w:rPr>
          <w:lang w:val="en-US"/>
        </w:rPr>
        <w:tab/>
      </w:r>
      <w:r w:rsidRPr="0000505C">
        <w:rPr>
          <w:rStyle w:val="FootnoteReference"/>
        </w:rPr>
        <w:footnoteRef/>
      </w:r>
      <w:r w:rsidRPr="00FB4FA6">
        <w:rPr>
          <w:lang w:val="en-US"/>
        </w:rPr>
        <w:tab/>
        <w:t xml:space="preserve">The issue of the barrier fence was raised on 6 September 2017 at a joint high-level meeting and on 20 October 2017 at a UEHRD fundraising </w:t>
      </w:r>
      <w:r w:rsidRPr="006D1F11">
        <w:rPr>
          <w:lang w:val="en-US"/>
        </w:rPr>
        <w:t>ceremony</w:t>
      </w:r>
      <w:r w:rsidRPr="00FB4FA6">
        <w:rPr>
          <w:lang w:val="en-US"/>
        </w:rPr>
        <w:t xml:space="preserve"> </w:t>
      </w:r>
    </w:p>
  </w:footnote>
  <w:footnote w:id="322">
    <w:p w14:paraId="6CB9C1AA" w14:textId="29AF2282" w:rsidR="00646395" w:rsidRPr="006D1F11" w:rsidRDefault="00646395" w:rsidP="002A510E">
      <w:pPr>
        <w:pStyle w:val="FootnoteText"/>
        <w:rPr>
          <w:lang w:val="en-US"/>
        </w:rPr>
      </w:pPr>
      <w:r w:rsidRPr="00FB4FA6">
        <w:rPr>
          <w:lang w:val="en-US"/>
        </w:rPr>
        <w:tab/>
      </w:r>
      <w:r w:rsidRPr="0000505C">
        <w:rPr>
          <w:rStyle w:val="FootnoteReference"/>
        </w:rPr>
        <w:footnoteRef/>
      </w:r>
      <w:r w:rsidRPr="00FB4FA6">
        <w:rPr>
          <w:lang w:val="en-US"/>
        </w:rPr>
        <w:tab/>
        <w:t xml:space="preserve">This is evidenced by the Tatmadaw fundraising ceremonies on 10 and 21 September 2017, and possibly on 1 September. </w:t>
      </w:r>
      <w:r w:rsidRPr="00FB4FA6">
        <w:rPr>
          <w:color w:val="000000" w:themeColor="text1"/>
          <w:lang w:val="en-US"/>
        </w:rPr>
        <w:t xml:space="preserve">Although the border fence is not explicitly mentioned in Senior General Min Aung Hlaing’s website report on the first of the three Tatmadaw funding ceremonies on 1 September 2017, the wording on a banner hung during the second ceremony infers that the </w:t>
      </w:r>
      <w:r w:rsidRPr="006D1F11">
        <w:rPr>
          <w:lang w:val="en-US"/>
        </w:rPr>
        <w:t>fence</w:t>
      </w:r>
      <w:r w:rsidRPr="00FB4FA6">
        <w:rPr>
          <w:color w:val="000000" w:themeColor="text1"/>
          <w:lang w:val="en-US"/>
        </w:rPr>
        <w:t xml:space="preserve"> may have been mentioned during this first ceremony. A translation of the banner is as follows: “Second ceremony to present cash and kind to Security forces, departmental staff who risked their lives for national security and defence duties in Rakhine State, and the displaced natives who had to leave their homes due to the violent attacks of the ARSA extremist Bengali terrorists; and to erect the border fence</w:t>
      </w:r>
      <w:r w:rsidRPr="00FB4FA6">
        <w:rPr>
          <w:lang w:val="en-US"/>
        </w:rPr>
        <w:t>.” (</w:t>
      </w:r>
      <w:hyperlink r:id="rId126" w:history="1">
        <w:r w:rsidRPr="00FB4FA6">
          <w:rPr>
            <w:rStyle w:val="Hyperlink"/>
            <w:szCs w:val="18"/>
            <w:lang w:val="en-US"/>
          </w:rPr>
          <w:t>http://www.seniorgeneralminaunghlaing.com/2017/09/cash-donations-will-be-used-in-areas.html?view=mosaic</w:t>
        </w:r>
      </w:hyperlink>
      <w:r w:rsidRPr="00FB4FA6">
        <w:rPr>
          <w:lang w:val="en-US"/>
        </w:rPr>
        <w:t>).</w:t>
      </w:r>
    </w:p>
  </w:footnote>
  <w:footnote w:id="323">
    <w:p w14:paraId="2D479922" w14:textId="37A4B8BD" w:rsidR="00646395" w:rsidRPr="006D1F11" w:rsidRDefault="00646395" w:rsidP="002A510E">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“Entire government institutions and people must defend the country with strong patriotism,” 2 September 2017 (</w:t>
      </w:r>
      <w:hyperlink r:id="rId127" w:history="1">
        <w:r w:rsidRPr="00FB4FA6">
          <w:rPr>
            <w:rStyle w:val="Hyperlink"/>
            <w:szCs w:val="18"/>
            <w:lang w:val="en-US"/>
          </w:rPr>
          <w:t>https://www.seniorgeneralminaunghlaing.com.mm/en/345/entire-government-institutions-and-people-must-defend-the-country-with-strong-patriotism/</w:t>
        </w:r>
      </w:hyperlink>
      <w:r w:rsidRPr="00FB4FA6">
        <w:rPr>
          <w:lang w:val="en-US"/>
        </w:rPr>
        <w:t>); “Lack of country-loving spirits may lead to disunity and all citizens should have country-loving spirits, patriotic spirits and Myanmar spirits,” 11 September 2017 (</w:t>
      </w:r>
      <w:hyperlink r:id="rId128" w:history="1">
        <w:r w:rsidRPr="00FB4FA6">
          <w:rPr>
            <w:rStyle w:val="Hyperlink"/>
            <w:szCs w:val="18"/>
            <w:lang w:val="en-US"/>
          </w:rPr>
          <w:t>https://www.seniorgeneralminaunghlaing.com.mm/en/486/lack-of-country-loving-spirits-may-lead-to-disunity-and-all-citizens-should-have-country-loving-spirits-patriotic-spirits-and-myanmar-spirits/</w:t>
        </w:r>
      </w:hyperlink>
      <w:r w:rsidRPr="00FB4FA6">
        <w:rPr>
          <w:lang w:val="en-US"/>
        </w:rPr>
        <w:t xml:space="preserve">); </w:t>
      </w:r>
      <w:hyperlink r:id="rId129" w:history="1">
        <w:r w:rsidRPr="00FB4FA6">
          <w:rPr>
            <w:rStyle w:val="Hyperlink"/>
            <w:szCs w:val="18"/>
            <w:lang w:val="en-US"/>
          </w:rPr>
          <w:t>https://www.seniorgeneralminaunghlaing.com.mm/en/1410/sep-22-cash-donations-will-be-used-in-the-areas-where-help-is-really-in-need-according-to-the-wish-of-the-donors/</w:t>
        </w:r>
      </w:hyperlink>
    </w:p>
  </w:footnote>
  <w:footnote w:id="324">
    <w:p w14:paraId="2ECA894A" w14:textId="01CC8DC6"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As described in paragraph 112.</w:t>
      </w:r>
    </w:p>
  </w:footnote>
  <w:footnote w:id="325">
    <w:p w14:paraId="2B01B0DA" w14:textId="5D117FFA"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 xml:space="preserve">Oral update by the High Commissioner for Human Rights on the situation of human rights of Rohingya people, A/HRC/38.CRP.2, paragraph 14, also see End of mission statement by Special Rapporteur on the situation of human </w:t>
      </w:r>
      <w:r w:rsidRPr="00FB4FA6">
        <w:rPr>
          <w:color w:val="000000" w:themeColor="text1"/>
          <w:lang w:val="en-US"/>
        </w:rPr>
        <w:t>rights</w:t>
      </w:r>
      <w:r w:rsidRPr="00FB4FA6">
        <w:rPr>
          <w:lang w:val="en-US"/>
        </w:rPr>
        <w:t xml:space="preserve"> in Myanmar, Dhaka, 8, July 2018, </w:t>
      </w:r>
      <w:hyperlink r:id="rId130" w:history="1">
        <w:r w:rsidRPr="00FB4FA6">
          <w:rPr>
            <w:rStyle w:val="Hyperlink"/>
            <w:szCs w:val="18"/>
            <w:lang w:val="en-US"/>
          </w:rPr>
          <w:t>https://www.ohchr.org/en/NewsEvents/Pages/DisplayNews.aspx?NewsID=23347&amp;LangID=E</w:t>
        </w:r>
      </w:hyperlink>
      <w:r w:rsidRPr="00FB4FA6">
        <w:rPr>
          <w:lang w:val="en-US"/>
        </w:rPr>
        <w:t>. See also FI-051 and FM-006.</w:t>
      </w:r>
    </w:p>
  </w:footnote>
  <w:footnote w:id="326">
    <w:p w14:paraId="7AEA7448" w14:textId="1A610109" w:rsidR="00646395" w:rsidRPr="006D1F11" w:rsidRDefault="00646395" w:rsidP="002A510E">
      <w:pPr>
        <w:pStyle w:val="FootnoteText"/>
        <w:rPr>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Ben Dunant, “Tycoons on the Frontline of Rakhine Reconstruction,” Voice of America, 23 January 2018 (</w:t>
      </w:r>
      <w:hyperlink r:id="rId131" w:history="1">
        <w:r w:rsidRPr="00FB4FA6">
          <w:rPr>
            <w:rStyle w:val="Hyperlink"/>
            <w:color w:val="000000" w:themeColor="text1"/>
            <w:szCs w:val="18"/>
            <w:lang w:val="en-US"/>
          </w:rPr>
          <w:t>https://www.voanews.com/a/business-leaders-support-myanmar-reconstruction/4219898.html</w:t>
        </w:r>
      </w:hyperlink>
      <w:r w:rsidRPr="00FB4FA6">
        <w:rPr>
          <w:rStyle w:val="Hyperlink"/>
          <w:color w:val="000000" w:themeColor="text1"/>
          <w:szCs w:val="18"/>
          <w:lang w:val="en-US"/>
        </w:rPr>
        <w:t>)</w:t>
      </w:r>
    </w:p>
  </w:footnote>
  <w:footnote w:id="327">
    <w:p w14:paraId="0F7BED3D" w14:textId="7F8DDAD4" w:rsidR="00646395" w:rsidRPr="00FB4FA6" w:rsidRDefault="00646395" w:rsidP="002A510E">
      <w:pPr>
        <w:pStyle w:val="FootnoteText"/>
        <w:rPr>
          <w:rStyle w:val="Hyperlink"/>
          <w:color w:val="000000" w:themeColor="text1"/>
          <w:szCs w:val="18"/>
          <w:lang w:val="en-US" w:eastAsia="en-GB"/>
        </w:rPr>
      </w:pPr>
      <w:r w:rsidRPr="00FB4FA6">
        <w:rPr>
          <w:lang w:val="en-US"/>
        </w:rPr>
        <w:tab/>
      </w:r>
      <w:r w:rsidRPr="0000505C">
        <w:rPr>
          <w:rStyle w:val="FootnoteReference"/>
        </w:rPr>
        <w:footnoteRef/>
      </w:r>
      <w:r w:rsidRPr="00FB4FA6">
        <w:rPr>
          <w:lang w:val="en-US"/>
        </w:rPr>
        <w:tab/>
      </w:r>
      <w:r w:rsidRPr="00FB4FA6">
        <w:rPr>
          <w:color w:val="000000" w:themeColor="text1"/>
          <w:lang w:val="en-US"/>
        </w:rPr>
        <w:t>Official website of Senior General Min Aung Hlaing Commander-in-Chief of Defence Services, “Entire government institutions and people must defend the country with strong patriotism,” 2 September 2017 (</w:t>
      </w:r>
      <w:hyperlink r:id="rId132" w:history="1">
        <w:r w:rsidRPr="00FB4FA6">
          <w:rPr>
            <w:color w:val="000000" w:themeColor="text1"/>
            <w:lang w:val="en-US"/>
          </w:rPr>
          <w:t>https://www.seniorgeneralminaunghlaing.com.mm/en/345/entire-government-institutions-and-people-must-defend-the-country-with-strong-patriotism/</w:t>
        </w:r>
      </w:hyperlink>
      <w:r w:rsidRPr="00FB4FA6">
        <w:rPr>
          <w:color w:val="000000" w:themeColor="text1"/>
          <w:lang w:val="en-US"/>
        </w:rPr>
        <w:t>).</w:t>
      </w:r>
    </w:p>
  </w:footnote>
  <w:footnote w:id="328">
    <w:p w14:paraId="2048F309" w14:textId="14FA2E24"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Official website of Senior General Min Aung Hlaing Commander-in-Chief of Defence Services, “Entire government institutions and people must defend the country with strong patriotism,” 2 September 2017 (</w:t>
      </w:r>
      <w:hyperlink r:id="rId133" w:history="1">
        <w:r w:rsidRPr="00FB4FA6">
          <w:rPr>
            <w:color w:val="000000" w:themeColor="text1"/>
            <w:lang w:val="en-US"/>
          </w:rPr>
          <w:t>https://www.seniorgeneralminaunghlaing.com.mm/en/345/entire-government-institutions-and-people-must-defend-the-country-with-strong-patriotism/</w:t>
        </w:r>
      </w:hyperlink>
      <w:r w:rsidRPr="00FB4FA6">
        <w:rPr>
          <w:color w:val="000000" w:themeColor="text1"/>
          <w:lang w:val="en-US"/>
        </w:rPr>
        <w:t>).</w:t>
      </w:r>
    </w:p>
  </w:footnote>
  <w:footnote w:id="329">
    <w:p w14:paraId="29A06AC0" w14:textId="78004E21" w:rsidR="00646395" w:rsidRPr="006D1F11" w:rsidRDefault="00646395" w:rsidP="002A510E">
      <w:pPr>
        <w:pStyle w:val="FootnoteText"/>
        <w:rPr>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Official website of Senior General Min Aung Hlaing Commander-in-Chief of Defence Services, “Lack of country-loving spirits may lead to disunity and all citizens should have country-loving spirits, patriotic spirits and Myanmar spirits,” 11 September 2017 (</w:t>
      </w:r>
      <w:hyperlink r:id="rId134" w:history="1">
        <w:r w:rsidRPr="00FB4FA6">
          <w:rPr>
            <w:color w:val="000000" w:themeColor="text1"/>
            <w:lang w:val="en-US"/>
          </w:rPr>
          <w:t>https://www.seniorgeneralminaunghlaing.com.mm/en/486/lack-of-country-loving-spirits-may-lead-to-disunity-and-all-citizens-should-have-country-loving-spirits-patriotic-spirits-and-myanmar-spirits/</w:t>
        </w:r>
      </w:hyperlink>
      <w:r w:rsidRPr="00FB4FA6">
        <w:rPr>
          <w:rStyle w:val="Hyperlink"/>
          <w:color w:val="000000" w:themeColor="text1"/>
          <w:szCs w:val="18"/>
          <w:lang w:val="en-US"/>
        </w:rPr>
        <w:t>)</w:t>
      </w:r>
      <w:r w:rsidRPr="00FB4FA6">
        <w:rPr>
          <w:color w:val="000000" w:themeColor="text1"/>
          <w:lang w:val="en-US"/>
        </w:rPr>
        <w:t>.</w:t>
      </w:r>
    </w:p>
  </w:footnote>
  <w:footnote w:id="330">
    <w:p w14:paraId="4753A416" w14:textId="3409FE3B"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Ayeyarwady Foundation, “Ayeyarwady Foundation donated for Rakhine State” (</w:t>
      </w:r>
      <w:hyperlink r:id="rId135" w:history="1">
        <w:r w:rsidRPr="00FB4FA6">
          <w:rPr>
            <w:rStyle w:val="Hyperlink"/>
            <w:lang w:val="en-US"/>
          </w:rPr>
          <w:t>http://www.ayeyarwadyfoundation.org/en_US/ayeyarwady-foundation-donated-for-rakhine-state/</w:t>
        </w:r>
      </w:hyperlink>
      <w:r w:rsidRPr="00FB4FA6">
        <w:rPr>
          <w:lang w:val="en-US"/>
        </w:rPr>
        <w:t xml:space="preserve">) </w:t>
      </w:r>
    </w:p>
  </w:footnote>
  <w:footnote w:id="331">
    <w:p w14:paraId="0AAA7E3E" w14:textId="77777777" w:rsidR="00954369" w:rsidRPr="00FB4FA6" w:rsidRDefault="00954369" w:rsidP="00954369">
      <w:pPr>
        <w:pStyle w:val="FootnoteText"/>
        <w:rPr>
          <w:lang w:val="en-US"/>
        </w:rPr>
      </w:pPr>
      <w:r w:rsidRPr="00FB4FA6">
        <w:rPr>
          <w:lang w:val="en-US"/>
        </w:rPr>
        <w:tab/>
      </w:r>
      <w:r w:rsidRPr="0000505C">
        <w:rPr>
          <w:rStyle w:val="FootnoteReference"/>
        </w:rPr>
        <w:footnoteRef/>
      </w:r>
      <w:r w:rsidRPr="00FB4FA6">
        <w:rPr>
          <w:lang w:val="en-US"/>
        </w:rPr>
        <w:tab/>
        <w:t>The Republic of the Union of Myanmar, “Voices from Donation Ceremony for UEHRD,” State Counsellor Office 21 October 2017 (</w:t>
      </w:r>
      <w:hyperlink r:id="rId136" w:history="1">
        <w:r w:rsidRPr="00FB4FA6">
          <w:rPr>
            <w:rStyle w:val="Hyperlink"/>
            <w:lang w:val="en-US"/>
          </w:rPr>
          <w:t>https://www.statecounsellor.gov.mm/en/node/1185</w:t>
        </w:r>
      </w:hyperlink>
      <w:r w:rsidRPr="00FB4FA6">
        <w:rPr>
          <w:lang w:val="en-US"/>
        </w:rPr>
        <w:t>)</w:t>
      </w:r>
    </w:p>
  </w:footnote>
  <w:footnote w:id="332">
    <w:p w14:paraId="49B9C725" w14:textId="77777777" w:rsidR="00954369" w:rsidRPr="00FB4FA6" w:rsidRDefault="00954369" w:rsidP="00954369">
      <w:pPr>
        <w:pStyle w:val="FootnoteText"/>
        <w:rPr>
          <w:color w:val="000000" w:themeColor="text1"/>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Official website of Senior General Min Aung Hlaing Commander-in-Chief of Defence Services, “Cash donations will be used in the areas where help is really in need according to the wish of the donors,” 22 September 2017 (https://www.seniorgeneralminaunghlaing.com.mm/en/1410/sep-22-cash-donations-will-be-used-in-the-areas-where-help-is-really-in-need-according-to-the-wish-of-the-donors/).</w:t>
      </w:r>
    </w:p>
  </w:footnote>
  <w:footnote w:id="333">
    <w:p w14:paraId="7719C03D" w14:textId="77777777" w:rsidR="00954369" w:rsidRPr="006D1F11" w:rsidRDefault="00954369" w:rsidP="00954369">
      <w:pPr>
        <w:pStyle w:val="FootnoteText"/>
        <w:rPr>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Official website of Senior General Min Aung Hlaing Commander-in-Chief of Defence Services, “Entire government institutions and people must defend the country with strong patriotism,” 2 September 2017 (</w:t>
      </w:r>
      <w:hyperlink r:id="rId137" w:history="1">
        <w:r w:rsidRPr="00FB4FA6">
          <w:rPr>
            <w:color w:val="000000" w:themeColor="text1"/>
            <w:lang w:val="en-US"/>
          </w:rPr>
          <w:t>https://www.seniorgeneralminaunghlaing.com.mm/en/345/entire-government-institutions-and-people-must-defend-the-country-with-strong-patriotism/</w:t>
        </w:r>
      </w:hyperlink>
      <w:r w:rsidRPr="00FB4FA6">
        <w:rPr>
          <w:color w:val="000000" w:themeColor="text1"/>
          <w:lang w:val="en-US"/>
        </w:rPr>
        <w:t>)</w:t>
      </w:r>
      <w:r w:rsidRPr="00FB4FA6">
        <w:rPr>
          <w:rStyle w:val="Hyperlink"/>
          <w:color w:val="000000" w:themeColor="text1"/>
          <w:szCs w:val="18"/>
          <w:lang w:val="en-US" w:eastAsia="en-GB"/>
        </w:rPr>
        <w:t xml:space="preserve"> Although the barrier fence was not explicitly mentioned in the website reporting on the 1 September fundraising ceremony, the intention to prevent Rohingyas from returning to Myanmar was elaborated on extensively and the fence was mentioned explicitly on the website reporting on the two subsequent ceremonies.</w:t>
      </w:r>
    </w:p>
  </w:footnote>
  <w:footnote w:id="334">
    <w:p w14:paraId="31F0D048" w14:textId="77777777" w:rsidR="00954369" w:rsidRPr="00FB4FA6" w:rsidRDefault="00954369" w:rsidP="00954369">
      <w:pPr>
        <w:pStyle w:val="FootnoteText"/>
        <w:rPr>
          <w:color w:val="000000" w:themeColor="text1"/>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Official website of Senior General Min Aung Hlaing Commander-in-Chief of Defence Services, “Cash donations will be used in the areas where help is really in need according to the wish of the donors,” 22 September 2017 (https://www.seniorgeneralminaunghlaing.com.mm/en/1410/sep-22-cash-donations-will-be-used-in-the-areas-where-help-is-really-in-need-according-to-the-wish-of-the-donors/).</w:t>
      </w:r>
    </w:p>
  </w:footnote>
  <w:footnote w:id="335">
    <w:p w14:paraId="383B5C78" w14:textId="02E59006"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“Entire government institutions and people must defend the country with strong patriotism,” 2 September 2017 (</w:t>
      </w:r>
      <w:hyperlink r:id="rId138" w:history="1">
        <w:r w:rsidRPr="00FB4FA6">
          <w:rPr>
            <w:lang w:val="en-US"/>
          </w:rPr>
          <w:t>https://www.seniorgeneralminaunghlaing.com.mm/en/345/entire-government-institutions-and-people-must-defend-the-country-with-strong-patriotism/</w:t>
        </w:r>
      </w:hyperlink>
      <w:r w:rsidRPr="00FB4FA6">
        <w:rPr>
          <w:lang w:val="en-US"/>
        </w:rPr>
        <w:t>); “Lack of country-loving spirits may lead to disunity and all citizens should have country-loving spirits, patriotic spirits and Myanmar spirits,” 11 September 2017 (</w:t>
      </w:r>
      <w:hyperlink r:id="rId139" w:history="1">
        <w:r w:rsidRPr="00FB4FA6">
          <w:rPr>
            <w:lang w:val="en-US"/>
          </w:rPr>
          <w:t>https://www.seniorgeneralminaunghlaing.com.mm/en/486/lack-of-country-loving-spirits-may-lead-to-disunity-and-all-citizens-should-have-country-loving-spirits-patriotic-spirits-and-myanmar-spirits/</w:t>
        </w:r>
      </w:hyperlink>
      <w:r w:rsidRPr="00FB4FA6">
        <w:rPr>
          <w:lang w:val="en-US"/>
        </w:rPr>
        <w:t xml:space="preserve">); </w:t>
      </w:r>
      <w:hyperlink r:id="rId140" w:history="1">
        <w:r w:rsidRPr="00FB4FA6">
          <w:rPr>
            <w:lang w:val="en-US"/>
          </w:rPr>
          <w:t>https://www.seniorgeneralminaunghlaing.com.mm/en/1410/sep-22-cash-donations-will-be-used-in-the-areas-where-help-is-really-in-need-according-to-the-wish-of-the-donors/</w:t>
        </w:r>
      </w:hyperlink>
      <w:r w:rsidRPr="00FB4FA6">
        <w:rPr>
          <w:lang w:val="en-US"/>
        </w:rPr>
        <w:t>.</w:t>
      </w:r>
    </w:p>
  </w:footnote>
  <w:footnote w:id="336">
    <w:p w14:paraId="58572B7A" w14:textId="228CB3BD"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Ben Dunant, “Tycoons on the Frontline of Rakhine Reconstruction,” Voice of America, 23 January 2018 (</w:t>
      </w:r>
      <w:hyperlink r:id="rId141" w:history="1">
        <w:r w:rsidRPr="00FB4FA6">
          <w:rPr>
            <w:rStyle w:val="Hyperlink"/>
            <w:color w:val="000000" w:themeColor="text1"/>
            <w:szCs w:val="18"/>
            <w:lang w:val="en-US"/>
          </w:rPr>
          <w:t>https://www.voanews.com/a/business-leaders-support-myanmar-reconstruction/4219898.html</w:t>
        </w:r>
      </w:hyperlink>
      <w:r w:rsidRPr="00FB4FA6">
        <w:rPr>
          <w:rStyle w:val="Hyperlink"/>
          <w:color w:val="000000" w:themeColor="text1"/>
          <w:szCs w:val="18"/>
          <w:lang w:val="en-US"/>
        </w:rPr>
        <w:t>).</w:t>
      </w:r>
    </w:p>
  </w:footnote>
  <w:footnote w:id="337">
    <w:p w14:paraId="232BD6E4" w14:textId="06F48256"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A/HRC/39/CRP.2 paragraphs 1501, 1315.</w:t>
      </w:r>
    </w:p>
  </w:footnote>
  <w:footnote w:id="338">
    <w:p w14:paraId="63CECA88" w14:textId="057F6378"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“Entire government institutions and people must defend the country with strong patriotism,” 2 September 2017 (</w:t>
      </w:r>
      <w:hyperlink r:id="rId142" w:history="1">
        <w:r w:rsidRPr="00FB4FA6">
          <w:rPr>
            <w:lang w:val="en-US"/>
          </w:rPr>
          <w:t>https://www.seniorgeneralminaunghlaing.com.mm/en/345/entire-government-institutions-and-people-must-defend-the-country-with-strong-patriotism/</w:t>
        </w:r>
      </w:hyperlink>
      <w:r w:rsidRPr="00FB4FA6">
        <w:rPr>
          <w:lang w:val="en-US"/>
        </w:rPr>
        <w:t>).</w:t>
      </w:r>
    </w:p>
  </w:footnote>
  <w:footnote w:id="339">
    <w:p w14:paraId="0F3C9DD9" w14:textId="1FB401F2" w:rsidR="00646395" w:rsidRPr="006D1F11" w:rsidRDefault="00646395" w:rsidP="002A510E">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“Entire government institutions and people must defend the country with strong patriotism,” 2 September 2017 (</w:t>
      </w:r>
      <w:hyperlink r:id="rId143" w:history="1">
        <w:r w:rsidRPr="00FB4FA6">
          <w:rPr>
            <w:lang w:val="en-US"/>
          </w:rPr>
          <w:t>https://www.seniorgeneralminaunghlaing.com.mm/en/345/entire-government-institutions-and-people-must-defend-the-country-with-strong-patriotism/</w:t>
        </w:r>
      </w:hyperlink>
      <w:r w:rsidRPr="00FB4FA6">
        <w:rPr>
          <w:lang w:val="en-US"/>
        </w:rPr>
        <w:t>).</w:t>
      </w:r>
    </w:p>
  </w:footnote>
  <w:footnote w:id="340">
    <w:p w14:paraId="23804A87" w14:textId="03DA64AF"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A/HRC/39/CRP.2, paragraph 1331.</w:t>
      </w:r>
    </w:p>
  </w:footnote>
  <w:footnote w:id="341">
    <w:p w14:paraId="0BB7D578" w14:textId="619A8B84"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For further details, see: A/HRC/39/CRP.2, paragraph 1180-1244.  See, also, OTP Request for authorisation for an investigation pursuant to article 15, ICC-01/19-07 04-07-2019 2/146 RH PT, paras. 152-170.</w:t>
      </w:r>
    </w:p>
  </w:footnote>
  <w:footnote w:id="342">
    <w:p w14:paraId="26850774" w14:textId="7D14678C"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See paragraph 120; See Annex IV. List of donors and details of donations solicited by the Tatmadaw in September 2017.</w:t>
      </w:r>
    </w:p>
  </w:footnote>
  <w:footnote w:id="343">
    <w:p w14:paraId="587BC315" w14:textId="277C185D"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See Annex IV. List of donors and details of donations solicited by the Tatmadaw in September 2017.</w:t>
      </w:r>
    </w:p>
  </w:footnote>
  <w:footnote w:id="344">
    <w:p w14:paraId="1EF7E395" w14:textId="33DB14A9" w:rsidR="00646395" w:rsidRPr="00FB4FA6" w:rsidRDefault="00646395" w:rsidP="002A510E">
      <w:pPr>
        <w:pStyle w:val="FootnoteText"/>
        <w:rPr>
          <w:color w:val="000000" w:themeColor="text1"/>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 xml:space="preserve">See Annex </w:t>
      </w:r>
      <w:r w:rsidRPr="00FB4FA6">
        <w:rPr>
          <w:rStyle w:val="Hyperlink"/>
          <w:color w:val="000000" w:themeColor="text1"/>
          <w:szCs w:val="18"/>
          <w:lang w:val="en-US"/>
        </w:rPr>
        <w:t>II</w:t>
      </w:r>
      <w:r w:rsidRPr="00FB4FA6">
        <w:rPr>
          <w:color w:val="000000" w:themeColor="text1"/>
          <w:lang w:val="en-US"/>
        </w:rPr>
        <w:t xml:space="preserve">. </w:t>
      </w:r>
      <w:r w:rsidRPr="00FB4FA6">
        <w:rPr>
          <w:lang w:val="en-US"/>
        </w:rPr>
        <w:t>Myanmar Economic Holdings Limited (MEHL) and Myanmar Economic Corporation (MEC).</w:t>
      </w:r>
    </w:p>
  </w:footnote>
  <w:footnote w:id="345">
    <w:p w14:paraId="76DA60C4" w14:textId="58CC37FD"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See Figure 2: Foreign company joint ventures with MEHL and MEC by Industry</w:t>
      </w:r>
    </w:p>
  </w:footnote>
  <w:footnote w:id="346">
    <w:p w14:paraId="26E294A3" w14:textId="77051122" w:rsidR="00646395" w:rsidRPr="00FB4FA6" w:rsidRDefault="00646395" w:rsidP="002A510E">
      <w:pPr>
        <w:pStyle w:val="FootnoteText"/>
        <w:rPr>
          <w:color w:val="000000" w:themeColor="text1"/>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 xml:space="preserve">See Annex </w:t>
      </w:r>
      <w:r w:rsidRPr="00FB4FA6">
        <w:rPr>
          <w:rStyle w:val="Hyperlink"/>
          <w:color w:val="000000" w:themeColor="text1"/>
          <w:szCs w:val="18"/>
          <w:lang w:val="en-US"/>
        </w:rPr>
        <w:t>II</w:t>
      </w:r>
      <w:r w:rsidRPr="00FB4FA6">
        <w:rPr>
          <w:color w:val="000000" w:themeColor="text1"/>
          <w:lang w:val="en-US"/>
        </w:rPr>
        <w:t xml:space="preserve">. </w:t>
      </w:r>
      <w:r w:rsidRPr="00FB4FA6">
        <w:rPr>
          <w:lang w:val="en-US"/>
        </w:rPr>
        <w:t>Myanmar Economic Holdings Limited (MEHL) and Myanmar Economic Corporation (MEC).</w:t>
      </w:r>
    </w:p>
  </w:footnote>
  <w:footnote w:id="347">
    <w:p w14:paraId="5D6CEBF5" w14:textId="6B915244" w:rsidR="00646395" w:rsidRPr="006D1F11" w:rsidRDefault="00646395" w:rsidP="002A510E">
      <w:pPr>
        <w:pStyle w:val="FootnoteText"/>
        <w:rPr>
          <w:color w:val="000000" w:themeColor="text1"/>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 xml:space="preserve">Amnesty International, “Open for Business? Corporate Crimes and Abuses at Myanmar Copper Mine” (2015); Myanmar Extractive Industries Transparency Initiative (MEITI): The Fourth Myanmar EITI Report For the Period 1 April 2016 to 31 March 2017 (FY 2016-2017), Oil and Gas, Gems and Jade, Other Minerals and Pearl, 30 March 2019 (    </w:t>
      </w:r>
      <w:hyperlink r:id="rId144" w:history="1">
        <w:r w:rsidRPr="00FB4FA6">
          <w:rPr>
            <w:color w:val="000000" w:themeColor="text1"/>
            <w:lang w:val="en-US"/>
          </w:rPr>
          <w:t>https://myanmareiti.org/sites/myanmareiti.org/files/publication_docs/4th_meiti_report_30_march_2019_1.pdf</w:t>
        </w:r>
      </w:hyperlink>
      <w:r w:rsidRPr="00FB4FA6">
        <w:rPr>
          <w:color w:val="000000" w:themeColor="text1"/>
          <w:lang w:val="en-US"/>
        </w:rPr>
        <w:t xml:space="preserve">), pg. </w:t>
      </w:r>
      <w:r w:rsidRPr="00FB4FA6" w:rsidDel="000F5E38">
        <w:rPr>
          <w:color w:val="000000" w:themeColor="text1"/>
          <w:lang w:val="en-US"/>
        </w:rPr>
        <w:t>72</w:t>
      </w:r>
      <w:r w:rsidRPr="00FB4FA6">
        <w:rPr>
          <w:color w:val="000000" w:themeColor="text1"/>
          <w:lang w:val="en-US"/>
        </w:rPr>
        <w:t>; Reference No. 5/3/Ah Kha Ya/Pai (2124/2018), “Submitting MEHL’s information and data for EITI process,” 25 June 2018 (https://myanmareiti.org/files/uploads/mehl_information_data_for_eiti.pdf).</w:t>
      </w:r>
    </w:p>
  </w:footnote>
  <w:footnote w:id="348">
    <w:p w14:paraId="36A4FF6E" w14:textId="77852ABE"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See Annex V. Foreign companies in commercial partnerships with MEHL and MEC.</w:t>
      </w:r>
    </w:p>
  </w:footnote>
  <w:footnote w:id="349">
    <w:p w14:paraId="72E7E83D" w14:textId="0AB6B2A6" w:rsidR="00646395" w:rsidRPr="00FB4FA6" w:rsidRDefault="00646395" w:rsidP="002A510E">
      <w:pPr>
        <w:pStyle w:val="FootnoteText"/>
        <w:rPr>
          <w:highlight w:val="yellow"/>
          <w:lang w:val="en-US"/>
        </w:rPr>
      </w:pPr>
      <w:r w:rsidRPr="00FB4FA6">
        <w:rPr>
          <w:lang w:val="en-US"/>
        </w:rPr>
        <w:tab/>
      </w:r>
      <w:r w:rsidRPr="0000505C">
        <w:rPr>
          <w:rStyle w:val="FootnoteReference"/>
        </w:rPr>
        <w:footnoteRef/>
      </w:r>
      <w:r w:rsidRPr="00FB4FA6">
        <w:rPr>
          <w:lang w:val="en-US"/>
        </w:rPr>
        <w:tab/>
        <w:t>Digital record 2005.</w:t>
      </w:r>
    </w:p>
  </w:footnote>
  <w:footnote w:id="350">
    <w:p w14:paraId="45C55EBA" w14:textId="57548C3E" w:rsidR="00646395" w:rsidRPr="00FB4FA6" w:rsidRDefault="00646395" w:rsidP="002A510E">
      <w:pPr>
        <w:pStyle w:val="FootnoteText"/>
        <w:rPr>
          <w:color w:val="000000" w:themeColor="text1"/>
          <w:lang w:val="en-US"/>
        </w:rPr>
      </w:pPr>
      <w:r w:rsidRPr="00FB4FA6">
        <w:rPr>
          <w:lang w:val="en-US"/>
        </w:rPr>
        <w:tab/>
      </w:r>
      <w:r w:rsidRPr="0000505C">
        <w:rPr>
          <w:rStyle w:val="FootnoteReference"/>
        </w:rPr>
        <w:footnoteRef/>
      </w:r>
      <w:r w:rsidRPr="00FB4FA6">
        <w:rPr>
          <w:lang w:val="en-US"/>
        </w:rPr>
        <w:tab/>
        <w:t>See Annex V. Foreign companies in commercial partnerships with MEHL and MEC.</w:t>
      </w:r>
    </w:p>
  </w:footnote>
  <w:footnote w:id="351">
    <w:p w14:paraId="3FCFD512" w14:textId="7B4353BC" w:rsidR="00646395" w:rsidRPr="00FB4FA6" w:rsidRDefault="00646395" w:rsidP="002A510E">
      <w:pPr>
        <w:pStyle w:val="FootnoteText"/>
        <w:rPr>
          <w:color w:val="000000" w:themeColor="text1"/>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 xml:space="preserve">SinMinn Cement Limited filing with the Government of Myanmar’s official corporate registry, DICA. On file with the Mission. </w:t>
      </w:r>
    </w:p>
  </w:footnote>
  <w:footnote w:id="352">
    <w:p w14:paraId="232DE2AA" w14:textId="2F732003" w:rsidR="00646395" w:rsidRPr="00FB4FA6" w:rsidRDefault="00646395" w:rsidP="002A510E">
      <w:pPr>
        <w:pStyle w:val="FootnoteText"/>
        <w:rPr>
          <w:color w:val="000000" w:themeColor="text1"/>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 xml:space="preserve">Digital record 1922. </w:t>
      </w:r>
    </w:p>
  </w:footnote>
  <w:footnote w:id="353">
    <w:p w14:paraId="325D6668" w14:textId="5CD30C43" w:rsidR="00646395" w:rsidRPr="00FB4FA6" w:rsidRDefault="00646395" w:rsidP="002A510E">
      <w:pPr>
        <w:pStyle w:val="FootnoteText"/>
        <w:rPr>
          <w:color w:val="000000" w:themeColor="text1"/>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Lafarge Holcim (</w:t>
      </w:r>
      <w:hyperlink r:id="rId145" w:history="1">
        <w:r w:rsidRPr="00FB4FA6">
          <w:rPr>
            <w:rStyle w:val="Hyperlink"/>
            <w:color w:val="000000" w:themeColor="text1"/>
            <w:szCs w:val="18"/>
            <w:lang w:val="en-US"/>
          </w:rPr>
          <w:t>https://www.lafargeholcim.com/</w:t>
        </w:r>
      </w:hyperlink>
      <w:r w:rsidRPr="00FB4FA6">
        <w:rPr>
          <w:rStyle w:val="Hyperlink"/>
          <w:color w:val="000000" w:themeColor="text1"/>
          <w:szCs w:val="18"/>
          <w:lang w:val="en-US"/>
        </w:rPr>
        <w:t>).</w:t>
      </w:r>
      <w:r w:rsidRPr="00FB4FA6">
        <w:rPr>
          <w:color w:val="000000" w:themeColor="text1"/>
          <w:lang w:val="en-US"/>
        </w:rPr>
        <w:t xml:space="preserve"> </w:t>
      </w:r>
    </w:p>
  </w:footnote>
  <w:footnote w:id="354">
    <w:p w14:paraId="442E64AB" w14:textId="69E73935" w:rsidR="00646395" w:rsidRPr="00FB4FA6" w:rsidRDefault="00646395" w:rsidP="002A510E">
      <w:pPr>
        <w:pStyle w:val="FootnoteText"/>
        <w:rPr>
          <w:color w:val="000000" w:themeColor="text1"/>
          <w:lang w:val="en-US"/>
        </w:rPr>
      </w:pPr>
      <w:r w:rsidRPr="00FB4FA6">
        <w:rPr>
          <w:lang w:val="en-US"/>
        </w:rPr>
        <w:tab/>
      </w:r>
      <w:r w:rsidRPr="0000505C">
        <w:rPr>
          <w:rStyle w:val="FootnoteReference"/>
        </w:rPr>
        <w:footnoteRef/>
      </w:r>
      <w:r w:rsidRPr="00FB4FA6">
        <w:rPr>
          <w:lang w:val="en-US"/>
        </w:rPr>
        <w:tab/>
      </w:r>
      <w:r w:rsidRPr="00FB4FA6">
        <w:rPr>
          <w:rStyle w:val="Hyperlink"/>
          <w:color w:val="000000" w:themeColor="text1"/>
          <w:szCs w:val="18"/>
          <w:lang w:val="en-US"/>
        </w:rPr>
        <w:t>OpenCorporates database entry: Company number:  2198-2014-2015, Sinminn Cement Industry Company Limited (https://opencorporates.com/companies/mm/2198-2014-2015).</w:t>
      </w:r>
    </w:p>
  </w:footnote>
  <w:footnote w:id="355">
    <w:p w14:paraId="42D8D980" w14:textId="058F57A5" w:rsidR="00646395" w:rsidRPr="00FB4FA6" w:rsidRDefault="00646395" w:rsidP="002A510E">
      <w:pPr>
        <w:pStyle w:val="FootnoteText"/>
        <w:rPr>
          <w:color w:val="333333"/>
          <w:lang w:val="en-US" w:eastAsia="en-GB"/>
        </w:rPr>
      </w:pPr>
      <w:r w:rsidRPr="00FB4FA6">
        <w:rPr>
          <w:lang w:val="en-US"/>
        </w:rPr>
        <w:tab/>
      </w:r>
      <w:r w:rsidRPr="0000505C">
        <w:rPr>
          <w:rStyle w:val="FootnoteReference"/>
        </w:rPr>
        <w:footnoteRef/>
      </w:r>
      <w:r w:rsidRPr="00FB4FA6">
        <w:rPr>
          <w:lang w:val="en-US"/>
        </w:rPr>
        <w:tab/>
        <w:t>Digital record 2008; “Local reports put the investment committed by Adani at $290 million,” PTI New Delhi, 14 May 2019 (</w:t>
      </w:r>
      <w:hyperlink r:id="rId146" w:history="1">
        <w:r w:rsidRPr="00FB4FA6">
          <w:rPr>
            <w:lang w:val="en-US"/>
          </w:rPr>
          <w:t>https://www.thehindubusinessline.com/economy/logistics/adani-group-to-develop-container-terminal-port-in-myanmar/article27124926.ece</w:t>
        </w:r>
      </w:hyperlink>
      <w:r w:rsidRPr="00FB4FA6">
        <w:rPr>
          <w:color w:val="000000" w:themeColor="text1"/>
          <w:lang w:val="en-US"/>
        </w:rPr>
        <w:t>).</w:t>
      </w:r>
      <w:r w:rsidRPr="00FB4FA6">
        <w:rPr>
          <w:lang w:val="en-US"/>
        </w:rPr>
        <w:t xml:space="preserve"> </w:t>
      </w:r>
    </w:p>
  </w:footnote>
  <w:footnote w:id="356">
    <w:p w14:paraId="141CD420" w14:textId="650A7798"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 xml:space="preserve">See paragraph 67 for more information on MEHL, MEC and Tatmadaw real estate ownership. </w:t>
      </w:r>
    </w:p>
  </w:footnote>
  <w:footnote w:id="357">
    <w:p w14:paraId="46EEDEE0" w14:textId="7A2D4BCB"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A/HRC/39/CRP.2, paragraph 1709.</w:t>
      </w:r>
    </w:p>
  </w:footnote>
  <w:footnote w:id="358">
    <w:p w14:paraId="54E91CD4" w14:textId="1D8F1248" w:rsidR="00646395" w:rsidRPr="00FB4FA6" w:rsidRDefault="00646395" w:rsidP="002A510E">
      <w:pPr>
        <w:pStyle w:val="FootnoteText"/>
        <w:rPr>
          <w:lang w:val="en-US" w:eastAsia="en-GB"/>
        </w:rPr>
      </w:pPr>
      <w:r w:rsidRPr="00FB4FA6">
        <w:rPr>
          <w:lang w:val="en-US"/>
        </w:rPr>
        <w:tab/>
      </w:r>
      <w:r w:rsidRPr="0000505C">
        <w:rPr>
          <w:rStyle w:val="FootnoteReference"/>
        </w:rPr>
        <w:footnoteRef/>
      </w:r>
      <w:r w:rsidRPr="00FB4FA6">
        <w:rPr>
          <w:lang w:val="en-US"/>
        </w:rPr>
        <w:tab/>
        <w:t>United States, Code of Federal Regulations, Title 22 §126.1 - Prohibited exports, imports, and sales to or from certain countries.</w:t>
      </w:r>
    </w:p>
  </w:footnote>
  <w:footnote w:id="359">
    <w:p w14:paraId="0E03C89C" w14:textId="436965FF" w:rsidR="00646395" w:rsidRPr="00FB4FA6" w:rsidRDefault="00646395" w:rsidP="002A510E">
      <w:pPr>
        <w:pStyle w:val="FootnoteText"/>
        <w:rPr>
          <w:lang w:val="en-US" w:eastAsia="en-GB"/>
        </w:rPr>
      </w:pPr>
      <w:r w:rsidRPr="00FB4FA6">
        <w:rPr>
          <w:lang w:val="en-US"/>
        </w:rPr>
        <w:tab/>
      </w:r>
      <w:r w:rsidRPr="0000505C">
        <w:rPr>
          <w:rStyle w:val="FootnoteReference"/>
        </w:rPr>
        <w:footnoteRef/>
      </w:r>
      <w:r w:rsidRPr="00FB4FA6">
        <w:rPr>
          <w:lang w:val="en-US"/>
        </w:rPr>
        <w:tab/>
        <w:t>Stockholm International Peace Research Institute, “EU arms embargo on Myanmar (Burma),”</w:t>
      </w:r>
      <w:r w:rsidRPr="00FB4FA6">
        <w:rPr>
          <w:bdr w:val="none" w:sz="0" w:space="0" w:color="auto" w:frame="1"/>
          <w:lang w:val="en-US"/>
        </w:rPr>
        <w:t xml:space="preserve"> (</w:t>
      </w:r>
      <w:hyperlink r:id="rId147" w:history="1">
        <w:r w:rsidRPr="00FB4FA6">
          <w:rPr>
            <w:rStyle w:val="Hyperlink"/>
            <w:color w:val="000000" w:themeColor="text1"/>
            <w:szCs w:val="18"/>
            <w:lang w:val="en-US"/>
          </w:rPr>
          <w:t>https://www.sipri.org/databases/embargoes/eu_arms_embargoes/myanmar</w:t>
        </w:r>
      </w:hyperlink>
      <w:r w:rsidRPr="00FB4FA6">
        <w:rPr>
          <w:rStyle w:val="Hyperlink"/>
          <w:color w:val="000000" w:themeColor="text1"/>
          <w:szCs w:val="18"/>
          <w:lang w:val="en-US"/>
        </w:rPr>
        <w:t xml:space="preserve">). </w:t>
      </w:r>
    </w:p>
  </w:footnote>
  <w:footnote w:id="360">
    <w:p w14:paraId="4233C91C" w14:textId="4FE4AE70"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Government of Canada, “Canadian Sanctions Related to Myanmar,” (</w:t>
      </w:r>
      <w:hyperlink r:id="rId148" w:history="1">
        <w:r w:rsidRPr="00FB4FA6">
          <w:rPr>
            <w:rStyle w:val="Hyperlink"/>
            <w:color w:val="000000" w:themeColor="text1"/>
            <w:szCs w:val="18"/>
            <w:lang w:val="en-US"/>
          </w:rPr>
          <w:t>https://international.gc.ca/world-monde/international_relations-</w:t>
        </w:r>
        <w:r w:rsidRPr="00FB4FA6">
          <w:rPr>
            <w:lang w:val="en-US"/>
          </w:rPr>
          <w:t>relations</w:t>
        </w:r>
        <w:r w:rsidRPr="00FB4FA6">
          <w:rPr>
            <w:rStyle w:val="Hyperlink"/>
            <w:color w:val="000000" w:themeColor="text1"/>
            <w:szCs w:val="18"/>
            <w:lang w:val="en-US"/>
          </w:rPr>
          <w:t>_internationales/sanctions/myanmar.aspx?lang=eng</w:t>
        </w:r>
      </w:hyperlink>
      <w:r w:rsidRPr="00FB4FA6">
        <w:rPr>
          <w:rStyle w:val="Hyperlink"/>
          <w:color w:val="000000" w:themeColor="text1"/>
          <w:szCs w:val="18"/>
          <w:lang w:val="en-US"/>
        </w:rPr>
        <w:t xml:space="preserve">). </w:t>
      </w:r>
    </w:p>
  </w:footnote>
  <w:footnote w:id="361">
    <w:p w14:paraId="57B7191A" w14:textId="4EAFD3F7"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Australian Government, “Sanctions Regimes: Myanmar,” (</w:t>
      </w:r>
      <w:hyperlink r:id="rId149" w:history="1">
        <w:r w:rsidRPr="00FB4FA6">
          <w:rPr>
            <w:rStyle w:val="Hyperlink"/>
            <w:color w:val="000000" w:themeColor="text1"/>
            <w:szCs w:val="18"/>
            <w:lang w:val="en-US"/>
          </w:rPr>
          <w:t>https://dfat.gov.au/international-relations/security/sanctions/sanctions-regimes/Pages/myanmar.aspx</w:t>
        </w:r>
      </w:hyperlink>
      <w:r w:rsidRPr="00FB4FA6">
        <w:rPr>
          <w:lang w:val="en-US"/>
        </w:rPr>
        <w:t xml:space="preserve">), </w:t>
      </w:r>
    </w:p>
  </w:footnote>
  <w:footnote w:id="362">
    <w:p w14:paraId="264AE3CC" w14:textId="4AF39E10"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 xml:space="preserve"> Stockholm International Peace Research Institute, “EU arms embargo on Myanmar (Burma),”</w:t>
      </w:r>
      <w:r w:rsidRPr="00FB4FA6">
        <w:rPr>
          <w:bdr w:val="none" w:sz="0" w:space="0" w:color="auto" w:frame="1"/>
          <w:lang w:val="en-US"/>
        </w:rPr>
        <w:t xml:space="preserve"> (</w:t>
      </w:r>
      <w:hyperlink r:id="rId150" w:history="1">
        <w:r w:rsidRPr="00FB4FA6">
          <w:rPr>
            <w:rStyle w:val="Hyperlink"/>
            <w:color w:val="000000" w:themeColor="text1"/>
            <w:szCs w:val="18"/>
            <w:lang w:val="en-US"/>
          </w:rPr>
          <w:t>https://www.sipri.org/databases/embargoes/eu_arms_embargoes/myanmar</w:t>
        </w:r>
      </w:hyperlink>
      <w:r w:rsidRPr="00FB4FA6">
        <w:rPr>
          <w:rStyle w:val="Hyperlink"/>
          <w:color w:val="000000" w:themeColor="text1"/>
          <w:szCs w:val="18"/>
          <w:lang w:val="en-US"/>
        </w:rPr>
        <w:t>)</w:t>
      </w:r>
      <w:r w:rsidR="000B5BC6">
        <w:rPr>
          <w:rStyle w:val="Hyperlink"/>
          <w:color w:val="000000" w:themeColor="text1"/>
          <w:szCs w:val="18"/>
          <w:lang w:val="en-US"/>
        </w:rPr>
        <w:t>.</w:t>
      </w:r>
    </w:p>
  </w:footnote>
  <w:footnote w:id="363">
    <w:p w14:paraId="7CC90D18" w14:textId="74AC5CBB"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See Figure 3: Arms and Military Equipment Suppliers to the Tatmadaw.</w:t>
      </w:r>
    </w:p>
  </w:footnote>
  <w:footnote w:id="364">
    <w:p w14:paraId="2211CB6C" w14:textId="4F3664F8"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Digital records 1990, 1991, 1997.</w:t>
      </w:r>
    </w:p>
  </w:footnote>
  <w:footnote w:id="365">
    <w:p w14:paraId="1FB5BE8F" w14:textId="709A7AC9" w:rsidR="00646395" w:rsidRPr="00FB4FA6" w:rsidRDefault="00646395" w:rsidP="002A510E">
      <w:pPr>
        <w:pStyle w:val="FootnoteText"/>
        <w:rPr>
          <w:lang w:val="en-US" w:eastAsia="en-GB"/>
        </w:rPr>
      </w:pPr>
      <w:r w:rsidRPr="00FB4FA6">
        <w:rPr>
          <w:lang w:val="en-US"/>
        </w:rPr>
        <w:tab/>
      </w:r>
      <w:r w:rsidRPr="0000505C">
        <w:rPr>
          <w:rStyle w:val="FootnoteReference"/>
        </w:rPr>
        <w:footnoteRef/>
      </w:r>
      <w:r w:rsidRPr="00FB4FA6">
        <w:rPr>
          <w:lang w:val="en-US"/>
        </w:rPr>
        <w:tab/>
        <w:t>“UN: Food aid for 80,000 Rohingya blocked by Myanmar,” Al Jazeera, 19 October 2016 (</w:t>
      </w:r>
      <w:hyperlink r:id="rId151" w:history="1">
        <w:r w:rsidRPr="00FB4FA6">
          <w:rPr>
            <w:lang w:val="en-US"/>
          </w:rPr>
          <w:t>https://www.aljazeera.com/news/2016/10/food-aid-80000-rohingya-blocked-myanmar-161019135600701.html</w:t>
        </w:r>
      </w:hyperlink>
      <w:r w:rsidRPr="00FB4FA6">
        <w:rPr>
          <w:rStyle w:val="Hyperlink"/>
          <w:color w:val="000000" w:themeColor="text1"/>
          <w:szCs w:val="18"/>
          <w:lang w:val="en-US"/>
        </w:rPr>
        <w:t>)</w:t>
      </w:r>
      <w:r w:rsidR="000B5BC6">
        <w:rPr>
          <w:rStyle w:val="Hyperlink"/>
          <w:color w:val="000000" w:themeColor="text1"/>
          <w:szCs w:val="18"/>
          <w:lang w:val="en-US"/>
        </w:rPr>
        <w:t>.</w:t>
      </w:r>
    </w:p>
  </w:footnote>
  <w:footnote w:id="366">
    <w:p w14:paraId="1A5C4300" w14:textId="4070A190" w:rsidR="00646395" w:rsidRPr="00FB4FA6" w:rsidRDefault="00646395" w:rsidP="002A510E">
      <w:pPr>
        <w:pStyle w:val="FootnoteText"/>
        <w:rPr>
          <w:caps/>
          <w:lang w:val="en-US" w:eastAsia="en-GB"/>
        </w:rPr>
      </w:pPr>
      <w:r w:rsidRPr="00FB4FA6">
        <w:rPr>
          <w:lang w:val="en-US"/>
        </w:rPr>
        <w:tab/>
      </w:r>
      <w:r w:rsidRPr="0000505C">
        <w:rPr>
          <w:rStyle w:val="FootnoteReference"/>
        </w:rPr>
        <w:footnoteRef/>
      </w:r>
      <w:r w:rsidRPr="00FB4FA6">
        <w:rPr>
          <w:lang w:val="en-US"/>
        </w:rPr>
        <w:tab/>
        <w:t>Amnesty International, “Myanmar: Security Forces Target Rohingya During Vicious Rakhine Scorched-Earth Campaign,”</w:t>
      </w:r>
      <w:r w:rsidRPr="00FB4FA6">
        <w:rPr>
          <w:bCs/>
          <w:caps/>
          <w:lang w:val="en-US"/>
        </w:rPr>
        <w:t xml:space="preserve"> </w:t>
      </w:r>
      <w:r w:rsidRPr="00FB4FA6">
        <w:rPr>
          <w:lang w:val="en-US"/>
        </w:rPr>
        <w:t>19 December 2016 (</w:t>
      </w:r>
      <w:hyperlink r:id="rId152" w:history="1">
        <w:r w:rsidRPr="00FB4FA6">
          <w:rPr>
            <w:rStyle w:val="Hyperlink"/>
            <w:color w:val="000000" w:themeColor="text1"/>
            <w:szCs w:val="18"/>
            <w:lang w:val="en-US"/>
          </w:rPr>
          <w:t>https://www.amnesty.org/en/press-releases/2016/12/myanmar-security-forces-target-rohingya-viscious-scorched-earth-campaign/</w:t>
        </w:r>
      </w:hyperlink>
      <w:r w:rsidRPr="00FB4FA6">
        <w:rPr>
          <w:rStyle w:val="Hyperlink"/>
          <w:color w:val="000000" w:themeColor="text1"/>
          <w:szCs w:val="18"/>
          <w:lang w:val="en-US"/>
        </w:rPr>
        <w:t>)</w:t>
      </w:r>
    </w:p>
  </w:footnote>
  <w:footnote w:id="367">
    <w:p w14:paraId="608322AD" w14:textId="33EC1AEA"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 xml:space="preserve">A/HRC/RES/34/22, paragraph 9. </w:t>
      </w:r>
    </w:p>
  </w:footnote>
  <w:footnote w:id="368">
    <w:p w14:paraId="21D63239" w14:textId="17C0C81E" w:rsidR="00646395" w:rsidRPr="00FB4FA6" w:rsidRDefault="00646395" w:rsidP="002A510E">
      <w:pPr>
        <w:pStyle w:val="FootnoteText"/>
        <w:rPr>
          <w:lang w:val="en-US" w:eastAsia="en-GB"/>
        </w:rPr>
      </w:pPr>
      <w:r w:rsidRPr="00FB4FA6">
        <w:rPr>
          <w:lang w:val="en-US"/>
        </w:rPr>
        <w:tab/>
      </w:r>
      <w:r w:rsidRPr="0000505C">
        <w:rPr>
          <w:rStyle w:val="FootnoteReference"/>
        </w:rPr>
        <w:footnoteRef/>
      </w:r>
      <w:r w:rsidRPr="00FB4FA6">
        <w:rPr>
          <w:lang w:val="en-US"/>
        </w:rPr>
        <w:tab/>
        <w:t>SC/13055, “Security Council Presidential Statement Calls on Myanmar to End Excessive Military Force, Intercommunal Violence in Rakhine State,” 6 November 2017 (</w:t>
      </w:r>
      <w:hyperlink r:id="rId153" w:history="1">
        <w:r w:rsidRPr="00FB4FA6">
          <w:rPr>
            <w:rStyle w:val="Hyperlink"/>
            <w:color w:val="000000" w:themeColor="text1"/>
            <w:szCs w:val="18"/>
            <w:lang w:val="en-US"/>
          </w:rPr>
          <w:t>https://www.un.org/press/en/2017/sc13055.doc.htm</w:t>
        </w:r>
      </w:hyperlink>
      <w:r w:rsidRPr="00FB4FA6">
        <w:rPr>
          <w:rStyle w:val="Hyperlink"/>
          <w:color w:val="000000" w:themeColor="text1"/>
          <w:szCs w:val="18"/>
          <w:lang w:val="en-US"/>
        </w:rPr>
        <w:t>)</w:t>
      </w:r>
      <w:r w:rsidR="000B5BC6">
        <w:rPr>
          <w:rStyle w:val="Hyperlink"/>
          <w:color w:val="000000" w:themeColor="text1"/>
          <w:szCs w:val="18"/>
          <w:lang w:val="en-US"/>
        </w:rPr>
        <w:t>.</w:t>
      </w:r>
    </w:p>
  </w:footnote>
  <w:footnote w:id="369">
    <w:p w14:paraId="31517359" w14:textId="100B846C"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A/HRC/RES/34/22, paragraph 1538.</w:t>
      </w:r>
    </w:p>
  </w:footnote>
  <w:footnote w:id="370">
    <w:p w14:paraId="1CC2F17B" w14:textId="37C05FAC"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E.g., On 24 October 2018, Meeting Coverage, Head of Human Rights Fact</w:t>
      </w:r>
      <w:r w:rsidRPr="00FB4FA6">
        <w:rPr>
          <w:lang w:val="en-US"/>
        </w:rPr>
        <w:noBreakHyphen/>
        <w:t>Finding Mission on Myanmar Urges Security Council to Ensure Accountability for Serious Violations against Rohingya: Myanmar’s Representative Calls Mission Flawed, Biased, Defends Counter</w:t>
      </w:r>
      <w:r w:rsidRPr="00FB4FA6">
        <w:rPr>
          <w:lang w:val="en-US"/>
        </w:rPr>
        <w:noBreakHyphen/>
        <w:t>Terrorist Actions by Security Forces in Rakhine State, SC/13552, 24 October 2018 (</w:t>
      </w:r>
      <w:hyperlink r:id="rId154" w:history="1">
        <w:r w:rsidRPr="00FB4FA6">
          <w:rPr>
            <w:rStyle w:val="Hyperlink"/>
            <w:color w:val="000000" w:themeColor="text1"/>
            <w:szCs w:val="18"/>
            <w:lang w:val="en-US"/>
          </w:rPr>
          <w:t>https://www.un.org/press/en/2018/sc13552.doc.htm</w:t>
        </w:r>
      </w:hyperlink>
      <w:r w:rsidRPr="00FB4FA6">
        <w:rPr>
          <w:lang w:val="en-US"/>
        </w:rPr>
        <w:t>).</w:t>
      </w:r>
    </w:p>
  </w:footnote>
  <w:footnote w:id="371">
    <w:p w14:paraId="7DB6AE7B" w14:textId="2944EF97"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BBC News, “Myanmar army fires on Rohingya villages in Rakhine region,” 13 November 2016 (</w:t>
      </w:r>
      <w:hyperlink r:id="rId155" w:history="1">
        <w:r w:rsidRPr="00FB4FA6">
          <w:rPr>
            <w:rStyle w:val="Hyperlink"/>
            <w:szCs w:val="18"/>
            <w:lang w:val="en-US"/>
          </w:rPr>
          <w:t>https://www.bbc.com/news/world-asia-37968090</w:t>
        </w:r>
      </w:hyperlink>
      <w:r w:rsidRPr="00FB4FA6">
        <w:rPr>
          <w:rStyle w:val="Hyperlink"/>
          <w:szCs w:val="18"/>
          <w:lang w:val="en-US"/>
        </w:rPr>
        <w:t>)</w:t>
      </w:r>
      <w:r w:rsidRPr="00FB4FA6">
        <w:rPr>
          <w:lang w:val="en-US"/>
        </w:rPr>
        <w:t xml:space="preserve">; </w:t>
      </w:r>
      <w:r w:rsidRPr="00FB4FA6">
        <w:rPr>
          <w:color w:val="000000" w:themeColor="text1"/>
          <w:lang w:val="en-US"/>
        </w:rPr>
        <w:t>OHCHR</w:t>
      </w:r>
      <w:r w:rsidRPr="00FB4FA6">
        <w:rPr>
          <w:lang w:val="en-US"/>
        </w:rPr>
        <w:t xml:space="preserve">, </w:t>
      </w:r>
      <w:r w:rsidRPr="00FB4FA6">
        <w:rPr>
          <w:i/>
          <w:lang w:val="en-US"/>
        </w:rPr>
        <w:t>Report of OHCHR mission to Bangladesh – Interviews with Rohingyas fleeing from Myanmar since 9 October 2016 – Flash Report</w:t>
      </w:r>
      <w:r w:rsidRPr="00FB4FA6">
        <w:rPr>
          <w:lang w:val="en-US"/>
        </w:rPr>
        <w:t xml:space="preserve"> (3 February 2017).</w:t>
      </w:r>
    </w:p>
  </w:footnote>
  <w:footnote w:id="372">
    <w:p w14:paraId="6450AABA" w14:textId="6C11932A" w:rsidR="00646395" w:rsidRPr="006D1F11" w:rsidRDefault="00646395" w:rsidP="002A510E">
      <w:pPr>
        <w:pStyle w:val="FootnoteText"/>
        <w:rPr>
          <w:lang w:val="fr-FR"/>
        </w:rPr>
      </w:pPr>
      <w:r w:rsidRPr="00FB4FA6">
        <w:rPr>
          <w:lang w:val="en-US"/>
        </w:rPr>
        <w:tab/>
      </w:r>
      <w:r w:rsidRPr="0000505C">
        <w:rPr>
          <w:rStyle w:val="FootnoteReference"/>
        </w:rPr>
        <w:footnoteRef/>
      </w:r>
      <w:r w:rsidRPr="00941FBF">
        <w:tab/>
      </w:r>
      <w:r w:rsidRPr="006D1F11">
        <w:rPr>
          <w:lang w:val="fr-FR"/>
        </w:rPr>
        <w:t>LI-123</w:t>
      </w:r>
      <w:r>
        <w:rPr>
          <w:lang w:val="fr-FR"/>
        </w:rPr>
        <w:t>.</w:t>
      </w:r>
    </w:p>
  </w:footnote>
  <w:footnote w:id="373">
    <w:p w14:paraId="05B2A021" w14:textId="09EECA51" w:rsidR="00646395" w:rsidRPr="006D1F11" w:rsidRDefault="00646395" w:rsidP="002A510E">
      <w:pPr>
        <w:pStyle w:val="FootnoteText"/>
        <w:rPr>
          <w:lang w:val="fr-FR"/>
        </w:rPr>
      </w:pPr>
      <w:r w:rsidRPr="00941FBF">
        <w:tab/>
      </w:r>
      <w:r w:rsidRPr="0000505C">
        <w:rPr>
          <w:rStyle w:val="FootnoteReference"/>
        </w:rPr>
        <w:footnoteRef/>
      </w:r>
      <w:r w:rsidRPr="00941FBF">
        <w:tab/>
      </w:r>
      <w:r w:rsidRPr="006D1F11">
        <w:rPr>
          <w:lang w:val="fr-FR"/>
        </w:rPr>
        <w:t xml:space="preserve">A/HRC/39/CRP.2, paragraph 1084; </w:t>
      </w:r>
      <w:r w:rsidRPr="006D1F11">
        <w:rPr>
          <w:lang w:val="fr-BE"/>
        </w:rPr>
        <w:t>CI-139, LI-123, LI-125, LI-135, QI-101, XI-009.</w:t>
      </w:r>
    </w:p>
  </w:footnote>
  <w:footnote w:id="374">
    <w:p w14:paraId="30B5BD73" w14:textId="327C84E3" w:rsidR="00646395" w:rsidRPr="00FB4FA6" w:rsidRDefault="00646395" w:rsidP="002A510E">
      <w:pPr>
        <w:pStyle w:val="FootnoteText"/>
        <w:rPr>
          <w:lang w:val="en-US"/>
        </w:rPr>
      </w:pPr>
      <w:r w:rsidRPr="00941FBF">
        <w:tab/>
      </w:r>
      <w:r w:rsidRPr="0000505C">
        <w:rPr>
          <w:rStyle w:val="FootnoteReference"/>
        </w:rPr>
        <w:footnoteRef/>
      </w:r>
      <w:r w:rsidRPr="00FB4FA6">
        <w:rPr>
          <w:lang w:val="en-US"/>
        </w:rPr>
        <w:tab/>
        <w:t>A/HRC/39/CRP.2, paragraph 127.</w:t>
      </w:r>
    </w:p>
  </w:footnote>
  <w:footnote w:id="375">
    <w:p w14:paraId="4731A5BD" w14:textId="2BA50D03"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A/HRC/39/CRP.2, paragraph 1248.</w:t>
      </w:r>
    </w:p>
  </w:footnote>
  <w:footnote w:id="376">
    <w:p w14:paraId="56B03001" w14:textId="24586E9F"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A/HRC/39/CRP.2, paragraph 961.</w:t>
      </w:r>
    </w:p>
  </w:footnote>
  <w:footnote w:id="377">
    <w:p w14:paraId="402E893B" w14:textId="372F5D1C"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A/HRC/39/CRP.2, paragraphs 762, 770, 1084 and 1152.</w:t>
      </w:r>
    </w:p>
  </w:footnote>
  <w:footnote w:id="378">
    <w:p w14:paraId="5453615E" w14:textId="55501FF2"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A/HRC/39/CRP.2, paragraph 1156.</w:t>
      </w:r>
    </w:p>
  </w:footnote>
  <w:footnote w:id="379">
    <w:p w14:paraId="1DCB3130" w14:textId="2C46493D"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A/HRC/39/CRP.2, paragraphs 307-315.</w:t>
      </w:r>
    </w:p>
  </w:footnote>
  <w:footnote w:id="380">
    <w:p w14:paraId="172AB058" w14:textId="656C0519" w:rsidR="00646395" w:rsidRPr="00FB4FA6" w:rsidRDefault="00646395" w:rsidP="002A510E">
      <w:pPr>
        <w:pStyle w:val="FootnoteText"/>
        <w:rPr>
          <w:color w:val="2D2D2D"/>
          <w:lang w:val="en-US" w:eastAsia="en-GB"/>
        </w:rPr>
      </w:pPr>
      <w:r w:rsidRPr="00FB4FA6">
        <w:rPr>
          <w:lang w:val="en-US"/>
        </w:rPr>
        <w:tab/>
      </w:r>
      <w:r w:rsidRPr="0000505C">
        <w:rPr>
          <w:rStyle w:val="FootnoteReference"/>
        </w:rPr>
        <w:footnoteRef/>
      </w:r>
      <w:r w:rsidRPr="00FB4FA6">
        <w:rPr>
          <w:lang w:val="en-US"/>
        </w:rPr>
        <w:tab/>
      </w:r>
      <w:r w:rsidRPr="00FB4FA6">
        <w:rPr>
          <w:rStyle w:val="Hyperlink"/>
          <w:color w:val="000000" w:themeColor="text1"/>
          <w:szCs w:val="18"/>
          <w:lang w:val="en-US"/>
        </w:rPr>
        <w:t>Noa</w:t>
      </w:r>
      <w:r w:rsidRPr="00FB4FA6">
        <w:rPr>
          <w:lang w:val="en-US"/>
        </w:rPr>
        <w:t xml:space="preserve"> Landau, “Israel Denies Arming Myanmar. But Its Officials Are Still Visiting a Tel Aviv Arms Expo,” 4 June 2019, Haaretz (</w:t>
      </w:r>
      <w:hyperlink r:id="rId156" w:history="1">
        <w:r w:rsidRPr="00FB4FA6">
          <w:rPr>
            <w:rStyle w:val="Hyperlink"/>
            <w:szCs w:val="18"/>
            <w:lang w:val="en-US"/>
          </w:rPr>
          <w:t>https://www.haaretz.com/israel-news/.premium-israel-denies-selling-weapons-to-myanmar-but-reps-are-still-at-tel-aviv-arms-expo-1.7332146</w:t>
        </w:r>
      </w:hyperlink>
      <w:r w:rsidRPr="00FB4FA6">
        <w:rPr>
          <w:lang w:val="en-US"/>
        </w:rPr>
        <w:t xml:space="preserve">). The Mission notes that in July 2019, Israel has taken steps to ensure that Tatmadaw officials do not attend Israeli arms expositions, see, </w:t>
      </w:r>
      <w:r w:rsidRPr="00FB4FA6">
        <w:rPr>
          <w:rStyle w:val="Hyperlink"/>
          <w:szCs w:val="18"/>
          <w:lang w:val="en-US"/>
        </w:rPr>
        <w:t>Noa Landau, “Israel to Bar Myanmar Officials From Arms Expos,” 17 July 2019, Haaretz (</w:t>
      </w:r>
      <w:hyperlink r:id="rId157" w:history="1">
        <w:r w:rsidRPr="00FB4FA6">
          <w:rPr>
            <w:rStyle w:val="Hyperlink"/>
            <w:szCs w:val="18"/>
            <w:lang w:val="en-US"/>
          </w:rPr>
          <w:t>https://www.haaretz.com/israel-news/.premium-israel-to-bar-myanmar-officials-from-arms-expos-1.7532506</w:t>
        </w:r>
      </w:hyperlink>
      <w:r w:rsidRPr="00FB4FA6">
        <w:rPr>
          <w:rStyle w:val="Hyperlink"/>
          <w:szCs w:val="18"/>
          <w:lang w:val="en-US"/>
        </w:rPr>
        <w:t>).</w:t>
      </w:r>
      <w:r w:rsidRPr="00FB4FA6">
        <w:rPr>
          <w:lang w:val="en-US"/>
        </w:rPr>
        <w:t xml:space="preserve"> </w:t>
      </w:r>
    </w:p>
  </w:footnote>
  <w:footnote w:id="381">
    <w:p w14:paraId="5BBBD265" w14:textId="3C55E987" w:rsidR="00646395" w:rsidRPr="00FB4FA6" w:rsidRDefault="00646395" w:rsidP="002A510E">
      <w:pPr>
        <w:pStyle w:val="FootnoteText"/>
        <w:rPr>
          <w:color w:val="000000" w:themeColor="text1"/>
          <w:spacing w:val="-7"/>
          <w:lang w:val="en-US" w:eastAsia="en-GB"/>
        </w:rPr>
      </w:pPr>
      <w:r w:rsidRPr="00FB4FA6">
        <w:rPr>
          <w:lang w:val="en-US"/>
        </w:rPr>
        <w:tab/>
      </w:r>
      <w:r w:rsidRPr="0000505C">
        <w:rPr>
          <w:rStyle w:val="FootnoteReference"/>
        </w:rPr>
        <w:footnoteRef/>
      </w:r>
      <w:r w:rsidRPr="00FB4FA6">
        <w:rPr>
          <w:lang w:val="en-US"/>
        </w:rPr>
        <w:tab/>
      </w:r>
      <w:r w:rsidRPr="00FB4FA6">
        <w:rPr>
          <w:color w:val="000000" w:themeColor="text1"/>
          <w:lang w:val="en-US"/>
        </w:rPr>
        <w:t>Andrew Selth, “Myanmar: pariah status no bar to defence modernisation,” The Lowy Institute (</w:t>
      </w:r>
      <w:hyperlink r:id="rId158" w:history="1">
        <w:r w:rsidRPr="00FB4FA6">
          <w:rPr>
            <w:rStyle w:val="Hyperlink"/>
            <w:color w:val="000000" w:themeColor="text1"/>
            <w:szCs w:val="18"/>
            <w:lang w:val="en-US"/>
          </w:rPr>
          <w:t>https://www.lowyinstitute.org/the-interpreter/myanmar-pariah-status-no-bar-defence-modernisation</w:t>
        </w:r>
      </w:hyperlink>
      <w:r w:rsidRPr="00FB4FA6">
        <w:rPr>
          <w:color w:val="000000" w:themeColor="text1"/>
          <w:lang w:val="en-US"/>
        </w:rPr>
        <w:t xml:space="preserve">); </w:t>
      </w:r>
      <w:r w:rsidRPr="00FB4FA6">
        <w:rPr>
          <w:lang w:val="en-US"/>
        </w:rPr>
        <w:t xml:space="preserve">See </w:t>
      </w:r>
      <w:hyperlink r:id="rId159" w:history="1">
        <w:r w:rsidRPr="00FB4FA6">
          <w:rPr>
            <w:rStyle w:val="Hyperlink"/>
            <w:szCs w:val="18"/>
            <w:lang w:val="en-US"/>
          </w:rPr>
          <w:t>https://asian-defence-news.blogspot.com/2019/01/myanmar-has-received-six-more-yak-130.html</w:t>
        </w:r>
      </w:hyperlink>
      <w:r w:rsidRPr="00FB4FA6">
        <w:rPr>
          <w:lang w:val="en-US"/>
        </w:rPr>
        <w:t xml:space="preserve">, which it cited in </w:t>
      </w:r>
      <w:hyperlink r:id="rId160" w:history="1">
        <w:r w:rsidRPr="00FB4FA6">
          <w:rPr>
            <w:rStyle w:val="Hyperlink"/>
            <w:szCs w:val="18"/>
            <w:lang w:val="en-US"/>
          </w:rPr>
          <w:t>https://www.irrawaddy.com/news/burma/russia-building-six-advanced-fighter-jets-myanmar-military.html</w:t>
        </w:r>
      </w:hyperlink>
      <w:r w:rsidRPr="00FB4FA6">
        <w:rPr>
          <w:rStyle w:val="Hyperlink"/>
          <w:szCs w:val="18"/>
          <w:lang w:val="en-US"/>
        </w:rPr>
        <w:t>.</w:t>
      </w:r>
    </w:p>
  </w:footnote>
  <w:footnote w:id="382">
    <w:p w14:paraId="4F834FE5" w14:textId="11394B77" w:rsidR="00646395" w:rsidRPr="00FB4FA6" w:rsidRDefault="00646395" w:rsidP="002A510E">
      <w:pPr>
        <w:pStyle w:val="FootnoteText"/>
        <w:rPr>
          <w:color w:val="000000" w:themeColor="text1"/>
          <w:lang w:val="en-US"/>
        </w:rPr>
      </w:pPr>
      <w:r w:rsidRPr="00FB4FA6">
        <w:rPr>
          <w:lang w:val="en-US"/>
        </w:rPr>
        <w:tab/>
      </w:r>
      <w:r w:rsidRPr="0000505C">
        <w:rPr>
          <w:rStyle w:val="FootnoteReference"/>
        </w:rPr>
        <w:footnoteRef/>
      </w:r>
      <w:r w:rsidRPr="00FB4FA6">
        <w:rPr>
          <w:lang w:val="en-US"/>
        </w:rPr>
        <w:tab/>
        <w:t>“</w:t>
      </w:r>
      <w:r w:rsidRPr="00FB4FA6">
        <w:rPr>
          <w:color w:val="000000" w:themeColor="text1"/>
          <w:lang w:val="en-US"/>
        </w:rPr>
        <w:t>Russian Helicopters repairs Mi-24P helicopter for Myanmar Air Force,” TASS, 13 October 2017 (</w:t>
      </w:r>
      <w:r w:rsidRPr="00FB4FA6">
        <w:rPr>
          <w:lang w:val="en-US"/>
        </w:rPr>
        <w:t>https://</w:t>
      </w:r>
      <w:r w:rsidRPr="00FB4FA6">
        <w:rPr>
          <w:color w:val="000000" w:themeColor="text1"/>
          <w:lang w:val="en-US"/>
        </w:rPr>
        <w:t>tass</w:t>
      </w:r>
      <w:r w:rsidRPr="00FB4FA6">
        <w:rPr>
          <w:lang w:val="en-US"/>
        </w:rPr>
        <w:t>.com/defense/970640</w:t>
      </w:r>
      <w:r w:rsidRPr="00FB4FA6">
        <w:rPr>
          <w:rStyle w:val="Hyperlink"/>
          <w:color w:val="000000" w:themeColor="text1"/>
          <w:szCs w:val="18"/>
          <w:lang w:val="en-US"/>
        </w:rPr>
        <w:t>); “Myanmar Air Force Received the First Modernized Mi-35P Helicopter”, Defense Studies, 7 October 2017.</w:t>
      </w:r>
    </w:p>
  </w:footnote>
  <w:footnote w:id="383">
    <w:p w14:paraId="7B9CF0E9" w14:textId="0D03F9A8" w:rsidR="00646395" w:rsidRPr="00FB4FA6" w:rsidRDefault="00646395" w:rsidP="002A510E">
      <w:pPr>
        <w:pStyle w:val="FootnoteText"/>
        <w:rPr>
          <w:color w:val="000000" w:themeColor="text1"/>
          <w:lang w:val="en-US"/>
        </w:rPr>
      </w:pPr>
      <w:r w:rsidRPr="00FB4FA6">
        <w:rPr>
          <w:lang w:val="en-US"/>
        </w:rPr>
        <w:tab/>
      </w:r>
      <w:r w:rsidRPr="0000505C">
        <w:rPr>
          <w:rStyle w:val="FootnoteReference"/>
        </w:rPr>
        <w:footnoteRef/>
      </w:r>
      <w:r w:rsidRPr="00FB4FA6">
        <w:rPr>
          <w:lang w:val="en-US"/>
        </w:rPr>
        <w:tab/>
      </w:r>
      <w:r w:rsidRPr="00FB4FA6">
        <w:rPr>
          <w:rStyle w:val="Hyperlink"/>
          <w:color w:val="000000" w:themeColor="text1"/>
          <w:szCs w:val="18"/>
          <w:lang w:val="en-US"/>
        </w:rPr>
        <w:t>Andrew</w:t>
      </w:r>
      <w:r w:rsidRPr="00FB4FA6">
        <w:rPr>
          <w:color w:val="000000" w:themeColor="text1"/>
          <w:lang w:val="en-US"/>
        </w:rPr>
        <w:t xml:space="preserve"> Selth, “Myanmar: pariah status no bar to defence modernisation,” The Lowy Institute (</w:t>
      </w:r>
      <w:hyperlink r:id="rId161" w:history="1">
        <w:r w:rsidRPr="00FB4FA6">
          <w:rPr>
            <w:rStyle w:val="Hyperlink"/>
            <w:color w:val="000000" w:themeColor="text1"/>
            <w:szCs w:val="18"/>
            <w:lang w:val="en-US"/>
          </w:rPr>
          <w:t>https://www.lowyinstitute.org/the-interpreter/myanmar-pariah-status-no-bar-defence-modernisation</w:t>
        </w:r>
      </w:hyperlink>
      <w:r w:rsidRPr="00FB4FA6">
        <w:rPr>
          <w:color w:val="000000" w:themeColor="text1"/>
          <w:lang w:val="en-US"/>
        </w:rPr>
        <w:t>).</w:t>
      </w:r>
    </w:p>
  </w:footnote>
  <w:footnote w:id="384">
    <w:p w14:paraId="4ED309FD" w14:textId="7112D798"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GI-011, GI-026, A/HRC/39/CRP.2, paragraphs 310, 311.</w:t>
      </w:r>
    </w:p>
  </w:footnote>
  <w:footnote w:id="385">
    <w:p w14:paraId="113305C1" w14:textId="7EF10813"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PM-008.</w:t>
      </w:r>
    </w:p>
  </w:footnote>
  <w:footnote w:id="386">
    <w:p w14:paraId="6D708498" w14:textId="056AD18A" w:rsidR="00646395" w:rsidRPr="00FB4FA6" w:rsidRDefault="00646395" w:rsidP="002A510E">
      <w:pPr>
        <w:pStyle w:val="FootnoteText"/>
        <w:rPr>
          <w:color w:val="000000" w:themeColor="text1"/>
          <w:lang w:val="en-US" w:eastAsia="en-GB"/>
        </w:rPr>
      </w:pPr>
      <w:r w:rsidRPr="00FB4FA6">
        <w:rPr>
          <w:lang w:val="en-US"/>
        </w:rPr>
        <w:tab/>
      </w:r>
      <w:r w:rsidRPr="0000505C">
        <w:rPr>
          <w:rStyle w:val="FootnoteReference"/>
        </w:rPr>
        <w:footnoteRef/>
      </w:r>
      <w:r w:rsidRPr="00FB4FA6">
        <w:rPr>
          <w:lang w:val="en-US"/>
        </w:rPr>
        <w:tab/>
      </w:r>
      <w:r w:rsidRPr="00FB4FA6">
        <w:rPr>
          <w:rStyle w:val="Hyperlink"/>
          <w:color w:val="000000" w:themeColor="text1"/>
          <w:szCs w:val="18"/>
          <w:lang w:val="en-US"/>
        </w:rPr>
        <w:t>Oliver Slow, “Amid Continued Criticism, Myanmar Still Spending Big on Military,” VOA News, 1 February 2018 (</w:t>
      </w:r>
      <w:hyperlink r:id="rId162" w:history="1">
        <w:r w:rsidRPr="00FB4FA6">
          <w:rPr>
            <w:rStyle w:val="Hyperlink"/>
            <w:color w:val="000000" w:themeColor="text1"/>
            <w:szCs w:val="18"/>
            <w:lang w:val="en-US"/>
          </w:rPr>
          <w:t>https://www.voanews.com/a/myanmar-military-spending/4234303.html</w:t>
        </w:r>
      </w:hyperlink>
      <w:r w:rsidRPr="00FB4FA6">
        <w:rPr>
          <w:rStyle w:val="Hyperlink"/>
          <w:color w:val="000000" w:themeColor="text1"/>
          <w:szCs w:val="18"/>
          <w:lang w:val="en-US"/>
        </w:rPr>
        <w:t>).</w:t>
      </w:r>
    </w:p>
  </w:footnote>
  <w:footnote w:id="387">
    <w:p w14:paraId="109BA000" w14:textId="0CF55E78" w:rsidR="00646395" w:rsidRPr="00FB4FA6" w:rsidRDefault="00646395" w:rsidP="002A510E">
      <w:pPr>
        <w:pStyle w:val="FootnoteText"/>
        <w:rPr>
          <w:color w:val="000000" w:themeColor="text1"/>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Moe Myint, “Russia Building Six Advanced Fighter Jets for Myanmar Military,” 25 April 2019 (</w:t>
      </w:r>
      <w:hyperlink r:id="rId163" w:history="1">
        <w:r w:rsidRPr="00FB4FA6">
          <w:rPr>
            <w:rStyle w:val="Hyperlink"/>
            <w:color w:val="000000" w:themeColor="text1"/>
            <w:szCs w:val="18"/>
            <w:lang w:val="en-US"/>
          </w:rPr>
          <w:t>https://www.irrawaddy.com/news/burma/russia-building-six-advanced-fighter-jets-myanmar-military.html</w:t>
        </w:r>
      </w:hyperlink>
      <w:r w:rsidRPr="00FB4FA6">
        <w:rPr>
          <w:rStyle w:val="Hyperlink"/>
          <w:color w:val="000000" w:themeColor="text1"/>
          <w:szCs w:val="18"/>
          <w:lang w:val="en-US"/>
        </w:rPr>
        <w:t xml:space="preserve">). </w:t>
      </w:r>
    </w:p>
  </w:footnote>
  <w:footnote w:id="388">
    <w:p w14:paraId="3D55DF51" w14:textId="581B6EC9" w:rsidR="00646395" w:rsidRPr="00FB4FA6" w:rsidRDefault="00646395" w:rsidP="002A510E">
      <w:pPr>
        <w:pStyle w:val="FootnoteText"/>
        <w:rPr>
          <w:color w:val="000000" w:themeColor="text1"/>
          <w:lang w:val="en-US" w:eastAsia="en-GB"/>
        </w:rPr>
      </w:pPr>
      <w:r w:rsidRPr="00FB4FA6">
        <w:rPr>
          <w:lang w:val="en-US"/>
        </w:rPr>
        <w:tab/>
      </w:r>
      <w:r w:rsidRPr="0000505C">
        <w:rPr>
          <w:rStyle w:val="FootnoteReference"/>
        </w:rPr>
        <w:footnoteRef/>
      </w:r>
      <w:r w:rsidRPr="00FB4FA6">
        <w:rPr>
          <w:lang w:val="en-US"/>
        </w:rPr>
        <w:tab/>
      </w:r>
      <w:r w:rsidRPr="00FB4FA6">
        <w:rPr>
          <w:color w:val="000000" w:themeColor="text1"/>
          <w:lang w:val="en-US"/>
        </w:rPr>
        <w:t>The Global New Light of Myanmar, “Senior General visits Irkutsk Aviation Plant, Irkutsk town,” 23 April 2019 (</w:t>
      </w:r>
      <w:hyperlink r:id="rId164" w:history="1">
        <w:r w:rsidRPr="00FB4FA6">
          <w:rPr>
            <w:rStyle w:val="Hyperlink"/>
            <w:color w:val="000000" w:themeColor="text1"/>
            <w:szCs w:val="18"/>
            <w:lang w:val="en-US"/>
          </w:rPr>
          <w:t>http://www.globalnewlightofmyanmar.com/senior-general-visits-irkutsk-aviation-plant-irkutsk-town/</w:t>
        </w:r>
      </w:hyperlink>
      <w:r w:rsidRPr="00FB4FA6">
        <w:rPr>
          <w:color w:val="000000" w:themeColor="text1"/>
          <w:lang w:val="en-US"/>
        </w:rPr>
        <w:t>).</w:t>
      </w:r>
    </w:p>
  </w:footnote>
  <w:footnote w:id="389">
    <w:p w14:paraId="2264EC90" w14:textId="07A66849"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 xml:space="preserve">See paragraph 148. For example, </w:t>
      </w:r>
      <w:r w:rsidRPr="00FB4FA6">
        <w:rPr>
          <w:color w:val="000000" w:themeColor="text1"/>
          <w:lang w:val="en-US"/>
        </w:rPr>
        <w:t xml:space="preserve">in February 2018, the EU Council condemned widespread, systematic grave human rights violations committed by the Myanmar military and other security forces. It confirmed the relevance of the existing embargo and on 26 April 2018 it expanded the restrictive measures on Myanmar with a prohibition </w:t>
      </w:r>
      <w:r w:rsidRPr="00FB4FA6">
        <w:rPr>
          <w:rStyle w:val="Hyperlink"/>
          <w:color w:val="000000" w:themeColor="text1"/>
          <w:szCs w:val="18"/>
          <w:lang w:val="en-US"/>
        </w:rPr>
        <w:t>on</w:t>
      </w:r>
      <w:r w:rsidRPr="00FB4FA6">
        <w:rPr>
          <w:color w:val="000000" w:themeColor="text1"/>
          <w:lang w:val="en-US"/>
        </w:rPr>
        <w:t xml:space="preserve"> the export of dual-use goods for military and Border Guard Police end users, restrictions on the export of equipment for monitoring communications that might be used for internal repression, and on military training and military cooperation. See: Council Regulation (EU) 2018/647 of 26 April 2018 amending Regulation (EU) No 401/2013 concerning restrictive measures in respect of Myanmar/Burma.</w:t>
      </w:r>
    </w:p>
  </w:footnote>
  <w:footnote w:id="390">
    <w:p w14:paraId="14D40464" w14:textId="32DEBF11" w:rsidR="00646395" w:rsidRPr="00FB4FA6" w:rsidRDefault="00646395" w:rsidP="002A510E">
      <w:pPr>
        <w:pStyle w:val="FootnoteText"/>
        <w:rPr>
          <w:spacing w:val="-10"/>
          <w:lang w:val="en-US" w:eastAsia="en-GB"/>
        </w:rPr>
      </w:pPr>
      <w:r w:rsidRPr="00FB4FA6">
        <w:rPr>
          <w:lang w:val="en-US"/>
        </w:rPr>
        <w:tab/>
      </w:r>
      <w:r w:rsidRPr="0000505C">
        <w:rPr>
          <w:rStyle w:val="FootnoteReference"/>
        </w:rPr>
        <w:footnoteRef/>
      </w:r>
      <w:r w:rsidRPr="00FB4FA6">
        <w:rPr>
          <w:lang w:val="en-US"/>
        </w:rPr>
        <w:tab/>
        <w:t>“</w:t>
      </w:r>
      <w:r w:rsidRPr="00FB4FA6">
        <w:rPr>
          <w:rStyle w:val="Hyperlink"/>
          <w:color w:val="000000" w:themeColor="text1"/>
          <w:szCs w:val="18"/>
          <w:lang w:val="en-US"/>
        </w:rPr>
        <w:t>Myanmar looks to buy Chinese SY-400 ballistic missile systems,” 5 May</w:t>
      </w:r>
      <w:r w:rsidRPr="00FB4FA6">
        <w:rPr>
          <w:lang w:val="en-US"/>
        </w:rPr>
        <w:t xml:space="preserve"> 2017 (</w:t>
      </w:r>
      <w:hyperlink r:id="rId165" w:history="1">
        <w:r w:rsidRPr="00FB4FA6">
          <w:rPr>
            <w:rStyle w:val="Hyperlink"/>
            <w:color w:val="000000" w:themeColor="text1"/>
            <w:szCs w:val="18"/>
            <w:lang w:val="en-US"/>
          </w:rPr>
          <w:t>https://defence-blog.com/news/myanmar-looks-to-buy-chinese-sy-400-ballistic-missile-systems.html</w:t>
        </w:r>
      </w:hyperlink>
      <w:r w:rsidRPr="00FB4FA6">
        <w:rPr>
          <w:rStyle w:val="Hyperlink"/>
          <w:color w:val="000000" w:themeColor="text1"/>
          <w:szCs w:val="18"/>
          <w:lang w:val="en-US"/>
        </w:rPr>
        <w:t>)</w:t>
      </w:r>
      <w:r w:rsidR="000B5BC6">
        <w:rPr>
          <w:rStyle w:val="Hyperlink"/>
          <w:color w:val="000000" w:themeColor="text1"/>
          <w:szCs w:val="18"/>
          <w:lang w:val="en-US"/>
        </w:rPr>
        <w:t>.</w:t>
      </w:r>
      <w:r w:rsidRPr="00FB4FA6">
        <w:rPr>
          <w:rStyle w:val="Hyperlink"/>
          <w:color w:val="000000" w:themeColor="text1"/>
          <w:szCs w:val="18"/>
          <w:lang w:val="en-US"/>
        </w:rPr>
        <w:t xml:space="preserve"> </w:t>
      </w:r>
    </w:p>
  </w:footnote>
  <w:footnote w:id="391">
    <w:p w14:paraId="24B92D06" w14:textId="6C9249E4" w:rsidR="00646395" w:rsidRPr="006D1F11" w:rsidRDefault="00646395" w:rsidP="002A510E">
      <w:pPr>
        <w:pStyle w:val="FootnoteText"/>
        <w:rPr>
          <w:lang w:val="fr-FR" w:eastAsia="en-GB"/>
        </w:rPr>
      </w:pPr>
      <w:r w:rsidRPr="00FB4FA6">
        <w:rPr>
          <w:lang w:val="en-US"/>
        </w:rPr>
        <w:tab/>
      </w:r>
      <w:r w:rsidRPr="0000505C">
        <w:rPr>
          <w:rStyle w:val="FootnoteReference"/>
        </w:rPr>
        <w:footnoteRef/>
      </w:r>
      <w:r w:rsidRPr="00941FBF">
        <w:tab/>
      </w:r>
      <w:r w:rsidRPr="006D1F11">
        <w:rPr>
          <w:lang w:val="fr-FR"/>
        </w:rPr>
        <w:t>“</w:t>
      </w:r>
      <w:r w:rsidRPr="006D1F11">
        <w:rPr>
          <w:rStyle w:val="Hyperlink"/>
          <w:color w:val="000000" w:themeColor="text1"/>
          <w:szCs w:val="18"/>
          <w:lang w:val="fr-FR"/>
        </w:rPr>
        <w:t xml:space="preserve">Le JF-17 «Thunder» entre en </w:t>
      </w:r>
      <w:r w:rsidRPr="006D1F11">
        <w:rPr>
          <w:lang w:val="fr-FR"/>
        </w:rPr>
        <w:t>service</w:t>
      </w:r>
      <w:r w:rsidRPr="006D1F11">
        <w:rPr>
          <w:rStyle w:val="Hyperlink"/>
          <w:color w:val="000000" w:themeColor="text1"/>
          <w:szCs w:val="18"/>
          <w:lang w:val="fr-FR"/>
        </w:rPr>
        <w:t xml:space="preserve"> au Myanmar,” 3 November 2018 (</w:t>
      </w:r>
      <w:hyperlink r:id="rId166" w:history="1">
        <w:r w:rsidRPr="006D1F11">
          <w:rPr>
            <w:rStyle w:val="Hyperlink"/>
            <w:color w:val="000000" w:themeColor="text1"/>
            <w:szCs w:val="18"/>
            <w:lang w:val="fr-FR"/>
          </w:rPr>
          <w:t>http://psk.blog.24heures.ch/archive/2018/11/03/le-jf-17-thunder-entre-en-service-au-myanmar-866464.html</w:t>
        </w:r>
      </w:hyperlink>
      <w:r w:rsidRPr="006D1F11">
        <w:rPr>
          <w:rStyle w:val="Hyperlink"/>
          <w:color w:val="000000" w:themeColor="text1"/>
          <w:szCs w:val="18"/>
          <w:lang w:val="fr-FR"/>
        </w:rPr>
        <w:t>)</w:t>
      </w:r>
    </w:p>
  </w:footnote>
  <w:footnote w:id="392">
    <w:p w14:paraId="6F00F799" w14:textId="104F265B" w:rsidR="00646395" w:rsidRPr="00FB4FA6" w:rsidRDefault="00646395" w:rsidP="002A510E">
      <w:pPr>
        <w:pStyle w:val="FootnoteText"/>
        <w:rPr>
          <w:lang w:val="en-US"/>
        </w:rPr>
      </w:pPr>
      <w:r w:rsidRPr="00941FBF">
        <w:tab/>
      </w:r>
      <w:r w:rsidRPr="0000505C">
        <w:rPr>
          <w:rStyle w:val="FootnoteReference"/>
        </w:rPr>
        <w:footnoteRef/>
      </w:r>
      <w:r w:rsidRPr="00FB4FA6">
        <w:rPr>
          <w:lang w:val="en-US"/>
        </w:rPr>
        <w:tab/>
        <w:t xml:space="preserve">Nan Lwin, “Myanmar Military Chief Thanks Beijing for Support on Rakhine Crisis,” The Irrawaddy, 10 April </w:t>
      </w:r>
      <w:r w:rsidRPr="00FB4FA6">
        <w:rPr>
          <w:rStyle w:val="Hyperlink"/>
          <w:color w:val="000000" w:themeColor="text1"/>
          <w:szCs w:val="18"/>
          <w:lang w:val="en-US"/>
        </w:rPr>
        <w:t>2019</w:t>
      </w:r>
      <w:r w:rsidRPr="00FB4FA6">
        <w:rPr>
          <w:lang w:val="en-US"/>
        </w:rPr>
        <w:t xml:space="preserve"> (</w:t>
      </w:r>
      <w:hyperlink r:id="rId167" w:history="1">
        <w:r w:rsidRPr="00FB4FA6">
          <w:rPr>
            <w:rStyle w:val="Hyperlink"/>
            <w:color w:val="000000" w:themeColor="text1"/>
            <w:szCs w:val="18"/>
            <w:lang w:val="en-US"/>
          </w:rPr>
          <w:t>https://www.irrawaddy.com/news/burma/myanmar-military-chief-thanks-beijing-support-rakhine-crisis.html</w:t>
        </w:r>
      </w:hyperlink>
      <w:r w:rsidRPr="00FB4FA6">
        <w:rPr>
          <w:lang w:val="en-US"/>
        </w:rPr>
        <w:t>)</w:t>
      </w:r>
      <w:r w:rsidR="000B5BC6">
        <w:rPr>
          <w:lang w:val="en-US"/>
        </w:rPr>
        <w:t>.</w:t>
      </w:r>
      <w:r w:rsidRPr="00FB4FA6">
        <w:rPr>
          <w:lang w:val="en-US"/>
        </w:rPr>
        <w:t xml:space="preserve"> </w:t>
      </w:r>
    </w:p>
  </w:footnote>
  <w:footnote w:id="393">
    <w:p w14:paraId="1327A02C" w14:textId="2A07FC73"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S/2018/171, Report of the Panel of Experts established pursuant to resolution 1874 (2009), para. 101.</w:t>
      </w:r>
    </w:p>
  </w:footnote>
  <w:footnote w:id="394">
    <w:p w14:paraId="72386790" w14:textId="7EB17468"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S/2018/171, Report of the Panel of Experts established pursuant to resolution 1874 (2009), para. 101.</w:t>
      </w:r>
    </w:p>
  </w:footnote>
  <w:footnote w:id="395">
    <w:p w14:paraId="78E9E643" w14:textId="59491E3A"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 xml:space="preserve">S/2018/171, Report of the Panel of Experts established pursuant to resolution 1874 (2009), para. 102. The Panel also noted that a Member State had “further indicated that Tun Hlaing may have previously been associated with Myanmar’s Excellence Mineral Manufacturing Co. Ltd, previously designated by a Member State for working with officials of the Democratic People’s Republic of Korea, to import materiel for military weapons programmes.” </w:t>
      </w:r>
    </w:p>
  </w:footnote>
  <w:footnote w:id="396">
    <w:p w14:paraId="4033885C" w14:textId="26DBB6D3"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Moe Myint, “Ukrainian Firm will Reportedly Help Tatmadaw Build Plant for Military Equipment,” The Irrawaddy, 7 March 2019 (</w:t>
      </w:r>
      <w:hyperlink r:id="rId168" w:history="1">
        <w:r w:rsidRPr="00FB4FA6">
          <w:rPr>
            <w:rStyle w:val="Hyperlink"/>
            <w:color w:val="000000" w:themeColor="text1"/>
            <w:szCs w:val="18"/>
            <w:lang w:val="en-US"/>
          </w:rPr>
          <w:t>https://www.irrawaddy.com/news/burma/ukrainian-firm-will-reportedly-help-tatmadaw-build-plant-military-equipment.html</w:t>
        </w:r>
      </w:hyperlink>
      <w:r w:rsidRPr="00FB4FA6">
        <w:rPr>
          <w:rStyle w:val="Hyperlink"/>
          <w:color w:val="000000" w:themeColor="text1"/>
          <w:szCs w:val="18"/>
          <w:lang w:val="en-US"/>
        </w:rPr>
        <w:t>)</w:t>
      </w:r>
    </w:p>
  </w:footnote>
  <w:footnote w:id="397">
    <w:p w14:paraId="1402FA2E" w14:textId="471F23C3" w:rsidR="00646395" w:rsidRPr="00FB4FA6" w:rsidRDefault="00646395" w:rsidP="002A510E">
      <w:pPr>
        <w:pStyle w:val="FootnoteText"/>
        <w:rPr>
          <w:spacing w:val="-10"/>
          <w:lang w:val="en-US" w:eastAsia="en-GB"/>
        </w:rPr>
      </w:pPr>
      <w:r w:rsidRPr="00FB4FA6">
        <w:rPr>
          <w:lang w:val="en-US"/>
        </w:rPr>
        <w:tab/>
      </w:r>
      <w:r w:rsidRPr="0000505C">
        <w:rPr>
          <w:rStyle w:val="FootnoteReference"/>
        </w:rPr>
        <w:footnoteRef/>
      </w:r>
      <w:r w:rsidRPr="00FB4FA6">
        <w:rPr>
          <w:lang w:val="en-US"/>
        </w:rPr>
        <w:tab/>
        <w:t>“Ukraine to build armoured vehicle assembly plant in Myanmar,” Ukrainian Military Pages, 6 March 2019 (</w:t>
      </w:r>
      <w:hyperlink r:id="rId169" w:history="1">
        <w:r w:rsidRPr="00FB4FA6">
          <w:rPr>
            <w:lang w:val="en-US"/>
          </w:rPr>
          <w:t>https://en.ukrmilitary.com/2019/03/ukraine-to-build-plant-in-myanmar.html</w:t>
        </w:r>
      </w:hyperlink>
      <w:r w:rsidRPr="00FB4FA6">
        <w:rPr>
          <w:lang w:val="en-US"/>
        </w:rPr>
        <w:t>); “</w:t>
      </w:r>
      <w:r w:rsidRPr="00FB4FA6">
        <w:rPr>
          <w:spacing w:val="-10"/>
          <w:lang w:val="en-US"/>
        </w:rPr>
        <w:t>Ukraine to build armoured vehicle assembly plant in Myanmar,” Defense Blog, 6 March 2019 (</w:t>
      </w:r>
      <w:hyperlink r:id="rId170" w:history="1">
        <w:r w:rsidRPr="00FB4FA6">
          <w:rPr>
            <w:lang w:val="en-US"/>
          </w:rPr>
          <w:t>https://defence-blog.com/army/ukraine-to-build-armoured-vehicle-assembly-plant-in-myanmar.html</w:t>
        </w:r>
      </w:hyperlink>
      <w:r w:rsidRPr="00FB4FA6">
        <w:rPr>
          <w:lang w:val="en-US"/>
        </w:rPr>
        <w:t xml:space="preserve">) </w:t>
      </w:r>
    </w:p>
  </w:footnote>
  <w:footnote w:id="398">
    <w:p w14:paraId="5144787F" w14:textId="00EBC897"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“To counter Chinese clout, India to gift 6 HAL Kiran jet trainers to Myanmar,” Times Now News, 1 December 2018 (</w:t>
      </w:r>
      <w:hyperlink r:id="rId171" w:history="1">
        <w:r w:rsidRPr="00FB4FA6">
          <w:rPr>
            <w:rStyle w:val="Hyperlink"/>
            <w:szCs w:val="18"/>
            <w:lang w:val="en-US"/>
          </w:rPr>
          <w:t>https://www.timesnownews.com/india/article/china-hal-kiran-myanmar-indian-air-force-southeast-asia-kaladan-</w:t>
        </w:r>
        <w:r w:rsidRPr="00FB4FA6">
          <w:rPr>
            <w:rStyle w:val="Hyperlink"/>
            <w:color w:val="000000" w:themeColor="text1"/>
            <w:szCs w:val="18"/>
            <w:lang w:val="en-US"/>
          </w:rPr>
          <w:t>multimodal</w:t>
        </w:r>
        <w:r w:rsidRPr="00FB4FA6">
          <w:rPr>
            <w:rStyle w:val="Hyperlink"/>
            <w:szCs w:val="18"/>
            <w:lang w:val="en-US"/>
          </w:rPr>
          <w:t>-project-act-east-policy-narendra-modi-national-socialist-council-of/324243</w:t>
        </w:r>
      </w:hyperlink>
      <w:r w:rsidRPr="00FB4FA6">
        <w:rPr>
          <w:lang w:val="en-US"/>
        </w:rPr>
        <w:t xml:space="preserve">); SIPRI Database extract of transfers of major weapons: deals with deliveries or orders made for 2016 to 2018, SIPRI Arms Transfers Database, Stockholm International Peace Research Institute. </w:t>
      </w:r>
    </w:p>
  </w:footnote>
  <w:footnote w:id="399">
    <w:p w14:paraId="4ACF8C68" w14:textId="1AC88A02"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Rajat Pandit, “India steps up supply of military equipment to Myanmar to counter China,” Times of India, 24 March 2017 (</w:t>
      </w:r>
      <w:hyperlink r:id="rId172" w:history="1">
        <w:r w:rsidRPr="00FB4FA6">
          <w:rPr>
            <w:rStyle w:val="Hyperlink"/>
            <w:szCs w:val="18"/>
            <w:lang w:val="en-US"/>
          </w:rPr>
          <w:t>https://timesofindia.indiatimes.com/india/india-steps-up-supply-of-military-equipment-to-myanmar-to-counter-</w:t>
        </w:r>
        <w:r w:rsidRPr="00FB4FA6">
          <w:rPr>
            <w:rStyle w:val="Hyperlink"/>
            <w:color w:val="000000" w:themeColor="text1"/>
            <w:szCs w:val="18"/>
            <w:lang w:val="en-US"/>
          </w:rPr>
          <w:t>china</w:t>
        </w:r>
        <w:r w:rsidRPr="00FB4FA6">
          <w:rPr>
            <w:rStyle w:val="Hyperlink"/>
            <w:szCs w:val="18"/>
            <w:lang w:val="en-US"/>
          </w:rPr>
          <w:t>/articleshow/57815200.cms</w:t>
        </w:r>
      </w:hyperlink>
      <w:r w:rsidRPr="00FB4FA6">
        <w:rPr>
          <w:lang w:val="en-US"/>
        </w:rPr>
        <w:t>); SIPRI Database extract of transfers of major weapons: deals with deliveries or orders made for 2016 to 2018, SIPRI Arms Transfers Database, Stockholm International Peace Research Institute.</w:t>
      </w:r>
    </w:p>
  </w:footnote>
  <w:footnote w:id="400">
    <w:p w14:paraId="174A5DAE" w14:textId="28A4F734" w:rsidR="00646395" w:rsidRPr="00FB4FA6" w:rsidRDefault="00646395" w:rsidP="002A510E">
      <w:pPr>
        <w:pStyle w:val="FootnoteText"/>
        <w:rPr>
          <w:color w:val="103976"/>
          <w:lang w:val="en-US" w:eastAsia="en-GB"/>
        </w:rPr>
      </w:pPr>
      <w:r w:rsidRPr="00FB4FA6">
        <w:rPr>
          <w:lang w:val="en-US"/>
        </w:rPr>
        <w:tab/>
      </w:r>
      <w:r w:rsidRPr="0000505C">
        <w:rPr>
          <w:rStyle w:val="FootnoteReference"/>
        </w:rPr>
        <w:footnoteRef/>
      </w:r>
      <w:r w:rsidRPr="00FB4FA6">
        <w:rPr>
          <w:lang w:val="en-US"/>
        </w:rPr>
        <w:tab/>
      </w:r>
      <w:r w:rsidRPr="00FB4FA6">
        <w:rPr>
          <w:rStyle w:val="Hyperlink"/>
          <w:szCs w:val="18"/>
          <w:lang w:val="en-US"/>
        </w:rPr>
        <w:t>Official website of Indian Navy, “Admiral Sunil Lanba, PVSM, AVSM, ADC, Chief of the Naval Staff visits Myanmar,” 1 November 2016 (</w:t>
      </w:r>
      <w:r w:rsidRPr="00FB4FA6">
        <w:rPr>
          <w:lang w:val="en-US"/>
        </w:rPr>
        <w:t>https://www.indiannavy.nic.in/content/admiral-sunil-lanba-pvsm-avsm-adc-chief-naval-staff-visits-myanmar)</w:t>
      </w:r>
      <w:r w:rsidR="000B5BC6">
        <w:rPr>
          <w:lang w:val="en-US"/>
        </w:rPr>
        <w:t>.</w:t>
      </w:r>
    </w:p>
  </w:footnote>
  <w:footnote w:id="401">
    <w:p w14:paraId="1AF8A545" w14:textId="733F3416"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r>
      <w:r w:rsidRPr="00FB4FA6">
        <w:rPr>
          <w:rStyle w:val="Hyperlink"/>
          <w:szCs w:val="18"/>
          <w:lang w:val="en-US"/>
        </w:rPr>
        <w:t>Official website of Indian Navy, “Admiral Sunil Lanba, PVSM, AVSM, ADC, Chief of the Naval Staff visits Myanmar,” 1 November 2016 (</w:t>
      </w:r>
      <w:r w:rsidRPr="00FB4FA6">
        <w:rPr>
          <w:lang w:val="en-US"/>
        </w:rPr>
        <w:t>https://www.indiannavy.nic.in/content/admiral-sunil-lanba-pvsm-avsm-adc-chief-naval-staff-visits-myanmar)</w:t>
      </w:r>
      <w:r w:rsidR="000B5BC6">
        <w:rPr>
          <w:lang w:val="en-US"/>
        </w:rPr>
        <w:t>.</w:t>
      </w:r>
    </w:p>
  </w:footnote>
  <w:footnote w:id="402">
    <w:p w14:paraId="4FE8FF5D" w14:textId="6F9A3506" w:rsidR="00646395" w:rsidRPr="006D1F11" w:rsidRDefault="00646395" w:rsidP="002A510E">
      <w:pPr>
        <w:pStyle w:val="FootnoteText"/>
        <w:rPr>
          <w:lang w:val="en-US"/>
        </w:rPr>
      </w:pPr>
      <w:r w:rsidRPr="00FB4FA6">
        <w:rPr>
          <w:lang w:val="en-US"/>
        </w:rPr>
        <w:tab/>
      </w:r>
      <w:r w:rsidRPr="0000505C">
        <w:rPr>
          <w:rStyle w:val="FootnoteReference"/>
        </w:rPr>
        <w:footnoteRef/>
      </w:r>
      <w:r w:rsidRPr="00FB4FA6">
        <w:rPr>
          <w:lang w:val="en-US"/>
        </w:rPr>
        <w:tab/>
      </w:r>
      <w:r w:rsidRPr="00FB4FA6">
        <w:rPr>
          <w:rStyle w:val="Hyperlink"/>
          <w:color w:val="000000" w:themeColor="text1"/>
          <w:szCs w:val="18"/>
          <w:lang w:val="en-US"/>
        </w:rPr>
        <w:t>Andrew</w:t>
      </w:r>
      <w:r w:rsidRPr="00FB4FA6">
        <w:rPr>
          <w:lang w:val="en-US"/>
        </w:rPr>
        <w:t xml:space="preserve"> Selth, “Myanmar: pariah status no bar to defence modernisation,” The Lowy Institute (</w:t>
      </w:r>
      <w:hyperlink r:id="rId173" w:history="1">
        <w:r w:rsidRPr="00FB4FA6">
          <w:rPr>
            <w:rStyle w:val="Hyperlink"/>
            <w:color w:val="000000" w:themeColor="text1"/>
            <w:szCs w:val="18"/>
            <w:lang w:val="en-US"/>
          </w:rPr>
          <w:t>https://www.lowyinstitute.org/the-interpreter/myanmar-pariah-status-no-bar-defence-modernisation</w:t>
        </w:r>
      </w:hyperlink>
      <w:r w:rsidRPr="00FB4FA6">
        <w:rPr>
          <w:lang w:val="en-US"/>
        </w:rPr>
        <w:t>)</w:t>
      </w:r>
      <w:r w:rsidR="000B5BC6">
        <w:rPr>
          <w:lang w:val="en-US"/>
        </w:rPr>
        <w:t>.</w:t>
      </w:r>
    </w:p>
  </w:footnote>
  <w:footnote w:id="403">
    <w:p w14:paraId="38996E93" w14:textId="38294863"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MM-002</w:t>
      </w:r>
      <w:r w:rsidR="000B5BC6">
        <w:rPr>
          <w:lang w:val="en-US"/>
        </w:rPr>
        <w:t>.</w:t>
      </w:r>
    </w:p>
  </w:footnote>
  <w:footnote w:id="404">
    <w:p w14:paraId="7133C46F" w14:textId="584A7CEB"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 xml:space="preserve">MM-002, Digital records 1990, 1991 and 1997. </w:t>
      </w:r>
    </w:p>
  </w:footnote>
  <w:footnote w:id="405">
    <w:p w14:paraId="6A03B7A7" w14:textId="310D9BF2" w:rsidR="00646395" w:rsidRPr="00FB4FA6" w:rsidRDefault="00646395" w:rsidP="002A510E">
      <w:pPr>
        <w:pStyle w:val="FootnoteText"/>
        <w:rPr>
          <w:spacing w:val="-5"/>
          <w:lang w:val="en-US" w:eastAsia="en-GB"/>
        </w:rPr>
      </w:pPr>
      <w:r w:rsidRPr="00FB4FA6">
        <w:rPr>
          <w:lang w:val="en-US"/>
        </w:rPr>
        <w:tab/>
      </w:r>
      <w:r w:rsidRPr="0000505C">
        <w:rPr>
          <w:rStyle w:val="FootnoteReference"/>
        </w:rPr>
        <w:footnoteRef/>
      </w:r>
      <w:r w:rsidRPr="00FB4FA6">
        <w:rPr>
          <w:lang w:val="en-US"/>
        </w:rPr>
        <w:tab/>
        <w:t>“Filipino handguns triggering into Myanmar”, South Asian Monitor, 9 November 2018 (</w:t>
      </w:r>
      <w:hyperlink r:id="rId174" w:history="1">
        <w:r w:rsidRPr="00FB4FA6">
          <w:rPr>
            <w:lang w:val="en-US"/>
          </w:rPr>
          <w:t>http://southasianmonitor.com/2018/11/09/filipino-handguns-triggering-into-myanmar/</w:t>
        </w:r>
      </w:hyperlink>
      <w:r w:rsidRPr="00FB4FA6">
        <w:rPr>
          <w:lang w:val="en-US"/>
        </w:rPr>
        <w:t>)</w:t>
      </w:r>
      <w:r w:rsidR="000B5BC6">
        <w:rPr>
          <w:lang w:val="en-US"/>
        </w:rPr>
        <w:t>.</w:t>
      </w:r>
    </w:p>
  </w:footnote>
  <w:footnote w:id="406">
    <w:p w14:paraId="2BA98013" w14:textId="3096FC29"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SIPRI Database extract of transfers of major weapons: deals with deliveries or orders made for 2016 to 2018, SIPRI Arms Transfers Database, Stockholm International Peace Research Institute.</w:t>
      </w:r>
    </w:p>
  </w:footnote>
  <w:footnote w:id="407">
    <w:p w14:paraId="20A31CCA" w14:textId="285B5168"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QM-001</w:t>
      </w:r>
      <w:r w:rsidR="000B5BC6">
        <w:rPr>
          <w:lang w:val="en-US"/>
        </w:rPr>
        <w:t>.</w:t>
      </w:r>
    </w:p>
  </w:footnote>
  <w:footnote w:id="408">
    <w:p w14:paraId="2C943A97" w14:textId="6A785ABF"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See Annex VI. Arms and military equipment suppliers to the Tatmadaw.</w:t>
      </w:r>
    </w:p>
  </w:footnote>
  <w:footnote w:id="409">
    <w:p w14:paraId="4D987817" w14:textId="6E517ED0"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Digital records 2165, 2166, 2167, 2168, 2169, 2170 and 2171.</w:t>
      </w:r>
    </w:p>
  </w:footnote>
  <w:footnote w:id="410">
    <w:p w14:paraId="6D43DDE6" w14:textId="2D941498"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r>
      <w:r w:rsidRPr="00FB4FA6">
        <w:rPr>
          <w:rStyle w:val="Hyperlink"/>
          <w:color w:val="000000" w:themeColor="text1"/>
          <w:szCs w:val="18"/>
          <w:lang w:val="en-US"/>
        </w:rPr>
        <w:t xml:space="preserve">European Union Council Common Position 2008/944/CFSP of 8 December 2008 defining common rules </w:t>
      </w:r>
      <w:r w:rsidRPr="00FB4FA6">
        <w:rPr>
          <w:lang w:val="en-US"/>
        </w:rPr>
        <w:t>governing</w:t>
      </w:r>
      <w:r w:rsidRPr="00FB4FA6">
        <w:rPr>
          <w:rStyle w:val="Hyperlink"/>
          <w:color w:val="000000" w:themeColor="text1"/>
          <w:szCs w:val="18"/>
          <w:lang w:val="en-US"/>
        </w:rPr>
        <w:t xml:space="preserve"> control of exports of military technology and equipment.</w:t>
      </w:r>
    </w:p>
  </w:footnote>
  <w:footnote w:id="411">
    <w:p w14:paraId="5FA4AEB3" w14:textId="3C690D5D"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 xml:space="preserve">Article 6, </w:t>
      </w:r>
      <w:r w:rsidRPr="00FB4FA6">
        <w:rPr>
          <w:rStyle w:val="Hyperlink"/>
          <w:color w:val="000000" w:themeColor="text1"/>
          <w:szCs w:val="18"/>
          <w:lang w:val="en-US"/>
        </w:rPr>
        <w:t>European Union Council Common Position 2008/944/CFSP of 8 December 2008 defining common rules governing control of exports of military technology and equipment.</w:t>
      </w:r>
    </w:p>
  </w:footnote>
  <w:footnote w:id="412">
    <w:p w14:paraId="4BCEE377" w14:textId="46E343AB"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See Wassenaar Arrangement, “List of dual-use goods and technologies and munitions list”, December 2018.</w:t>
      </w:r>
    </w:p>
  </w:footnote>
  <w:footnote w:id="413">
    <w:p w14:paraId="5AF92F49" w14:textId="17CEB515" w:rsidR="00646395" w:rsidRPr="00FB4FA6" w:rsidRDefault="00646395" w:rsidP="002A510E">
      <w:pPr>
        <w:pStyle w:val="FootnoteText"/>
        <w:rPr>
          <w:color w:val="000000" w:themeColor="text1"/>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See paragraph 27.</w:t>
      </w:r>
    </w:p>
  </w:footnote>
  <w:footnote w:id="414">
    <w:p w14:paraId="2497E24E" w14:textId="122C2B7E" w:rsidR="00646395" w:rsidRPr="00FB4FA6" w:rsidRDefault="00646395" w:rsidP="002A510E">
      <w:pPr>
        <w:pStyle w:val="FootnoteText"/>
        <w:rPr>
          <w:color w:val="000000" w:themeColor="text1"/>
          <w:lang w:val="en-US" w:eastAsia="en-GB"/>
        </w:rPr>
      </w:pPr>
      <w:r w:rsidRPr="00FB4FA6">
        <w:rPr>
          <w:lang w:val="en-US"/>
        </w:rPr>
        <w:tab/>
      </w:r>
      <w:r w:rsidRPr="0000505C">
        <w:rPr>
          <w:rStyle w:val="FootnoteReference"/>
        </w:rPr>
        <w:footnoteRef/>
      </w:r>
      <w:r w:rsidRPr="00FB4FA6">
        <w:rPr>
          <w:lang w:val="en-US"/>
        </w:rPr>
        <w:tab/>
      </w:r>
      <w:r w:rsidRPr="00FB4FA6">
        <w:rPr>
          <w:color w:val="000000" w:themeColor="text1"/>
          <w:lang w:val="en-US"/>
        </w:rPr>
        <w:t xml:space="preserve">See paragraph 29. </w:t>
      </w:r>
    </w:p>
  </w:footnote>
  <w:footnote w:id="415">
    <w:p w14:paraId="71D19B8E" w14:textId="01A7EDA1" w:rsidR="00646395" w:rsidRPr="00FB4FA6" w:rsidRDefault="00646395" w:rsidP="002A510E">
      <w:pPr>
        <w:pStyle w:val="FootnoteText"/>
        <w:rPr>
          <w:color w:val="000000" w:themeColor="text1"/>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 xml:space="preserve">Assembly factory to build BTR-4U wheeled 8×8 armored personnel carrier, and 2S1U self-propelled howitzer based on the MT-LBu multi-purpose chassis, provided by </w:t>
      </w:r>
      <w:r w:rsidRPr="006D1F11">
        <w:rPr>
          <w:rFonts w:eastAsia="Calibri"/>
          <w:color w:val="000000" w:themeColor="text1"/>
          <w:lang w:val="en-US"/>
        </w:rPr>
        <w:t>Ukraine</w:t>
      </w:r>
      <w:r w:rsidRPr="00FB4FA6">
        <w:rPr>
          <w:color w:val="000000" w:themeColor="text1"/>
          <w:lang w:val="en-US"/>
        </w:rPr>
        <w:t xml:space="preserve"> state-owned Ukrspecexport.</w:t>
      </w:r>
    </w:p>
  </w:footnote>
  <w:footnote w:id="416">
    <w:p w14:paraId="114992E5" w14:textId="53C68F91" w:rsidR="00646395" w:rsidRPr="00FB4FA6" w:rsidRDefault="00646395" w:rsidP="002A510E">
      <w:pPr>
        <w:pStyle w:val="FootnoteText"/>
        <w:rPr>
          <w:color w:val="000000" w:themeColor="text1"/>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 xml:space="preserve">Competition handguns sold to the Tatmadaw by </w:t>
      </w:r>
      <w:r w:rsidRPr="006D1F11">
        <w:rPr>
          <w:rFonts w:eastAsia="Calibri"/>
          <w:color w:val="000000" w:themeColor="text1"/>
          <w:lang w:val="en-US"/>
        </w:rPr>
        <w:t>Philippines</w:t>
      </w:r>
      <w:r w:rsidRPr="00FB4FA6">
        <w:rPr>
          <w:color w:val="000000" w:themeColor="text1"/>
          <w:lang w:val="en-US"/>
        </w:rPr>
        <w:t xml:space="preserve">-based private arms manufacturer, Armscor International. </w:t>
      </w:r>
    </w:p>
  </w:footnote>
  <w:footnote w:id="417">
    <w:p w14:paraId="4E951BDB" w14:textId="6A785ACD" w:rsidR="00646395" w:rsidRPr="00FB4FA6" w:rsidRDefault="00646395" w:rsidP="002A510E">
      <w:pPr>
        <w:pStyle w:val="FootnoteText"/>
        <w:rPr>
          <w:color w:val="000000" w:themeColor="text1"/>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Two attack frigates, delivered to the Tatmadaw Navy by Israel Aerospace Industries, a State-owned enterprise.</w:t>
      </w:r>
    </w:p>
  </w:footnote>
  <w:footnote w:id="418">
    <w:p w14:paraId="495A7108" w14:textId="0DB1B8A7"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 xml:space="preserve">See paragraphs 31-32.  </w:t>
      </w:r>
    </w:p>
  </w:footnote>
  <w:footnote w:id="419">
    <w:p w14:paraId="2DAF1CE5" w14:textId="458A515C"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The Arms Trade Treaty (</w:t>
      </w:r>
      <w:hyperlink r:id="rId175" w:history="1">
        <w:r w:rsidRPr="00FB4FA6">
          <w:rPr>
            <w:rStyle w:val="Hyperlink"/>
            <w:szCs w:val="18"/>
            <w:lang w:val="en-US"/>
          </w:rPr>
          <w:t>https://thearmstradetreaty.org/treaty-status.html?templateId=209883#</w:t>
        </w:r>
      </w:hyperlink>
      <w:r w:rsidRPr="00FB4FA6">
        <w:rPr>
          <w:color w:val="000000" w:themeColor="text1"/>
          <w:lang w:val="en-US"/>
        </w:rPr>
        <w:t>), Article 4.</w:t>
      </w:r>
    </w:p>
  </w:footnote>
  <w:footnote w:id="420">
    <w:p w14:paraId="31F440A1" w14:textId="0C1FB5D7"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See, Geneva Academy of International Humanitarian Law and Human Rights, The Arms Trade Treaty (2013) June 2013, p. 21 (</w:t>
      </w:r>
      <w:hyperlink r:id="rId176" w:history="1">
        <w:r w:rsidRPr="00FB4FA6">
          <w:rPr>
            <w:rStyle w:val="Hyperlink"/>
            <w:szCs w:val="18"/>
            <w:lang w:val="en-US"/>
          </w:rPr>
          <w:t>https://www.geneva-academy.ch/joomlatools-files/docman-files/Publications/Academy%20Briefings/ATT%20Briefing%203%20web.pdf</w:t>
        </w:r>
      </w:hyperlink>
      <w:r w:rsidRPr="00FB4FA6">
        <w:rPr>
          <w:lang w:val="en-US"/>
        </w:rPr>
        <w:t>).</w:t>
      </w:r>
    </w:p>
  </w:footnote>
  <w:footnote w:id="421">
    <w:p w14:paraId="02602640" w14:textId="16336A84"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r>
      <w:r w:rsidRPr="00FB4FA6">
        <w:rPr>
          <w:rStyle w:val="Hyperlink"/>
          <w:color w:val="000000" w:themeColor="text1"/>
          <w:szCs w:val="18"/>
          <w:lang w:val="en-US"/>
        </w:rPr>
        <w:t xml:space="preserve">European Union Council Common Position 2008/944/CFSP of 8 December 2008 defining common rules </w:t>
      </w:r>
      <w:r w:rsidRPr="00FB4FA6">
        <w:rPr>
          <w:lang w:val="en-US"/>
        </w:rPr>
        <w:t>governing</w:t>
      </w:r>
      <w:r w:rsidRPr="00FB4FA6">
        <w:rPr>
          <w:rStyle w:val="Hyperlink"/>
          <w:color w:val="000000" w:themeColor="text1"/>
          <w:szCs w:val="18"/>
          <w:lang w:val="en-US"/>
        </w:rPr>
        <w:t xml:space="preserve"> control of exports of military technology and equipment.</w:t>
      </w:r>
    </w:p>
  </w:footnote>
  <w:footnote w:id="422">
    <w:p w14:paraId="3DA81CD9" w14:textId="75A50BF9"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 xml:space="preserve">Article 6, </w:t>
      </w:r>
      <w:r w:rsidRPr="00FB4FA6">
        <w:rPr>
          <w:rStyle w:val="Hyperlink"/>
          <w:color w:val="000000" w:themeColor="text1"/>
          <w:szCs w:val="18"/>
          <w:lang w:val="en-US"/>
        </w:rPr>
        <w:t>European Union Council Common Position 2008/944/CFSP of 8 December 2008 defining common rules governing control of exports of military technology and equipment.</w:t>
      </w:r>
    </w:p>
  </w:footnote>
  <w:footnote w:id="423">
    <w:p w14:paraId="75678221" w14:textId="12605AD7"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Wassenaar Arrangement, “List of dual-use goods and technologies and munitions list”, December 2018.</w:t>
      </w:r>
    </w:p>
  </w:footnote>
  <w:footnote w:id="424">
    <w:p w14:paraId="1EF81FE8" w14:textId="5FC4BEB2"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 xml:space="preserve">See Wassenaar Arrangement, “List of dual-use goods and technologies and munitions list”. </w:t>
      </w:r>
    </w:p>
  </w:footnote>
  <w:footnote w:id="425">
    <w:p w14:paraId="7CDD691F" w14:textId="6E484301"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A/HRC/39/CRP.2, paragraph 1554.</w:t>
      </w:r>
    </w:p>
  </w:footnote>
  <w:footnote w:id="426">
    <w:p w14:paraId="5516C119" w14:textId="39B39A22"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A/HRC/39/CRP.2, paragraph 1631.</w:t>
      </w:r>
    </w:p>
  </w:footnote>
  <w:footnote w:id="427">
    <w:p w14:paraId="731A4E27" w14:textId="78411535"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 xml:space="preserve">Jennifer Balint, Kristian Lasslett and Kate Macdonald, ““Post-Conflict” Reconstruction, the Crimes of the Powerful and Transitional Justice,” State Crime Journal, Vol. 6, No. 1, “Post-Conflict” Reconstruction, the Crimes of the Powerful and Transitional Justice (Spring 2017), pp. 4-12. See also; Loewenstein, A. (2017) Disaster Capitalism: Making a Killing </w:t>
      </w:r>
      <w:proofErr w:type="gramStart"/>
      <w:r w:rsidRPr="00FB4FA6">
        <w:rPr>
          <w:lang w:val="en-US"/>
        </w:rPr>
        <w:t>Out</w:t>
      </w:r>
      <w:proofErr w:type="gramEnd"/>
      <w:r w:rsidRPr="00FB4FA6">
        <w:rPr>
          <w:lang w:val="en-US"/>
        </w:rPr>
        <w:t xml:space="preserve"> of Catastrophe. New York: Verso.</w:t>
      </w:r>
    </w:p>
  </w:footnote>
  <w:footnote w:id="428">
    <w:p w14:paraId="533519B0" w14:textId="01F083F8"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See Annex VI. Arms and military equipment suppliers to the Tatmadaw.</w:t>
      </w:r>
    </w:p>
  </w:footnote>
  <w:footnote w:id="429">
    <w:p w14:paraId="52AB1C77" w14:textId="22A83D6F" w:rsidR="00646395" w:rsidRPr="00FB4FA6" w:rsidRDefault="00646395" w:rsidP="002A510E">
      <w:pPr>
        <w:pStyle w:val="FootnoteText"/>
        <w:rPr>
          <w:lang w:val="es-ES"/>
        </w:rPr>
      </w:pPr>
      <w:r w:rsidRPr="00FB4FA6">
        <w:rPr>
          <w:lang w:val="en-US"/>
        </w:rPr>
        <w:tab/>
      </w:r>
      <w:r w:rsidRPr="0000505C">
        <w:rPr>
          <w:rStyle w:val="FootnoteReference"/>
        </w:rPr>
        <w:footnoteRef/>
      </w:r>
      <w:r w:rsidRPr="00FB4FA6">
        <w:rPr>
          <w:lang w:val="es-ES"/>
        </w:rPr>
        <w:tab/>
        <w:t xml:space="preserve">Digital record 2179.  </w:t>
      </w:r>
    </w:p>
  </w:footnote>
  <w:footnote w:id="430">
    <w:p w14:paraId="4D74DC7A" w14:textId="5D5B64BE" w:rsidR="00646395" w:rsidRPr="00FB4FA6" w:rsidRDefault="00646395" w:rsidP="002A510E">
      <w:pPr>
        <w:pStyle w:val="FootnoteText"/>
        <w:rPr>
          <w:lang w:val="en-US"/>
        </w:rPr>
      </w:pPr>
      <w:r w:rsidRPr="00941FBF">
        <w:rPr>
          <w:lang w:val="es-AR"/>
        </w:rPr>
        <w:tab/>
      </w:r>
      <w:r w:rsidRPr="0000505C">
        <w:rPr>
          <w:rStyle w:val="FootnoteReference"/>
        </w:rPr>
        <w:footnoteRef/>
      </w:r>
      <w:r w:rsidRPr="00941FBF">
        <w:rPr>
          <w:lang w:val="es-AR"/>
        </w:rPr>
        <w:tab/>
      </w:r>
      <w:r>
        <w:rPr>
          <w:rStyle w:val="Hyperlink"/>
          <w:szCs w:val="18"/>
          <w:lang w:val="es-AR"/>
        </w:rPr>
        <w:t>MEHL</w:t>
      </w:r>
      <w:r w:rsidRPr="00941FBF">
        <w:rPr>
          <w:rStyle w:val="Hyperlink"/>
          <w:szCs w:val="18"/>
          <w:lang w:val="es-AR"/>
        </w:rPr>
        <w:t xml:space="preserve">, DICA No. 156387282. </w:t>
      </w:r>
      <w:r w:rsidRPr="00FB4FA6">
        <w:rPr>
          <w:rStyle w:val="Hyperlink"/>
          <w:szCs w:val="18"/>
          <w:lang w:val="en-US"/>
        </w:rPr>
        <w:t>Subsidiaries for which the Mission was able to confirm MEHL officers sitting on their boards and/or which were owned outright by MEHL are marked with asterisks (*).</w:t>
      </w:r>
    </w:p>
  </w:footnote>
  <w:footnote w:id="431">
    <w:p w14:paraId="5B031F55" w14:textId="464ED59B"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r>
      <w:r w:rsidRPr="00FB4FA6">
        <w:rPr>
          <w:color w:val="000000" w:themeColor="text1"/>
          <w:shd w:val="clear" w:color="auto" w:fill="FFFFFF" w:themeFill="background1"/>
          <w:lang w:val="en-US"/>
        </w:rPr>
        <w:t>Reference No. 5/3/Ah Kha Ya/Pai (2124/2018), “Submitting MEHL’s information and data for EITI process,” 25 June 2018 (</w:t>
      </w:r>
      <w:hyperlink r:id="rId177" w:history="1">
        <w:r w:rsidRPr="00FB4FA6">
          <w:rPr>
            <w:rStyle w:val="Hyperlink"/>
            <w:szCs w:val="18"/>
            <w:shd w:val="clear" w:color="auto" w:fill="FFFFFF" w:themeFill="background1"/>
            <w:lang w:val="en-US"/>
          </w:rPr>
          <w:t>https://myanmareiti.org/files/uploads/mehl_information_data_for_eiti.pdf</w:t>
        </w:r>
      </w:hyperlink>
      <w:r w:rsidRPr="00FB4FA6">
        <w:rPr>
          <w:color w:val="000000" w:themeColor="text1"/>
          <w:shd w:val="clear" w:color="auto" w:fill="FFFFFF" w:themeFill="background1"/>
          <w:lang w:val="en-US"/>
        </w:rPr>
        <w:t xml:space="preserve">), pg. 3 </w:t>
      </w:r>
      <w:r w:rsidRPr="00FB4FA6">
        <w:rPr>
          <w:lang w:val="en-US"/>
        </w:rPr>
        <w:t xml:space="preserve">and </w:t>
      </w:r>
      <w:r w:rsidRPr="00FB4FA6">
        <w:rPr>
          <w:color w:val="000000" w:themeColor="text1"/>
          <w:lang w:val="en-US"/>
        </w:rPr>
        <w:t>Mia Newman, “Multifaceted: Governance and Conflict Risks in Myanmar’s Ruby Industry,” Natural Resource Governance Institute, March 2018, p. 10 (</w:t>
      </w:r>
      <w:hyperlink r:id="rId178" w:history="1">
        <w:r w:rsidRPr="00FB4FA6">
          <w:rPr>
            <w:rStyle w:val="Hyperlink"/>
            <w:color w:val="000000" w:themeColor="text1"/>
            <w:szCs w:val="18"/>
            <w:lang w:val="en-US"/>
          </w:rPr>
          <w:t>https://resourcegovernance.org/sites/default/files/documents/multifaceted-goverance-and-conflict-risks-in-myanmar-ruby-industry.pdf</w:t>
        </w:r>
      </w:hyperlink>
      <w:r w:rsidRPr="00FB4FA6">
        <w:rPr>
          <w:color w:val="000000" w:themeColor="text1"/>
          <w:lang w:val="en-US"/>
        </w:rPr>
        <w:t>).</w:t>
      </w:r>
    </w:p>
  </w:footnote>
  <w:footnote w:id="432">
    <w:p w14:paraId="21D5DD77" w14:textId="216FEAFA"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“Bo Aung Kyaw Terminal”, official website of Lann Pyi Marine (</w:t>
      </w:r>
      <w:hyperlink r:id="rId179" w:history="1">
        <w:r w:rsidRPr="007A7729">
          <w:rPr>
            <w:rStyle w:val="Hyperlink"/>
            <w:lang w:val="en-US"/>
          </w:rPr>
          <w:t>http://lpm-myanmar.com/Home/BusinessUnit/2</w:t>
        </w:r>
      </w:hyperlink>
      <w:r w:rsidRPr="00FB4FA6">
        <w:rPr>
          <w:lang w:val="en-US"/>
        </w:rPr>
        <w:t>)</w:t>
      </w:r>
      <w:r>
        <w:rPr>
          <w:lang w:val="en-US"/>
        </w:rPr>
        <w:t xml:space="preserve">. The Mission notes that Bo Aung Kyaw Terminal was recently renamed </w:t>
      </w:r>
      <w:r w:rsidRPr="00EC054C">
        <w:t xml:space="preserve">TMT Ports. A Myanmar company, KT Services, manages the port. The Mission notes allegations that KT Services has hired </w:t>
      </w:r>
      <w:r>
        <w:t>Portia Management Services, a UK company to operate the port.</w:t>
      </w:r>
    </w:p>
  </w:footnote>
  <w:footnote w:id="433">
    <w:p w14:paraId="249DF30D" w14:textId="44B39C05"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 xml:space="preserve">Japan International Cooperation Agency, “The Preparatory Survey for the Project for Expansion of Yangon Port in </w:t>
      </w:r>
      <w:r w:rsidRPr="00FB4FA6">
        <w:rPr>
          <w:rStyle w:val="Hyperlink"/>
          <w:szCs w:val="18"/>
          <w:lang w:val="en-US"/>
        </w:rPr>
        <w:t>Thilawa</w:t>
      </w:r>
      <w:r w:rsidRPr="00FB4FA6">
        <w:rPr>
          <w:lang w:val="en-US"/>
        </w:rPr>
        <w:t xml:space="preserve"> Area,” June 2014, pg. 35 (</w:t>
      </w:r>
      <w:hyperlink r:id="rId180" w:history="1">
        <w:r w:rsidRPr="00FB4FA6">
          <w:rPr>
            <w:rStyle w:val="Hyperlink"/>
            <w:szCs w:val="18"/>
            <w:lang w:val="en-US"/>
          </w:rPr>
          <w:t>http://open_jicareport.jica.go.jp/pdf/12244893.pdf</w:t>
        </w:r>
      </w:hyperlink>
      <w:r w:rsidRPr="00FB4FA6">
        <w:rPr>
          <w:lang w:val="en-US"/>
        </w:rPr>
        <w:t>).</w:t>
      </w:r>
    </w:p>
  </w:footnote>
  <w:footnote w:id="434">
    <w:p w14:paraId="5A8204E0" w14:textId="63846213"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 xml:space="preserve">MI-001; Digital records 2172, 2173, and 2174. </w:t>
      </w:r>
    </w:p>
  </w:footnote>
  <w:footnote w:id="435">
    <w:p w14:paraId="4901E655" w14:textId="523006D0"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Lara M. Lundsgaard-Hansen and Nwe Nwe Tun, Voices of Land from Southern Myanmar, Kanpauk Oil Palm Estate and Palm Oil Mill Project of Myanmar Economic Holdings Limited, March 2018.</w:t>
      </w:r>
    </w:p>
  </w:footnote>
  <w:footnote w:id="436">
    <w:p w14:paraId="68EE265D" w14:textId="4AFF3304"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 xml:space="preserve">Myanmar Extractive Industries Transparency Initiative (MEITI): The Fourth Myanmar EITI Report For the Period 1 </w:t>
      </w:r>
      <w:r w:rsidRPr="00FB4FA6">
        <w:rPr>
          <w:shd w:val="clear" w:color="auto" w:fill="FFFFFF" w:themeFill="background1"/>
          <w:lang w:val="en-US"/>
        </w:rPr>
        <w:t>April</w:t>
      </w:r>
      <w:r w:rsidRPr="00FB4FA6">
        <w:rPr>
          <w:lang w:val="en-US"/>
        </w:rPr>
        <w:t xml:space="preserve"> 2016 to 31 March 2017 (FY 2016-2017), Oil and Gas, Gems and Jade, Other Minerals and Pearl, 30 March 2019 (</w:t>
      </w:r>
      <w:hyperlink r:id="rId181" w:history="1">
        <w:r w:rsidRPr="00FB4FA6">
          <w:rPr>
            <w:rStyle w:val="Hyperlink"/>
            <w:szCs w:val="18"/>
            <w:lang w:val="en-US"/>
          </w:rPr>
          <w:t>https://</w:t>
        </w:r>
        <w:r w:rsidRPr="00FB4FA6">
          <w:rPr>
            <w:lang w:val="en-US"/>
          </w:rPr>
          <w:t>myanmareiti</w:t>
        </w:r>
        <w:r w:rsidRPr="00FB4FA6">
          <w:rPr>
            <w:rStyle w:val="Hyperlink"/>
            <w:szCs w:val="18"/>
            <w:lang w:val="en-US"/>
          </w:rPr>
          <w:t>.org/sites/myanmareiti.org/files/publication_docs/4th_meiti_report_30_march_2019_1.pdf</w:t>
        </w:r>
      </w:hyperlink>
      <w:r w:rsidRPr="00FB4FA6">
        <w:rPr>
          <w:lang w:val="en-US"/>
        </w:rPr>
        <w:t>), pg. 73.</w:t>
      </w:r>
    </w:p>
  </w:footnote>
  <w:footnote w:id="437">
    <w:p w14:paraId="1342B5AC" w14:textId="4C4503B5"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U.S. Embassy in Yangon, “Burma: State-owned enterprise demonstrates military’s hold on economy,” 6 February 2009 (https://wikileaks.org/plusd/cables/09RANGOON83_a.html).</w:t>
      </w:r>
    </w:p>
  </w:footnote>
  <w:footnote w:id="438">
    <w:p w14:paraId="014052F1" w14:textId="5E1796AF" w:rsidR="00646395" w:rsidRPr="006D1F11" w:rsidRDefault="00646395" w:rsidP="002A510E">
      <w:pPr>
        <w:pStyle w:val="FootnoteText"/>
        <w:rPr>
          <w:lang w:val="en-US"/>
        </w:rPr>
      </w:pPr>
      <w:r w:rsidRPr="00FB4FA6">
        <w:rPr>
          <w:lang w:val="en-US"/>
        </w:rPr>
        <w:tab/>
      </w:r>
      <w:r w:rsidRPr="0000505C">
        <w:rPr>
          <w:rStyle w:val="FootnoteReference"/>
        </w:rPr>
        <w:footnoteRef/>
      </w:r>
      <w:r w:rsidRPr="00FB4FA6">
        <w:rPr>
          <w:lang w:val="en-US"/>
        </w:rPr>
        <w:tab/>
      </w:r>
      <w:r>
        <w:rPr>
          <w:lang w:val="en-US"/>
        </w:rPr>
        <w:t xml:space="preserve">The Mission has received information that Ngwe Pinlae Industrial Zone is administered by MEHL, which is responsible for the industrial zone’s maintenance, waste management and security, and that tenants of the zone pay annual fees to MEHL. The land on which Ngwe Pinlae Industrial Zone is located is owned by the Ministry of Construction Department of Urban Housing and Development.  </w:t>
      </w:r>
    </w:p>
  </w:footnote>
  <w:footnote w:id="439">
    <w:p w14:paraId="1BBA97A8" w14:textId="63483004" w:rsidR="00646395" w:rsidRPr="006D1F11" w:rsidRDefault="00646395" w:rsidP="004A769F">
      <w:pPr>
        <w:pStyle w:val="FootnoteText"/>
        <w:rPr>
          <w:szCs w:val="18"/>
          <w:lang w:val="en-US"/>
        </w:rPr>
      </w:pPr>
      <w:r w:rsidRPr="00FB4FA6">
        <w:rPr>
          <w:szCs w:val="18"/>
          <w:lang w:val="en-US"/>
        </w:rPr>
        <w:tab/>
      </w:r>
      <w:r w:rsidRPr="0000505C">
        <w:rPr>
          <w:rStyle w:val="FootnoteReference"/>
        </w:rPr>
        <w:footnoteRef/>
      </w:r>
      <w:r w:rsidRPr="00FB4FA6">
        <w:rPr>
          <w:szCs w:val="18"/>
          <w:lang w:val="en-US"/>
        </w:rPr>
        <w:tab/>
        <w:t>“Cost of doing business in Myanmar,” Survey Report 2018, DICA, pg. 148 (</w:t>
      </w:r>
      <w:hyperlink r:id="rId182" w:history="1">
        <w:r w:rsidRPr="00FB4FA6">
          <w:rPr>
            <w:rStyle w:val="Hyperlink"/>
            <w:szCs w:val="18"/>
            <w:lang w:val="en-US"/>
          </w:rPr>
          <w:t>https://www.dica.gov.mm/sites/dica.gov.mm/files/news-files/cost_of_doing_business_in_myanmar_survey_report2018.pdf</w:t>
        </w:r>
      </w:hyperlink>
      <w:r w:rsidRPr="00FB4FA6">
        <w:rPr>
          <w:szCs w:val="18"/>
          <w:lang w:val="en-US"/>
        </w:rPr>
        <w:t>).</w:t>
      </w:r>
    </w:p>
  </w:footnote>
  <w:footnote w:id="440">
    <w:p w14:paraId="56682075" w14:textId="3D5E5D94" w:rsidR="00646395" w:rsidRPr="00FB4FA6" w:rsidRDefault="00646395" w:rsidP="004A769F">
      <w:pPr>
        <w:pStyle w:val="FootnoteText"/>
        <w:rPr>
          <w:szCs w:val="18"/>
          <w:lang w:val="en-US"/>
        </w:rPr>
      </w:pPr>
      <w:r w:rsidRPr="00FB4FA6">
        <w:rPr>
          <w:szCs w:val="18"/>
          <w:lang w:val="en-US"/>
        </w:rPr>
        <w:tab/>
      </w:r>
      <w:r w:rsidRPr="0000505C">
        <w:rPr>
          <w:rStyle w:val="FootnoteReference"/>
        </w:rPr>
        <w:footnoteRef/>
      </w:r>
      <w:r w:rsidRPr="00FB4FA6">
        <w:rPr>
          <w:szCs w:val="18"/>
          <w:lang w:val="en-US"/>
        </w:rPr>
        <w:tab/>
        <w:t xml:space="preserve">Companies alleged to be MEHL affiliates in are those which have one or more board members who serve on the boards of identified MEHL subsidiaries of the companies. Jade and rubies mining subsidiaries of MEHL’s Myanmar Imperial Jade </w:t>
      </w:r>
      <w:bookmarkStart w:id="9" w:name="_Hlk12942883"/>
      <w:r w:rsidRPr="00FB4FA6">
        <w:rPr>
          <w:szCs w:val="18"/>
          <w:lang w:val="en-US"/>
        </w:rPr>
        <w:t xml:space="preserve">(Gems &amp; </w:t>
      </w:r>
      <w:r w:rsidRPr="00FB4FA6">
        <w:rPr>
          <w:rStyle w:val="Hyperlink"/>
          <w:szCs w:val="18"/>
          <w:lang w:val="en-US"/>
        </w:rPr>
        <w:t>Jewellery</w:t>
      </w:r>
      <w:r w:rsidRPr="00FB4FA6">
        <w:rPr>
          <w:szCs w:val="18"/>
          <w:lang w:val="en-US"/>
        </w:rPr>
        <w:t>)</w:t>
      </w:r>
      <w:bookmarkEnd w:id="9"/>
      <w:r w:rsidRPr="00FB4FA6">
        <w:rPr>
          <w:szCs w:val="18"/>
          <w:lang w:val="en-US"/>
        </w:rPr>
        <w:t xml:space="preserve"> Co., Ltd. or Myanmar Ruby (Gems &amp; Jewellery) Enterprise Co., Ltd., are listed in Annex III. </w:t>
      </w:r>
      <w:r>
        <w:t>MEHL jade and ruby mining companies</w:t>
      </w:r>
      <w:r w:rsidRPr="00FB4FA6">
        <w:rPr>
          <w:szCs w:val="18"/>
          <w:lang w:val="en-US"/>
        </w:rPr>
        <w:t xml:space="preserve">. </w:t>
      </w:r>
    </w:p>
  </w:footnote>
  <w:footnote w:id="441">
    <w:p w14:paraId="069D9AFF" w14:textId="11184648"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 xml:space="preserve">DICA 105444192. </w:t>
      </w:r>
      <w:r w:rsidRPr="00FB4FA6">
        <w:rPr>
          <w:rStyle w:val="Hyperlink"/>
          <w:szCs w:val="18"/>
          <w:lang w:val="en-US"/>
        </w:rPr>
        <w:t xml:space="preserve">Subsidiaries for which the Mission was able to confirm MEC or MEC Ltd. officers sitting on their boards </w:t>
      </w:r>
      <w:r w:rsidRPr="00FB4FA6">
        <w:rPr>
          <w:lang w:val="en-US"/>
        </w:rPr>
        <w:t xml:space="preserve">and/or which were owned outright by MEC or MEC Ltd. are marked with asterisks (*). For those subsidiaries for whom ownership by the MEC is indicated by the fact that these companies are named in the MEC Brochure or official MEC website as MEC subsidiary companies. </w:t>
      </w:r>
    </w:p>
  </w:footnote>
  <w:footnote w:id="442">
    <w:p w14:paraId="1BEB9023" w14:textId="5F1339BD" w:rsidR="00646395" w:rsidRPr="00FB4FA6" w:rsidRDefault="00646395" w:rsidP="004A769F">
      <w:pPr>
        <w:pStyle w:val="FootnoteText"/>
        <w:rPr>
          <w:szCs w:val="18"/>
          <w:lang w:val="en-US"/>
        </w:rPr>
      </w:pPr>
      <w:r w:rsidRPr="00FB4FA6">
        <w:rPr>
          <w:szCs w:val="18"/>
          <w:lang w:val="en-US"/>
        </w:rPr>
        <w:tab/>
      </w:r>
      <w:r w:rsidRPr="0000505C">
        <w:rPr>
          <w:rStyle w:val="FootnoteReference"/>
        </w:rPr>
        <w:footnoteRef/>
      </w:r>
      <w:r w:rsidRPr="00FB4FA6">
        <w:rPr>
          <w:szCs w:val="18"/>
          <w:lang w:val="en-US"/>
        </w:rPr>
        <w:tab/>
        <w:t>The Republic of the Union of Myanmar, “Myanmar Economic Corporation” (</w:t>
      </w:r>
      <w:hyperlink r:id="rId183" w:history="1">
        <w:r w:rsidRPr="00FB4FA6">
          <w:rPr>
            <w:rStyle w:val="Hyperlink"/>
            <w:szCs w:val="18"/>
            <w:lang w:val="en-US"/>
          </w:rPr>
          <w:t>https://www.mecwebsite.com/aung-myint-moh-min-insurance-company-limited/</w:t>
        </w:r>
      </w:hyperlink>
      <w:r w:rsidRPr="00FB4FA6">
        <w:rPr>
          <w:szCs w:val="18"/>
          <w:lang w:val="en-US"/>
        </w:rPr>
        <w:t xml:space="preserve">). </w:t>
      </w:r>
    </w:p>
  </w:footnote>
  <w:footnote w:id="443">
    <w:p w14:paraId="370552D3" w14:textId="3ECBC561" w:rsidR="00646395" w:rsidRPr="00FB4FA6" w:rsidRDefault="00646395" w:rsidP="004A769F">
      <w:pPr>
        <w:pStyle w:val="FootnoteText"/>
        <w:rPr>
          <w:szCs w:val="18"/>
          <w:lang w:val="en-US"/>
        </w:rPr>
      </w:pPr>
      <w:r w:rsidRPr="00FB4FA6">
        <w:rPr>
          <w:szCs w:val="18"/>
          <w:lang w:val="en-US"/>
        </w:rPr>
        <w:tab/>
      </w:r>
      <w:r w:rsidRPr="0000505C">
        <w:rPr>
          <w:rStyle w:val="FootnoteReference"/>
        </w:rPr>
        <w:footnoteRef/>
      </w:r>
      <w:r w:rsidRPr="00FB4FA6">
        <w:rPr>
          <w:szCs w:val="18"/>
          <w:lang w:val="en-US"/>
        </w:rPr>
        <w:tab/>
        <w:t xml:space="preserve">Digital record 2175. </w:t>
      </w:r>
    </w:p>
  </w:footnote>
  <w:footnote w:id="444">
    <w:p w14:paraId="624746C3" w14:textId="73AAD4A0" w:rsidR="00646395" w:rsidRPr="00FB4FA6" w:rsidRDefault="00646395" w:rsidP="004A769F">
      <w:pPr>
        <w:pStyle w:val="FootnoteText"/>
        <w:rPr>
          <w:szCs w:val="18"/>
          <w:lang w:val="en-US"/>
        </w:rPr>
      </w:pPr>
      <w:r w:rsidRPr="00FB4FA6">
        <w:rPr>
          <w:szCs w:val="18"/>
          <w:lang w:val="en-US"/>
        </w:rPr>
        <w:tab/>
      </w:r>
      <w:r w:rsidRPr="0000505C">
        <w:rPr>
          <w:rStyle w:val="FootnoteReference"/>
        </w:rPr>
        <w:footnoteRef/>
      </w:r>
      <w:r w:rsidRPr="00FB4FA6">
        <w:rPr>
          <w:szCs w:val="18"/>
          <w:lang w:val="en-US"/>
        </w:rPr>
        <w:tab/>
        <w:t>The Republic of the Union of Myanmar, “Myanmar Economic Corporation” (</w:t>
      </w:r>
      <w:hyperlink r:id="rId184" w:history="1">
        <w:r w:rsidRPr="00FB4FA6">
          <w:rPr>
            <w:rStyle w:val="Hyperlink"/>
            <w:szCs w:val="18"/>
            <w:lang w:val="en-US"/>
          </w:rPr>
          <w:t>https://www.mecwebsite.com/ahlone-international-port-terminal-1/</w:t>
        </w:r>
      </w:hyperlink>
      <w:r w:rsidRPr="00FB4FA6">
        <w:rPr>
          <w:szCs w:val="18"/>
          <w:lang w:val="en-US"/>
        </w:rPr>
        <w:t>).</w:t>
      </w:r>
    </w:p>
  </w:footnote>
  <w:footnote w:id="445">
    <w:p w14:paraId="63728612" w14:textId="3FBFF8FB" w:rsidR="00646395" w:rsidRPr="00FB4FA6" w:rsidRDefault="00646395" w:rsidP="004A769F">
      <w:pPr>
        <w:pStyle w:val="FootnoteText"/>
        <w:rPr>
          <w:szCs w:val="18"/>
          <w:lang w:val="en-US"/>
        </w:rPr>
      </w:pPr>
      <w:r w:rsidRPr="00FB4FA6">
        <w:rPr>
          <w:szCs w:val="18"/>
          <w:lang w:val="en-US"/>
        </w:rPr>
        <w:tab/>
      </w:r>
      <w:r w:rsidRPr="0000505C">
        <w:rPr>
          <w:rStyle w:val="FootnoteReference"/>
        </w:rPr>
        <w:footnoteRef/>
      </w:r>
      <w:r w:rsidRPr="00FB4FA6">
        <w:rPr>
          <w:szCs w:val="18"/>
          <w:lang w:val="en-US"/>
        </w:rPr>
        <w:tab/>
        <w:t>Digital record 2175.</w:t>
      </w:r>
    </w:p>
  </w:footnote>
  <w:footnote w:id="446">
    <w:p w14:paraId="3B8E5B92" w14:textId="6D94F6A3" w:rsidR="00646395" w:rsidRPr="00FB4FA6" w:rsidRDefault="00646395" w:rsidP="004A769F">
      <w:pPr>
        <w:pStyle w:val="FootnoteText"/>
        <w:rPr>
          <w:szCs w:val="18"/>
          <w:lang w:val="en-US"/>
        </w:rPr>
      </w:pPr>
      <w:r w:rsidRPr="00FB4FA6">
        <w:rPr>
          <w:szCs w:val="18"/>
          <w:lang w:val="en-US"/>
        </w:rPr>
        <w:tab/>
      </w:r>
      <w:r w:rsidRPr="0000505C">
        <w:rPr>
          <w:rStyle w:val="FootnoteReference"/>
        </w:rPr>
        <w:footnoteRef/>
      </w:r>
      <w:r w:rsidRPr="00FB4FA6">
        <w:rPr>
          <w:szCs w:val="18"/>
          <w:lang w:val="en-US"/>
        </w:rPr>
        <w:tab/>
        <w:t>The Republic of the Union of Myanmar, “Myanmar Economic Corporation” (</w:t>
      </w:r>
      <w:hyperlink r:id="rId185" w:history="1">
        <w:r w:rsidRPr="00FB4FA6">
          <w:rPr>
            <w:rStyle w:val="Hyperlink"/>
            <w:szCs w:val="18"/>
            <w:lang w:val="en-US"/>
          </w:rPr>
          <w:t>https://www.mecwebsite.com/no-2-4000-tpd-process-cement-plant-myaingglay/</w:t>
        </w:r>
      </w:hyperlink>
      <w:r w:rsidRPr="00FB4FA6">
        <w:rPr>
          <w:szCs w:val="18"/>
          <w:lang w:val="en-US"/>
        </w:rPr>
        <w:t>).</w:t>
      </w:r>
    </w:p>
  </w:footnote>
  <w:footnote w:id="447">
    <w:p w14:paraId="5F5BD39E" w14:textId="00729C03" w:rsidR="00646395" w:rsidRPr="00941FBF" w:rsidRDefault="00646395" w:rsidP="004A769F">
      <w:pPr>
        <w:pStyle w:val="FootnoteText"/>
        <w:rPr>
          <w:szCs w:val="18"/>
          <w:lang w:val="es-AR"/>
        </w:rPr>
      </w:pPr>
      <w:r w:rsidRPr="00FB4FA6">
        <w:rPr>
          <w:szCs w:val="18"/>
          <w:lang w:val="en-US"/>
        </w:rPr>
        <w:tab/>
      </w:r>
      <w:r w:rsidRPr="0000505C">
        <w:rPr>
          <w:rStyle w:val="FootnoteReference"/>
        </w:rPr>
        <w:footnoteRef/>
      </w:r>
      <w:r w:rsidRPr="00941FBF">
        <w:rPr>
          <w:szCs w:val="18"/>
          <w:lang w:val="es-AR"/>
        </w:rPr>
        <w:tab/>
        <w:t xml:space="preserve">Digital record </w:t>
      </w:r>
      <w:r w:rsidRPr="00941FBF">
        <w:rPr>
          <w:rStyle w:val="Hyperlink"/>
          <w:szCs w:val="18"/>
          <w:lang w:val="es-AR"/>
        </w:rPr>
        <w:t>2175</w:t>
      </w:r>
      <w:r w:rsidRPr="00941FBF">
        <w:rPr>
          <w:szCs w:val="18"/>
          <w:lang w:val="es-AR"/>
        </w:rPr>
        <w:t xml:space="preserve">. </w:t>
      </w:r>
    </w:p>
  </w:footnote>
  <w:footnote w:id="448">
    <w:p w14:paraId="60D23D99" w14:textId="5B58B4B8" w:rsidR="00646395" w:rsidRPr="00941FBF" w:rsidRDefault="00646395" w:rsidP="004A769F">
      <w:pPr>
        <w:pStyle w:val="FootnoteText"/>
        <w:rPr>
          <w:szCs w:val="18"/>
          <w:lang w:val="es-AR"/>
        </w:rPr>
      </w:pPr>
      <w:r w:rsidRPr="00941FBF">
        <w:rPr>
          <w:szCs w:val="18"/>
          <w:lang w:val="es-AR"/>
        </w:rPr>
        <w:tab/>
      </w:r>
      <w:r w:rsidRPr="0000505C">
        <w:rPr>
          <w:rStyle w:val="FootnoteReference"/>
        </w:rPr>
        <w:footnoteRef/>
      </w:r>
      <w:r w:rsidRPr="00941FBF">
        <w:rPr>
          <w:szCs w:val="18"/>
          <w:lang w:val="es-AR"/>
        </w:rPr>
        <w:tab/>
        <w:t xml:space="preserve">Digital record 2175. </w:t>
      </w:r>
    </w:p>
  </w:footnote>
  <w:footnote w:id="449">
    <w:p w14:paraId="7C91F151" w14:textId="18D58EC6" w:rsidR="00646395" w:rsidRPr="00941FBF" w:rsidRDefault="00646395" w:rsidP="004A769F">
      <w:pPr>
        <w:pStyle w:val="FootnoteText"/>
        <w:rPr>
          <w:szCs w:val="18"/>
          <w:lang w:val="es-AR"/>
        </w:rPr>
      </w:pPr>
      <w:r w:rsidRPr="00941FBF">
        <w:rPr>
          <w:szCs w:val="18"/>
          <w:lang w:val="es-AR"/>
        </w:rPr>
        <w:tab/>
      </w:r>
      <w:r w:rsidRPr="0000505C">
        <w:rPr>
          <w:rStyle w:val="FootnoteReference"/>
        </w:rPr>
        <w:footnoteRef/>
      </w:r>
      <w:r w:rsidRPr="00941FBF">
        <w:rPr>
          <w:szCs w:val="18"/>
          <w:lang w:val="es-AR"/>
        </w:rPr>
        <w:tab/>
        <w:t xml:space="preserve">Digital record 2175. </w:t>
      </w:r>
    </w:p>
  </w:footnote>
  <w:footnote w:id="450">
    <w:p w14:paraId="05E3AF5C" w14:textId="7F86C985" w:rsidR="00646395" w:rsidRPr="00FB4FA6" w:rsidRDefault="00646395" w:rsidP="004A769F">
      <w:pPr>
        <w:pStyle w:val="FootnoteText"/>
        <w:rPr>
          <w:szCs w:val="18"/>
          <w:lang w:val="en-US"/>
        </w:rPr>
      </w:pPr>
      <w:r w:rsidRPr="00941FBF">
        <w:rPr>
          <w:szCs w:val="18"/>
          <w:lang w:val="es-AR"/>
        </w:rPr>
        <w:tab/>
      </w:r>
      <w:r w:rsidRPr="0000505C">
        <w:rPr>
          <w:rStyle w:val="FootnoteReference"/>
        </w:rPr>
        <w:footnoteRef/>
      </w:r>
      <w:r w:rsidRPr="00FB4FA6">
        <w:rPr>
          <w:szCs w:val="18"/>
          <w:lang w:val="en-US"/>
        </w:rPr>
        <w:tab/>
        <w:t>The Republic of the Union of Myanmar, “Myanmar Economic Corporation” (</w:t>
      </w:r>
      <w:hyperlink r:id="rId186" w:history="1">
        <w:r w:rsidRPr="00FB4FA6">
          <w:rPr>
            <w:rStyle w:val="Hyperlink"/>
            <w:szCs w:val="18"/>
            <w:lang w:val="en-US"/>
          </w:rPr>
          <w:t>https://www.mecwebsite.com/cotton-ginning-factory-myittar/</w:t>
        </w:r>
      </w:hyperlink>
      <w:r w:rsidRPr="00FB4FA6">
        <w:rPr>
          <w:szCs w:val="18"/>
          <w:lang w:val="en-US"/>
        </w:rPr>
        <w:t>).</w:t>
      </w:r>
    </w:p>
  </w:footnote>
  <w:footnote w:id="451">
    <w:p w14:paraId="0ACB0483" w14:textId="025C37C9" w:rsidR="00646395" w:rsidRPr="00FB4FA6" w:rsidRDefault="00646395" w:rsidP="004A769F">
      <w:pPr>
        <w:pStyle w:val="FootnoteText"/>
        <w:rPr>
          <w:szCs w:val="18"/>
          <w:lang w:val="en-US"/>
        </w:rPr>
      </w:pPr>
      <w:r w:rsidRPr="00FB4FA6">
        <w:rPr>
          <w:szCs w:val="18"/>
          <w:lang w:val="en-US"/>
        </w:rPr>
        <w:tab/>
      </w:r>
      <w:r w:rsidRPr="0000505C">
        <w:rPr>
          <w:rStyle w:val="FootnoteReference"/>
        </w:rPr>
        <w:footnoteRef/>
      </w:r>
      <w:r w:rsidRPr="00FB4FA6">
        <w:rPr>
          <w:szCs w:val="18"/>
          <w:lang w:val="en-US"/>
        </w:rPr>
        <w:tab/>
        <w:t>The Republic of the Union of Myanmar, “Myanmar Economic Corporation” (</w:t>
      </w:r>
      <w:hyperlink r:id="rId187" w:history="1">
        <w:r w:rsidRPr="00FB4FA6">
          <w:rPr>
            <w:rStyle w:val="Hyperlink"/>
            <w:szCs w:val="18"/>
            <w:lang w:val="en-US"/>
          </w:rPr>
          <w:t>https://www.mecwebsite.com/dagon-dairy-plant-pyinmabin-sweetened-condensed-milk-factory/</w:t>
        </w:r>
      </w:hyperlink>
      <w:r w:rsidRPr="00FB4FA6">
        <w:rPr>
          <w:szCs w:val="18"/>
          <w:lang w:val="en-US"/>
        </w:rPr>
        <w:t xml:space="preserve">). </w:t>
      </w:r>
    </w:p>
  </w:footnote>
  <w:footnote w:id="452">
    <w:p w14:paraId="2978CFE3" w14:textId="0ECE1173"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The Republic of the Union of Myanmar, “Myanmar Economic Corporation” (</w:t>
      </w:r>
      <w:hyperlink r:id="rId188" w:history="1">
        <w:r w:rsidRPr="00FB4FA6">
          <w:rPr>
            <w:rStyle w:val="Hyperlink"/>
            <w:szCs w:val="18"/>
            <w:lang w:val="en-US"/>
          </w:rPr>
          <w:t>https://www.mecwebsite.com/dagon-rum-factory-shwe-pyi-thar/</w:t>
        </w:r>
      </w:hyperlink>
      <w:r w:rsidRPr="00FB4FA6">
        <w:rPr>
          <w:lang w:val="en-US"/>
        </w:rPr>
        <w:t>); Digital record 2175.</w:t>
      </w:r>
    </w:p>
  </w:footnote>
  <w:footnote w:id="453">
    <w:p w14:paraId="1ACBF715" w14:textId="1CC46863"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Digital record 2175.</w:t>
      </w:r>
    </w:p>
  </w:footnote>
  <w:footnote w:id="454">
    <w:p w14:paraId="1DD29C46" w14:textId="4D8D8606"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The Republic of the Union of Myanmar, “Myanmar Economic Corporation” (</w:t>
      </w:r>
      <w:hyperlink r:id="rId189" w:history="1">
        <w:r w:rsidRPr="00FB4FA6">
          <w:rPr>
            <w:rStyle w:val="Hyperlink"/>
            <w:szCs w:val="18"/>
            <w:lang w:val="en-US"/>
          </w:rPr>
          <w:t>https://www.mecwebsite.com/galvanized-iron-sheet-factory-than-hlyin-2/</w:t>
        </w:r>
      </w:hyperlink>
      <w:r w:rsidRPr="00FB4FA6">
        <w:rPr>
          <w:rStyle w:val="Hyperlink"/>
          <w:szCs w:val="18"/>
          <w:lang w:val="en-US"/>
        </w:rPr>
        <w:t>).</w:t>
      </w:r>
    </w:p>
  </w:footnote>
  <w:footnote w:id="455">
    <w:p w14:paraId="33C1F363" w14:textId="4BF6ACF1" w:rsidR="00646395" w:rsidRPr="00941FBF" w:rsidRDefault="00646395" w:rsidP="004A769F">
      <w:pPr>
        <w:pStyle w:val="FootnoteText"/>
        <w:rPr>
          <w:lang w:val="es-AR"/>
        </w:rPr>
      </w:pPr>
      <w:r w:rsidRPr="00FB4FA6">
        <w:rPr>
          <w:lang w:val="en-US"/>
        </w:rPr>
        <w:tab/>
      </w:r>
      <w:r w:rsidRPr="0000505C">
        <w:rPr>
          <w:rStyle w:val="FootnoteReference"/>
        </w:rPr>
        <w:footnoteRef/>
      </w:r>
      <w:r w:rsidRPr="00941FBF">
        <w:rPr>
          <w:lang w:val="es-AR"/>
        </w:rPr>
        <w:tab/>
        <w:t xml:space="preserve">Digital record 2175. </w:t>
      </w:r>
    </w:p>
  </w:footnote>
  <w:footnote w:id="456">
    <w:p w14:paraId="32A2DB28" w14:textId="33247886" w:rsidR="00646395" w:rsidRPr="00941FBF" w:rsidRDefault="00646395" w:rsidP="004A769F">
      <w:pPr>
        <w:pStyle w:val="FootnoteText"/>
        <w:rPr>
          <w:lang w:val="es-AR"/>
        </w:rPr>
      </w:pPr>
      <w:r w:rsidRPr="00941FBF">
        <w:rPr>
          <w:lang w:val="es-AR"/>
        </w:rPr>
        <w:tab/>
      </w:r>
      <w:r w:rsidRPr="0000505C">
        <w:rPr>
          <w:rStyle w:val="FootnoteReference"/>
        </w:rPr>
        <w:footnoteRef/>
      </w:r>
      <w:r w:rsidRPr="00941FBF">
        <w:rPr>
          <w:lang w:val="es-AR"/>
        </w:rPr>
        <w:tab/>
        <w:t xml:space="preserve">Digital record 2175. </w:t>
      </w:r>
    </w:p>
  </w:footnote>
  <w:footnote w:id="457">
    <w:p w14:paraId="2CBE5E3B" w14:textId="5ABA5981" w:rsidR="00646395" w:rsidRPr="00941FBF" w:rsidRDefault="00646395" w:rsidP="004A769F">
      <w:pPr>
        <w:pStyle w:val="FootnoteText"/>
        <w:rPr>
          <w:lang w:val="es-AR"/>
        </w:rPr>
      </w:pPr>
      <w:r w:rsidRPr="00941FBF">
        <w:rPr>
          <w:lang w:val="es-AR"/>
        </w:rPr>
        <w:tab/>
      </w:r>
      <w:r w:rsidRPr="0000505C">
        <w:rPr>
          <w:rStyle w:val="FootnoteReference"/>
        </w:rPr>
        <w:footnoteRef/>
      </w:r>
      <w:r w:rsidRPr="00941FBF">
        <w:rPr>
          <w:lang w:val="es-AR"/>
        </w:rPr>
        <w:tab/>
        <w:t xml:space="preserve">Digital record 2175. </w:t>
      </w:r>
    </w:p>
  </w:footnote>
  <w:footnote w:id="458">
    <w:p w14:paraId="1E31C8F7" w14:textId="319DCFBA" w:rsidR="00646395" w:rsidRPr="00FB4FA6" w:rsidRDefault="00646395" w:rsidP="004A769F">
      <w:pPr>
        <w:pStyle w:val="FootnoteText"/>
        <w:rPr>
          <w:lang w:val="en-US"/>
        </w:rPr>
      </w:pPr>
      <w:r w:rsidRPr="00941FBF">
        <w:rPr>
          <w:lang w:val="es-AR"/>
        </w:rPr>
        <w:tab/>
      </w:r>
      <w:r w:rsidRPr="0000505C">
        <w:rPr>
          <w:rStyle w:val="FootnoteReference"/>
        </w:rPr>
        <w:footnoteRef/>
      </w:r>
      <w:r w:rsidRPr="00FB4FA6">
        <w:rPr>
          <w:lang w:val="en-US"/>
        </w:rPr>
        <w:tab/>
        <w:t xml:space="preserve">“The </w:t>
      </w:r>
      <w:r w:rsidRPr="00FB4FA6">
        <w:rPr>
          <w:rStyle w:val="Hyperlink"/>
          <w:szCs w:val="18"/>
          <w:lang w:val="en-US"/>
        </w:rPr>
        <w:t>Republic</w:t>
      </w:r>
      <w:r w:rsidRPr="00FB4FA6">
        <w:rPr>
          <w:lang w:val="en-US"/>
        </w:rPr>
        <w:t xml:space="preserve"> of the Union of Myanmar, “Myanmar Economic Corporation” (</w:t>
      </w:r>
      <w:hyperlink r:id="rId190" w:history="1">
        <w:r w:rsidRPr="00FB4FA6">
          <w:rPr>
            <w:rStyle w:val="Hyperlink"/>
            <w:szCs w:val="18"/>
            <w:lang w:val="en-US"/>
          </w:rPr>
          <w:t>https://www.mecwebsite.com/glass-factory-than-hlyin-2/</w:t>
        </w:r>
      </w:hyperlink>
      <w:r w:rsidRPr="00FB4FA6">
        <w:rPr>
          <w:rStyle w:val="Hyperlink"/>
          <w:szCs w:val="18"/>
          <w:lang w:val="en-US"/>
        </w:rPr>
        <w:t>).</w:t>
      </w:r>
    </w:p>
  </w:footnote>
  <w:footnote w:id="459">
    <w:p w14:paraId="76F762CD" w14:textId="00006103"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 xml:space="preserve">Digital record 2175. </w:t>
      </w:r>
    </w:p>
  </w:footnote>
  <w:footnote w:id="460">
    <w:p w14:paraId="0B963FB9" w14:textId="74C65029"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The Republic of the Union of Myanmar, “Myanmar Economic Corporation” (</w:t>
      </w:r>
      <w:hyperlink r:id="rId191" w:history="1">
        <w:r w:rsidRPr="00FB4FA6">
          <w:rPr>
            <w:rStyle w:val="Hyperlink"/>
            <w:szCs w:val="18"/>
            <w:lang w:val="en-US"/>
          </w:rPr>
          <w:t>https://www.mecwebsite.com/gsm-mobile-phone-438000-allocation-ayeyarwadi-division/</w:t>
        </w:r>
      </w:hyperlink>
      <w:r w:rsidRPr="00FB4FA6">
        <w:rPr>
          <w:rStyle w:val="Hyperlink"/>
          <w:szCs w:val="18"/>
          <w:lang w:val="en-US"/>
        </w:rPr>
        <w:t>).</w:t>
      </w:r>
    </w:p>
  </w:footnote>
  <w:footnote w:id="461">
    <w:p w14:paraId="1E174964" w14:textId="238700C2"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 xml:space="preserve">Digital record 2175. </w:t>
      </w:r>
    </w:p>
  </w:footnote>
  <w:footnote w:id="462">
    <w:p w14:paraId="7E67491B" w14:textId="3E27839A"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The Republic of the Union of Myanmar, “Myanmar Economic Corporation” (</w:t>
      </w:r>
      <w:hyperlink r:id="rId192" w:history="1">
        <w:r w:rsidRPr="00FB4FA6">
          <w:rPr>
            <w:lang w:val="en-US"/>
          </w:rPr>
          <w:t>https://www.mecwebsite.com/high-tension-steel-bolts-nuts-and-washers-manufacturing-plant-ywama-2/</w:t>
        </w:r>
      </w:hyperlink>
      <w:r w:rsidRPr="00FB4FA6">
        <w:rPr>
          <w:lang w:val="en-US"/>
        </w:rPr>
        <w:t>).</w:t>
      </w:r>
    </w:p>
  </w:footnote>
  <w:footnote w:id="463">
    <w:p w14:paraId="5B6C9176" w14:textId="0D5F7C9D" w:rsidR="00646395" w:rsidRPr="00941FBF" w:rsidRDefault="00646395" w:rsidP="004A769F">
      <w:pPr>
        <w:pStyle w:val="FootnoteText"/>
        <w:rPr>
          <w:lang w:val="es-AR"/>
        </w:rPr>
      </w:pPr>
      <w:r w:rsidRPr="00FB4FA6">
        <w:rPr>
          <w:lang w:val="en-US"/>
        </w:rPr>
        <w:tab/>
      </w:r>
      <w:r w:rsidRPr="0000505C">
        <w:rPr>
          <w:rStyle w:val="FootnoteReference"/>
        </w:rPr>
        <w:footnoteRef/>
      </w:r>
      <w:r w:rsidRPr="00941FBF">
        <w:rPr>
          <w:lang w:val="es-AR"/>
        </w:rPr>
        <w:tab/>
        <w:t xml:space="preserve">Digital record 2175. </w:t>
      </w:r>
    </w:p>
  </w:footnote>
  <w:footnote w:id="464">
    <w:p w14:paraId="6F15310F" w14:textId="2774E12F" w:rsidR="00646395" w:rsidRPr="00941FBF" w:rsidRDefault="00646395" w:rsidP="004A769F">
      <w:pPr>
        <w:pStyle w:val="FootnoteText"/>
        <w:rPr>
          <w:lang w:val="es-AR"/>
        </w:rPr>
      </w:pPr>
      <w:r w:rsidRPr="00941FBF">
        <w:rPr>
          <w:lang w:val="es-AR"/>
        </w:rPr>
        <w:tab/>
      </w:r>
      <w:r w:rsidRPr="0000505C">
        <w:rPr>
          <w:rStyle w:val="FootnoteReference"/>
        </w:rPr>
        <w:footnoteRef/>
      </w:r>
      <w:r w:rsidRPr="00941FBF">
        <w:rPr>
          <w:lang w:val="es-AR"/>
        </w:rPr>
        <w:tab/>
        <w:t xml:space="preserve">Digital record 2175. </w:t>
      </w:r>
    </w:p>
  </w:footnote>
  <w:footnote w:id="465">
    <w:p w14:paraId="1B07FA72" w14:textId="74F899C2" w:rsidR="00646395" w:rsidRPr="00941FBF" w:rsidRDefault="00646395" w:rsidP="004A769F">
      <w:pPr>
        <w:pStyle w:val="FootnoteText"/>
        <w:rPr>
          <w:lang w:val="es-AR"/>
        </w:rPr>
      </w:pPr>
      <w:r w:rsidRPr="00941FBF">
        <w:rPr>
          <w:lang w:val="es-AR"/>
        </w:rPr>
        <w:tab/>
      </w:r>
      <w:r w:rsidRPr="0000505C">
        <w:rPr>
          <w:rStyle w:val="FootnoteReference"/>
        </w:rPr>
        <w:footnoteRef/>
      </w:r>
      <w:r w:rsidRPr="00941FBF">
        <w:rPr>
          <w:lang w:val="es-AR"/>
        </w:rPr>
        <w:tab/>
        <w:t xml:space="preserve">Digital record 2175. </w:t>
      </w:r>
    </w:p>
  </w:footnote>
  <w:footnote w:id="466">
    <w:p w14:paraId="1C1FB3C5" w14:textId="134CBE0D" w:rsidR="00646395" w:rsidRPr="00FB4FA6" w:rsidRDefault="00646395" w:rsidP="004A769F">
      <w:pPr>
        <w:pStyle w:val="FootnoteText"/>
        <w:rPr>
          <w:lang w:val="en-US"/>
        </w:rPr>
      </w:pPr>
      <w:r w:rsidRPr="00941FBF">
        <w:rPr>
          <w:lang w:val="es-AR"/>
        </w:rPr>
        <w:tab/>
      </w:r>
      <w:r w:rsidRPr="0000505C">
        <w:rPr>
          <w:rStyle w:val="FootnoteReference"/>
        </w:rPr>
        <w:footnoteRef/>
      </w:r>
      <w:r w:rsidRPr="00FB4FA6">
        <w:rPr>
          <w:lang w:val="en-US"/>
        </w:rPr>
        <w:tab/>
        <w:t xml:space="preserve">Digital record 2175. </w:t>
      </w:r>
    </w:p>
  </w:footnote>
  <w:footnote w:id="467">
    <w:p w14:paraId="07404391" w14:textId="3AD75757"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The Republic of the Union of Myanmar, “Myanmar Economic Corporation” (</w:t>
      </w:r>
      <w:hyperlink r:id="rId193" w:history="1">
        <w:r w:rsidRPr="00FB4FA6">
          <w:rPr>
            <w:rStyle w:val="Hyperlink"/>
            <w:szCs w:val="18"/>
            <w:lang w:val="en-US"/>
          </w:rPr>
          <w:t>https://</w:t>
        </w:r>
        <w:r w:rsidRPr="00FB4FA6">
          <w:rPr>
            <w:lang w:val="en-US"/>
          </w:rPr>
          <w:t>www</w:t>
        </w:r>
        <w:r w:rsidRPr="00FB4FA6">
          <w:rPr>
            <w:rStyle w:val="Hyperlink"/>
            <w:szCs w:val="18"/>
            <w:lang w:val="en-US"/>
          </w:rPr>
          <w:t>.mecwebsite.com/marble-mine-and-processing-plant-mandalay-3/</w:t>
        </w:r>
      </w:hyperlink>
      <w:r w:rsidRPr="00FB4FA6">
        <w:rPr>
          <w:rStyle w:val="Hyperlink"/>
          <w:szCs w:val="18"/>
          <w:lang w:val="en-US"/>
        </w:rPr>
        <w:t>).</w:t>
      </w:r>
    </w:p>
  </w:footnote>
  <w:footnote w:id="468">
    <w:p w14:paraId="476CD197" w14:textId="27D2F6C9"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The Republic of the Union of Myanmar, “Myanmar Economic Corporation” (</w:t>
      </w:r>
      <w:hyperlink r:id="rId194" w:history="1">
        <w:r w:rsidRPr="00FB4FA6">
          <w:rPr>
            <w:rStyle w:val="Hyperlink"/>
            <w:szCs w:val="18"/>
            <w:lang w:val="en-US"/>
          </w:rPr>
          <w:t>https://www.mecwebsite.com/myanmar-economic-corporation-telecommunication-800mhz-cdma-mobile-phone-project/</w:t>
        </w:r>
      </w:hyperlink>
      <w:r w:rsidRPr="00FB4FA6">
        <w:rPr>
          <w:rStyle w:val="Hyperlink"/>
          <w:szCs w:val="18"/>
          <w:lang w:val="en-US"/>
        </w:rPr>
        <w:t>).</w:t>
      </w:r>
    </w:p>
  </w:footnote>
  <w:footnote w:id="469">
    <w:p w14:paraId="34B1655F" w14:textId="7EF6939B"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The Republic of the Union of Myanmar, “Myanmar Economic Corporation” (</w:t>
      </w:r>
      <w:hyperlink r:id="rId195" w:history="1">
        <w:r w:rsidRPr="00FB4FA6">
          <w:rPr>
            <w:rStyle w:val="Hyperlink"/>
            <w:szCs w:val="18"/>
            <w:lang w:val="en-US"/>
          </w:rPr>
          <w:t>https://www.</w:t>
        </w:r>
        <w:r w:rsidRPr="00FB4FA6">
          <w:rPr>
            <w:lang w:val="en-US"/>
          </w:rPr>
          <w:t>mecwebsite</w:t>
        </w:r>
        <w:r w:rsidRPr="00FB4FA6">
          <w:rPr>
            <w:rStyle w:val="Hyperlink"/>
            <w:szCs w:val="18"/>
            <w:lang w:val="en-US"/>
          </w:rPr>
          <w:t>.com/myanmar-mobile-money-2/</w:t>
        </w:r>
      </w:hyperlink>
      <w:r w:rsidRPr="00FB4FA6">
        <w:rPr>
          <w:rStyle w:val="Hyperlink"/>
          <w:szCs w:val="18"/>
          <w:lang w:val="en-US"/>
        </w:rPr>
        <w:t>).</w:t>
      </w:r>
    </w:p>
  </w:footnote>
  <w:footnote w:id="470">
    <w:p w14:paraId="148ACD59" w14:textId="0A88947B"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The Republic of the Union of Myanmar, “Myanmar Economic Corporation” (</w:t>
      </w:r>
      <w:hyperlink r:id="rId196" w:history="1">
        <w:r w:rsidRPr="00FB4FA6">
          <w:rPr>
            <w:rStyle w:val="Hyperlink"/>
            <w:szCs w:val="18"/>
            <w:lang w:val="en-US"/>
          </w:rPr>
          <w:t>https://www.mecwebsite.com/myanmar-sigma-wire-and-cable-factory-hlaing-thar-yar-2/</w:t>
        </w:r>
      </w:hyperlink>
      <w:r w:rsidRPr="00FB4FA6">
        <w:rPr>
          <w:rStyle w:val="Hyperlink"/>
          <w:szCs w:val="18"/>
          <w:lang w:val="en-US"/>
        </w:rPr>
        <w:t>).</w:t>
      </w:r>
    </w:p>
  </w:footnote>
  <w:footnote w:id="471">
    <w:p w14:paraId="2BF48F06" w14:textId="52DD9A1E"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 xml:space="preserve">Digital record 2175. </w:t>
      </w:r>
    </w:p>
  </w:footnote>
  <w:footnote w:id="472">
    <w:p w14:paraId="601F9BCA" w14:textId="4C3E5DC0"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The Republic of the Union of Myanmar, “Myanmar Economic Corporation” (</w:t>
      </w:r>
      <w:hyperlink r:id="rId197" w:history="1">
        <w:r w:rsidRPr="00FB4FA6">
          <w:rPr>
            <w:rStyle w:val="Hyperlink"/>
            <w:szCs w:val="18"/>
            <w:lang w:val="en-US"/>
          </w:rPr>
          <w:t>https://www.mecwebsite.com/nay-pyi-taw-ye-</w:t>
        </w:r>
        <w:r w:rsidRPr="00FB4FA6">
          <w:rPr>
            <w:lang w:val="en-US"/>
          </w:rPr>
          <w:t>pyar</w:t>
        </w:r>
        <w:r w:rsidRPr="00FB4FA6">
          <w:rPr>
            <w:rStyle w:val="Hyperlink"/>
            <w:szCs w:val="18"/>
            <w:lang w:val="en-US"/>
          </w:rPr>
          <w:t>-drinking-water-plant-naypyitaw/</w:t>
        </w:r>
      </w:hyperlink>
      <w:r w:rsidRPr="00FB4FA6">
        <w:rPr>
          <w:rStyle w:val="Hyperlink"/>
          <w:szCs w:val="18"/>
          <w:lang w:val="en-US"/>
        </w:rPr>
        <w:t>).</w:t>
      </w:r>
    </w:p>
  </w:footnote>
  <w:footnote w:id="473">
    <w:p w14:paraId="37A88095" w14:textId="5E35A754"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 xml:space="preserve">Digital record 2175. </w:t>
      </w:r>
    </w:p>
  </w:footnote>
  <w:footnote w:id="474">
    <w:p w14:paraId="565992B1" w14:textId="04EADD82"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The Republic of the Union of Myanmar, “Myanmar Economic Corporation” (</w:t>
      </w:r>
      <w:hyperlink r:id="rId198" w:history="1">
        <w:r w:rsidRPr="00FB4FA6">
          <w:rPr>
            <w:rStyle w:val="Hyperlink"/>
            <w:szCs w:val="18"/>
            <w:lang w:val="en-US"/>
          </w:rPr>
          <w:t>https://www.mecwebsite.com/no-2-steel-mill-and-fabrication-shop-myaungdagar/</w:t>
        </w:r>
      </w:hyperlink>
      <w:r w:rsidRPr="00FB4FA6">
        <w:rPr>
          <w:rStyle w:val="Hyperlink"/>
          <w:szCs w:val="18"/>
          <w:lang w:val="en-US"/>
        </w:rPr>
        <w:t>).</w:t>
      </w:r>
    </w:p>
  </w:footnote>
  <w:footnote w:id="475">
    <w:p w14:paraId="455D83D7" w14:textId="033589B9"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The Republic of the Union of Myanmar, “Myanmar Economic Corporation” (</w:t>
      </w:r>
      <w:hyperlink r:id="rId199" w:history="1">
        <w:r w:rsidRPr="00FB4FA6">
          <w:rPr>
            <w:rStyle w:val="Hyperlink"/>
            <w:szCs w:val="18"/>
            <w:lang w:val="en-US"/>
          </w:rPr>
          <w:t>https://www.mecwebsite.com/no-3-steel-</w:t>
        </w:r>
        <w:r w:rsidRPr="00FB4FA6">
          <w:rPr>
            <w:lang w:val="en-US"/>
          </w:rPr>
          <w:t>mill</w:t>
        </w:r>
        <w:r w:rsidRPr="00FB4FA6">
          <w:rPr>
            <w:rStyle w:val="Hyperlink"/>
            <w:szCs w:val="18"/>
            <w:lang w:val="en-US"/>
          </w:rPr>
          <w:t>-ywama/</w:t>
        </w:r>
      </w:hyperlink>
      <w:r w:rsidRPr="00FB4FA6">
        <w:rPr>
          <w:rStyle w:val="Hyperlink"/>
          <w:szCs w:val="18"/>
          <w:lang w:val="en-US"/>
        </w:rPr>
        <w:t>).</w:t>
      </w:r>
    </w:p>
  </w:footnote>
  <w:footnote w:id="476">
    <w:p w14:paraId="2F97AC64" w14:textId="067674CB"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The Republic of the Union of Myanmar, “Myanmar Economic Corporation” (</w:t>
      </w:r>
      <w:hyperlink r:id="rId200" w:history="1">
        <w:r w:rsidRPr="00FB4FA6">
          <w:rPr>
            <w:rStyle w:val="Hyperlink"/>
            <w:szCs w:val="18"/>
            <w:lang w:val="en-US"/>
          </w:rPr>
          <w:t>https://</w:t>
        </w:r>
        <w:r w:rsidRPr="00FB4FA6">
          <w:rPr>
            <w:lang w:val="en-US"/>
          </w:rPr>
          <w:t>www</w:t>
        </w:r>
        <w:r w:rsidRPr="00FB4FA6">
          <w:rPr>
            <w:rStyle w:val="Hyperlink"/>
            <w:szCs w:val="18"/>
            <w:lang w:val="en-US"/>
          </w:rPr>
          <w:t>.mecwebsite.com/okkala-golf-resort/</w:t>
        </w:r>
      </w:hyperlink>
      <w:r w:rsidRPr="00FB4FA6">
        <w:rPr>
          <w:rStyle w:val="Hyperlink"/>
          <w:szCs w:val="18"/>
          <w:lang w:val="en-US"/>
        </w:rPr>
        <w:t>).</w:t>
      </w:r>
    </w:p>
  </w:footnote>
  <w:footnote w:id="477">
    <w:p w14:paraId="68BD57A2" w14:textId="3DFD3B3F" w:rsidR="00646395" w:rsidRPr="006D1F11" w:rsidRDefault="00646395" w:rsidP="004A769F">
      <w:pPr>
        <w:pStyle w:val="FootnoteText"/>
        <w:rPr>
          <w:lang w:val="en-US"/>
        </w:rPr>
      </w:pPr>
      <w:r w:rsidRPr="00FB4FA6">
        <w:rPr>
          <w:lang w:val="en-US"/>
        </w:rPr>
        <w:tab/>
      </w:r>
      <w:r w:rsidRPr="0000505C">
        <w:rPr>
          <w:rStyle w:val="FootnoteReference"/>
        </w:rPr>
        <w:footnoteRef/>
      </w:r>
      <w:r w:rsidRPr="00FB4FA6">
        <w:rPr>
          <w:lang w:val="en-US"/>
        </w:rPr>
        <w:tab/>
        <w:t>“COUNCIL COMMON POSITION 2006/318/CFSP of 27 April 2006 renewing restrictive measures against Burma/Myanmar” excerpted from https://://eur-lex.europa.eu/legal-content/EN/TXT/?uri=httpsCELEX:32006E0318.</w:t>
      </w:r>
    </w:p>
  </w:footnote>
  <w:footnote w:id="478">
    <w:p w14:paraId="42D7E3DA" w14:textId="7D699D1A" w:rsidR="00646395" w:rsidRPr="006D1F11" w:rsidRDefault="00646395" w:rsidP="004A769F">
      <w:pPr>
        <w:pStyle w:val="FootnoteText"/>
        <w:rPr>
          <w:lang w:val="en-US"/>
        </w:rPr>
      </w:pPr>
      <w:r w:rsidRPr="00FB4FA6">
        <w:rPr>
          <w:lang w:val="en-US"/>
        </w:rPr>
        <w:tab/>
      </w:r>
      <w:r w:rsidRPr="0000505C">
        <w:rPr>
          <w:rStyle w:val="FootnoteReference"/>
        </w:rPr>
        <w:footnoteRef/>
      </w:r>
      <w:r w:rsidRPr="00FB4FA6">
        <w:rPr>
          <w:lang w:val="en-US"/>
        </w:rPr>
        <w:tab/>
        <w:t xml:space="preserve">Maung Aung Myoe.  “Building the Tatmadaw:  Myanmar Armed Forces </w:t>
      </w:r>
      <w:proofErr w:type="gramStart"/>
      <w:r w:rsidRPr="00FB4FA6">
        <w:rPr>
          <w:lang w:val="en-US"/>
        </w:rPr>
        <w:t>Since</w:t>
      </w:r>
      <w:proofErr w:type="gramEnd"/>
      <w:r w:rsidRPr="00FB4FA6">
        <w:rPr>
          <w:lang w:val="en-US"/>
        </w:rPr>
        <w:t xml:space="preserve"> 1948,” Singapore] ISEAS, 2009.</w:t>
      </w:r>
    </w:p>
  </w:footnote>
  <w:footnote w:id="479">
    <w:p w14:paraId="6F4D01A7" w14:textId="5CAA8648"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The Republic of the Union of Myanmar, “Myanmar Economic Corporation” (</w:t>
      </w:r>
      <w:hyperlink r:id="rId201" w:history="1">
        <w:r w:rsidRPr="00FB4FA6">
          <w:rPr>
            <w:rStyle w:val="Hyperlink"/>
            <w:szCs w:val="18"/>
            <w:lang w:val="en-US"/>
          </w:rPr>
          <w:t>https://www.mecwebsite.com/no-2-4000-tpd-</w:t>
        </w:r>
        <w:r w:rsidRPr="00FB4FA6">
          <w:rPr>
            <w:lang w:val="en-US"/>
          </w:rPr>
          <w:t>process</w:t>
        </w:r>
        <w:r w:rsidRPr="00FB4FA6">
          <w:rPr>
            <w:rStyle w:val="Hyperlink"/>
            <w:szCs w:val="18"/>
            <w:lang w:val="en-US"/>
          </w:rPr>
          <w:t>-cement-plant-myaingglay/</w:t>
        </w:r>
      </w:hyperlink>
      <w:r w:rsidRPr="00FB4FA6">
        <w:rPr>
          <w:rStyle w:val="Hyperlink"/>
          <w:szCs w:val="18"/>
          <w:lang w:val="en-US"/>
        </w:rPr>
        <w:t>)</w:t>
      </w:r>
    </w:p>
  </w:footnote>
  <w:footnote w:id="480">
    <w:p w14:paraId="78454D3D" w14:textId="6BB06D86" w:rsidR="00646395" w:rsidRPr="006D1F11" w:rsidRDefault="00646395" w:rsidP="00D54A24">
      <w:pPr>
        <w:spacing w:line="240" w:lineRule="auto"/>
        <w:contextualSpacing/>
        <w:rPr>
          <w:szCs w:val="18"/>
        </w:rPr>
      </w:pPr>
      <w:r>
        <w:rPr>
          <w:szCs w:val="18"/>
        </w:rPr>
        <w:tab/>
      </w:r>
      <w:r w:rsidRPr="0000505C">
        <w:rPr>
          <w:rStyle w:val="FootnoteReference"/>
        </w:rPr>
        <w:footnoteRef/>
      </w:r>
      <w:r>
        <w:rPr>
          <w:szCs w:val="18"/>
        </w:rPr>
        <w:tab/>
      </w:r>
      <w:r w:rsidRPr="006D1F11">
        <w:rPr>
          <w:szCs w:val="18"/>
        </w:rPr>
        <w:t xml:space="preserve">Digital record 2175. </w:t>
      </w:r>
    </w:p>
  </w:footnote>
  <w:footnote w:id="481">
    <w:p w14:paraId="15B11AD1" w14:textId="79EB335F"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The Republic of the Union of Myanmar, “Myanmar Economic Corporation” (</w:t>
      </w:r>
      <w:hyperlink r:id="rId202" w:history="1">
        <w:r w:rsidRPr="00FB4FA6">
          <w:rPr>
            <w:rStyle w:val="Hyperlink"/>
            <w:szCs w:val="18"/>
            <w:lang w:val="en-US"/>
          </w:rPr>
          <w:t>https://www.mecwebsite.com/refractory-plant-aung-lan-2/</w:t>
        </w:r>
      </w:hyperlink>
      <w:r w:rsidRPr="00FB4FA6">
        <w:rPr>
          <w:rStyle w:val="Hyperlink"/>
          <w:szCs w:val="18"/>
          <w:lang w:val="en-US"/>
        </w:rPr>
        <w:t>).</w:t>
      </w:r>
    </w:p>
  </w:footnote>
  <w:footnote w:id="482">
    <w:p w14:paraId="465E8EEE" w14:textId="362BA2EE"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The Republic of the Union of Myanmar, “Myanmar Economic Corporation” (</w:t>
      </w:r>
      <w:hyperlink r:id="rId203" w:history="1">
        <w:r w:rsidRPr="00FB4FA6">
          <w:rPr>
            <w:rStyle w:val="Hyperlink"/>
            <w:szCs w:val="18"/>
            <w:lang w:val="en-US"/>
          </w:rPr>
          <w:t>https://www.mecwebsite.com/remote-sensing-ground-station/</w:t>
        </w:r>
      </w:hyperlink>
      <w:r w:rsidRPr="00FB4FA6">
        <w:rPr>
          <w:rStyle w:val="Hyperlink"/>
          <w:szCs w:val="18"/>
          <w:lang w:val="en-US"/>
        </w:rPr>
        <w:t>).</w:t>
      </w:r>
    </w:p>
  </w:footnote>
  <w:footnote w:id="483">
    <w:p w14:paraId="349E137C" w14:textId="13EC3658"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The Republic of the Union of Myanmar, “Myanmar Economic Corporation” (</w:t>
      </w:r>
      <w:hyperlink r:id="rId204" w:history="1">
        <w:r w:rsidRPr="00FB4FA6">
          <w:rPr>
            <w:rStyle w:val="Hyperlink"/>
            <w:szCs w:val="18"/>
            <w:lang w:val="en-US"/>
          </w:rPr>
          <w:t>https://www.mecwebsite.com/360-tpd-rice-milland-rice-storage-hteedan-port/</w:t>
        </w:r>
      </w:hyperlink>
      <w:r w:rsidRPr="00FB4FA6">
        <w:rPr>
          <w:rStyle w:val="Hyperlink"/>
          <w:szCs w:val="18"/>
          <w:lang w:val="en-US"/>
        </w:rPr>
        <w:t>).</w:t>
      </w:r>
    </w:p>
  </w:footnote>
  <w:footnote w:id="484">
    <w:p w14:paraId="2F5E396A" w14:textId="5F4944C5"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The Republic of the Union of Myanmar, “Myanmar Economic Corporation” (</w:t>
      </w:r>
      <w:hyperlink r:id="rId205" w:history="1">
        <w:r w:rsidRPr="00FB4FA6">
          <w:rPr>
            <w:rStyle w:val="Hyperlink"/>
            <w:szCs w:val="18"/>
            <w:lang w:val="en-US"/>
          </w:rPr>
          <w:t>https://www.mecwebsite.com/ship-breaking-yard/</w:t>
        </w:r>
      </w:hyperlink>
      <w:r w:rsidRPr="00FB4FA6">
        <w:rPr>
          <w:rStyle w:val="Hyperlink"/>
          <w:szCs w:val="18"/>
          <w:lang w:val="en-US"/>
        </w:rPr>
        <w:t>).</w:t>
      </w:r>
    </w:p>
  </w:footnote>
  <w:footnote w:id="485">
    <w:p w14:paraId="4CCD6848" w14:textId="13FB426C"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The Republic of the Union of Myanmar, “Myanmar Economic Corporation” (</w:t>
      </w:r>
      <w:hyperlink r:id="rId206" w:history="1">
        <w:r w:rsidRPr="00FB4FA6">
          <w:rPr>
            <w:rStyle w:val="Hyperlink"/>
            <w:szCs w:val="18"/>
            <w:lang w:val="en-US"/>
          </w:rPr>
          <w:t>https://www.mecwebsite.com/sugar-mill-du-yin-gabo/</w:t>
        </w:r>
      </w:hyperlink>
      <w:r w:rsidRPr="00FB4FA6">
        <w:rPr>
          <w:rStyle w:val="Hyperlink"/>
          <w:szCs w:val="18"/>
          <w:lang w:val="en-US"/>
        </w:rPr>
        <w:t>).</w:t>
      </w:r>
    </w:p>
  </w:footnote>
  <w:footnote w:id="486">
    <w:p w14:paraId="7F2664A6" w14:textId="1FDCFA9A"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The Republic of the Union of Myanmar, “Myanmar Economic Corporation” (</w:t>
      </w:r>
      <w:hyperlink r:id="rId207" w:history="1">
        <w:r w:rsidRPr="00FB4FA6">
          <w:rPr>
            <w:rStyle w:val="Hyperlink"/>
            <w:szCs w:val="18"/>
            <w:lang w:val="en-US"/>
          </w:rPr>
          <w:t>https://www.mecwebsite.com/sugar-mill-kanbalu/</w:t>
        </w:r>
      </w:hyperlink>
      <w:r w:rsidRPr="00FB4FA6">
        <w:rPr>
          <w:rStyle w:val="Hyperlink"/>
          <w:szCs w:val="18"/>
          <w:lang w:val="en-US"/>
        </w:rPr>
        <w:t>).</w:t>
      </w:r>
    </w:p>
  </w:footnote>
  <w:footnote w:id="487">
    <w:p w14:paraId="7EF033FB" w14:textId="0839E595"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The Republic of the Union of Myanmar, “Myanmar Economic Corporation (</w:t>
      </w:r>
      <w:hyperlink r:id="rId208" w:history="1">
        <w:r w:rsidRPr="00FB4FA6">
          <w:rPr>
            <w:rStyle w:val="Hyperlink"/>
            <w:szCs w:val="18"/>
            <w:lang w:val="en-US"/>
          </w:rPr>
          <w:t>https://www.mecwebsite.com/sugar-mill-</w:t>
        </w:r>
        <w:r w:rsidRPr="00FB4FA6">
          <w:rPr>
            <w:lang w:val="en-US"/>
          </w:rPr>
          <w:t>kanhla</w:t>
        </w:r>
        <w:r w:rsidRPr="00FB4FA6">
          <w:rPr>
            <w:rStyle w:val="Hyperlink"/>
            <w:szCs w:val="18"/>
            <w:lang w:val="en-US"/>
          </w:rPr>
          <w:t>-2/</w:t>
        </w:r>
      </w:hyperlink>
      <w:r w:rsidRPr="00FB4FA6">
        <w:rPr>
          <w:rStyle w:val="Hyperlink"/>
          <w:szCs w:val="18"/>
          <w:lang w:val="en-US"/>
        </w:rPr>
        <w:t>).</w:t>
      </w:r>
    </w:p>
  </w:footnote>
  <w:footnote w:id="488">
    <w:p w14:paraId="600711CD" w14:textId="329D6845"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 xml:space="preserve">Digital record 2175. </w:t>
      </w:r>
    </w:p>
  </w:footnote>
  <w:footnote w:id="489">
    <w:p w14:paraId="0A42DBCA" w14:textId="4D64D40E"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The Republic of the Union of Myanmar, “Myanmar Economic Corporation (</w:t>
      </w:r>
      <w:hyperlink r:id="rId209" w:history="1">
        <w:r w:rsidRPr="00FB4FA6">
          <w:rPr>
            <w:rStyle w:val="Hyperlink"/>
            <w:szCs w:val="18"/>
            <w:lang w:val="en-US"/>
          </w:rPr>
          <w:t>https://www.mecwebsite.com/tea-powder-</w:t>
        </w:r>
        <w:r w:rsidRPr="00FB4FA6">
          <w:rPr>
            <w:lang w:val="en-US"/>
          </w:rPr>
          <w:t>and</w:t>
        </w:r>
        <w:r w:rsidRPr="00FB4FA6">
          <w:rPr>
            <w:rStyle w:val="Hyperlink"/>
            <w:szCs w:val="18"/>
            <w:lang w:val="en-US"/>
          </w:rPr>
          <w:t>-tea-mix-factory-pyinmabin/</w:t>
        </w:r>
      </w:hyperlink>
      <w:r w:rsidRPr="00FB4FA6">
        <w:rPr>
          <w:rStyle w:val="Hyperlink"/>
          <w:szCs w:val="18"/>
          <w:lang w:val="en-US"/>
        </w:rPr>
        <w:t>).</w:t>
      </w:r>
    </w:p>
  </w:footnote>
  <w:footnote w:id="490">
    <w:p w14:paraId="41F68097" w14:textId="0F0295F7"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The Republic of the Union of Myanmar, “Myanmar Economic Corporation (</w:t>
      </w:r>
      <w:hyperlink r:id="rId210" w:history="1">
        <w:r w:rsidRPr="00FB4FA6">
          <w:rPr>
            <w:rStyle w:val="Hyperlink"/>
            <w:szCs w:val="18"/>
            <w:lang w:val="en-US"/>
          </w:rPr>
          <w:t>https://www.mecwebsite.com/tri-star-tyre-factory-ywama/</w:t>
        </w:r>
      </w:hyperlink>
      <w:r w:rsidRPr="00FB4FA6">
        <w:rPr>
          <w:rStyle w:val="Hyperlink"/>
          <w:szCs w:val="18"/>
          <w:lang w:val="en-US"/>
        </w:rPr>
        <w:t>).</w:t>
      </w:r>
    </w:p>
  </w:footnote>
  <w:footnote w:id="491">
    <w:p w14:paraId="28B00124" w14:textId="497B2CA4"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The Republic of the Union of Myanmar, “Myanmar Economic Corporation (</w:t>
      </w:r>
      <w:hyperlink r:id="rId211" w:history="1">
        <w:r w:rsidRPr="00FB4FA6">
          <w:rPr>
            <w:rStyle w:val="Hyperlink"/>
            <w:szCs w:val="18"/>
            <w:lang w:val="en-US"/>
          </w:rPr>
          <w:t>https://www.mecwebsite.com/tyre-retreading-plant-ywama/</w:t>
        </w:r>
      </w:hyperlink>
      <w:r w:rsidRPr="00FB4FA6">
        <w:rPr>
          <w:rStyle w:val="Hyperlink"/>
          <w:szCs w:val="18"/>
          <w:lang w:val="en-US"/>
        </w:rPr>
        <w:t>).</w:t>
      </w:r>
    </w:p>
  </w:footnote>
  <w:footnote w:id="492">
    <w:p w14:paraId="03288538" w14:textId="1A41AE8A"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 xml:space="preserve">Digital record 2175. </w:t>
      </w:r>
    </w:p>
  </w:footnote>
  <w:footnote w:id="493">
    <w:p w14:paraId="448B5F3B" w14:textId="5CAA3564"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 xml:space="preserve">Digital record 2175. </w:t>
      </w:r>
    </w:p>
  </w:footnote>
  <w:footnote w:id="494">
    <w:p w14:paraId="241CE5DA" w14:textId="46DCF933"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Companies alleged to be MEC affiliates in are those which have one or more board members who serve on the boards of identified MEC subsidiaries of the companies.</w:t>
      </w:r>
    </w:p>
  </w:footnote>
  <w:footnote w:id="495">
    <w:p w14:paraId="31FDA3EB" w14:textId="67891B42"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 xml:space="preserve">Myanmar Extractive Industries Transparency Initiative (MEITI): The Fourth Myanmar EITI Report For the Period 1 </w:t>
      </w:r>
      <w:r w:rsidRPr="00FB4FA6">
        <w:rPr>
          <w:color w:val="000000" w:themeColor="text1"/>
          <w:shd w:val="clear" w:color="auto" w:fill="FFFFFF" w:themeFill="background1"/>
          <w:lang w:val="en-US"/>
        </w:rPr>
        <w:t>April</w:t>
      </w:r>
      <w:r w:rsidRPr="00FB4FA6">
        <w:rPr>
          <w:color w:val="000000" w:themeColor="text1"/>
          <w:lang w:val="en-US"/>
        </w:rPr>
        <w:t xml:space="preserve"> 2016 to 31 March 2017 (FY 2016-2017), Oil and Gas, Gems and Jade, Other Minerals and </w:t>
      </w:r>
      <w:r w:rsidRPr="00FB4FA6">
        <w:rPr>
          <w:lang w:val="en-US"/>
        </w:rPr>
        <w:t>Pearl</w:t>
      </w:r>
      <w:r w:rsidRPr="00FB4FA6">
        <w:rPr>
          <w:color w:val="000000" w:themeColor="text1"/>
          <w:lang w:val="en-US"/>
        </w:rPr>
        <w:t>, 30 March 2019, pg. 73 (</w:t>
      </w:r>
      <w:hyperlink r:id="rId212" w:history="1">
        <w:r w:rsidRPr="00FB4FA6">
          <w:rPr>
            <w:rStyle w:val="Hyperlink"/>
            <w:szCs w:val="18"/>
            <w:lang w:val="en-US"/>
          </w:rPr>
          <w:t>https://</w:t>
        </w:r>
        <w:r w:rsidRPr="00FB4FA6">
          <w:rPr>
            <w:lang w:val="en-US"/>
          </w:rPr>
          <w:t>myanmareiti</w:t>
        </w:r>
        <w:r w:rsidRPr="00FB4FA6">
          <w:rPr>
            <w:rStyle w:val="Hyperlink"/>
            <w:szCs w:val="18"/>
            <w:lang w:val="en-US"/>
          </w:rPr>
          <w:t>.org/sites/myanmareiti.org/files/publication_docs/4th_meiti_report_30_march_2019_1.pdf</w:t>
        </w:r>
      </w:hyperlink>
      <w:r w:rsidRPr="00FB4FA6">
        <w:rPr>
          <w:color w:val="000000" w:themeColor="text1"/>
          <w:lang w:val="en-US"/>
        </w:rPr>
        <w:t>).</w:t>
      </w:r>
    </w:p>
  </w:footnote>
  <w:footnote w:id="496">
    <w:p w14:paraId="539F7DD7" w14:textId="2B090820"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r>
      <w:r w:rsidRPr="00FB4FA6">
        <w:rPr>
          <w:color w:val="000000" w:themeColor="text1"/>
          <w:shd w:val="clear" w:color="auto" w:fill="FFFFFF" w:themeFill="background1"/>
          <w:lang w:val="en-US"/>
        </w:rPr>
        <w:t>Reference No. 5/3/Ah Kha Ya/Pai (2124/2018), “Submitting MEHL’s information and data for EITI process,” 25 June 2018 (</w:t>
      </w:r>
      <w:hyperlink r:id="rId213" w:history="1">
        <w:r w:rsidRPr="00FB4FA6">
          <w:rPr>
            <w:rStyle w:val="Hyperlink"/>
            <w:szCs w:val="18"/>
            <w:shd w:val="clear" w:color="auto" w:fill="FFFFFF" w:themeFill="background1"/>
            <w:lang w:val="en-US"/>
          </w:rPr>
          <w:t>https://myanmareiti.org/files/uploads/mehl_information_data_for_eiti.pdf</w:t>
        </w:r>
      </w:hyperlink>
      <w:r w:rsidRPr="00FB4FA6">
        <w:rPr>
          <w:color w:val="000000" w:themeColor="text1"/>
          <w:shd w:val="clear" w:color="auto" w:fill="FFFFFF" w:themeFill="background1"/>
          <w:lang w:val="en-US"/>
        </w:rPr>
        <w:t xml:space="preserve">), pg. 3 </w:t>
      </w:r>
      <w:r w:rsidRPr="00FB4FA6">
        <w:rPr>
          <w:lang w:val="en-US"/>
        </w:rPr>
        <w:t xml:space="preserve">and </w:t>
      </w:r>
      <w:r w:rsidRPr="00FB4FA6">
        <w:rPr>
          <w:color w:val="000000" w:themeColor="text1"/>
          <w:lang w:val="en-US"/>
        </w:rPr>
        <w:t>Mia Newman, “Multifaceted: Governance and Conflict Risks in Myanmar’s Ruby Industry,” Natural Resource Governance Institute, March 2018, p. 10 (</w:t>
      </w:r>
      <w:hyperlink r:id="rId214" w:history="1">
        <w:r w:rsidRPr="00FB4FA6">
          <w:rPr>
            <w:rStyle w:val="Hyperlink"/>
            <w:color w:val="000000" w:themeColor="text1"/>
            <w:szCs w:val="18"/>
            <w:lang w:val="en-US"/>
          </w:rPr>
          <w:t>https://resourcegovernance.org/sites/default/files/documents/multifaceted-goverance-and-conflict-risks-in-myanmar-ruby-industry.pdf</w:t>
        </w:r>
      </w:hyperlink>
      <w:r w:rsidRPr="00FB4FA6">
        <w:rPr>
          <w:color w:val="000000" w:themeColor="text1"/>
          <w:lang w:val="en-US"/>
        </w:rPr>
        <w:t>).</w:t>
      </w:r>
    </w:p>
  </w:footnote>
  <w:footnote w:id="497">
    <w:p w14:paraId="5A76E6EC" w14:textId="37BC3DE0"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r>
      <w:r w:rsidRPr="00FB4FA6">
        <w:rPr>
          <w:color w:val="000000" w:themeColor="text1"/>
          <w:shd w:val="clear" w:color="auto" w:fill="FFFFFF" w:themeFill="background1"/>
          <w:lang w:val="en-US"/>
        </w:rPr>
        <w:t>Reference No. 5/3/Ah Kha Ya/Pai (2124/2018), “Submitting MEHL’s information and data for EITI process,” 25 June 2018 (</w:t>
      </w:r>
      <w:hyperlink r:id="rId215" w:history="1">
        <w:r w:rsidRPr="00FB4FA6">
          <w:rPr>
            <w:rStyle w:val="Hyperlink"/>
            <w:szCs w:val="18"/>
            <w:shd w:val="clear" w:color="auto" w:fill="FFFFFF" w:themeFill="background1"/>
            <w:lang w:val="en-US"/>
          </w:rPr>
          <w:t>https://myanmareiti.org/files/uploads/mehl_information_data_for_eiti.pdf</w:t>
        </w:r>
      </w:hyperlink>
      <w:r w:rsidRPr="00FB4FA6">
        <w:rPr>
          <w:color w:val="000000" w:themeColor="text1"/>
          <w:shd w:val="clear" w:color="auto" w:fill="FFFFFF" w:themeFill="background1"/>
          <w:lang w:val="en-US"/>
        </w:rPr>
        <w:t xml:space="preserve">), pg. 2 </w:t>
      </w:r>
      <w:r w:rsidRPr="00FB4FA6">
        <w:rPr>
          <w:lang w:val="en-US"/>
        </w:rPr>
        <w:t xml:space="preserve">and </w:t>
      </w:r>
      <w:r w:rsidRPr="00FB4FA6">
        <w:rPr>
          <w:color w:val="000000" w:themeColor="text1"/>
          <w:lang w:val="en-US"/>
        </w:rPr>
        <w:t>Mia Newman, “Multifaceted: Governance and Conflict Risks in Myanmar’s Ruby Industry,” Natural Resource Governance Institute, March 2018, p. 10 (</w:t>
      </w:r>
      <w:hyperlink r:id="rId216" w:history="1">
        <w:r w:rsidRPr="00FB4FA6">
          <w:rPr>
            <w:rStyle w:val="Hyperlink"/>
            <w:color w:val="000000" w:themeColor="text1"/>
            <w:szCs w:val="18"/>
            <w:lang w:val="en-US"/>
          </w:rPr>
          <w:t>https://resourcegovernance.org/sites/default/files/documents/multifaceted-goverance-and-conflict-risks-in-myanmar-ruby-industry.pdf</w:t>
        </w:r>
      </w:hyperlink>
      <w:r w:rsidRPr="00FB4FA6">
        <w:rPr>
          <w:color w:val="000000" w:themeColor="text1"/>
          <w:lang w:val="en-US"/>
        </w:rPr>
        <w:t>).</w:t>
      </w:r>
    </w:p>
  </w:footnote>
  <w:footnote w:id="498">
    <w:p w14:paraId="707A3FAE" w14:textId="53165004"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Official website of Senior General Min Aung Hlaing Commander-in-Chief of Defence Services, “Lack of country-loving spirits may lead to disunity and all citizens should have country-loving spirits, patriotic spirits and Myanmar spirits,” 11 September 2017 (</w:t>
      </w:r>
      <w:hyperlink r:id="rId217" w:history="1">
        <w:r w:rsidRPr="00FB4FA6">
          <w:rPr>
            <w:color w:val="000000" w:themeColor="text1"/>
            <w:lang w:val="en-US"/>
          </w:rPr>
          <w:t>https://www.seniorgeneralminaunghlaing.com.mm/en/486/lack-of-country-loving-spirits-may-lead-to-disunity-and-all-citizens-should-have-country-loving-spirits-patriotic-spirits-and-myanmar-spirits/</w:t>
        </w:r>
      </w:hyperlink>
      <w:r w:rsidRPr="00FB4FA6">
        <w:rPr>
          <w:rStyle w:val="Hyperlink"/>
          <w:color w:val="000000" w:themeColor="text1"/>
          <w:szCs w:val="18"/>
          <w:lang w:val="en-US"/>
        </w:rPr>
        <w:t>).</w:t>
      </w:r>
    </w:p>
  </w:footnote>
  <w:footnote w:id="499">
    <w:p w14:paraId="1CE9F91D" w14:textId="523F66CA"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Digital record 2003; “A Power Co., Ltd. is a subsidiary of AMT Group”, Corporate Social Responsibility (</w:t>
      </w:r>
      <w:hyperlink r:id="rId218" w:history="1">
        <w:r w:rsidRPr="00FB4FA6">
          <w:rPr>
            <w:rStyle w:val="Hyperlink"/>
            <w:szCs w:val="18"/>
            <w:lang w:val="en-US"/>
          </w:rPr>
          <w:t>https://www.asean.or.jp/ja/wp-</w:t>
        </w:r>
        <w:r w:rsidRPr="00FB4FA6">
          <w:rPr>
            <w:color w:val="000000" w:themeColor="text1"/>
            <w:lang w:val="en-US"/>
          </w:rPr>
          <w:t>content</w:t>
        </w:r>
        <w:r w:rsidRPr="00FB4FA6">
          <w:rPr>
            <w:rStyle w:val="Hyperlink"/>
            <w:szCs w:val="18"/>
            <w:lang w:val="en-US"/>
          </w:rPr>
          <w:t>/uploads/sites/2/2017/11/4_AMT_GOC_ALL_16NOV_JAPAN_TRIP.pdf</w:t>
        </w:r>
      </w:hyperlink>
      <w:r w:rsidRPr="00FB4FA6">
        <w:rPr>
          <w:lang w:val="en-US"/>
        </w:rPr>
        <w:t xml:space="preserve">). </w:t>
      </w:r>
    </w:p>
  </w:footnote>
  <w:footnote w:id="500">
    <w:p w14:paraId="57068D99" w14:textId="440F5E6D"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r>
      <w:r w:rsidRPr="00FB4FA6">
        <w:rPr>
          <w:shd w:val="clear" w:color="auto" w:fill="FFFFFF"/>
          <w:lang w:val="en-US"/>
        </w:rPr>
        <w:t xml:space="preserve">AMT </w:t>
      </w:r>
      <w:r w:rsidRPr="00FB4FA6">
        <w:rPr>
          <w:color w:val="000000" w:themeColor="text1"/>
          <w:lang w:val="en-US"/>
        </w:rPr>
        <w:t>Group</w:t>
      </w:r>
      <w:r w:rsidRPr="00FB4FA6">
        <w:rPr>
          <w:shd w:val="clear" w:color="auto" w:fill="FFFFFF"/>
          <w:lang w:val="en-US"/>
        </w:rPr>
        <w:t xml:space="preserve"> Global Pte. Ltd. (Singapore), listed on the AMT Group LinkedIn page: </w:t>
      </w:r>
      <w:hyperlink r:id="rId219" w:history="1">
        <w:r w:rsidRPr="00FB4FA6">
          <w:rPr>
            <w:rStyle w:val="Hyperlink"/>
            <w:szCs w:val="18"/>
            <w:lang w:val="en-US"/>
          </w:rPr>
          <w:t>https://fr.linkedin.com/company/aung-myin-thu-group-of-companies</w:t>
        </w:r>
      </w:hyperlink>
      <w:r w:rsidRPr="00FB4FA6">
        <w:rPr>
          <w:rStyle w:val="Hyperlink"/>
          <w:szCs w:val="18"/>
          <w:lang w:val="en-US"/>
        </w:rPr>
        <w:t>.</w:t>
      </w:r>
    </w:p>
  </w:footnote>
  <w:footnote w:id="501">
    <w:p w14:paraId="31730C09" w14:textId="69D5BE1D"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Official website of Senior General Min Aung Hlaing Commander-in-Chief of Defence Services, “Entire government institutions and people must defend the country with strong patriotism,” 2 September 2017 (https://www.senio</w:t>
      </w:r>
      <w:hyperlink r:id="rId220" w:history="1">
        <w:r w:rsidRPr="00FB4FA6">
          <w:rPr>
            <w:rStyle w:val="Hyperlink"/>
            <w:szCs w:val="18"/>
            <w:lang w:val="en-US"/>
          </w:rPr>
          <w:t>rgeneralminaunghlaing.com.mm/en/345/entire-government-institutions-and-people-must-defend-the-country-with-strong-patriotism/</w:t>
        </w:r>
      </w:hyperlink>
      <w:r w:rsidRPr="00FB4FA6">
        <w:rPr>
          <w:color w:val="000000" w:themeColor="text1"/>
          <w:lang w:val="en-US"/>
        </w:rPr>
        <w:t>).</w:t>
      </w:r>
    </w:p>
  </w:footnote>
  <w:footnote w:id="502">
    <w:p w14:paraId="25A18CDD" w14:textId="6BB05594"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Official website of Senior General Min Aung Hlaing Commander-in-Chief of Defence Services, “Cash donations will be used in the areas where help is really in need according to the wish of the donors,” 22 September 2017 (https://www.seniorgeneralminaunghlaing.com.mm/en/1410/sep-22-cash-donations-will-be-used-in-the-areas-where-help-is-really-in-need-according-to-the-wish-of-the-donors/).</w:t>
      </w:r>
    </w:p>
  </w:footnote>
  <w:footnote w:id="503">
    <w:p w14:paraId="41A5BAB9" w14:textId="0426CA3D"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Official website of Senior General Min Aung Hlaing Commander-in-Chief of Defence Services, “Cash donations will be used in the areas where help is really in need according to the wish of the donors,” 22 September 2017 (https://www.seniorgeneralminaunghlaing.com.mm/en/1410/sep-22-cash-donations-will-be-used-in-the-areas-where-help-is-really-in-need-according-to-the-wish-of-the-donors/).</w:t>
      </w:r>
    </w:p>
  </w:footnote>
  <w:footnote w:id="504">
    <w:p w14:paraId="0DF92D24" w14:textId="592ED75C"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 xml:space="preserve"> Official website of Senior General Min Aung Hlaing Commander-in-Chief of Defence Services, “Entire government institutions and people must defend the country with strong patriotism,” 2 September 2017 (https://www.senio</w:t>
      </w:r>
      <w:hyperlink r:id="rId221" w:history="1">
        <w:r w:rsidRPr="00FB4FA6">
          <w:rPr>
            <w:rStyle w:val="Hyperlink"/>
            <w:szCs w:val="18"/>
            <w:lang w:val="en-US"/>
          </w:rPr>
          <w:t>rgeneralminaunghlaing.com.mm/en/345/entire-government-institutions-and-people-must-defend-the-country-with-strong-patriotism/</w:t>
        </w:r>
      </w:hyperlink>
      <w:r w:rsidRPr="00FB4FA6">
        <w:rPr>
          <w:lang w:val="en-US"/>
        </w:rPr>
        <w:t>).</w:t>
      </w:r>
    </w:p>
  </w:footnote>
  <w:footnote w:id="505">
    <w:p w14:paraId="2B458111" w14:textId="335A96A1"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“Entire government institutions and people must defend the country with strong patriotism,” 2 September 2017 (https://www.senio</w:t>
      </w:r>
      <w:hyperlink r:id="rId222" w:history="1">
        <w:r w:rsidRPr="00FB4FA6">
          <w:rPr>
            <w:rStyle w:val="Hyperlink"/>
            <w:szCs w:val="18"/>
            <w:lang w:val="en-US"/>
          </w:rPr>
          <w:t>rgeneralminaunghlaing.com.mm/en/345/entire-government-institutions-and-people-must-defend-the-country-with-strong-patriotism/</w:t>
        </w:r>
      </w:hyperlink>
      <w:r w:rsidRPr="00FB4FA6">
        <w:rPr>
          <w:lang w:val="en-US"/>
        </w:rPr>
        <w:t>)</w:t>
      </w:r>
      <w:r w:rsidRPr="00FB4FA6">
        <w:rPr>
          <w:color w:val="000000"/>
          <w:lang w:val="en-US" w:eastAsia="en-GB"/>
        </w:rPr>
        <w:t>.</w:t>
      </w:r>
    </w:p>
  </w:footnote>
  <w:footnote w:id="506">
    <w:p w14:paraId="24752B7D" w14:textId="7BB76C3E"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The Mission notes that International Gateways Group of Company Ltd., is identified as a MEHL “partner” company on the official website of Senior General Commander-in-Chief Min Aung Hlaing, and as donating to the Tatmadaw on 27 March 2019 for Armed Forces Day. On file with the Mission.</w:t>
      </w:r>
    </w:p>
  </w:footnote>
  <w:footnote w:id="507">
    <w:p w14:paraId="3E122ABC" w14:textId="5D0E4F26"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“Lack of country-loving spirits may lead to disunity and all citizens should have country-loving spirits, patriotic spirits and Myanmar spirits,” 11 September 2017 (</w:t>
      </w:r>
      <w:hyperlink r:id="rId223" w:history="1">
        <w:r w:rsidRPr="00FB4FA6">
          <w:rPr>
            <w:lang w:val="en-US"/>
          </w:rPr>
          <w:t>https://www.seniorgeneralminaunghlaing.com.mm/en/486/lack-of-country-loving-spirits-may-lead-to-disunity-and-all-citizens-should-have-country-loving-spirits-patriotic-spirits-and-myanmar-spirits/</w:t>
        </w:r>
      </w:hyperlink>
      <w:r w:rsidRPr="00FB4FA6">
        <w:rPr>
          <w:rStyle w:val="Hyperlink"/>
          <w:color w:val="000000" w:themeColor="text1"/>
          <w:szCs w:val="18"/>
          <w:lang w:val="en-US"/>
        </w:rPr>
        <w:t>).</w:t>
      </w:r>
    </w:p>
  </w:footnote>
  <w:footnote w:id="508">
    <w:p w14:paraId="59FE3D58" w14:textId="007AAEDC"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“Lack of country-loving spirits may lead to disunity and all citizens should have country-loving spirits, patriotic spirits and Myanmar spirits,” 11 September 2017 (</w:t>
      </w:r>
      <w:hyperlink r:id="rId224" w:history="1">
        <w:r w:rsidRPr="00FB4FA6">
          <w:rPr>
            <w:lang w:val="en-US"/>
          </w:rPr>
          <w:t>https://www.seniorgeneralminaunghlaing.com.mm/en/486/lack-of-country-loving-spirits-may-lead-to-disunity-and-all-citizens-should-have-country-loving-spirits-patriotic-spirits-and-myanmar-spirits/</w:t>
        </w:r>
      </w:hyperlink>
      <w:r w:rsidRPr="00FB4FA6">
        <w:rPr>
          <w:rStyle w:val="Hyperlink"/>
          <w:color w:val="000000" w:themeColor="text1"/>
          <w:szCs w:val="18"/>
          <w:lang w:val="en-US"/>
        </w:rPr>
        <w:t>).</w:t>
      </w:r>
    </w:p>
  </w:footnote>
  <w:footnote w:id="509">
    <w:p w14:paraId="09844B03" w14:textId="79CA2225"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“Cash donations will be used in the areas where help is really in need according to the wish of the donors,” 22 September 2017 (https://www.seniorgeneralminaunghlaing.com.mm/en/1410/sep-22-cash-donations-will-be-used-in-the-areas-where-help-is-really-in-need-according-to-the-wish-of-the-donors/).</w:t>
      </w:r>
    </w:p>
  </w:footnote>
  <w:footnote w:id="510">
    <w:p w14:paraId="333E771A" w14:textId="2AABF553"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 xml:space="preserve"> Official website of Senior General Min Aung Hlaing Commander-in-Chief of Defence Services, “Entire government institutions and people must defend the country with strong patriotism,” 2 September 2017 (https://www.senio</w:t>
      </w:r>
      <w:hyperlink r:id="rId225" w:history="1">
        <w:r w:rsidRPr="00FB4FA6">
          <w:rPr>
            <w:rStyle w:val="Hyperlink"/>
            <w:szCs w:val="18"/>
            <w:lang w:val="en-US"/>
          </w:rPr>
          <w:t>rgeneralminaunghlaing.com.mm/en/345/entire-government-institutions-and-people-must-defend-the-country-with-strong-patriotism/</w:t>
        </w:r>
      </w:hyperlink>
      <w:r w:rsidRPr="00FB4FA6">
        <w:rPr>
          <w:lang w:val="en-US"/>
        </w:rPr>
        <w:t>).</w:t>
      </w:r>
    </w:p>
  </w:footnote>
  <w:footnote w:id="511">
    <w:p w14:paraId="7E6BDF15" w14:textId="0BD65AF7"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 xml:space="preserve"> Official website of Senior General Min Aung Hlaing Commander-in-Chief of Defence Services, “Cash donations will be used in the areas where help is really in need according to the wish of the donors,” 22 September 2017 (https://www.seniorgeneralminaunghlaing.com.mm/en/1410/sep-22-cash-donations-will-be-used-in-the-areas-where-help-is-really-in-need-according-to-the-wish-of-the-donors/).</w:t>
      </w:r>
    </w:p>
  </w:footnote>
  <w:footnote w:id="512">
    <w:p w14:paraId="0B5A2324" w14:textId="00DC4BB0"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“Lack of country-loving spirits may lead to disunity and all citizens should have country-loving spirits, patriotic spirits and Myanmar spirits,” 11 September 2017 (</w:t>
      </w:r>
      <w:hyperlink r:id="rId226" w:history="1">
        <w:r w:rsidRPr="00FB4FA6">
          <w:rPr>
            <w:lang w:val="en-US"/>
          </w:rPr>
          <w:t>https://www.seniorgeneralminaunghlaing.com.mm/en/486/lack-of-country-loving-spirits-may-lead-to-disunity-and-all-citizens-should-have-country-loving-spirits-patriotic-spirits-and-myanmar-spirits/</w:t>
        </w:r>
      </w:hyperlink>
      <w:r w:rsidRPr="00FB4FA6">
        <w:rPr>
          <w:rStyle w:val="Hyperlink"/>
          <w:color w:val="000000" w:themeColor="text1"/>
          <w:szCs w:val="18"/>
          <w:lang w:val="en-US"/>
        </w:rPr>
        <w:t>).</w:t>
      </w:r>
    </w:p>
  </w:footnote>
  <w:footnote w:id="513">
    <w:p w14:paraId="1C02CEF5" w14:textId="53503D68"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“Entire government institutions and people must defend the country with strong patriotism,” 2 September 2017 (https://www.senio</w:t>
      </w:r>
      <w:hyperlink r:id="rId227" w:history="1">
        <w:r w:rsidRPr="00FB4FA6">
          <w:rPr>
            <w:rStyle w:val="Hyperlink"/>
            <w:szCs w:val="18"/>
            <w:lang w:val="en-US"/>
          </w:rPr>
          <w:t>rgeneralminaunghlaing.com.mm/en/345/entire-government-institutions-and-people-must-defend-the-country-with-strong-patriotism/</w:t>
        </w:r>
      </w:hyperlink>
      <w:r w:rsidRPr="00FB4FA6">
        <w:rPr>
          <w:lang w:val="en-US"/>
        </w:rPr>
        <w:t>).</w:t>
      </w:r>
    </w:p>
  </w:footnote>
  <w:footnote w:id="514">
    <w:p w14:paraId="32CA4D4B" w14:textId="4C047471"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“Lack of country-loving spirits may lead to disunity and all citizens should have country-loving spirits, patriotic spirits and Myanmar spirits,” 11 September 2017 (</w:t>
      </w:r>
      <w:hyperlink r:id="rId228" w:history="1">
        <w:r w:rsidRPr="00FB4FA6">
          <w:rPr>
            <w:lang w:val="en-US"/>
          </w:rPr>
          <w:t>https://www.seniorgeneralminaunghlaing.com.mm/en/486/lack-of-country-loving-spirits-may-lead-to-disunity-and-all-citizens-should-have-country-loving-spirits-patriotic-spirits-and-myanmar-spirits/</w:t>
        </w:r>
      </w:hyperlink>
      <w:r w:rsidRPr="00FB4FA6">
        <w:rPr>
          <w:rStyle w:val="Hyperlink"/>
          <w:color w:val="000000" w:themeColor="text1"/>
          <w:szCs w:val="18"/>
          <w:lang w:val="en-US"/>
        </w:rPr>
        <w:t>).</w:t>
      </w:r>
    </w:p>
  </w:footnote>
  <w:footnote w:id="515">
    <w:p w14:paraId="16040A3E" w14:textId="08E5A5F7"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“Entire government institutions and people must defend the country with strong patriotism,” 2 September 2017 (https://www.senio</w:t>
      </w:r>
      <w:hyperlink r:id="rId229" w:history="1">
        <w:r w:rsidRPr="00FB4FA6">
          <w:rPr>
            <w:rStyle w:val="Hyperlink"/>
            <w:szCs w:val="18"/>
            <w:lang w:val="en-US"/>
          </w:rPr>
          <w:t>rgeneralminaunghlaing.com.mm/en/345/entire-government-institutions-and-people-must-defend-the-country-with-strong-patriotism/</w:t>
        </w:r>
      </w:hyperlink>
      <w:r w:rsidRPr="00FB4FA6">
        <w:rPr>
          <w:lang w:val="en-US"/>
        </w:rPr>
        <w:t>).</w:t>
      </w:r>
    </w:p>
  </w:footnote>
  <w:footnote w:id="516">
    <w:p w14:paraId="3409B7C1" w14:textId="64223687"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“Cash donations will be used in the areas where help is really in need according to the wish of the donors,” 22 September 2017 (https://www.seniorgeneralminaunghlaing.com.mm/en/1410/sep-22-cash-donations-will-be-used-in-the-areas-where-help-is-really-in-need-according-to-the-wish-of-the-donors/).</w:t>
      </w:r>
    </w:p>
  </w:footnote>
  <w:footnote w:id="517">
    <w:p w14:paraId="73DB28AC" w14:textId="051DB8DE"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“Japan: Investigate brewer Kirin over payment to Myanmar military amid ethnic cleansing of Rohingya,” Amnesty International, 14 June 2018 (</w:t>
      </w:r>
      <w:hyperlink r:id="rId230" w:history="1">
        <w:r w:rsidRPr="00FB4FA6">
          <w:rPr>
            <w:lang w:val="en-US"/>
          </w:rPr>
          <w:t>https://www.amnesty.org/en/latest/news/2018/06/japan-investigate-brewer-kirin-over-payments-to-myanmar-military-amid-ethnic-cleansing-of-rohingya/</w:t>
        </w:r>
      </w:hyperlink>
      <w:r w:rsidRPr="00FB4FA6">
        <w:rPr>
          <w:lang w:val="en-US"/>
        </w:rPr>
        <w:t>).</w:t>
      </w:r>
    </w:p>
  </w:footnote>
  <w:footnote w:id="518">
    <w:p w14:paraId="39B44C37" w14:textId="1C350802"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“Entire government institutions and people must defend the country with strong patriotism,” 2 September 2017 (https://www.senio</w:t>
      </w:r>
      <w:hyperlink r:id="rId231" w:history="1">
        <w:r w:rsidRPr="00FB4FA6">
          <w:rPr>
            <w:rStyle w:val="Hyperlink"/>
            <w:szCs w:val="18"/>
            <w:lang w:val="en-US"/>
          </w:rPr>
          <w:t>rgeneralminaunghlaing.com.mm/en/345/entire-government-institutions-and-people-must-defend-the-country-with-strong-patriotism/</w:t>
        </w:r>
      </w:hyperlink>
      <w:r w:rsidRPr="00FB4FA6">
        <w:rPr>
          <w:lang w:val="en-US"/>
        </w:rPr>
        <w:t>).</w:t>
      </w:r>
    </w:p>
  </w:footnote>
  <w:footnote w:id="519">
    <w:p w14:paraId="54DCAC07" w14:textId="3FD721BB"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“Cash donations will be used in the areas where help is really in need according to the wish of the donors,” 22 September 2017 (https://www.seniorgeneralminaunghlaing.com.mm/en/1410/sep-22-cash-donations-will-be-used-in-the-areas-where-help-is-really-in-need-according-to-the-wish-of-the-donors/).</w:t>
      </w:r>
    </w:p>
  </w:footnote>
  <w:footnote w:id="520">
    <w:p w14:paraId="30C05E69" w14:textId="6505965B"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 xml:space="preserve">“G. SENIOR MILITARY OFFICERS, G5a,” Council Common Position 2009/351/CFSP of 27 April 2009 renewing restrictive measures against Burma/Myanmar, OJ L 108, 29.4.2009. </w:t>
      </w:r>
    </w:p>
  </w:footnote>
  <w:footnote w:id="521">
    <w:p w14:paraId="5EF2C220" w14:textId="6410F429"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“Entire government institutions and people must defend the country with strong patriotism,” 2 September 2017 (https://www.senio</w:t>
      </w:r>
      <w:hyperlink r:id="rId232" w:history="1">
        <w:r w:rsidRPr="00FB4FA6">
          <w:rPr>
            <w:rStyle w:val="Hyperlink"/>
            <w:szCs w:val="18"/>
            <w:lang w:val="en-US"/>
          </w:rPr>
          <w:t>rgeneralminaunghlaing.com.mm/en/345/entire-government-institutions-and-people-must-defend-the-country-with-strong-patriotism/</w:t>
        </w:r>
      </w:hyperlink>
      <w:r w:rsidRPr="00FB4FA6">
        <w:rPr>
          <w:lang w:val="en-US"/>
        </w:rPr>
        <w:t>).</w:t>
      </w:r>
    </w:p>
  </w:footnote>
  <w:footnote w:id="522">
    <w:p w14:paraId="220E399E" w14:textId="00EA32DB"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“Cash donations will be used in the areas where help is really in need according to the wish of the donors,” 22 September 2017 (https://www.seniorgeneralminaunghlaing.com.mm/en/1410/sep-22-cash-donations-will-be-used-in-the-areas-where-help-is-really-in-need-according-to-the-wish-of-the-donors/).</w:t>
      </w:r>
    </w:p>
  </w:footnote>
  <w:footnote w:id="523">
    <w:p w14:paraId="16C51CC5" w14:textId="12DC9EFB"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“Entire government institutions and people must defend the country with strong patriotism,” 2 September 2017 (https://www.senio</w:t>
      </w:r>
      <w:hyperlink r:id="rId233" w:history="1">
        <w:r w:rsidRPr="00FB4FA6">
          <w:rPr>
            <w:rStyle w:val="Hyperlink"/>
            <w:szCs w:val="18"/>
            <w:lang w:val="en-US"/>
          </w:rPr>
          <w:t>rgeneralminaunghlaing.com.mm/en/345/entire-government-institutions-and-people-must-defend-the-country-with-strong-patriotism/</w:t>
        </w:r>
      </w:hyperlink>
      <w:r w:rsidRPr="00FB4FA6">
        <w:rPr>
          <w:lang w:val="en-US"/>
        </w:rPr>
        <w:t>).</w:t>
      </w:r>
      <w:r w:rsidRPr="00FB4FA6">
        <w:rPr>
          <w:color w:val="000000"/>
          <w:lang w:val="en-US" w:eastAsia="en-GB"/>
        </w:rPr>
        <w:t xml:space="preserve"> </w:t>
      </w:r>
    </w:p>
  </w:footnote>
  <w:footnote w:id="524">
    <w:p w14:paraId="22ED7827" w14:textId="51006882"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“Cash donations will be used in the areas where help is really in need according to the wish of the donors,” 22 September 2017 (https://www.seniorgeneralminaunghlaing.com.mm/en/1410/sep-22-cash-donations-will-be-used-in-the-areas-where-help-is-really-in-need-according-to-the-wish-of-the-donors/).</w:t>
      </w:r>
    </w:p>
  </w:footnote>
  <w:footnote w:id="525">
    <w:p w14:paraId="0B2727B2" w14:textId="5FE67176"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“Lack of country-loving spirits may lead to disunity and all citizens should have country-loving spirits, patriotic spirits and Myanmar spirits,” 11 September 2017 (</w:t>
      </w:r>
      <w:hyperlink r:id="rId234" w:history="1">
        <w:r w:rsidRPr="00FB4FA6">
          <w:rPr>
            <w:lang w:val="en-US"/>
          </w:rPr>
          <w:t>https://www.seniorgeneralminaunghlaing.com.mm/en/486/lack-of-country-loving-spirits-may-lead-to-disunity-and-all-citizens-should-have-country-loving-spirits-patriotic-spirits-and-myanmar-spirits/</w:t>
        </w:r>
      </w:hyperlink>
      <w:r w:rsidRPr="00FB4FA6">
        <w:rPr>
          <w:rStyle w:val="Hyperlink"/>
          <w:color w:val="000000" w:themeColor="text1"/>
          <w:szCs w:val="18"/>
          <w:lang w:val="en-US"/>
        </w:rPr>
        <w:t>).</w:t>
      </w:r>
    </w:p>
  </w:footnote>
  <w:footnote w:id="526">
    <w:p w14:paraId="782A7BA0" w14:textId="447107F4"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“Entire government institutions and people must defend the country with strong patriotism,” 2 September 2017 (https://www.senio</w:t>
      </w:r>
      <w:hyperlink r:id="rId235" w:history="1">
        <w:r w:rsidRPr="00FB4FA6">
          <w:rPr>
            <w:rStyle w:val="Hyperlink"/>
            <w:szCs w:val="18"/>
            <w:lang w:val="en-US"/>
          </w:rPr>
          <w:t>rgeneralminaunghlaing.com.mm/en/345/entire-government-institutions-and-people-must-defend-the-country-with-strong-patriotism/</w:t>
        </w:r>
      </w:hyperlink>
      <w:r w:rsidRPr="00FB4FA6">
        <w:rPr>
          <w:lang w:val="en-US"/>
        </w:rPr>
        <w:t>).</w:t>
      </w:r>
    </w:p>
  </w:footnote>
  <w:footnote w:id="527">
    <w:p w14:paraId="10D5B086" w14:textId="43EF1C3E"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“Entire government institutions and people must defend the country with strong patriotism,” 2 September 2017 (https://www.senio</w:t>
      </w:r>
      <w:hyperlink r:id="rId236" w:history="1">
        <w:r w:rsidRPr="00FB4FA6">
          <w:rPr>
            <w:rStyle w:val="Hyperlink"/>
            <w:szCs w:val="18"/>
            <w:lang w:val="en-US"/>
          </w:rPr>
          <w:t>rgeneralminaunghlaing.com.mm/en/345/entire-government-institutions-and-people-must-defend-the-country-with-strong-patriotism/</w:t>
        </w:r>
      </w:hyperlink>
      <w:r w:rsidRPr="00FB4FA6">
        <w:rPr>
          <w:lang w:val="en-US"/>
        </w:rPr>
        <w:t>).</w:t>
      </w:r>
    </w:p>
  </w:footnote>
  <w:footnote w:id="528">
    <w:p w14:paraId="70E1C0D8" w14:textId="5D062F59"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“Lack of country-loving spirits may lead to disunity and all citizens should have country-loving spirits, patriotic spirits and Myanmar spirits,” 11 September 2017 (</w:t>
      </w:r>
      <w:hyperlink r:id="rId237" w:history="1">
        <w:r w:rsidRPr="00FB4FA6">
          <w:rPr>
            <w:lang w:val="en-US"/>
          </w:rPr>
          <w:t>https://www.seniorgeneralminaunghlaing.com.mm/en/486/lack-of-country-loving-spirits-may-lead-to-disunity-and-all-citizens-should-have-country-loving-spirits-patriotic-spirits-and-myanmar-spirits/</w:t>
        </w:r>
      </w:hyperlink>
      <w:r w:rsidRPr="00FB4FA6">
        <w:rPr>
          <w:rStyle w:val="Hyperlink"/>
          <w:color w:val="000000" w:themeColor="text1"/>
          <w:szCs w:val="18"/>
          <w:lang w:val="en-US"/>
        </w:rPr>
        <w:t>).</w:t>
      </w:r>
    </w:p>
  </w:footnote>
  <w:footnote w:id="529">
    <w:p w14:paraId="1FB01934" w14:textId="5F3EAEB6"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“Lack of country-loving spirits may lead to disunity and all citizens should have country-loving spirits, patriotic spirits and Myanmar spirits,” 11 September 2017 (</w:t>
      </w:r>
      <w:hyperlink r:id="rId238" w:history="1">
        <w:r w:rsidRPr="00FB4FA6">
          <w:rPr>
            <w:lang w:val="en-US"/>
          </w:rPr>
          <w:t>https://www.seniorgeneralminaunghlaing.com.mm/en/486/lack-of-country-loving-spirits-may-lead-to-disunity-and-all-citizens-should-have-country-loving-spirits-patriotic-spirits-and-myanmar-spirits/</w:t>
        </w:r>
      </w:hyperlink>
      <w:r w:rsidRPr="00FB4FA6">
        <w:rPr>
          <w:rStyle w:val="Hyperlink"/>
          <w:color w:val="000000" w:themeColor="text1"/>
          <w:szCs w:val="18"/>
          <w:lang w:val="en-US"/>
        </w:rPr>
        <w:t>).</w:t>
      </w:r>
    </w:p>
  </w:footnote>
  <w:footnote w:id="530">
    <w:p w14:paraId="41C3A7BF" w14:textId="70EEF5D7"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“Lack of country-loving spirits may lead to disunity and all citizens should have country-loving spirits, patriotic spirits and Myanmar spirits,” 11 September 2017 (</w:t>
      </w:r>
      <w:hyperlink r:id="rId239" w:history="1">
        <w:r w:rsidRPr="00FB4FA6">
          <w:rPr>
            <w:lang w:val="en-US"/>
          </w:rPr>
          <w:t>https://www.seniorgeneralminaunghlaing.com.mm/en/486/lack-of-country-loving-spirits-may-lead-to-disunity-and-all-citizens-should-have-country-loving-spirits-patriotic-spirits-and-myanmar-spirits/</w:t>
        </w:r>
      </w:hyperlink>
      <w:r w:rsidRPr="00FB4FA6">
        <w:rPr>
          <w:rStyle w:val="Hyperlink"/>
          <w:color w:val="000000" w:themeColor="text1"/>
          <w:szCs w:val="18"/>
          <w:lang w:val="en-US"/>
        </w:rPr>
        <w:t>).</w:t>
      </w:r>
    </w:p>
  </w:footnote>
  <w:footnote w:id="531">
    <w:p w14:paraId="0A072BA6" w14:textId="50864535"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“Entire government institutions and people must defend the country with strong patriotism,” 2 September 2017 (https://www.senio</w:t>
      </w:r>
      <w:hyperlink r:id="rId240" w:history="1">
        <w:r w:rsidRPr="00FB4FA6">
          <w:rPr>
            <w:rStyle w:val="Hyperlink"/>
            <w:szCs w:val="18"/>
            <w:lang w:val="en-US"/>
          </w:rPr>
          <w:t>rgeneralminaunghlaing.com.mm/en/345/entire-government-institutions-and-people-must-defend-the-country-with-strong-patriotism/</w:t>
        </w:r>
      </w:hyperlink>
      <w:r w:rsidRPr="00FB4FA6">
        <w:rPr>
          <w:lang w:val="en-US"/>
        </w:rPr>
        <w:t>).</w:t>
      </w:r>
    </w:p>
  </w:footnote>
  <w:footnote w:id="532">
    <w:p w14:paraId="502229F0" w14:textId="03D2376E"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 xml:space="preserve">Miya Win International Ltd. is identified as a MEHL “partner” company on the official website of the Senior General Commander-in-Chief Min Aung Hlaing, and as having recently donated to the Tatmadaw on 27 March 2019 for Armed Forces Day. On file with the Mission. </w:t>
      </w:r>
    </w:p>
  </w:footnote>
  <w:footnote w:id="533">
    <w:p w14:paraId="49AFC397" w14:textId="564767CD"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“Entire government institutions and people must defend the country with strong patriotism,” 2 September 2017 (https://www.senio</w:t>
      </w:r>
      <w:hyperlink r:id="rId241" w:history="1">
        <w:r w:rsidRPr="00FB4FA6">
          <w:rPr>
            <w:rStyle w:val="Hyperlink"/>
            <w:szCs w:val="18"/>
            <w:lang w:val="en-US"/>
          </w:rPr>
          <w:t>rgeneralminaunghlaing.com.mm/en/345/entire-government-institutions-and-people-must-defend-the-country-with-strong-patriotism/</w:t>
        </w:r>
      </w:hyperlink>
      <w:r w:rsidRPr="00FB4FA6">
        <w:rPr>
          <w:lang w:val="en-US"/>
        </w:rPr>
        <w:t>).</w:t>
      </w:r>
    </w:p>
  </w:footnote>
  <w:footnote w:id="534">
    <w:p w14:paraId="76EF44CE" w14:textId="31DCDFED"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“Lack of country-loving spirits may lead to disunity and all citizens should have country-loving spirits, patriotic spirits and Myanmar spirits,” 11 September 2017 (</w:t>
      </w:r>
      <w:hyperlink r:id="rId242" w:history="1">
        <w:r w:rsidRPr="00FB4FA6">
          <w:rPr>
            <w:lang w:val="en-US"/>
          </w:rPr>
          <w:t>https://www.seniorgeneralminaunghlaing.com.mm/en/486/lack-of-country-loving-spirits-may-lead-to-disunity-and-all-citizens-should-have-country-loving-spirits-patriotic-spirits-and-myanmar-spirits/</w:t>
        </w:r>
      </w:hyperlink>
      <w:r w:rsidRPr="00FB4FA6">
        <w:rPr>
          <w:rStyle w:val="Hyperlink"/>
          <w:color w:val="000000" w:themeColor="text1"/>
          <w:szCs w:val="18"/>
          <w:lang w:val="en-US"/>
        </w:rPr>
        <w:t>).</w:t>
      </w:r>
    </w:p>
  </w:footnote>
  <w:footnote w:id="535">
    <w:p w14:paraId="542F8194" w14:textId="09FD32C6"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“Entire government institutions and people must defend the country with strong patriotism,” 2 September 2017 (https://www.senio</w:t>
      </w:r>
      <w:hyperlink r:id="rId243" w:history="1">
        <w:r w:rsidRPr="00FB4FA6">
          <w:rPr>
            <w:rStyle w:val="Hyperlink"/>
            <w:szCs w:val="18"/>
            <w:lang w:val="en-US"/>
          </w:rPr>
          <w:t>rgeneralminaunghlaing.com.mm/en/345/entire-government-institutions-and-people-must-defend-the-country-with-strong-patriotism/</w:t>
        </w:r>
      </w:hyperlink>
      <w:r w:rsidRPr="00FB4FA6">
        <w:rPr>
          <w:lang w:val="en-US"/>
        </w:rPr>
        <w:t>).</w:t>
      </w:r>
    </w:p>
  </w:footnote>
  <w:footnote w:id="536">
    <w:p w14:paraId="3D8AF697" w14:textId="7927DFC0"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“Lack of country-loving spirits may lead to disunity and all citizens should have country-loving spirits, patriotic spirits and Myanmar spirits,” 11 September 2017 (</w:t>
      </w:r>
      <w:hyperlink r:id="rId244" w:history="1">
        <w:r w:rsidRPr="00FB4FA6">
          <w:rPr>
            <w:lang w:val="en-US"/>
          </w:rPr>
          <w:t>https://www.seniorgeneralminaunghlaing.com.mm/en/486/lack-of-country-loving-spirits-may-lead-to-disunity-and-all-citizens-should-have-country-loving-spirits-patriotic-spirits-and-myanmar-spirits/</w:t>
        </w:r>
      </w:hyperlink>
      <w:r w:rsidRPr="00FB4FA6">
        <w:rPr>
          <w:rStyle w:val="Hyperlink"/>
          <w:color w:val="000000" w:themeColor="text1"/>
          <w:szCs w:val="18"/>
          <w:lang w:val="en-US"/>
        </w:rPr>
        <w:t>).</w:t>
      </w:r>
    </w:p>
  </w:footnote>
  <w:footnote w:id="537">
    <w:p w14:paraId="1722C0F2" w14:textId="1B78CB00"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“Entire government institutions and people must defend the country with strong patriotism,” 2 September 2017 (https://www.senio</w:t>
      </w:r>
      <w:hyperlink r:id="rId245" w:history="1">
        <w:r w:rsidRPr="00FB4FA6">
          <w:rPr>
            <w:lang w:val="en-US"/>
          </w:rPr>
          <w:t>rgeneralminaunghlaing.com.mm/en/345/entire-government-institutions-and-people-must-defend-the-country-with-strong-patriotism/</w:t>
        </w:r>
      </w:hyperlink>
      <w:r w:rsidRPr="00FB4FA6">
        <w:rPr>
          <w:lang w:val="en-US"/>
        </w:rPr>
        <w:t>)</w:t>
      </w:r>
      <w:r w:rsidRPr="00FB4FA6">
        <w:rPr>
          <w:lang w:val="en-US" w:eastAsia="en-GB"/>
        </w:rPr>
        <w:t>.</w:t>
      </w:r>
      <w:r w:rsidRPr="00FB4FA6">
        <w:rPr>
          <w:color w:val="000000"/>
          <w:lang w:val="en-US" w:eastAsia="en-GB"/>
        </w:rPr>
        <w:t xml:space="preserve"> </w:t>
      </w:r>
    </w:p>
  </w:footnote>
  <w:footnote w:id="538">
    <w:p w14:paraId="2B50BF55" w14:textId="354539DD"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“Lack of country-loving spirits may lead to disunity and all citizens should have country-loving spirits, patriotic spirits and Myanmar spirits,” 11 September 2017 (</w:t>
      </w:r>
      <w:hyperlink r:id="rId246" w:history="1">
        <w:r w:rsidRPr="00FB4FA6">
          <w:rPr>
            <w:lang w:val="en-US"/>
          </w:rPr>
          <w:t>https://www.seniorgeneralminaunghlaing.com.mm/en/486/lack-of-country-loving-spirits-may-lead-to-disunity-and-all-citizens-should-have-country-loving-spirits-patriotic-spirits-and-myanmar-spirits/</w:t>
        </w:r>
      </w:hyperlink>
      <w:r w:rsidRPr="00FB4FA6">
        <w:rPr>
          <w:rStyle w:val="Hyperlink"/>
          <w:color w:val="000000" w:themeColor="text1"/>
          <w:szCs w:val="18"/>
          <w:lang w:val="en-US"/>
        </w:rPr>
        <w:t>).</w:t>
      </w:r>
    </w:p>
  </w:footnote>
  <w:footnote w:id="539">
    <w:p w14:paraId="53C8FB4A" w14:textId="2B8496F9"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 xml:space="preserve">For further information, see: </w:t>
      </w:r>
      <w:hyperlink r:id="rId247" w:history="1">
        <w:r w:rsidRPr="00FB4FA6">
          <w:rPr>
            <w:rStyle w:val="Hyperlink"/>
            <w:szCs w:val="18"/>
            <w:lang w:val="en-US" w:eastAsia="en-GB"/>
          </w:rPr>
          <w:t>http://www.moi.gov.mm/npe:zg/?q=news/21/03/2014/id-8573</w:t>
        </w:r>
      </w:hyperlink>
      <w:r w:rsidRPr="00FB4FA6">
        <w:rPr>
          <w:color w:val="000000"/>
          <w:lang w:val="en-US" w:eastAsia="en-GB"/>
        </w:rPr>
        <w:t xml:space="preserve"> ; </w:t>
      </w:r>
      <w:hyperlink r:id="rId248" w:history="1">
        <w:r w:rsidRPr="00FB4FA6">
          <w:rPr>
            <w:rStyle w:val="Hyperlink"/>
            <w:szCs w:val="18"/>
            <w:lang w:val="en-US" w:eastAsia="en-GB"/>
          </w:rPr>
          <w:t>http://themyawadydaily.blogspot.com/2018/03/blog-post_813.html</w:t>
        </w:r>
      </w:hyperlink>
      <w:r w:rsidRPr="00FB4FA6">
        <w:rPr>
          <w:color w:val="000000"/>
          <w:lang w:val="en-US" w:eastAsia="en-GB"/>
        </w:rPr>
        <w:t>.</w:t>
      </w:r>
    </w:p>
  </w:footnote>
  <w:footnote w:id="540">
    <w:p w14:paraId="605D36CC" w14:textId="64E5C8ED"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“Entire government institutions and people must defend the country with strong patriotism,” 2 September 2017 (https://www.senio</w:t>
      </w:r>
      <w:hyperlink r:id="rId249" w:history="1">
        <w:r w:rsidRPr="00FB4FA6">
          <w:rPr>
            <w:rStyle w:val="Hyperlink"/>
            <w:szCs w:val="18"/>
            <w:lang w:val="en-US"/>
          </w:rPr>
          <w:t>rgeneralminaunghlaing.com.mm/en/345/entire-government-institutions-and-people-must-defend-the-country-with-strong-patriotism/</w:t>
        </w:r>
      </w:hyperlink>
      <w:r w:rsidRPr="00FB4FA6">
        <w:rPr>
          <w:lang w:val="en-US"/>
        </w:rPr>
        <w:t>).</w:t>
      </w:r>
    </w:p>
  </w:footnote>
  <w:footnote w:id="541">
    <w:p w14:paraId="730C260B" w14:textId="5143C956"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“Cash donations will be used in the areas where help is really in need according to the wish of the donors,” 22 September 2017 (https://www.seniorgeneralminaunghlaing.com.mm/en/1410/sep-22-cash-donations-will-be-used-in-the-areas-where-help-is-really-in-need-according-to-the-wish-of-the-donors/).</w:t>
      </w:r>
    </w:p>
  </w:footnote>
  <w:footnote w:id="542">
    <w:p w14:paraId="341C7074" w14:textId="472DE2D8"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“Cash donations will be used in the areas where help is really in need according to the wish of the donors,” 22 September 2017 (https://www.seniorgeneralminaunghlaing.com.mm/en/1410/sep-22-cash-donations-will-be-used-in-the-areas-where-help-is-really-in-need-according-to-the-wish-of-the-donors/).</w:t>
      </w:r>
    </w:p>
  </w:footnote>
  <w:footnote w:id="543">
    <w:p w14:paraId="4212E0BE" w14:textId="7A5A01D1"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“Entire government institutions and people must defend the country with strong patriotism,” 2 September 2017 (https://www.senio</w:t>
      </w:r>
      <w:hyperlink r:id="rId250" w:history="1">
        <w:r w:rsidRPr="00FB4FA6">
          <w:rPr>
            <w:rStyle w:val="Hyperlink"/>
            <w:szCs w:val="18"/>
            <w:lang w:val="en-US"/>
          </w:rPr>
          <w:t>rgeneralminaunghlaing.com.mm/en/345/entire-government-institutions-and-people-must-defend-the-country-with-strong-patriotism/</w:t>
        </w:r>
      </w:hyperlink>
      <w:r w:rsidRPr="00FB4FA6">
        <w:rPr>
          <w:lang w:val="en-US"/>
        </w:rPr>
        <w:t>).</w:t>
      </w:r>
    </w:p>
  </w:footnote>
  <w:footnote w:id="544">
    <w:p w14:paraId="6944A141" w14:textId="1B0E80F1"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“Cash donations will be used in the areas where help is really in need according to the wish of the donors,” 22 September 2017 (https://www.seniorgeneralminaunghlaing.com.mm/en/1410/sep-22-cash-donations-will-be-used-in-the-areas-where-help-is-really-in-need-according-to-the-wish-of-the-donors/).</w:t>
      </w:r>
    </w:p>
  </w:footnote>
  <w:footnote w:id="545">
    <w:p w14:paraId="08EB185A" w14:textId="36FFE973"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“Cash donations will be used in the areas where help is really in need according to the wish of the donors,” 22 September 2017 (https://www.seniorgeneralminaunghlaing.com.mm/en/1410/sep-22-cash-donations-will-be-used-in-the-areas-where-help-is-really-in-need-according-to-the-wish-of-the-donors/).</w:t>
      </w:r>
    </w:p>
  </w:footnote>
  <w:footnote w:id="546">
    <w:p w14:paraId="3E11F117" w14:textId="1ECEB639"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“Cash donations will be used in the areas where help is really in need according to the wish of the donors,” 22 September 2017 (https://www.seniorgeneralminaunghlaing.com.mm/en/1410/sep-22-cash-donations-will-be-used-in-the-areas-where-help-is-really-in-need-according-to-the-wish-of-the-donors/).</w:t>
      </w:r>
    </w:p>
  </w:footnote>
  <w:footnote w:id="547">
    <w:p w14:paraId="515AC244" w14:textId="610131D3"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“Cash donations will be used in the areas where help is really in need according to the wish of the donors,” 22 September 2017 (https://www.seniorgeneralminaunghlaing.com.mm/en/1410/sep-22-cash-donations-will-be-used-in-the-areas-where-help-is-really-in-need-according-to-the-wish-of-the-donors/).</w:t>
      </w:r>
    </w:p>
  </w:footnote>
  <w:footnote w:id="548">
    <w:p w14:paraId="21DB8C69" w14:textId="2B0C4167"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“Lack of country-loving spirits may lead to disunity and all citizens should have country-loving spirits, patriotic spirits and Myanmar spirits,” 11 September 2017 (</w:t>
      </w:r>
      <w:hyperlink r:id="rId251" w:history="1">
        <w:r w:rsidRPr="00FB4FA6">
          <w:rPr>
            <w:lang w:val="en-US"/>
          </w:rPr>
          <w:t>https://www.seniorgeneralminaunghlaing.com.mm/en/486/lack-of-country-loving-spirits-may-lead-to-disunity-and-all-citizens-should-have-country-loving-spirits-patriotic-spirits-and-myanmar-spirits/</w:t>
        </w:r>
      </w:hyperlink>
      <w:r w:rsidRPr="00FB4FA6">
        <w:rPr>
          <w:rStyle w:val="Hyperlink"/>
          <w:color w:val="000000" w:themeColor="text1"/>
          <w:szCs w:val="18"/>
          <w:lang w:val="en-US"/>
        </w:rPr>
        <w:t>).</w:t>
      </w:r>
    </w:p>
  </w:footnote>
  <w:footnote w:id="549">
    <w:p w14:paraId="7EA66C96" w14:textId="4CD48901"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“Cash donations will be used in the areas where help is really in need according to the wish of the donors,” 22 September 2017 (https://www.seniorgeneralminaunghlaing.com.mm/en/1410/sep-22-cash-donations-will-be-used-in-the-areas-where-help-is-really-in-need-according-to-the-wish-of-the-donors/).</w:t>
      </w:r>
    </w:p>
  </w:footnote>
  <w:footnote w:id="550">
    <w:p w14:paraId="51A0AB88" w14:textId="14E136A9"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“Lack of country-loving spirits may lead to disunity and all citizens should have country-loving spirits, patriotic spirits and Myanmar spirits,” 11 September 2017 (</w:t>
      </w:r>
      <w:hyperlink r:id="rId252" w:history="1">
        <w:r w:rsidRPr="00FB4FA6">
          <w:rPr>
            <w:lang w:val="en-US"/>
          </w:rPr>
          <w:t>https://www.seniorgeneralminaunghlaing.com.mm/en/486/lack-of-country-loving-spirits-may-lead-to-disunity-and-all-citizens-should-have-country-loving-spirits-patriotic-spirits-and-myanmar-spirits/</w:t>
        </w:r>
      </w:hyperlink>
      <w:r w:rsidRPr="00FB4FA6">
        <w:rPr>
          <w:rStyle w:val="Hyperlink"/>
          <w:color w:val="000000" w:themeColor="text1"/>
          <w:szCs w:val="18"/>
          <w:lang w:val="en-US"/>
        </w:rPr>
        <w:t>).</w:t>
      </w:r>
    </w:p>
  </w:footnote>
  <w:footnote w:id="551">
    <w:p w14:paraId="1BE14FC2" w14:textId="1A4B668F"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“Lack of country-loving spirits may lead to disunity and all citizens should have country-loving spirits, patriotic spirits and Myanmar spirits,” 11 September 2017 (</w:t>
      </w:r>
      <w:hyperlink r:id="rId253" w:history="1">
        <w:r w:rsidRPr="00FB4FA6">
          <w:rPr>
            <w:lang w:val="en-US"/>
          </w:rPr>
          <w:t>https://www.seniorgeneralminaunghlaing.com.mm/en/486/lack-of-country-loving-spirits-may-lead-to-disunity-and-all-citizens-should-have-country-loving-spirits-patriotic-spirits-and-myanmar-spirits/</w:t>
        </w:r>
      </w:hyperlink>
      <w:r w:rsidRPr="00FB4FA6">
        <w:rPr>
          <w:rStyle w:val="Hyperlink"/>
          <w:color w:val="000000" w:themeColor="text1"/>
          <w:szCs w:val="18"/>
          <w:lang w:val="en-US"/>
        </w:rPr>
        <w:t>).</w:t>
      </w:r>
    </w:p>
  </w:footnote>
  <w:footnote w:id="552">
    <w:p w14:paraId="2DBD86AA" w14:textId="4E48E462"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“Cash donations will be used in the areas where help is really in need according to the wish of the donors,” 22 September 2017 (https://www.seniorgeneralminaunghlaing.com.mm/en/1410/sep-22-cash-donations-will-be-used-in-the-areas-where-help-is-really-in-need-according-to-the-wish-of-the-donors/).</w:t>
      </w:r>
    </w:p>
  </w:footnote>
  <w:footnote w:id="553">
    <w:p w14:paraId="5AE402A5" w14:textId="27792B17"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“Lack of country-loving spirits may lead to disunity and all citizens should have country-loving spirits, patriotic spirits and Myanmar spirits,” 11 September 2017 (</w:t>
      </w:r>
      <w:hyperlink r:id="rId254" w:history="1">
        <w:r w:rsidRPr="00FB4FA6">
          <w:rPr>
            <w:lang w:val="en-US"/>
          </w:rPr>
          <w:t>https://www.seniorgeneralminaunghlaing.com.mm/en/486/lack-of-country-loving-spirits-may-lead-to-disunity-and-all-citizens-should-have-country-loving-spirits-patriotic-spirits-and-myanmar-spirits/</w:t>
        </w:r>
      </w:hyperlink>
      <w:r w:rsidRPr="00FB4FA6">
        <w:rPr>
          <w:rStyle w:val="Hyperlink"/>
          <w:color w:val="000000" w:themeColor="text1"/>
          <w:szCs w:val="18"/>
          <w:lang w:val="en-US"/>
        </w:rPr>
        <w:t>).</w:t>
      </w:r>
    </w:p>
  </w:footnote>
  <w:footnote w:id="554">
    <w:p w14:paraId="78465A71" w14:textId="5B2626B2"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“Entire government institutions and people must defend the country with strong patriotism,” 2 September 2017 (https://www.senio</w:t>
      </w:r>
      <w:hyperlink r:id="rId255" w:history="1">
        <w:r w:rsidRPr="00FB4FA6">
          <w:rPr>
            <w:rStyle w:val="Hyperlink"/>
            <w:szCs w:val="18"/>
            <w:lang w:val="en-US"/>
          </w:rPr>
          <w:t>rgeneralminaunghlaing.com.mm/en/345/entire-government-institutions-and-people-must-defend-the-country-with-strong-patriotism/</w:t>
        </w:r>
      </w:hyperlink>
      <w:r w:rsidRPr="00FB4FA6">
        <w:rPr>
          <w:lang w:val="en-US"/>
        </w:rPr>
        <w:t>).</w:t>
      </w:r>
      <w:r w:rsidRPr="00FB4FA6">
        <w:rPr>
          <w:color w:val="000000"/>
          <w:lang w:val="en-US" w:eastAsia="en-GB"/>
        </w:rPr>
        <w:t xml:space="preserve"> </w:t>
      </w:r>
    </w:p>
  </w:footnote>
  <w:footnote w:id="555">
    <w:p w14:paraId="3E088D79" w14:textId="53EDAFCA"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“Entire government institutions and people must defend the country with strong patriotism,” 2 September 2017 (https://www.senio</w:t>
      </w:r>
      <w:hyperlink r:id="rId256" w:history="1">
        <w:r w:rsidRPr="00FB4FA6">
          <w:rPr>
            <w:rStyle w:val="Hyperlink"/>
            <w:szCs w:val="18"/>
            <w:lang w:val="en-US"/>
          </w:rPr>
          <w:t>rgeneralminaunghlaing.com.mm/en/345/entire-government-institutions-and-people-must-defend-the-country-with-strong-patriotism/</w:t>
        </w:r>
      </w:hyperlink>
      <w:r w:rsidRPr="00FB4FA6">
        <w:rPr>
          <w:lang w:val="en-US"/>
        </w:rPr>
        <w:t>).</w:t>
      </w:r>
    </w:p>
  </w:footnote>
  <w:footnote w:id="556">
    <w:p w14:paraId="69282E80" w14:textId="6E091459"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“Entire government institutions and people must defend the country with strong patriotism,” 2 September 2017 (https://www.senio</w:t>
      </w:r>
      <w:hyperlink r:id="rId257" w:history="1">
        <w:r w:rsidRPr="00FB4FA6">
          <w:rPr>
            <w:rStyle w:val="Hyperlink"/>
            <w:szCs w:val="18"/>
            <w:lang w:val="en-US"/>
          </w:rPr>
          <w:t>rgeneralminaunghlaing.com.mm/en/345/entire-government-institutions-and-people-must-defend-the-country-with-strong-patriotism/</w:t>
        </w:r>
      </w:hyperlink>
      <w:r w:rsidRPr="00FB4FA6">
        <w:rPr>
          <w:lang w:val="en-US"/>
        </w:rPr>
        <w:t>).</w:t>
      </w:r>
    </w:p>
  </w:footnote>
  <w:footnote w:id="557">
    <w:p w14:paraId="458CD2A5" w14:textId="18585E24"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“Lack of country-loving spirits may lead to disunity and all citizens should have country-loving spirits, patriotic spirits and Myanmar spirits,” 11 September 2017 (</w:t>
      </w:r>
      <w:hyperlink r:id="rId258" w:history="1">
        <w:r w:rsidRPr="00FB4FA6">
          <w:rPr>
            <w:lang w:val="en-US"/>
          </w:rPr>
          <w:t>https://www.seniorgeneralminaunghlaing.com.mm/en/486/lack-of-country-loving-spirits-may-lead-to-disunity-and-all-citizens-should-have-country-loving-spirits-patriotic-spirits-and-myanmar-spirits/</w:t>
        </w:r>
      </w:hyperlink>
      <w:r w:rsidRPr="00FB4FA6">
        <w:rPr>
          <w:rStyle w:val="Hyperlink"/>
          <w:color w:val="000000" w:themeColor="text1"/>
          <w:szCs w:val="18"/>
          <w:lang w:val="en-US"/>
        </w:rPr>
        <w:t>).</w:t>
      </w:r>
    </w:p>
  </w:footnote>
  <w:footnote w:id="558">
    <w:p w14:paraId="4679DE3B" w14:textId="00564054"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“Cash donations will be used in the areas where help is really in need according to the wish of the donors,” 22 September 2017 (https://www.seniorgeneralminaunghlaing.com.mm/en/1410/sep-22-cash-donations-will-be-used-in-the-areas-where-help-is-really-in-need-according-to-the-wish-of-the-donors/).</w:t>
      </w:r>
    </w:p>
  </w:footnote>
  <w:footnote w:id="559">
    <w:p w14:paraId="4C4F528D" w14:textId="3AEA0A2F"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“Cash donations will be used in the areas where help is really in need according to the wish of the donors,” 22 September 2017 (https://www.seniorgeneralminaunghlaing.com.mm/en/1410/sep-22-cash-donations-will-be-used-in-the-areas-where-help-is-really-in-need-according-to-the-wish-of-the-donors/).</w:t>
      </w:r>
    </w:p>
  </w:footnote>
  <w:footnote w:id="560">
    <w:p w14:paraId="1A1ED240" w14:textId="50ABD318"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“Lack of country-loving spirits may lead to disunity and all citizens should have country-loving spirits, patriotic spirits and Myanmar spirits,” 11 September 2017 (</w:t>
      </w:r>
      <w:hyperlink r:id="rId259" w:history="1">
        <w:r w:rsidRPr="00FB4FA6">
          <w:rPr>
            <w:lang w:val="en-US"/>
          </w:rPr>
          <w:t>https://www.seniorgeneralminaunghlaing.com.mm/en/486/lack-of-country-loving-spirits-may-lead-to-disunity-and-all-citizens-should-have-country-loving-spirits-patriotic-spirits-and-myanmar-spirits/</w:t>
        </w:r>
      </w:hyperlink>
      <w:r w:rsidRPr="00FB4FA6">
        <w:rPr>
          <w:rStyle w:val="Hyperlink"/>
          <w:color w:val="000000" w:themeColor="text1"/>
          <w:szCs w:val="18"/>
          <w:lang w:val="en-US"/>
        </w:rPr>
        <w:t>).</w:t>
      </w:r>
    </w:p>
  </w:footnote>
  <w:footnote w:id="561">
    <w:p w14:paraId="47A39241" w14:textId="4C3074B5"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 xml:space="preserve">Where the Mission was able to verify that MEHL or MEC officers sit on the boards of Myanmar companies named </w:t>
      </w:r>
      <w:r w:rsidRPr="00FB4FA6">
        <w:rPr>
          <w:color w:val="000000"/>
          <w:lang w:val="en-US"/>
        </w:rPr>
        <w:t>column</w:t>
      </w:r>
      <w:r w:rsidRPr="00FB4FA6">
        <w:rPr>
          <w:lang w:val="en-US"/>
        </w:rPr>
        <w:t>, or the partial ownership of those companies by MEHL or MEC, the entries have been marked with asterisks (*).</w:t>
      </w:r>
    </w:p>
  </w:footnote>
  <w:footnote w:id="562">
    <w:p w14:paraId="3AC709E7" w14:textId="59918550"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Digital record 2175.</w:t>
      </w:r>
    </w:p>
  </w:footnote>
  <w:footnote w:id="563">
    <w:p w14:paraId="00D3B62B" w14:textId="7C8FE637" w:rsidR="00646395" w:rsidRPr="006D1F11" w:rsidRDefault="00646395" w:rsidP="004A769F">
      <w:pPr>
        <w:pStyle w:val="FootnoteText"/>
        <w:rPr>
          <w:lang w:val="en-US"/>
        </w:rPr>
      </w:pPr>
      <w:r w:rsidRPr="00FB4FA6">
        <w:rPr>
          <w:lang w:val="en-US"/>
        </w:rPr>
        <w:tab/>
      </w:r>
      <w:r w:rsidRPr="0000505C">
        <w:rPr>
          <w:rStyle w:val="FootnoteReference"/>
        </w:rPr>
        <w:footnoteRef/>
      </w:r>
      <w:r w:rsidRPr="00FB4FA6">
        <w:rPr>
          <w:lang w:val="en-US"/>
        </w:rPr>
        <w:tab/>
        <w:t>On 17 August 2017, it was reported that “</w:t>
      </w:r>
      <w:r w:rsidRPr="00FB4FA6">
        <w:rPr>
          <w:color w:val="000000"/>
          <w:lang w:val="en-US"/>
        </w:rPr>
        <w:t>The Ministry of Defense has rejected a parliamentarian’s request to relocate a sulfuric acid factory in Sagaing Region’s Salingyi Township during the Lower House session on Wednesday.  Lawmaker U Win Thein Zaw of Salingyi Township raised a question about the military-owned factory operated under Myanma Economic Holdings Ltd (MEHL) near the village of Kan Kone in his constituency, citing locals’ concerns over their health and the environmental impact of the factory.  But Deputy Defense Minister Maj-Gen Myint Nwe defended the factory, saying that it does not harm locals, and that it serves the interests of the country.  The factory provides sulfuric acid used in refining copper to the China-backed Letpadaung copper mines. The sulfuric acid factory is a joint venture between MEHL and China North Industries Corporation commonly known as Norinco, which is involved in a wide range of businesses including automobiles, machinery, optical-electronic products, oil field equipment, chemicals, light industrial products, explosives and blast materials, civil and military firearms and ammunition and hi-tech defense products.  The two partners signed the contract on July 25, 2005 and constructed the factory on May 15, 2006. The US$5 million factory came into operation on April 20, 2007.”</w:t>
      </w:r>
      <w:r w:rsidRPr="00FB4FA6">
        <w:rPr>
          <w:lang w:val="en-US"/>
        </w:rPr>
        <w:t xml:space="preserve"> (http://www.sulphuric-acid.com/sulphuric-acid-on-the-web/Acid%20Plants/Myanmar-Economic-Holding.htm).</w:t>
      </w:r>
    </w:p>
  </w:footnote>
  <w:footnote w:id="564">
    <w:p w14:paraId="53FC012E" w14:textId="4B48861F" w:rsidR="00646395" w:rsidRPr="00FB4FA6" w:rsidRDefault="00646395" w:rsidP="00CD4CEF">
      <w:pPr>
        <w:pStyle w:val="FootnoteText"/>
        <w:rPr>
          <w:lang w:val="en-US"/>
        </w:rPr>
      </w:pPr>
      <w:r w:rsidRPr="00FB4FA6">
        <w:rPr>
          <w:lang w:val="en-US"/>
        </w:rPr>
        <w:tab/>
      </w:r>
      <w:r w:rsidRPr="0000505C">
        <w:rPr>
          <w:rStyle w:val="FootnoteReference"/>
        </w:rPr>
        <w:footnoteRef/>
      </w:r>
      <w:r w:rsidRPr="00FB4FA6">
        <w:rPr>
          <w:lang w:val="en-US"/>
        </w:rPr>
        <w:tab/>
      </w:r>
      <w:r>
        <w:rPr>
          <w:lang w:val="en-US"/>
        </w:rPr>
        <w:t>The Mission notes that</w:t>
      </w:r>
      <w:r w:rsidRPr="00FB4FA6">
        <w:rPr>
          <w:lang w:val="en-US"/>
        </w:rPr>
        <w:t xml:space="preserve"> </w:t>
      </w:r>
      <w:r>
        <w:rPr>
          <w:lang w:val="en-US"/>
        </w:rPr>
        <w:t xml:space="preserve">this joint venture is among MEHL’s most profitable (See, Su Phyo Win, “Military conglomerate hoping for more JVs”, 18 November 2016, </w:t>
      </w:r>
      <w:hyperlink r:id="rId260" w:history="1">
        <w:r>
          <w:rPr>
            <w:rStyle w:val="Hyperlink"/>
          </w:rPr>
          <w:t>https://www.mmtimes.com/business/23774-military-conglomerate-hoping-for-more-jvs.html</w:t>
        </w:r>
      </w:hyperlink>
      <w:r>
        <w:t>)</w:t>
      </w:r>
    </w:p>
  </w:footnote>
  <w:footnote w:id="565">
    <w:p w14:paraId="1DED130B" w14:textId="60A94C7C" w:rsidR="00646395" w:rsidRPr="00FB4FA6" w:rsidRDefault="00646395" w:rsidP="00CD4CEF">
      <w:pPr>
        <w:pStyle w:val="FootnoteText"/>
        <w:rPr>
          <w:lang w:val="en-US"/>
        </w:rPr>
      </w:pPr>
      <w:r w:rsidRPr="00FB4FA6">
        <w:rPr>
          <w:lang w:val="en-US"/>
        </w:rPr>
        <w:tab/>
      </w:r>
      <w:r w:rsidRPr="0000505C">
        <w:rPr>
          <w:rStyle w:val="FootnoteReference"/>
        </w:rPr>
        <w:footnoteRef/>
      </w:r>
      <w:r w:rsidRPr="00FB4FA6">
        <w:rPr>
          <w:lang w:val="en-US"/>
        </w:rPr>
        <w:tab/>
        <w:t>Than Sein, “Update on Tobacco Use, Tobacco Industry, and Tobacco Taxation in Myanmar, 2018”, People’s Health Foundation, pg. 13 (</w:t>
      </w:r>
      <w:hyperlink r:id="rId261" w:history="1">
        <w:r w:rsidRPr="00FB4FA6">
          <w:rPr>
            <w:rStyle w:val="Hyperlink"/>
            <w:szCs w:val="18"/>
            <w:lang w:val="en-US"/>
          </w:rPr>
          <w:t>https://phfmyanmar.org/wp-content/uploads/2019/04/Acrobat-Document-3-1.pdf</w:t>
        </w:r>
      </w:hyperlink>
      <w:r w:rsidRPr="00FB4FA6">
        <w:rPr>
          <w:lang w:val="en-US"/>
        </w:rPr>
        <w:t>).</w:t>
      </w:r>
      <w:r>
        <w:rPr>
          <w:lang w:val="en-US"/>
        </w:rPr>
        <w:t xml:space="preserve"> The Mission was able to confirm that Distinction Holdings Pte. Ltd. in Singapore was dissolved on 1 July 2017. The Mission was not able to confirm to whom Distinction Holdings Pte. Ltd. sold its stake in Virginia Tobacco Company Ltd., but notes that MEHL has previously noted that this joint venture is among its most profitable (See, Su Phyo Win, “Military conglomerate hoping for more JVs”, 18 November 2016, </w:t>
      </w:r>
      <w:hyperlink r:id="rId262" w:history="1">
        <w:r>
          <w:rPr>
            <w:rStyle w:val="Hyperlink"/>
          </w:rPr>
          <w:t>https://www.mmtimes.com/business/23774-military-conglomerate-hoping-for-more-jvs.html</w:t>
        </w:r>
      </w:hyperlink>
      <w:r>
        <w:t>)</w:t>
      </w:r>
      <w:r w:rsidR="009E1A92">
        <w:t>.</w:t>
      </w:r>
    </w:p>
  </w:footnote>
  <w:footnote w:id="566">
    <w:p w14:paraId="7B7CB299" w14:textId="69809BC3"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 xml:space="preserve">Foreign </w:t>
      </w:r>
      <w:r w:rsidRPr="006D1F11">
        <w:rPr>
          <w:lang w:val="en-US"/>
        </w:rPr>
        <w:t>companies</w:t>
      </w:r>
      <w:r w:rsidRPr="00FB4FA6">
        <w:rPr>
          <w:lang w:val="en-US"/>
        </w:rPr>
        <w:t xml:space="preserve"> with economic relations with MEC or MEHL that appear to have been concluded, and are not ongoing, are not included in this list. </w:t>
      </w:r>
    </w:p>
  </w:footnote>
  <w:footnote w:id="567">
    <w:p w14:paraId="25253A4F" w14:textId="2B60DF87" w:rsidR="00646395" w:rsidRPr="006D1F11" w:rsidRDefault="00646395" w:rsidP="004A769F">
      <w:pPr>
        <w:pStyle w:val="FootnoteText"/>
        <w:rPr>
          <w:lang w:val="en-US"/>
        </w:rPr>
      </w:pPr>
      <w:r w:rsidRPr="00FB4FA6">
        <w:rPr>
          <w:lang w:val="en-US"/>
        </w:rPr>
        <w:tab/>
      </w:r>
      <w:r w:rsidRPr="0000505C">
        <w:rPr>
          <w:rStyle w:val="FootnoteReference"/>
        </w:rPr>
        <w:footnoteRef/>
      </w:r>
      <w:r w:rsidRPr="00FB4FA6">
        <w:rPr>
          <w:lang w:val="en-US"/>
        </w:rPr>
        <w:tab/>
      </w:r>
      <w:r w:rsidRPr="006D1F11">
        <w:rPr>
          <w:lang w:val="en-US"/>
        </w:rPr>
        <w:t xml:space="preserve">Address is given as 2nd Street, Myay Taing Quarter No. 24, Ngwe Pin Lae Plot No.17, Hlaing Thar Yar Township, </w:t>
      </w:r>
      <w:r w:rsidRPr="00FB4FA6">
        <w:rPr>
          <w:lang w:val="en-US"/>
        </w:rPr>
        <w:t>Yangon</w:t>
      </w:r>
      <w:r w:rsidRPr="006D1F11">
        <w:rPr>
          <w:lang w:val="en-US"/>
        </w:rPr>
        <w:t>, Myanmar 11401.</w:t>
      </w:r>
    </w:p>
  </w:footnote>
  <w:footnote w:id="568">
    <w:p w14:paraId="203ABECC" w14:textId="71A354D5" w:rsidR="00646395" w:rsidRPr="006D1F11" w:rsidRDefault="00646395" w:rsidP="004A769F">
      <w:pPr>
        <w:pStyle w:val="FootnoteText"/>
        <w:rPr>
          <w:lang w:val="en-US"/>
        </w:rPr>
      </w:pPr>
      <w:r w:rsidRPr="00FB4FA6">
        <w:rPr>
          <w:lang w:val="en-US"/>
        </w:rPr>
        <w:tab/>
      </w:r>
      <w:r w:rsidRPr="0000505C">
        <w:rPr>
          <w:rStyle w:val="FootnoteReference"/>
        </w:rPr>
        <w:footnoteRef/>
      </w:r>
      <w:r w:rsidRPr="00FB4FA6">
        <w:rPr>
          <w:lang w:val="en-US"/>
        </w:rPr>
        <w:tab/>
        <w:t>Ngwe Pinlae Livestock Breedings and Fisheries Company Limited (http://www.ngwepinlae.com).</w:t>
      </w:r>
    </w:p>
  </w:footnote>
  <w:footnote w:id="569">
    <w:p w14:paraId="08B64BC7" w14:textId="01D0C875" w:rsidR="00646395" w:rsidRPr="006D1F11" w:rsidRDefault="00646395" w:rsidP="004A769F">
      <w:pPr>
        <w:pStyle w:val="FootnoteText"/>
        <w:rPr>
          <w:lang w:val="en-US"/>
        </w:rPr>
      </w:pPr>
      <w:r w:rsidRPr="00FB4FA6">
        <w:rPr>
          <w:lang w:val="en-US"/>
        </w:rPr>
        <w:tab/>
      </w:r>
      <w:r w:rsidRPr="0000505C">
        <w:rPr>
          <w:rStyle w:val="FootnoteReference"/>
        </w:rPr>
        <w:footnoteRef/>
      </w:r>
      <w:r w:rsidRPr="00FB4FA6">
        <w:rPr>
          <w:lang w:val="en-US"/>
        </w:rPr>
        <w:tab/>
        <w:t>Burma Campaign UK for Human Rights, Democracy and Development in Burma, “Dirty List” (https://</w:t>
      </w:r>
      <w:r w:rsidRPr="006D1F11">
        <w:rPr>
          <w:lang w:val="en-US"/>
        </w:rPr>
        <w:t>burmacampaign</w:t>
      </w:r>
      <w:r w:rsidRPr="00FB4FA6">
        <w:rPr>
          <w:lang w:val="en-US"/>
        </w:rPr>
        <w:t>.org.uk/take-action/dirty-list/).</w:t>
      </w:r>
    </w:p>
  </w:footnote>
  <w:footnote w:id="570">
    <w:p w14:paraId="5485BAD7" w14:textId="10B4CE60" w:rsidR="00646395" w:rsidRPr="006D1F11" w:rsidRDefault="00646395" w:rsidP="004A769F">
      <w:pPr>
        <w:pStyle w:val="FootnoteText"/>
        <w:rPr>
          <w:lang w:val="en-US"/>
        </w:rPr>
      </w:pPr>
      <w:r w:rsidRPr="00FB4FA6">
        <w:rPr>
          <w:lang w:val="en-US"/>
        </w:rPr>
        <w:tab/>
      </w:r>
      <w:r w:rsidRPr="0000505C">
        <w:rPr>
          <w:rStyle w:val="FootnoteReference"/>
        </w:rPr>
        <w:footnoteRef/>
      </w:r>
      <w:r w:rsidRPr="00FB4FA6">
        <w:rPr>
          <w:lang w:val="en-US"/>
        </w:rPr>
        <w:tab/>
        <w:t>China Cosco Shipping Corporation Limited (</w:t>
      </w:r>
      <w:hyperlink r:id="rId263" w:history="1">
        <w:r w:rsidRPr="00FB4FA6">
          <w:rPr>
            <w:rStyle w:val="Hyperlink"/>
            <w:szCs w:val="18"/>
            <w:lang w:val="en-US"/>
          </w:rPr>
          <w:t>http://en.coscocs.com/</w:t>
        </w:r>
      </w:hyperlink>
      <w:r w:rsidRPr="00FB4FA6">
        <w:rPr>
          <w:lang w:val="en-US"/>
        </w:rPr>
        <w:t xml:space="preserve">). </w:t>
      </w:r>
    </w:p>
  </w:footnote>
  <w:footnote w:id="571">
    <w:p w14:paraId="295DAC60" w14:textId="290F620D" w:rsidR="00646395" w:rsidRPr="006D1F11" w:rsidRDefault="00646395" w:rsidP="004A769F">
      <w:pPr>
        <w:pStyle w:val="FootnoteText"/>
        <w:rPr>
          <w:lang w:val="en-US"/>
        </w:rPr>
      </w:pPr>
      <w:r w:rsidRPr="00FB4FA6">
        <w:rPr>
          <w:lang w:val="en-US"/>
        </w:rPr>
        <w:tab/>
      </w:r>
      <w:r w:rsidRPr="0000505C">
        <w:rPr>
          <w:rStyle w:val="FootnoteReference"/>
        </w:rPr>
        <w:footnoteRef/>
      </w:r>
      <w:r w:rsidRPr="00FB4FA6">
        <w:rPr>
          <w:lang w:val="en-US"/>
        </w:rPr>
        <w:tab/>
      </w:r>
      <w:r w:rsidRPr="006D1F11">
        <w:rPr>
          <w:lang w:val="en-US"/>
        </w:rPr>
        <w:t>Address is given as Unit B-1001/1002, 10th Floor, Myawaddy Bank Luxury Complex, No. 151, Corner of Bo Gyoke Aung San Road and Warr Dan Street, Lanmadaw Township, Yangon, 11131 Myanmar</w:t>
      </w:r>
      <w:r>
        <w:rPr>
          <w:lang w:val="en-US"/>
        </w:rPr>
        <w:t>.</w:t>
      </w:r>
    </w:p>
  </w:footnote>
  <w:footnote w:id="572">
    <w:p w14:paraId="09AAAE01" w14:textId="3044E4EB" w:rsidR="00646395" w:rsidRPr="00FB4FA6" w:rsidRDefault="00646395" w:rsidP="004A769F">
      <w:pPr>
        <w:pStyle w:val="FootnoteText"/>
        <w:rPr>
          <w:color w:val="000000"/>
          <w:lang w:val="en-US" w:eastAsia="en-GB"/>
        </w:rPr>
      </w:pPr>
      <w:r w:rsidRPr="00FB4FA6">
        <w:rPr>
          <w:lang w:val="en-US"/>
        </w:rPr>
        <w:tab/>
      </w:r>
      <w:r w:rsidRPr="0000505C">
        <w:rPr>
          <w:rStyle w:val="FootnoteReference"/>
        </w:rPr>
        <w:footnoteRef/>
      </w:r>
      <w:r w:rsidRPr="00FB4FA6">
        <w:rPr>
          <w:lang w:val="en-US"/>
        </w:rPr>
        <w:tab/>
      </w:r>
      <w:r w:rsidRPr="006D1F11">
        <w:rPr>
          <w:lang w:val="en-US"/>
        </w:rPr>
        <w:t>“Company Overview of China Shipping (Myanmar) Co., Ltd.,” Bloomberg (</w:t>
      </w:r>
      <w:hyperlink r:id="rId264" w:history="1">
        <w:r w:rsidRPr="006D1F11">
          <w:rPr>
            <w:lang w:val="en-US"/>
          </w:rPr>
          <w:t>https://www.bloomberg.com/research/stocks/private/snapshot.asp?privcapid=402482573</w:t>
        </w:r>
      </w:hyperlink>
      <w:r w:rsidRPr="006D1F11">
        <w:rPr>
          <w:lang w:val="en-US"/>
        </w:rPr>
        <w:t>); “Company Overview of New Golden Sea Shipping Pte. Ltd.,” Bloomberg (https://www.bloomberg.com/research/stocks/private/snapshot.asp?privcapid=35671571)</w:t>
      </w:r>
      <w:r>
        <w:rPr>
          <w:lang w:val="en-US"/>
        </w:rPr>
        <w:t>.</w:t>
      </w:r>
    </w:p>
  </w:footnote>
  <w:footnote w:id="573">
    <w:p w14:paraId="73E208A5" w14:textId="5A65C9C7" w:rsidR="00646395" w:rsidRPr="006D1F11" w:rsidRDefault="00646395" w:rsidP="004A769F">
      <w:pPr>
        <w:pStyle w:val="FootnoteText"/>
        <w:rPr>
          <w:lang w:val="en-US"/>
        </w:rPr>
      </w:pPr>
      <w:r w:rsidRPr="00FB4FA6">
        <w:rPr>
          <w:lang w:val="en-US"/>
        </w:rPr>
        <w:tab/>
      </w:r>
      <w:r w:rsidRPr="0000505C">
        <w:rPr>
          <w:rStyle w:val="FootnoteReference"/>
        </w:rPr>
        <w:footnoteRef/>
      </w:r>
      <w:r w:rsidRPr="00FB4FA6">
        <w:rPr>
          <w:lang w:val="en-US"/>
        </w:rPr>
        <w:tab/>
        <w:t>FastGo (https://fastgo.mobi/mm?lang=en).</w:t>
      </w:r>
    </w:p>
  </w:footnote>
  <w:footnote w:id="574">
    <w:p w14:paraId="41728931" w14:textId="0B81C03A" w:rsidR="00646395" w:rsidRPr="006D1F11" w:rsidRDefault="00646395" w:rsidP="004A769F">
      <w:pPr>
        <w:pStyle w:val="FootnoteText"/>
        <w:rPr>
          <w:lang w:val="en-US"/>
        </w:rPr>
      </w:pPr>
      <w:r w:rsidRPr="00FB4FA6">
        <w:rPr>
          <w:lang w:val="en-US"/>
        </w:rPr>
        <w:tab/>
      </w:r>
      <w:r w:rsidRPr="0000505C">
        <w:rPr>
          <w:rStyle w:val="FootnoteReference"/>
        </w:rPr>
        <w:footnoteRef/>
      </w:r>
      <w:r w:rsidRPr="00FB4FA6">
        <w:rPr>
          <w:lang w:val="en-US"/>
        </w:rPr>
        <w:tab/>
      </w:r>
      <w:r w:rsidRPr="006D1F11">
        <w:rPr>
          <w:lang w:val="en-US"/>
        </w:rPr>
        <w:t>Address is given as Unit 501 Tower B, Myawaddy Bank Building, Corner of Bogyoke Aung San Road and Warden Street, Lanmadaw Township, Yangon, Myanmar</w:t>
      </w:r>
      <w:r>
        <w:rPr>
          <w:lang w:val="en-US"/>
        </w:rPr>
        <w:t>.</w:t>
      </w:r>
    </w:p>
  </w:footnote>
  <w:footnote w:id="575">
    <w:p w14:paraId="62060254" w14:textId="6B72BD00" w:rsidR="00646395" w:rsidRPr="006D1F11" w:rsidRDefault="00646395" w:rsidP="004A769F">
      <w:pPr>
        <w:pStyle w:val="FootnoteText"/>
        <w:rPr>
          <w:lang w:val="en-US"/>
        </w:rPr>
      </w:pPr>
      <w:r w:rsidRPr="00FB4FA6">
        <w:rPr>
          <w:lang w:val="en-US"/>
        </w:rPr>
        <w:tab/>
      </w:r>
      <w:r w:rsidRPr="0000505C">
        <w:rPr>
          <w:rStyle w:val="FootnoteReference"/>
        </w:rPr>
        <w:footnoteRef/>
      </w:r>
      <w:r w:rsidRPr="00FB4FA6">
        <w:rPr>
          <w:lang w:val="en-US"/>
        </w:rPr>
        <w:tab/>
      </w:r>
      <w:r w:rsidRPr="006D1F11">
        <w:rPr>
          <w:lang w:val="en-US"/>
        </w:rPr>
        <w:t>Address is given as No.151, Corner of Bogyoke Aung San Street and Wardan Street, Room B702 - B704, Tower B, Myawaddy Bank Luxury Complex Lanmadaw Township, Yangon, Myanmar"</w:t>
      </w:r>
      <w:r>
        <w:rPr>
          <w:lang w:val="en-US"/>
        </w:rPr>
        <w:t>.</w:t>
      </w:r>
    </w:p>
  </w:footnote>
  <w:footnote w:id="576">
    <w:p w14:paraId="1B942F14" w14:textId="40D056E5" w:rsidR="00646395" w:rsidRPr="006D1F11" w:rsidRDefault="00646395" w:rsidP="004A769F">
      <w:pPr>
        <w:pStyle w:val="FootnoteText"/>
        <w:rPr>
          <w:lang w:val="en-US"/>
        </w:rPr>
      </w:pPr>
      <w:r w:rsidRPr="00FB4FA6">
        <w:rPr>
          <w:lang w:val="en-US"/>
        </w:rPr>
        <w:tab/>
      </w:r>
      <w:r w:rsidRPr="0000505C">
        <w:rPr>
          <w:rStyle w:val="FootnoteReference"/>
        </w:rPr>
        <w:footnoteRef/>
      </w:r>
      <w:r w:rsidRPr="00FB4FA6">
        <w:rPr>
          <w:lang w:val="en-US"/>
        </w:rPr>
        <w:tab/>
        <w:t>Tri-Light Enterprise Limited (http://tri-lightenterprise.com).</w:t>
      </w:r>
    </w:p>
  </w:footnote>
  <w:footnote w:id="577">
    <w:p w14:paraId="1EDECE96" w14:textId="547E7BD8" w:rsidR="00646395" w:rsidRPr="00FB4FA6" w:rsidRDefault="00646395" w:rsidP="004A769F">
      <w:pPr>
        <w:pStyle w:val="FootnoteText"/>
        <w:rPr>
          <w:color w:val="000000"/>
          <w:lang w:val="en-US" w:eastAsia="en-GB"/>
        </w:rPr>
      </w:pPr>
      <w:r w:rsidRPr="00FB4FA6">
        <w:rPr>
          <w:lang w:val="en-US"/>
        </w:rPr>
        <w:tab/>
      </w:r>
      <w:r w:rsidRPr="0000505C">
        <w:rPr>
          <w:rStyle w:val="FootnoteReference"/>
        </w:rPr>
        <w:footnoteRef/>
      </w:r>
      <w:r w:rsidRPr="00FB4FA6">
        <w:rPr>
          <w:lang w:val="en-US"/>
        </w:rPr>
        <w:tab/>
        <w:t>“</w:t>
      </w:r>
      <w:r w:rsidRPr="006D1F11">
        <w:rPr>
          <w:lang w:val="en-US"/>
        </w:rPr>
        <w:t>Jiangsu Guotai Guohua Shiye Co Ltd.,” Bloomberg (</w:t>
      </w:r>
      <w:hyperlink r:id="rId265" w:history="1">
        <w:r w:rsidRPr="006D1F11">
          <w:rPr>
            <w:lang w:val="en-US"/>
          </w:rPr>
          <w:t>https://www.bloomberg.com/profile/company/JSGTIZ:CH</w:t>
        </w:r>
      </w:hyperlink>
      <w:r w:rsidRPr="00FB4FA6">
        <w:rPr>
          <w:lang w:val="en-US"/>
        </w:rPr>
        <w:t>).</w:t>
      </w:r>
    </w:p>
  </w:footnote>
  <w:footnote w:id="578">
    <w:p w14:paraId="64A80C6F" w14:textId="4EF5F853"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Healy Consultants Group Plc, “Myanmar Branch Invoice,” (https://www.healyconsultants.com/wp-content/uploads/2016/01/draft-invoice-Myanmar-Branch-office.pdf) lists the office address as Myawaddy Bank Luxury Complex, 4th Floor, Apt. 401 Bo Gyoke Road, Corner of Wa Dan Street, Lanmadaw Township, Yangon, Myanmar.</w:t>
      </w:r>
    </w:p>
  </w:footnote>
  <w:footnote w:id="579">
    <w:p w14:paraId="1DF1E427" w14:textId="3A243D81" w:rsidR="00646395" w:rsidRPr="00941FBF" w:rsidRDefault="00646395" w:rsidP="004A769F">
      <w:pPr>
        <w:pStyle w:val="FootnoteText"/>
        <w:rPr>
          <w:lang w:val="es-AR"/>
        </w:rPr>
      </w:pPr>
      <w:r w:rsidRPr="00FB4FA6">
        <w:rPr>
          <w:lang w:val="en-US"/>
        </w:rPr>
        <w:tab/>
      </w:r>
      <w:r w:rsidRPr="0000505C">
        <w:rPr>
          <w:rStyle w:val="FootnoteReference"/>
        </w:rPr>
        <w:footnoteRef/>
      </w:r>
      <w:r w:rsidRPr="00941FBF">
        <w:rPr>
          <w:lang w:val="es-AR"/>
        </w:rPr>
        <w:tab/>
        <w:t>Hexacon (https://www.hexacon.com.sg/).</w:t>
      </w:r>
    </w:p>
  </w:footnote>
  <w:footnote w:id="580">
    <w:p w14:paraId="63CA803C" w14:textId="3C929200" w:rsidR="00646395" w:rsidRPr="00FB4FA6" w:rsidRDefault="00646395" w:rsidP="004A769F">
      <w:pPr>
        <w:pStyle w:val="FootnoteText"/>
        <w:rPr>
          <w:lang w:val="en-US"/>
        </w:rPr>
      </w:pPr>
      <w:r w:rsidRPr="00941FBF">
        <w:rPr>
          <w:lang w:val="es-AR"/>
        </w:rPr>
        <w:tab/>
      </w:r>
      <w:r w:rsidRPr="0000505C">
        <w:rPr>
          <w:rStyle w:val="FootnoteReference"/>
        </w:rPr>
        <w:footnoteRef/>
      </w:r>
      <w:r w:rsidRPr="00FB4FA6">
        <w:rPr>
          <w:lang w:val="en-US"/>
        </w:rPr>
        <w:tab/>
        <w:t>Address is given as Corner of Bogyoke Aung San Road &amp; Warden Street, Room No. BPH4, Myawaddy Bank Luxury Complex, Lanmadaw Township, Yangon, Myanmar 11131.</w:t>
      </w:r>
    </w:p>
  </w:footnote>
  <w:footnote w:id="581">
    <w:p w14:paraId="6AA6765B" w14:textId="7556D3F0"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Burma Campaign UK for Human Rights, Democracy and Development in Burma, “Dirty List” (https://burmacampaign.org.uk/take-action/dirty-list/).</w:t>
      </w:r>
    </w:p>
  </w:footnote>
  <w:footnote w:id="582">
    <w:p w14:paraId="0F1764DE" w14:textId="114CAD5B"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 xml:space="preserve">Address is given as No.1 Street, Pyinmabin Industrial Zone, Plot No. 19, Mingalardon Township, </w:t>
      </w:r>
      <w:proofErr w:type="gramStart"/>
      <w:r w:rsidRPr="00FB4FA6">
        <w:rPr>
          <w:lang w:val="en-US"/>
        </w:rPr>
        <w:t>Yangon</w:t>
      </w:r>
      <w:proofErr w:type="gramEnd"/>
      <w:r w:rsidRPr="00FB4FA6">
        <w:rPr>
          <w:lang w:val="en-US"/>
        </w:rPr>
        <w:t>, Myanmar.</w:t>
      </w:r>
    </w:p>
  </w:footnote>
  <w:footnote w:id="583">
    <w:p w14:paraId="0F854A08" w14:textId="4B387BDA" w:rsidR="00646395" w:rsidRPr="00FB4FA6" w:rsidRDefault="00646395" w:rsidP="004A769F">
      <w:pPr>
        <w:pStyle w:val="FootnoteText"/>
        <w:rPr>
          <w:caps/>
          <w:color w:val="25A45B"/>
          <w:lang w:val="en-US" w:eastAsia="en-GB"/>
        </w:rPr>
      </w:pPr>
      <w:r w:rsidRPr="00FB4FA6">
        <w:rPr>
          <w:lang w:val="en-US"/>
        </w:rPr>
        <w:tab/>
      </w:r>
      <w:r w:rsidRPr="0000505C">
        <w:rPr>
          <w:rStyle w:val="FootnoteReference"/>
        </w:rPr>
        <w:footnoteRef/>
      </w:r>
      <w:r w:rsidRPr="00FB4FA6">
        <w:rPr>
          <w:lang w:val="en-US"/>
        </w:rPr>
        <w:tab/>
        <w:t>“COST OF DOING BUSINESS IN MYANMAR – SURVEY REPORT 2018,” Directorate of Investment and Company Administration (https://www.dica.gov.mm/en/news/cost-doing-business-myanmar-survey-report-2018).</w:t>
      </w:r>
    </w:p>
  </w:footnote>
  <w:footnote w:id="584">
    <w:p w14:paraId="0775BCEC" w14:textId="7D2345D3"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“Irrawaddy Towers,” International Finance Corporation (</w:t>
      </w:r>
      <w:hyperlink r:id="rId266" w:anchor="/projectDetail/SII/35935" w:history="1">
        <w:r w:rsidRPr="00FB4FA6">
          <w:rPr>
            <w:rStyle w:val="Hyperlink"/>
            <w:szCs w:val="18"/>
            <w:lang w:val="en-US"/>
          </w:rPr>
          <w:t>https://disclosures.ifc.org/#/projectDetail/SII/35935</w:t>
        </w:r>
      </w:hyperlink>
      <w:r w:rsidRPr="00FB4FA6">
        <w:rPr>
          <w:lang w:val="en-US"/>
        </w:rPr>
        <w:t xml:space="preserve">). </w:t>
      </w:r>
    </w:p>
  </w:footnote>
  <w:footnote w:id="585">
    <w:p w14:paraId="4ADD5D0F" w14:textId="36F085B8" w:rsidR="00646395" w:rsidRPr="00FB4FA6" w:rsidRDefault="00646395" w:rsidP="004A769F">
      <w:pPr>
        <w:pStyle w:val="FootnoteText"/>
        <w:rPr>
          <w:color w:val="333333"/>
          <w:lang w:val="en-US" w:eastAsia="en-GB"/>
        </w:rPr>
      </w:pPr>
      <w:r w:rsidRPr="00FB4FA6">
        <w:rPr>
          <w:lang w:val="en-US"/>
        </w:rPr>
        <w:tab/>
      </w:r>
      <w:r w:rsidRPr="0000505C">
        <w:rPr>
          <w:rStyle w:val="FootnoteReference"/>
        </w:rPr>
        <w:footnoteRef/>
      </w:r>
      <w:r w:rsidRPr="00FB4FA6">
        <w:rPr>
          <w:lang w:val="en-US"/>
        </w:rPr>
        <w:tab/>
        <w:t>“IGT” and “MyTel” signs Master Lease Agreement for 677 sites Colocation,” Irrawaddy Green Towers,</w:t>
      </w:r>
      <w:r w:rsidRPr="00FB4FA6">
        <w:rPr>
          <w:color w:val="333333"/>
          <w:lang w:val="en-US"/>
        </w:rPr>
        <w:t xml:space="preserve"> </w:t>
      </w:r>
      <w:r w:rsidRPr="00FB4FA6">
        <w:rPr>
          <w:lang w:val="en-US"/>
        </w:rPr>
        <w:t>5 July 2017 (https://igt.com.mm/igt-and-mytel-signs-master-lease-agreement-for-677-sites-colocation/).</w:t>
      </w:r>
    </w:p>
  </w:footnote>
  <w:footnote w:id="586">
    <w:p w14:paraId="2947F28D" w14:textId="370BDCC9"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Burma Campaign UK for Human Rights, Democracy and Development in Burma, “Dirty List” (https://burmacampaign.org.uk/take-action/dirty-list/).</w:t>
      </w:r>
    </w:p>
  </w:footnote>
  <w:footnote w:id="587">
    <w:p w14:paraId="4830C67E" w14:textId="7684E35A"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Leader Steel (http://leadersteel.my/).</w:t>
      </w:r>
    </w:p>
  </w:footnote>
  <w:footnote w:id="588">
    <w:p w14:paraId="123B9D41" w14:textId="5A344A64"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Myanmar Extractive Industries Transparency Initiative (MEITI): The Fourth Myanmar EITI Report For the Period 1 April 2016 to 31 March 2017 (FY 2016-2017), Oil and Gas, Gems and Jade, Other Minerals and Pearl, 30 March 2019 (</w:t>
      </w:r>
      <w:hyperlink r:id="rId267" w:history="1">
        <w:r w:rsidRPr="00FB4FA6">
          <w:rPr>
            <w:rStyle w:val="Hyperlink"/>
            <w:szCs w:val="18"/>
            <w:lang w:val="en-US"/>
          </w:rPr>
          <w:t>https://myanmareiti.org/sites/myanmareiti.org/files/publication_docs/4th_meiti_report_30_march_2019_1.pdf</w:t>
        </w:r>
      </w:hyperlink>
      <w:r w:rsidRPr="00FB4FA6">
        <w:rPr>
          <w:color w:val="000000" w:themeColor="text1"/>
          <w:lang w:val="en-US"/>
        </w:rPr>
        <w:t>).</w:t>
      </w:r>
    </w:p>
  </w:footnote>
  <w:footnote w:id="589">
    <w:p w14:paraId="140C730C" w14:textId="12689BBE"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 xml:space="preserve">Jiangsu Century </w:t>
      </w:r>
      <w:r w:rsidRPr="00FB4FA6">
        <w:rPr>
          <w:color w:val="000000" w:themeColor="text1"/>
          <w:lang w:val="en-US"/>
        </w:rPr>
        <w:t>Liaoyuan</w:t>
      </w:r>
      <w:r w:rsidRPr="00FB4FA6">
        <w:rPr>
          <w:lang w:val="en-US"/>
        </w:rPr>
        <w:t xml:space="preserve"> Knitted Wear Co Ltd (http://en.chinaliaoyuan.cn/).</w:t>
      </w:r>
    </w:p>
  </w:footnote>
  <w:footnote w:id="590">
    <w:p w14:paraId="3CA6622F" w14:textId="77777777" w:rsidR="00646395" w:rsidRPr="006D1F11" w:rsidRDefault="00646395" w:rsidP="00DC189C">
      <w:pPr>
        <w:spacing w:line="240" w:lineRule="auto"/>
        <w:contextualSpacing/>
        <w:rPr>
          <w:sz w:val="18"/>
          <w:szCs w:val="18"/>
        </w:rPr>
      </w:pPr>
    </w:p>
  </w:footnote>
  <w:footnote w:id="591">
    <w:p w14:paraId="56118236" w14:textId="57B4966C" w:rsidR="00646395" w:rsidRPr="006D1F11" w:rsidRDefault="00646395" w:rsidP="004A769F">
      <w:pPr>
        <w:pStyle w:val="FootnoteText"/>
        <w:rPr>
          <w:lang w:val="en-US"/>
        </w:rPr>
      </w:pPr>
      <w:r w:rsidRPr="00FB4FA6">
        <w:rPr>
          <w:lang w:val="en-US"/>
        </w:rPr>
        <w:tab/>
      </w:r>
      <w:r w:rsidRPr="0000505C">
        <w:rPr>
          <w:rStyle w:val="FootnoteReference"/>
        </w:rPr>
        <w:footnoteRef/>
      </w:r>
      <w:r w:rsidRPr="00FB4FA6">
        <w:rPr>
          <w:lang w:val="en-US"/>
        </w:rPr>
        <w:tab/>
        <w:t>Global Airfreight International Pte Ltd (https://www.globalair.com.sg).</w:t>
      </w:r>
    </w:p>
  </w:footnote>
  <w:footnote w:id="592">
    <w:p w14:paraId="78BD22FC" w14:textId="7741A3CD" w:rsidR="00646395" w:rsidRPr="006D1F11" w:rsidRDefault="00646395" w:rsidP="004A769F">
      <w:pPr>
        <w:pStyle w:val="FootnoteText"/>
        <w:rPr>
          <w:lang w:val="en-US"/>
        </w:rPr>
      </w:pPr>
      <w:r w:rsidRPr="00FB4FA6">
        <w:rPr>
          <w:lang w:val="en-US"/>
        </w:rPr>
        <w:tab/>
      </w:r>
      <w:r w:rsidRPr="0000505C">
        <w:rPr>
          <w:rStyle w:val="FootnoteReference"/>
        </w:rPr>
        <w:footnoteRef/>
      </w:r>
      <w:r w:rsidRPr="00FB4FA6">
        <w:rPr>
          <w:lang w:val="en-US"/>
        </w:rPr>
        <w:tab/>
        <w:t xml:space="preserve">Address is given as Corner of Warden Street and Bogyoke Aung San Road, No. 151, Room No. 601 &amp; 603, 6th Floor, Tower B, </w:t>
      </w:r>
      <w:r w:rsidRPr="00FB4FA6">
        <w:rPr>
          <w:color w:val="000000" w:themeColor="text1"/>
          <w:lang w:val="en-US"/>
        </w:rPr>
        <w:t>Myawaddy</w:t>
      </w:r>
      <w:r w:rsidRPr="00FB4FA6">
        <w:rPr>
          <w:lang w:val="en-US"/>
        </w:rPr>
        <w:t xml:space="preserve"> Bank Luxury Complex, Lanmadaw Township, Yangon, Myanmar.</w:t>
      </w:r>
    </w:p>
  </w:footnote>
  <w:footnote w:id="593">
    <w:p w14:paraId="0AF427CB" w14:textId="1583D5CC" w:rsidR="00646395" w:rsidRPr="00FB4FA6" w:rsidRDefault="00646395" w:rsidP="004A769F">
      <w:pPr>
        <w:pStyle w:val="FootnoteText"/>
        <w:rPr>
          <w:b/>
          <w:bCs/>
          <w:color w:val="00559A"/>
          <w:lang w:val="en-US" w:eastAsia="en-GB"/>
        </w:rPr>
      </w:pPr>
      <w:r w:rsidRPr="00FB4FA6">
        <w:rPr>
          <w:lang w:val="en-US"/>
        </w:rPr>
        <w:tab/>
      </w:r>
      <w:r w:rsidRPr="0000505C">
        <w:rPr>
          <w:rStyle w:val="FootnoteReference"/>
        </w:rPr>
        <w:footnoteRef/>
      </w:r>
      <w:r w:rsidRPr="00FB4FA6">
        <w:rPr>
          <w:lang w:val="en-US"/>
        </w:rPr>
        <w:tab/>
        <w:t>“</w:t>
      </w:r>
      <w:r w:rsidRPr="00FB4FA6">
        <w:rPr>
          <w:color w:val="000000" w:themeColor="text1"/>
          <w:lang w:val="en-US"/>
        </w:rPr>
        <w:t>MYANMAR WISE-PACIFIC APPAREL BAGO CO., LTD,” Pan-Pacific (http://www.</w:t>
      </w:r>
      <w:r w:rsidRPr="006D1F11">
        <w:rPr>
          <w:lang w:val="en-US"/>
        </w:rPr>
        <w:t>panpacific</w:t>
      </w:r>
      <w:r w:rsidRPr="00FB4FA6">
        <w:rPr>
          <w:color w:val="000000" w:themeColor="text1"/>
          <w:lang w:val="en-US"/>
        </w:rPr>
        <w:t>.co.kr/en/ppc/myanmar.php).</w:t>
      </w:r>
    </w:p>
  </w:footnote>
  <w:footnote w:id="594">
    <w:p w14:paraId="53A74F2B" w14:textId="4D175935" w:rsidR="00646395" w:rsidRPr="006D1F11" w:rsidRDefault="00646395" w:rsidP="004A769F">
      <w:pPr>
        <w:pStyle w:val="FootnoteText"/>
        <w:rPr>
          <w:lang w:val="en-US"/>
        </w:rPr>
      </w:pPr>
      <w:r w:rsidRPr="00FB4FA6">
        <w:rPr>
          <w:lang w:val="en-US"/>
        </w:rPr>
        <w:tab/>
      </w:r>
      <w:r w:rsidRPr="0000505C">
        <w:rPr>
          <w:rStyle w:val="FootnoteReference"/>
        </w:rPr>
        <w:footnoteRef/>
      </w:r>
      <w:r w:rsidRPr="00FB4FA6">
        <w:rPr>
          <w:lang w:val="en-US"/>
        </w:rPr>
        <w:tab/>
        <w:t xml:space="preserve">Address is given as Inndagaw Industrial Complex, Inndagaw Township, </w:t>
      </w:r>
      <w:proofErr w:type="gramStart"/>
      <w:r w:rsidRPr="00FB4FA6">
        <w:rPr>
          <w:lang w:val="en-US"/>
        </w:rPr>
        <w:t>Bago</w:t>
      </w:r>
      <w:proofErr w:type="gramEnd"/>
      <w:r w:rsidRPr="00FB4FA6">
        <w:rPr>
          <w:lang w:val="en-US"/>
        </w:rPr>
        <w:t xml:space="preserve"> Region, Myanmar 08016.</w:t>
      </w:r>
    </w:p>
  </w:footnote>
  <w:footnote w:id="595">
    <w:p w14:paraId="5494F5D8" w14:textId="636C0E5E" w:rsidR="00646395" w:rsidRPr="006D1F11" w:rsidRDefault="00646395" w:rsidP="004A769F">
      <w:pPr>
        <w:pStyle w:val="FootnoteText"/>
        <w:rPr>
          <w:lang w:val="en-US"/>
        </w:rPr>
      </w:pPr>
      <w:r w:rsidRPr="00FB4FA6">
        <w:rPr>
          <w:lang w:val="en-US"/>
        </w:rPr>
        <w:tab/>
      </w:r>
      <w:r w:rsidRPr="0000505C">
        <w:rPr>
          <w:rStyle w:val="FootnoteReference"/>
        </w:rPr>
        <w:footnoteRef/>
      </w:r>
      <w:r w:rsidRPr="00FB4FA6">
        <w:rPr>
          <w:lang w:val="en-US"/>
        </w:rPr>
        <w:tab/>
      </w:r>
      <w:r w:rsidRPr="006D1F11">
        <w:rPr>
          <w:lang w:val="en-US"/>
        </w:rPr>
        <w:t>MI-001</w:t>
      </w:r>
      <w:r>
        <w:rPr>
          <w:lang w:val="en-US"/>
        </w:rPr>
        <w:t>.</w:t>
      </w:r>
    </w:p>
  </w:footnote>
  <w:footnote w:id="596">
    <w:p w14:paraId="71A83569" w14:textId="3BBBAD20" w:rsidR="00646395" w:rsidRPr="00941FBF" w:rsidRDefault="00646395" w:rsidP="004A769F">
      <w:pPr>
        <w:pStyle w:val="FootnoteText"/>
      </w:pPr>
      <w:r w:rsidRPr="00FB4FA6">
        <w:rPr>
          <w:lang w:val="en-US"/>
        </w:rPr>
        <w:tab/>
      </w:r>
      <w:r w:rsidRPr="0000505C">
        <w:rPr>
          <w:rStyle w:val="FootnoteReference"/>
        </w:rPr>
        <w:footnoteRef/>
      </w:r>
      <w:r w:rsidRPr="00FB4FA6">
        <w:rPr>
          <w:lang w:val="en-US"/>
        </w:rPr>
        <w:tab/>
      </w:r>
      <w:r w:rsidRPr="006D1F11">
        <w:rPr>
          <w:lang w:val="en-US"/>
        </w:rPr>
        <w:t xml:space="preserve">Young In Engineering Co., Ltd. </w:t>
      </w:r>
      <w:r w:rsidRPr="00941FBF">
        <w:t>(http://www.yesyoungin.com).</w:t>
      </w:r>
    </w:p>
  </w:footnote>
  <w:footnote w:id="597">
    <w:p w14:paraId="5D15E418" w14:textId="61DD5A30" w:rsidR="00646395" w:rsidRPr="00941FBF" w:rsidRDefault="00646395" w:rsidP="004A769F">
      <w:pPr>
        <w:pStyle w:val="FootnoteText"/>
      </w:pPr>
      <w:r w:rsidRPr="00941FBF">
        <w:tab/>
      </w:r>
      <w:r w:rsidRPr="0000505C">
        <w:rPr>
          <w:rStyle w:val="FootnoteReference"/>
        </w:rPr>
        <w:footnoteRef/>
      </w:r>
      <w:r w:rsidRPr="00941FBF">
        <w:tab/>
        <w:t>MYD International (https://www.myd.com.mm/company-overview/).</w:t>
      </w:r>
    </w:p>
  </w:footnote>
  <w:footnote w:id="598">
    <w:p w14:paraId="2BDC5CBD" w14:textId="239684EA" w:rsidR="00646395" w:rsidRPr="006D1F11" w:rsidRDefault="00646395" w:rsidP="004A769F">
      <w:pPr>
        <w:pStyle w:val="FootnoteText"/>
        <w:rPr>
          <w:lang w:val="en-US"/>
        </w:rPr>
      </w:pPr>
      <w:r w:rsidRPr="00941FBF">
        <w:tab/>
      </w:r>
      <w:r w:rsidRPr="0000505C">
        <w:rPr>
          <w:rStyle w:val="FootnoteReference"/>
        </w:rPr>
        <w:footnoteRef/>
      </w:r>
      <w:r w:rsidRPr="00FB4FA6">
        <w:rPr>
          <w:lang w:val="en-US"/>
        </w:rPr>
        <w:tab/>
      </w:r>
      <w:r w:rsidRPr="006D1F11">
        <w:rPr>
          <w:lang w:val="en-US"/>
        </w:rPr>
        <w:t>Young In Engineering Co., Ltd. (http://www.yesyoungin.com)</w:t>
      </w:r>
      <w:r>
        <w:rPr>
          <w:lang w:val="en-US"/>
        </w:rPr>
        <w:t>.</w:t>
      </w:r>
    </w:p>
  </w:footnote>
  <w:footnote w:id="599">
    <w:p w14:paraId="3FDE8757" w14:textId="18E59D86" w:rsidR="00646395" w:rsidRPr="006D1F11" w:rsidRDefault="00646395" w:rsidP="004A769F">
      <w:pPr>
        <w:pStyle w:val="FootnoteText"/>
        <w:rPr>
          <w:lang w:val="en-US"/>
        </w:rPr>
      </w:pPr>
      <w:r w:rsidRPr="00FB4FA6">
        <w:rPr>
          <w:lang w:val="en-US"/>
        </w:rPr>
        <w:tab/>
      </w:r>
      <w:r w:rsidRPr="0000505C">
        <w:rPr>
          <w:rStyle w:val="FootnoteReference"/>
        </w:rPr>
        <w:footnoteRef/>
      </w:r>
      <w:r w:rsidRPr="00FB4FA6">
        <w:rPr>
          <w:lang w:val="en-US"/>
        </w:rPr>
        <w:tab/>
        <w:t>Burma Campaign UK for Human Rights, Democracy and Development in Burma, “Dirty List” (</w:t>
      </w:r>
      <w:hyperlink r:id="rId268" w:history="1">
        <w:r w:rsidRPr="007A7729">
          <w:rPr>
            <w:rStyle w:val="Hyperlink"/>
            <w:lang w:val="en-US"/>
          </w:rPr>
          <w:t>https://burmacampaign.org.uk/take-action/dirty-list/</w:t>
        </w:r>
      </w:hyperlink>
      <w:r w:rsidRPr="00FB4FA6">
        <w:rPr>
          <w:lang w:val="en-US"/>
        </w:rPr>
        <w:t>).</w:t>
      </w:r>
      <w:r>
        <w:rPr>
          <w:lang w:val="en-US"/>
        </w:rPr>
        <w:t xml:space="preserve"> The Mission notes that on 12 August 2019, it was reported that Newtec would stop commercial ties with Mytel, on the basis of the recommendations in this report (See, </w:t>
      </w:r>
      <w:hyperlink r:id="rId269" w:history="1">
        <w:r>
          <w:rPr>
            <w:rStyle w:val="Hyperlink"/>
          </w:rPr>
          <w:t>https://www.voanews.com/east-asia-pacific/belgian-company-dirty-list-cuts-ties-myanmar-military</w:t>
        </w:r>
      </w:hyperlink>
      <w:r>
        <w:t xml:space="preserve">) </w:t>
      </w:r>
    </w:p>
  </w:footnote>
  <w:footnote w:id="600">
    <w:p w14:paraId="56FAF5C9" w14:textId="0463D791" w:rsidR="00646395" w:rsidRPr="006D1F11" w:rsidRDefault="00646395" w:rsidP="004A769F">
      <w:pPr>
        <w:pStyle w:val="FootnoteText"/>
        <w:rPr>
          <w:lang w:val="en-US"/>
        </w:rPr>
      </w:pPr>
      <w:r w:rsidRPr="00FB4FA6">
        <w:rPr>
          <w:lang w:val="en-US"/>
        </w:rPr>
        <w:tab/>
      </w:r>
      <w:r w:rsidRPr="0000505C">
        <w:rPr>
          <w:rStyle w:val="FootnoteReference"/>
        </w:rPr>
        <w:footnoteRef/>
      </w:r>
      <w:r w:rsidRPr="00FB4FA6">
        <w:rPr>
          <w:lang w:val="en-US"/>
        </w:rPr>
        <w:tab/>
        <w:t>Burma Campaign UK for Human Rights, Democracy and Development in Burma, “Dirty List” (</w:t>
      </w:r>
      <w:hyperlink r:id="rId270" w:history="1">
        <w:r w:rsidRPr="007A7729">
          <w:rPr>
            <w:rStyle w:val="Hyperlink"/>
            <w:lang w:val="en-US"/>
          </w:rPr>
          <w:t>https://burmacampaign.org.uk/take-action/dirty-list/</w:t>
        </w:r>
      </w:hyperlink>
      <w:r w:rsidRPr="00FB4FA6">
        <w:rPr>
          <w:lang w:val="en-US"/>
        </w:rPr>
        <w:t>).</w:t>
      </w:r>
      <w:r>
        <w:rPr>
          <w:lang w:val="en-US"/>
        </w:rPr>
        <w:t xml:space="preserve"> See also Response from IDEMIA, 7 August 2019 (</w:t>
      </w:r>
      <w:hyperlink r:id="rId271" w:history="1">
        <w:r>
          <w:rPr>
            <w:rStyle w:val="Hyperlink"/>
          </w:rPr>
          <w:t>https://www.ohchr.org/Documents/HRBodies/HRCouncil/FFM-Myanmar/EconomicInterestsMyanmarMilitary/IDEMIA_7_August_2019.pdf</w:t>
        </w:r>
      </w:hyperlink>
      <w:r>
        <w:t xml:space="preserve">) </w:t>
      </w:r>
    </w:p>
  </w:footnote>
  <w:footnote w:id="601">
    <w:p w14:paraId="74B41069" w14:textId="42AB7E25" w:rsidR="00646395" w:rsidRPr="00FB4FA6" w:rsidRDefault="00646395" w:rsidP="004A769F">
      <w:pPr>
        <w:pStyle w:val="FootnoteText"/>
        <w:rPr>
          <w:color w:val="0083B9"/>
          <w:lang w:val="en-US" w:eastAsia="en-GB"/>
        </w:rPr>
      </w:pPr>
      <w:r w:rsidRPr="00FB4FA6">
        <w:rPr>
          <w:lang w:val="en-US"/>
        </w:rPr>
        <w:tab/>
      </w:r>
      <w:r w:rsidRPr="0000505C">
        <w:rPr>
          <w:rStyle w:val="FootnoteReference"/>
        </w:rPr>
        <w:footnoteRef/>
      </w:r>
      <w:r w:rsidRPr="00FB4FA6">
        <w:rPr>
          <w:lang w:val="en-US"/>
        </w:rPr>
        <w:tab/>
        <w:t>“</w:t>
      </w:r>
      <w:r w:rsidRPr="00FB4FA6">
        <w:rPr>
          <w:color w:val="000000" w:themeColor="text1"/>
          <w:lang w:val="en-US"/>
        </w:rPr>
        <w:t xml:space="preserve">Rice destruction at Cote d’Ivore is not concerned with quality or exporters: MRF,” Global </w:t>
      </w:r>
      <w:r w:rsidRPr="00FB4FA6">
        <w:rPr>
          <w:lang w:val="en-US"/>
        </w:rPr>
        <w:t>New Light of Myanmar, 23 April 2019 (</w:t>
      </w:r>
      <w:hyperlink r:id="rId272" w:history="1">
        <w:r w:rsidRPr="00FB4FA6">
          <w:rPr>
            <w:rStyle w:val="Hyperlink"/>
            <w:szCs w:val="18"/>
            <w:lang w:val="en-US"/>
          </w:rPr>
          <w:t>http://www.globalnewlightofmyanmar.com/rice-destruction-at-cote-divore-is-not-concerned-with-quality-or-exporters-mrf/</w:t>
        </w:r>
      </w:hyperlink>
      <w:r w:rsidRPr="00FB4FA6">
        <w:rPr>
          <w:rStyle w:val="Hyperlink"/>
          <w:szCs w:val="18"/>
          <w:lang w:val="en-US"/>
        </w:rPr>
        <w:t>).</w:t>
      </w:r>
    </w:p>
  </w:footnote>
  <w:footnote w:id="602">
    <w:p w14:paraId="3689A7C6" w14:textId="5AB1372E" w:rsidR="00646395" w:rsidRPr="006D1F11" w:rsidRDefault="00646395" w:rsidP="004A769F">
      <w:pPr>
        <w:pStyle w:val="FootnoteText"/>
        <w:rPr>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Myanmar Extractive Industries Transparency Initiative (MEITI): The Fourth Myanmar EITI Report For the Period 1 April 2016 to 31 March 2017 (FY 2016-2017), Oil and Gas, Gems and Jade, Other Minerals and Pearl, 30 March 2019 (</w:t>
      </w:r>
      <w:hyperlink r:id="rId273" w:history="1">
        <w:r w:rsidRPr="00FB4FA6">
          <w:rPr>
            <w:rStyle w:val="Hyperlink"/>
            <w:szCs w:val="18"/>
            <w:lang w:val="en-US"/>
          </w:rPr>
          <w:t>https://myanmareiti.org/sites/myanmareiti.org/files/publication_docs/4th_meiti_report_30_march_2019_1.pdf</w:t>
        </w:r>
      </w:hyperlink>
      <w:r w:rsidRPr="00FB4FA6">
        <w:rPr>
          <w:color w:val="000000" w:themeColor="text1"/>
          <w:lang w:val="en-US"/>
        </w:rPr>
        <w:t>).</w:t>
      </w:r>
    </w:p>
  </w:footnote>
  <w:footnote w:id="603">
    <w:p w14:paraId="59F629CD" w14:textId="12971606" w:rsidR="00646395" w:rsidRPr="006D1F11" w:rsidRDefault="00646395" w:rsidP="004A769F">
      <w:pPr>
        <w:pStyle w:val="FootnoteText"/>
        <w:rPr>
          <w:lang w:val="en-US"/>
        </w:rPr>
      </w:pPr>
      <w:r w:rsidRPr="00FB4FA6">
        <w:rPr>
          <w:lang w:val="en-US"/>
        </w:rPr>
        <w:tab/>
      </w:r>
      <w:r w:rsidRPr="0000505C">
        <w:rPr>
          <w:rStyle w:val="FootnoteReference"/>
        </w:rPr>
        <w:footnoteRef/>
      </w:r>
      <w:r w:rsidRPr="00FB4FA6">
        <w:rPr>
          <w:lang w:val="en-US"/>
        </w:rPr>
        <w:tab/>
      </w:r>
      <w:r w:rsidRPr="006D1F11">
        <w:rPr>
          <w:lang w:val="en-US"/>
        </w:rPr>
        <w:t xml:space="preserve">Address is given as: No. 55/64, Yangon Industrial Park, Mingalar Garden City, Mingalardon Township, </w:t>
      </w:r>
      <w:proofErr w:type="gramStart"/>
      <w:r w:rsidRPr="006D1F11">
        <w:rPr>
          <w:lang w:val="en-US"/>
        </w:rPr>
        <w:t>Yangon</w:t>
      </w:r>
      <w:proofErr w:type="gramEnd"/>
      <w:r w:rsidRPr="006D1F11">
        <w:rPr>
          <w:lang w:val="en-US"/>
        </w:rPr>
        <w:t>, Myanmar</w:t>
      </w:r>
      <w:r>
        <w:rPr>
          <w:lang w:val="en-US"/>
        </w:rPr>
        <w:t>.</w:t>
      </w:r>
    </w:p>
  </w:footnote>
  <w:footnote w:id="604">
    <w:p w14:paraId="53AE7344" w14:textId="78E7FCB0" w:rsidR="00646395" w:rsidRPr="006D1F11" w:rsidRDefault="00646395" w:rsidP="004A769F">
      <w:pPr>
        <w:pStyle w:val="FootnoteText"/>
        <w:rPr>
          <w:lang w:val="en-US"/>
        </w:rPr>
      </w:pPr>
      <w:r w:rsidRPr="00FB4FA6">
        <w:rPr>
          <w:lang w:val="en-US"/>
        </w:rPr>
        <w:tab/>
      </w:r>
      <w:r w:rsidRPr="0000505C">
        <w:rPr>
          <w:rStyle w:val="FootnoteReference"/>
        </w:rPr>
        <w:footnoteRef/>
      </w:r>
      <w:r w:rsidRPr="00FB4FA6">
        <w:rPr>
          <w:lang w:val="en-US"/>
        </w:rPr>
        <w:tab/>
        <w:t xml:space="preserve">“COST OF DOING BUSINESS IN MYANMAR – SURVEY REPORT 2018,” Directorate of Investment and </w:t>
      </w:r>
      <w:r w:rsidRPr="006D1F11">
        <w:rPr>
          <w:lang w:val="en-US"/>
        </w:rPr>
        <w:t>Company</w:t>
      </w:r>
      <w:r w:rsidRPr="00FB4FA6">
        <w:rPr>
          <w:lang w:val="en-US"/>
        </w:rPr>
        <w:t xml:space="preserve"> Administration (https://www.dica.gov.mm/en/news/cost-doing-business-myanmar-survey-report-2018).</w:t>
      </w:r>
    </w:p>
  </w:footnote>
  <w:footnote w:id="605">
    <w:p w14:paraId="29BBF498" w14:textId="6523F49B" w:rsidR="00646395" w:rsidRPr="00FB4FA6" w:rsidRDefault="00646395" w:rsidP="004A769F">
      <w:pPr>
        <w:pStyle w:val="FootnoteText"/>
        <w:rPr>
          <w:lang w:val="es-ES"/>
        </w:rPr>
      </w:pPr>
      <w:r w:rsidRPr="00FB4FA6">
        <w:rPr>
          <w:lang w:val="en-US"/>
        </w:rPr>
        <w:tab/>
      </w:r>
      <w:r w:rsidRPr="0000505C">
        <w:rPr>
          <w:rStyle w:val="FootnoteReference"/>
        </w:rPr>
        <w:footnoteRef/>
      </w:r>
      <w:r w:rsidRPr="00FB4FA6">
        <w:rPr>
          <w:lang w:val="es-ES"/>
        </w:rPr>
        <w:tab/>
        <w:t xml:space="preserve">Digital record 1922. </w:t>
      </w:r>
    </w:p>
  </w:footnote>
  <w:footnote w:id="606">
    <w:p w14:paraId="2AA32537" w14:textId="13327C40" w:rsidR="00646395" w:rsidRPr="00FB4FA6" w:rsidRDefault="00646395" w:rsidP="004A769F">
      <w:pPr>
        <w:pStyle w:val="FootnoteText"/>
        <w:rPr>
          <w:lang w:val="es-ES"/>
        </w:rPr>
      </w:pPr>
      <w:r w:rsidRPr="00FB4FA6">
        <w:rPr>
          <w:lang w:val="es-ES"/>
        </w:rPr>
        <w:tab/>
      </w:r>
      <w:r w:rsidRPr="0000505C">
        <w:rPr>
          <w:rStyle w:val="FootnoteReference"/>
        </w:rPr>
        <w:footnoteRef/>
      </w:r>
      <w:r w:rsidRPr="00FB4FA6">
        <w:rPr>
          <w:lang w:val="es-ES"/>
        </w:rPr>
        <w:tab/>
      </w:r>
      <w:r w:rsidRPr="00FB4FA6">
        <w:rPr>
          <w:color w:val="000000" w:themeColor="text1"/>
          <w:lang w:val="es-ES"/>
        </w:rPr>
        <w:t>https</w:t>
      </w:r>
      <w:r w:rsidRPr="00FB4FA6">
        <w:rPr>
          <w:lang w:val="es-ES"/>
        </w:rPr>
        <w:t>://www.tristateww.com/.</w:t>
      </w:r>
    </w:p>
  </w:footnote>
  <w:footnote w:id="607">
    <w:p w14:paraId="4FD77915" w14:textId="4E3FD4CD" w:rsidR="00646395" w:rsidRPr="006D1F11" w:rsidRDefault="00646395" w:rsidP="004A769F">
      <w:pPr>
        <w:pStyle w:val="FootnoteText"/>
        <w:rPr>
          <w:lang w:val="en-US"/>
        </w:rPr>
      </w:pPr>
      <w:r w:rsidRPr="00FB4FA6">
        <w:rPr>
          <w:lang w:val="es-ES"/>
        </w:rPr>
        <w:tab/>
      </w:r>
      <w:r w:rsidRPr="0000505C">
        <w:rPr>
          <w:rStyle w:val="FootnoteReference"/>
        </w:rPr>
        <w:footnoteRef/>
      </w:r>
      <w:r w:rsidRPr="00FB4FA6">
        <w:rPr>
          <w:lang w:val="en-US"/>
        </w:rPr>
        <w:tab/>
        <w:t>A</w:t>
      </w:r>
      <w:r w:rsidRPr="006D1F11">
        <w:rPr>
          <w:lang w:val="en-US"/>
        </w:rPr>
        <w:t xml:space="preserve">ddress is given as Pyin Ma Bin Industrial Park, Plot No. 42, Mingalardon Township, </w:t>
      </w:r>
      <w:proofErr w:type="gramStart"/>
      <w:r w:rsidRPr="006D1F11">
        <w:rPr>
          <w:lang w:val="en-US"/>
        </w:rPr>
        <w:t>Yangon</w:t>
      </w:r>
      <w:proofErr w:type="gramEnd"/>
      <w:r w:rsidRPr="006D1F11">
        <w:rPr>
          <w:lang w:val="en-US"/>
        </w:rPr>
        <w:t>, Myanmar 11021</w:t>
      </w:r>
      <w:r>
        <w:rPr>
          <w:lang w:val="en-US"/>
        </w:rPr>
        <w:t>.</w:t>
      </w:r>
    </w:p>
  </w:footnote>
  <w:footnote w:id="608">
    <w:p w14:paraId="184D0D1F" w14:textId="7FEF1B9A" w:rsidR="00646395" w:rsidRPr="006D1F11" w:rsidRDefault="00646395" w:rsidP="004A769F">
      <w:pPr>
        <w:pStyle w:val="FootnoteText"/>
        <w:rPr>
          <w:lang w:val="en-US"/>
        </w:rPr>
      </w:pPr>
      <w:r w:rsidRPr="00FB4FA6">
        <w:rPr>
          <w:lang w:val="en-US"/>
        </w:rPr>
        <w:tab/>
      </w:r>
      <w:r w:rsidRPr="0000505C">
        <w:rPr>
          <w:rStyle w:val="FootnoteReference"/>
        </w:rPr>
        <w:footnoteRef/>
      </w:r>
      <w:r w:rsidRPr="00FB4FA6">
        <w:rPr>
          <w:lang w:val="en-US"/>
        </w:rPr>
        <w:tab/>
        <w:t>“COST OF DOING BUSINESS IN MYANMAR – SURVEY REPORT 2018,” Directorate of Investment and Company Administration (https://www.dica.gov.mm/en/news/cost-doing-business-myanmar-survey-report-2018).</w:t>
      </w:r>
    </w:p>
  </w:footnote>
  <w:footnote w:id="609">
    <w:p w14:paraId="5EFD26B7" w14:textId="78E05839" w:rsidR="00646395" w:rsidRPr="006D1F11" w:rsidRDefault="00646395" w:rsidP="004A769F">
      <w:pPr>
        <w:pStyle w:val="FootnoteText"/>
        <w:rPr>
          <w:lang w:val="en-US"/>
        </w:rPr>
      </w:pPr>
      <w:r w:rsidRPr="00FB4FA6">
        <w:rPr>
          <w:lang w:val="en-US"/>
        </w:rPr>
        <w:tab/>
      </w:r>
      <w:r w:rsidRPr="0000505C">
        <w:rPr>
          <w:rStyle w:val="FootnoteReference"/>
        </w:rPr>
        <w:footnoteRef/>
      </w:r>
      <w:r w:rsidRPr="00FB4FA6">
        <w:rPr>
          <w:lang w:val="en-US"/>
        </w:rPr>
        <w:tab/>
        <w:t>“International Card Services,” Myawaddy Bank (https://mwdbank.com/card-payment-en/international-cards.html).</w:t>
      </w:r>
    </w:p>
  </w:footnote>
  <w:footnote w:id="610">
    <w:p w14:paraId="30C32D1F" w14:textId="4FBEA73B" w:rsidR="00646395" w:rsidRPr="006D1F11" w:rsidRDefault="00646395" w:rsidP="004A769F">
      <w:pPr>
        <w:pStyle w:val="FootnoteText"/>
        <w:rPr>
          <w:lang w:val="en-US"/>
        </w:rPr>
      </w:pPr>
      <w:r w:rsidRPr="00FB4FA6">
        <w:rPr>
          <w:lang w:val="en-US"/>
        </w:rPr>
        <w:tab/>
      </w:r>
      <w:r w:rsidRPr="0000505C">
        <w:rPr>
          <w:rStyle w:val="FootnoteReference"/>
        </w:rPr>
        <w:footnoteRef/>
      </w:r>
      <w:r w:rsidRPr="00FB4FA6">
        <w:rPr>
          <w:lang w:val="en-US"/>
        </w:rPr>
        <w:tab/>
        <w:t>Duck Yang Co., Ltd. (http://duckyang.com).</w:t>
      </w:r>
    </w:p>
  </w:footnote>
  <w:footnote w:id="611">
    <w:p w14:paraId="4AA6D4A7" w14:textId="06CB3AE2" w:rsidR="00646395" w:rsidRPr="006D1F11" w:rsidRDefault="00646395" w:rsidP="004A769F">
      <w:pPr>
        <w:pStyle w:val="FootnoteText"/>
        <w:rPr>
          <w:lang w:val="en-US"/>
        </w:rPr>
      </w:pPr>
      <w:r w:rsidRPr="00FB4FA6">
        <w:rPr>
          <w:lang w:val="en-US"/>
        </w:rPr>
        <w:tab/>
      </w:r>
      <w:r w:rsidRPr="0000505C">
        <w:rPr>
          <w:rStyle w:val="FootnoteReference"/>
        </w:rPr>
        <w:footnoteRef/>
      </w:r>
      <w:r w:rsidRPr="00FB4FA6">
        <w:rPr>
          <w:lang w:val="en-US"/>
        </w:rPr>
        <w:tab/>
        <w:t>Wise Pearl Limited (www.wpl.com.hk).</w:t>
      </w:r>
    </w:p>
  </w:footnote>
  <w:footnote w:id="612">
    <w:p w14:paraId="7D38F510" w14:textId="6D753B13" w:rsidR="00646395" w:rsidRPr="006D1F11" w:rsidRDefault="00646395" w:rsidP="004A769F">
      <w:pPr>
        <w:pStyle w:val="FootnoteText"/>
        <w:rPr>
          <w:lang w:val="en-US"/>
        </w:rPr>
      </w:pPr>
      <w:r w:rsidRPr="00FB4FA6">
        <w:rPr>
          <w:lang w:val="en-US"/>
        </w:rPr>
        <w:tab/>
      </w:r>
      <w:r w:rsidRPr="0000505C">
        <w:rPr>
          <w:rStyle w:val="FootnoteReference"/>
        </w:rPr>
        <w:footnoteRef/>
      </w:r>
      <w:r w:rsidRPr="00FB4FA6">
        <w:rPr>
          <w:lang w:val="en-US"/>
        </w:rPr>
        <w:tab/>
        <w:t>“YOONGWON INTERNATIONAL (MYANMAR) CO., LTD,” DOOSAN INFRACORE CO., LTD (http://www.yoongwon.com/).</w:t>
      </w:r>
    </w:p>
  </w:footnote>
  <w:footnote w:id="613">
    <w:p w14:paraId="0D1E6452" w14:textId="45EB2C15" w:rsidR="00646395" w:rsidRPr="006D1F11" w:rsidRDefault="00646395" w:rsidP="004A769F">
      <w:pPr>
        <w:pStyle w:val="FootnoteText"/>
        <w:rPr>
          <w:lang w:val="en-US"/>
        </w:rPr>
      </w:pPr>
      <w:r w:rsidRPr="00FB4FA6">
        <w:rPr>
          <w:lang w:val="en-US"/>
        </w:rPr>
        <w:tab/>
      </w:r>
      <w:r w:rsidRPr="0000505C">
        <w:rPr>
          <w:rStyle w:val="FootnoteReference"/>
        </w:rPr>
        <w:footnoteRef/>
      </w:r>
      <w:r w:rsidRPr="00FB4FA6">
        <w:rPr>
          <w:lang w:val="en-US"/>
        </w:rPr>
        <w:tab/>
        <w:t xml:space="preserve">Address is given as No 3 Main Road, No 512/514, Pyin Ma Pin North Quarter, Mingalardon Township, </w:t>
      </w:r>
      <w:proofErr w:type="gramStart"/>
      <w:r w:rsidRPr="00FB4FA6">
        <w:rPr>
          <w:lang w:val="en-US"/>
        </w:rPr>
        <w:t>Yangon</w:t>
      </w:r>
      <w:proofErr w:type="gramEnd"/>
      <w:r w:rsidRPr="00FB4FA6">
        <w:rPr>
          <w:lang w:val="en-US"/>
        </w:rPr>
        <w:t xml:space="preserve">, </w:t>
      </w:r>
      <w:r w:rsidRPr="006D1F11">
        <w:rPr>
          <w:lang w:val="en-US"/>
        </w:rPr>
        <w:t>Myanmar</w:t>
      </w:r>
      <w:r w:rsidRPr="00FB4FA6">
        <w:rPr>
          <w:lang w:val="en-US"/>
        </w:rPr>
        <w:t xml:space="preserve"> 11021.</w:t>
      </w:r>
    </w:p>
  </w:footnote>
  <w:footnote w:id="614">
    <w:p w14:paraId="61FB5ADB" w14:textId="1A60FFE7" w:rsidR="00646395" w:rsidRPr="006D1F11" w:rsidRDefault="00646395" w:rsidP="004A769F">
      <w:pPr>
        <w:pStyle w:val="FootnoteText"/>
        <w:rPr>
          <w:lang w:val="en-US"/>
        </w:rPr>
      </w:pPr>
      <w:r w:rsidRPr="00FB4FA6">
        <w:rPr>
          <w:lang w:val="en-US"/>
        </w:rPr>
        <w:tab/>
      </w:r>
      <w:r w:rsidRPr="0000505C">
        <w:rPr>
          <w:rStyle w:val="FootnoteReference"/>
        </w:rPr>
        <w:footnoteRef/>
      </w:r>
      <w:r w:rsidRPr="00FB4FA6">
        <w:rPr>
          <w:lang w:val="en-US"/>
        </w:rPr>
        <w:tab/>
        <w:t xml:space="preserve">“COST OF DOING BUSINESS IN MYANMAR – SURVEY REPORT 2018,” Directorate of Investment and </w:t>
      </w:r>
      <w:r w:rsidRPr="006D1F11">
        <w:rPr>
          <w:lang w:val="en-US"/>
        </w:rPr>
        <w:t>Company</w:t>
      </w:r>
      <w:r w:rsidRPr="00FB4FA6">
        <w:rPr>
          <w:lang w:val="en-US"/>
        </w:rPr>
        <w:t xml:space="preserve"> Administration (https://www.dica.gov.mm/en/news/cost-doing-business-myanmar-survey-report-2018).</w:t>
      </w:r>
    </w:p>
  </w:footnote>
  <w:footnote w:id="615">
    <w:p w14:paraId="02D95ED3" w14:textId="1DD68B68" w:rsidR="00646395" w:rsidRPr="00941FBF" w:rsidRDefault="00646395" w:rsidP="004A769F">
      <w:pPr>
        <w:pStyle w:val="FootnoteText"/>
      </w:pPr>
      <w:r w:rsidRPr="00FB4FA6">
        <w:rPr>
          <w:lang w:val="en-US"/>
        </w:rPr>
        <w:tab/>
      </w:r>
      <w:r w:rsidRPr="0000505C">
        <w:rPr>
          <w:rStyle w:val="FootnoteReference"/>
        </w:rPr>
        <w:footnoteRef/>
      </w:r>
      <w:r w:rsidRPr="00941FBF">
        <w:tab/>
        <w:t>Yutong (https://en.yutong.com/).</w:t>
      </w:r>
    </w:p>
  </w:footnote>
  <w:footnote w:id="616">
    <w:p w14:paraId="68178144" w14:textId="2E428C9E" w:rsidR="00646395" w:rsidRPr="006D1F11" w:rsidRDefault="00646395" w:rsidP="004A769F">
      <w:pPr>
        <w:pStyle w:val="FootnoteText"/>
        <w:rPr>
          <w:lang w:val="en-US"/>
        </w:rPr>
      </w:pPr>
      <w:r w:rsidRPr="00941FBF">
        <w:tab/>
      </w:r>
      <w:r w:rsidRPr="0000505C">
        <w:rPr>
          <w:rStyle w:val="FootnoteReference"/>
        </w:rPr>
        <w:footnoteRef/>
      </w:r>
      <w:r w:rsidRPr="00FB4FA6">
        <w:rPr>
          <w:lang w:val="en-US"/>
        </w:rPr>
        <w:tab/>
      </w:r>
      <w:r w:rsidRPr="00FB4FA6">
        <w:rPr>
          <w:color w:val="000000" w:themeColor="text1"/>
          <w:lang w:val="en-US"/>
        </w:rPr>
        <w:t>Inndagaw</w:t>
      </w:r>
      <w:r w:rsidRPr="00FB4FA6">
        <w:rPr>
          <w:lang w:val="en-US"/>
        </w:rPr>
        <w:t xml:space="preserve"> Industrial Complex (https://www.facebook.com/Inndagaw-Industrial-Complex-473426443007260/).</w:t>
      </w:r>
    </w:p>
  </w:footnote>
  <w:footnote w:id="617">
    <w:p w14:paraId="68C70BE2" w14:textId="178CB942" w:rsidR="00646395" w:rsidRPr="006D1F11" w:rsidRDefault="00646395" w:rsidP="004A769F">
      <w:pPr>
        <w:pStyle w:val="FootnoteText"/>
        <w:rPr>
          <w:lang w:val="en-US"/>
        </w:rPr>
      </w:pPr>
      <w:r w:rsidRPr="00FB4FA6">
        <w:rPr>
          <w:lang w:val="en-US"/>
        </w:rPr>
        <w:tab/>
      </w:r>
      <w:r w:rsidRPr="0000505C">
        <w:rPr>
          <w:rStyle w:val="FootnoteReference"/>
        </w:rPr>
        <w:footnoteRef/>
      </w:r>
      <w:r w:rsidRPr="00FB4FA6">
        <w:rPr>
          <w:lang w:val="en-US"/>
        </w:rPr>
        <w:tab/>
      </w:r>
      <w:r w:rsidRPr="006D1F11">
        <w:rPr>
          <w:lang w:val="en-US"/>
        </w:rPr>
        <w:t>MI-001</w:t>
      </w:r>
      <w:r>
        <w:rPr>
          <w:lang w:val="en-US"/>
        </w:rPr>
        <w:t>.</w:t>
      </w:r>
    </w:p>
  </w:footnote>
  <w:footnote w:id="618">
    <w:p w14:paraId="6337A493" w14:textId="43A8BC50"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These lists are not intended to be either exhaustive or authoritative, and are based on open-source and official Government of Myanmar information.</w:t>
      </w:r>
    </w:p>
  </w:footnote>
  <w:footnote w:id="619">
    <w:p w14:paraId="24B26A72" w14:textId="692DB50C" w:rsidR="00646395" w:rsidRPr="00941FBF" w:rsidRDefault="00646395" w:rsidP="004A769F">
      <w:pPr>
        <w:pStyle w:val="FootnoteText"/>
        <w:rPr>
          <w:color w:val="636363"/>
          <w:lang w:eastAsia="en-GB"/>
        </w:rPr>
      </w:pPr>
      <w:r w:rsidRPr="00FB4FA6">
        <w:rPr>
          <w:lang w:val="en-US"/>
        </w:rPr>
        <w:tab/>
      </w:r>
      <w:r w:rsidRPr="0000505C">
        <w:rPr>
          <w:rStyle w:val="FootnoteReference"/>
        </w:rPr>
        <w:footnoteRef/>
      </w:r>
      <w:r w:rsidRPr="00941FBF">
        <w:tab/>
        <w:t>“Le JF-17 « Thunder » entre en service au Myanmar,” Avia News, 11 November 2018 (</w:t>
      </w:r>
      <w:hyperlink r:id="rId274" w:history="1">
        <w:r w:rsidRPr="00941FBF">
          <w:t>http://psk.blog.24heures.ch/archive/2018/11/03/le-jf-17-thunder-entre-en-service-au-myanmar-866464.html</w:t>
        </w:r>
      </w:hyperlink>
      <w:r w:rsidRPr="00941FBF">
        <w:t>)</w:t>
      </w:r>
    </w:p>
  </w:footnote>
  <w:footnote w:id="620">
    <w:p w14:paraId="03BF2830" w14:textId="4E3AED85" w:rsidR="00646395" w:rsidRPr="00FB4FA6" w:rsidRDefault="00646395" w:rsidP="004A769F">
      <w:pPr>
        <w:pStyle w:val="FootnoteText"/>
        <w:rPr>
          <w:color w:val="212121"/>
          <w:spacing w:val="-10"/>
          <w:lang w:val="en-US" w:eastAsia="en-GB"/>
        </w:rPr>
      </w:pPr>
      <w:r w:rsidRPr="00941FBF">
        <w:tab/>
      </w:r>
      <w:r w:rsidRPr="0000505C">
        <w:rPr>
          <w:rStyle w:val="FootnoteReference"/>
        </w:rPr>
        <w:footnoteRef/>
      </w:r>
      <w:r w:rsidRPr="00FB4FA6">
        <w:rPr>
          <w:lang w:val="en-US"/>
        </w:rPr>
        <w:tab/>
        <w:t>“Myanmar looks to buy Chinese SY-400 ballistic missile systems,” Defense Blog Online Military Magazine, 5 May 2017 (</w:t>
      </w:r>
      <w:hyperlink r:id="rId275" w:history="1">
        <w:r w:rsidRPr="00FB4FA6">
          <w:rPr>
            <w:rStyle w:val="Hyperlink"/>
            <w:szCs w:val="18"/>
            <w:lang w:val="en-US"/>
          </w:rPr>
          <w:t>https://defence-blog.com/news/myanmar-looks-to-buy-chinese-sy-400-ballistic-missile-systems.html</w:t>
        </w:r>
      </w:hyperlink>
      <w:r w:rsidRPr="00FB4FA6">
        <w:rPr>
          <w:rStyle w:val="Hyperlink"/>
          <w:szCs w:val="18"/>
          <w:lang w:val="en-US"/>
        </w:rPr>
        <w:t>)</w:t>
      </w:r>
    </w:p>
  </w:footnote>
  <w:footnote w:id="621">
    <w:p w14:paraId="4E2826F5" w14:textId="2537B638" w:rsidR="00646395" w:rsidRPr="00FB4FA6" w:rsidRDefault="00646395" w:rsidP="004A769F">
      <w:pPr>
        <w:pStyle w:val="FootnoteText"/>
        <w:rPr>
          <w:color w:val="000000"/>
          <w:lang w:val="en-US" w:eastAsia="en-GB"/>
        </w:rPr>
      </w:pPr>
      <w:r w:rsidRPr="00FB4FA6">
        <w:rPr>
          <w:lang w:val="en-US"/>
        </w:rPr>
        <w:tab/>
      </w:r>
      <w:r w:rsidRPr="0000505C">
        <w:rPr>
          <w:rStyle w:val="FootnoteReference"/>
        </w:rPr>
        <w:footnoteRef/>
      </w:r>
      <w:r w:rsidRPr="00FB4FA6">
        <w:rPr>
          <w:lang w:val="en-US"/>
        </w:rPr>
        <w:tab/>
        <w:t>“</w:t>
      </w:r>
      <w:r w:rsidRPr="00FB4FA6">
        <w:rPr>
          <w:color w:val="000000"/>
          <w:lang w:val="en-US"/>
        </w:rPr>
        <w:t xml:space="preserve">Chinese drone factory in Saudi Arabia first in Middle </w:t>
      </w:r>
      <w:proofErr w:type="gramStart"/>
      <w:r w:rsidRPr="00FB4FA6">
        <w:rPr>
          <w:color w:val="000000"/>
          <w:lang w:val="en-US"/>
        </w:rPr>
        <w:t>East</w:t>
      </w:r>
      <w:proofErr w:type="gramEnd"/>
      <w:r w:rsidRPr="00FB4FA6">
        <w:rPr>
          <w:color w:val="000000"/>
          <w:lang w:val="en-US"/>
        </w:rPr>
        <w:t>,” South China Morning Post, 26 March 2017 (</w:t>
      </w:r>
      <w:r w:rsidRPr="00FB4FA6">
        <w:rPr>
          <w:lang w:val="en-US"/>
        </w:rPr>
        <w:t>https://www.scmp.com/news/china/diplomacy-defence/article/2081869/chinese-drone-factory-saudi-arabia-first-middle-east).</w:t>
      </w:r>
    </w:p>
  </w:footnote>
  <w:footnote w:id="622">
    <w:p w14:paraId="32591F32" w14:textId="44230EF4" w:rsidR="00646395" w:rsidRPr="00FB4FA6" w:rsidRDefault="00646395" w:rsidP="004A769F">
      <w:pPr>
        <w:pStyle w:val="FootnoteText"/>
        <w:rPr>
          <w:color w:val="212121"/>
          <w:spacing w:val="-10"/>
          <w:lang w:val="en-US" w:eastAsia="en-GB"/>
        </w:rPr>
      </w:pPr>
      <w:r w:rsidRPr="00FB4FA6">
        <w:rPr>
          <w:lang w:val="en-US"/>
        </w:rPr>
        <w:tab/>
      </w:r>
      <w:r w:rsidRPr="0000505C">
        <w:rPr>
          <w:rStyle w:val="FootnoteReference"/>
        </w:rPr>
        <w:footnoteRef/>
      </w:r>
      <w:r w:rsidRPr="00FB4FA6">
        <w:rPr>
          <w:lang w:val="en-US"/>
        </w:rPr>
        <w:tab/>
        <w:t>“</w:t>
      </w:r>
      <w:r w:rsidRPr="00FB4FA6">
        <w:rPr>
          <w:color w:val="000000"/>
          <w:lang w:val="en-US"/>
        </w:rPr>
        <w:t>Myanmar to buy new Chinese Y-9E transport aircraft,” Defense Blog Online Military Magazine, 28 November 2016 (https</w:t>
      </w:r>
      <w:r w:rsidRPr="00FB4FA6">
        <w:rPr>
          <w:lang w:val="en-US"/>
        </w:rPr>
        <w:t>://defence-blog.com/news/myanmar-to-buy-new-chinese-y-9e-transport-aircraft.html)</w:t>
      </w:r>
    </w:p>
  </w:footnote>
  <w:footnote w:id="623">
    <w:p w14:paraId="200E8820" w14:textId="7C424627"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 xml:space="preserve">SIPRI Database extract of transfers of major weapons: deals with deliveries or orders made for 2016 to 2018, </w:t>
      </w:r>
      <w:r w:rsidRPr="00FB4FA6">
        <w:rPr>
          <w:lang w:val="en-US"/>
        </w:rPr>
        <w:t>SIPRI</w:t>
      </w:r>
      <w:r w:rsidRPr="00FB4FA6">
        <w:rPr>
          <w:color w:val="000000" w:themeColor="text1"/>
          <w:lang w:val="en-US"/>
        </w:rPr>
        <w:t xml:space="preserve"> Arms Transfers Database, Stockholm International Peace Research Institute.</w:t>
      </w:r>
    </w:p>
  </w:footnote>
  <w:footnote w:id="624">
    <w:p w14:paraId="6888E7A0" w14:textId="344388A2"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 xml:space="preserve">SIPRI Database extract of transfers of major weapons: deals with deliveries or orders made for 2016 to 2018, SIPRI Arms </w:t>
      </w:r>
      <w:r w:rsidRPr="00FB4FA6">
        <w:rPr>
          <w:lang w:val="en-US"/>
        </w:rPr>
        <w:t>Transfers</w:t>
      </w:r>
      <w:r w:rsidRPr="00FB4FA6">
        <w:rPr>
          <w:color w:val="000000" w:themeColor="text1"/>
          <w:lang w:val="en-US"/>
        </w:rPr>
        <w:t xml:space="preserve"> Database, Stockholm International Peace Research Institute.</w:t>
      </w:r>
    </w:p>
  </w:footnote>
  <w:footnote w:id="625">
    <w:p w14:paraId="6E431785" w14:textId="4633112A" w:rsidR="00646395" w:rsidRPr="006D1F11" w:rsidRDefault="00646395" w:rsidP="004A769F">
      <w:pPr>
        <w:pStyle w:val="FootnoteText"/>
        <w:rPr>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Andrew Selth, “Myanmar: pariah status no bar to defence modernisation,” The Lowy Institute (</w:t>
      </w:r>
      <w:hyperlink r:id="rId276" w:history="1">
        <w:r w:rsidRPr="00FB4FA6">
          <w:rPr>
            <w:rStyle w:val="Hyperlink"/>
            <w:color w:val="000000" w:themeColor="text1"/>
            <w:szCs w:val="18"/>
            <w:lang w:val="en-US"/>
          </w:rPr>
          <w:t>https://www.lowyinstitute.org/the-interpreter/myanmar-pariah-status-no-bar-defence-modernisation</w:t>
        </w:r>
      </w:hyperlink>
      <w:r w:rsidRPr="00FB4FA6">
        <w:rPr>
          <w:color w:val="000000" w:themeColor="text1"/>
          <w:lang w:val="en-US"/>
        </w:rPr>
        <w:t>).</w:t>
      </w:r>
    </w:p>
  </w:footnote>
  <w:footnote w:id="626">
    <w:p w14:paraId="1EEA4088" w14:textId="603C561B"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 xml:space="preserve">Digital record 2185. </w:t>
      </w:r>
    </w:p>
  </w:footnote>
  <w:footnote w:id="627">
    <w:p w14:paraId="564BB44A" w14:textId="3BE2B2B5" w:rsidR="00646395" w:rsidRPr="00FB4FA6" w:rsidRDefault="00646395" w:rsidP="004A769F">
      <w:pPr>
        <w:pStyle w:val="FootnoteText"/>
        <w:rPr>
          <w:color w:val="222222"/>
          <w:spacing w:val="-5"/>
          <w:lang w:val="en-US" w:eastAsia="en-GB"/>
        </w:rPr>
      </w:pPr>
      <w:r w:rsidRPr="00FB4FA6">
        <w:rPr>
          <w:lang w:val="en-US"/>
        </w:rPr>
        <w:tab/>
      </w:r>
      <w:r w:rsidRPr="0000505C">
        <w:rPr>
          <w:rStyle w:val="FootnoteReference"/>
        </w:rPr>
        <w:footnoteRef/>
      </w:r>
      <w:r w:rsidRPr="00FB4FA6">
        <w:rPr>
          <w:lang w:val="en-US"/>
        </w:rPr>
        <w:tab/>
        <w:t xml:space="preserve">“Filipino handguns triggering into </w:t>
      </w:r>
      <w:r w:rsidRPr="00FB4FA6">
        <w:rPr>
          <w:rStyle w:val="Hyperlink"/>
          <w:color w:val="000000" w:themeColor="text1"/>
          <w:szCs w:val="18"/>
          <w:lang w:val="en-US"/>
        </w:rPr>
        <w:t>Myanmar</w:t>
      </w:r>
      <w:r w:rsidRPr="00FB4FA6">
        <w:rPr>
          <w:lang w:val="en-US"/>
        </w:rPr>
        <w:t>,” Southasian Monitor, 9 November 2018 (</w:t>
      </w:r>
      <w:hyperlink r:id="rId277" w:history="1">
        <w:r w:rsidRPr="00FB4FA6">
          <w:rPr>
            <w:rStyle w:val="Hyperlink"/>
            <w:color w:val="000000" w:themeColor="text1"/>
            <w:szCs w:val="18"/>
            <w:lang w:val="en-US"/>
          </w:rPr>
          <w:t>http</w:t>
        </w:r>
        <w:r w:rsidRPr="00FB4FA6">
          <w:rPr>
            <w:rStyle w:val="Hyperlink"/>
            <w:szCs w:val="18"/>
            <w:lang w:val="en-US"/>
          </w:rPr>
          <w:t>://southasianmonitor.com/2018/11/09/filipino-handguns-triggering-into-myanmar/</w:t>
        </w:r>
      </w:hyperlink>
      <w:r w:rsidRPr="00FB4FA6">
        <w:rPr>
          <w:rStyle w:val="Hyperlink"/>
          <w:szCs w:val="18"/>
          <w:lang w:val="en-US"/>
        </w:rPr>
        <w:t>)</w:t>
      </w:r>
      <w:r w:rsidRPr="00FB4FA6">
        <w:rPr>
          <w:lang w:val="en-US"/>
        </w:rPr>
        <w:t xml:space="preserve"> </w:t>
      </w:r>
    </w:p>
  </w:footnote>
  <w:footnote w:id="628">
    <w:p w14:paraId="315064C2" w14:textId="3D8CA83A"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Andrew Selth, “Myanmar: pariah status no bar to defence modernisation,” The Lowy Institute (</w:t>
      </w:r>
      <w:hyperlink r:id="rId278" w:history="1">
        <w:r w:rsidRPr="00FB4FA6">
          <w:rPr>
            <w:rStyle w:val="Hyperlink"/>
            <w:color w:val="000000" w:themeColor="text1"/>
            <w:szCs w:val="18"/>
            <w:lang w:val="en-US"/>
          </w:rPr>
          <w:t>https://www.lowyinstitute.org/the-interpreter/myanmar-pariah-status-no-bar-defence-modernisation</w:t>
        </w:r>
      </w:hyperlink>
      <w:r w:rsidRPr="00FB4FA6">
        <w:rPr>
          <w:lang w:val="en-US"/>
        </w:rPr>
        <w:t>)</w:t>
      </w:r>
    </w:p>
  </w:footnote>
  <w:footnote w:id="629">
    <w:p w14:paraId="74363333" w14:textId="60A0C707"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Andrew Selth, “Myanmar: pariah status no bar to defence modernisation,” The Lowy Institute (</w:t>
      </w:r>
      <w:hyperlink r:id="rId279" w:history="1">
        <w:r w:rsidRPr="00FB4FA6">
          <w:rPr>
            <w:rStyle w:val="Hyperlink"/>
            <w:color w:val="000000" w:themeColor="text1"/>
            <w:szCs w:val="18"/>
            <w:lang w:val="en-US"/>
          </w:rPr>
          <w:t>https://www.lowyinstitute.org/the-interpreter/myanmar-pariah-status-no-bar-defence-modernisation</w:t>
        </w:r>
      </w:hyperlink>
      <w:r w:rsidRPr="00FB4FA6">
        <w:rPr>
          <w:lang w:val="en-US"/>
        </w:rPr>
        <w:t>)</w:t>
      </w:r>
    </w:p>
  </w:footnote>
  <w:footnote w:id="630">
    <w:p w14:paraId="5E572BBA" w14:textId="4CEF4753" w:rsidR="00646395" w:rsidRPr="00FB4FA6" w:rsidRDefault="00646395" w:rsidP="004A769F">
      <w:pPr>
        <w:pStyle w:val="FootnoteText"/>
        <w:rPr>
          <w:color w:val="0083B9"/>
          <w:lang w:val="en-US" w:eastAsia="en-GB"/>
        </w:rPr>
      </w:pPr>
      <w:r w:rsidRPr="00FB4FA6">
        <w:rPr>
          <w:lang w:val="en-US"/>
        </w:rPr>
        <w:tab/>
      </w:r>
      <w:r w:rsidRPr="0000505C">
        <w:rPr>
          <w:rStyle w:val="FootnoteReference"/>
        </w:rPr>
        <w:footnoteRef/>
      </w:r>
      <w:r w:rsidRPr="00FB4FA6">
        <w:rPr>
          <w:lang w:val="en-US"/>
        </w:rPr>
        <w:tab/>
        <w:t>“</w:t>
      </w:r>
      <w:r w:rsidRPr="00FB4FA6">
        <w:rPr>
          <w:rStyle w:val="Hyperlink"/>
          <w:color w:val="000000" w:themeColor="text1"/>
          <w:szCs w:val="18"/>
          <w:lang w:val="en-US"/>
        </w:rPr>
        <w:t>Senior General visits Irkutsk Aviation Plant, Irkutsk town,” Global New Light of Myanmar, 23</w:t>
      </w:r>
      <w:r w:rsidRPr="00FB4FA6">
        <w:rPr>
          <w:lang w:val="en-US"/>
        </w:rPr>
        <w:t xml:space="preserve"> April 2019 (</w:t>
      </w:r>
      <w:hyperlink r:id="rId280" w:history="1">
        <w:r w:rsidRPr="00FB4FA6">
          <w:rPr>
            <w:rStyle w:val="Hyperlink"/>
            <w:szCs w:val="18"/>
            <w:lang w:val="en-US"/>
          </w:rPr>
          <w:t>http://www.globalnewlightofmyanmar.com/senior-general-visits-irkutsk-aviation-plant-irkutsk-town/</w:t>
        </w:r>
      </w:hyperlink>
      <w:r w:rsidRPr="00FB4FA6">
        <w:rPr>
          <w:lang w:val="en-US"/>
        </w:rPr>
        <w:t>)</w:t>
      </w:r>
    </w:p>
  </w:footnote>
  <w:footnote w:id="631">
    <w:p w14:paraId="513576AE" w14:textId="369697A7"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w:t>
      </w:r>
      <w:r w:rsidRPr="00FB4FA6">
        <w:rPr>
          <w:rStyle w:val="Hyperlink"/>
          <w:color w:val="000000" w:themeColor="text1"/>
          <w:szCs w:val="18"/>
          <w:lang w:val="en-US"/>
        </w:rPr>
        <w:t>Russia to sell six fighter jets to Myanmar,”</w:t>
      </w:r>
      <w:r w:rsidRPr="00FB4FA6">
        <w:rPr>
          <w:b/>
          <w:bCs/>
          <w:color w:val="000000"/>
          <w:shd w:val="clear" w:color="auto" w:fill="FFFFFF"/>
          <w:lang w:val="en-US"/>
        </w:rPr>
        <w:t xml:space="preserve"> </w:t>
      </w:r>
      <w:r w:rsidRPr="00FB4FA6">
        <w:rPr>
          <w:lang w:val="en-US"/>
        </w:rPr>
        <w:t>Myanmar Times, 23 January 2018 (</w:t>
      </w:r>
      <w:hyperlink r:id="rId281" w:history="1">
        <w:r w:rsidRPr="00FB4FA6">
          <w:rPr>
            <w:rStyle w:val="Hyperlink"/>
            <w:szCs w:val="18"/>
            <w:lang w:val="en-US"/>
          </w:rPr>
          <w:t>https://www.</w:t>
        </w:r>
        <w:r w:rsidRPr="00FB4FA6">
          <w:rPr>
            <w:rStyle w:val="Hyperlink"/>
            <w:color w:val="000000" w:themeColor="text1"/>
            <w:szCs w:val="18"/>
            <w:lang w:val="en-US"/>
          </w:rPr>
          <w:t>mmtimes</w:t>
        </w:r>
        <w:r w:rsidRPr="00FB4FA6">
          <w:rPr>
            <w:rStyle w:val="Hyperlink"/>
            <w:szCs w:val="18"/>
            <w:lang w:val="en-US"/>
          </w:rPr>
          <w:t>.com/news/russia-sell-six-fighter-jets-myanmar.html</w:t>
        </w:r>
      </w:hyperlink>
      <w:r w:rsidRPr="00FB4FA6">
        <w:rPr>
          <w:rStyle w:val="Hyperlink"/>
          <w:szCs w:val="18"/>
          <w:lang w:val="en-US"/>
        </w:rPr>
        <w:t>)</w:t>
      </w:r>
    </w:p>
  </w:footnote>
  <w:footnote w:id="632">
    <w:p w14:paraId="0B16D193" w14:textId="2B2BC609"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Moe Myint, “Russia Building Six Advanced Fighter Jets for Myanmar Military,” 25 April 2019 (</w:t>
      </w:r>
      <w:hyperlink r:id="rId282" w:history="1">
        <w:r w:rsidRPr="00FB4FA6">
          <w:rPr>
            <w:rStyle w:val="Hyperlink"/>
            <w:szCs w:val="18"/>
            <w:lang w:val="en-US"/>
          </w:rPr>
          <w:t>https://www.irrawaddy.com/news/burma/russia-building-six-advanced-fighter-jets-myanmar-military.html</w:t>
        </w:r>
      </w:hyperlink>
      <w:r w:rsidRPr="00FB4FA6">
        <w:rPr>
          <w:rStyle w:val="Hyperlink"/>
          <w:szCs w:val="18"/>
          <w:lang w:val="en-US"/>
        </w:rPr>
        <w:t>)</w:t>
      </w:r>
    </w:p>
  </w:footnote>
  <w:footnote w:id="633">
    <w:p w14:paraId="05729826" w14:textId="15491DB8"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“Myanmar Interested In MI-17V5 Helicopters,” Defense World, 8 July 2016 (</w:t>
      </w:r>
      <w:hyperlink r:id="rId283" w:anchor=".XO6OUcgzbIU" w:history="1">
        <w:r w:rsidRPr="00FB4FA6">
          <w:rPr>
            <w:lang w:val="en-US"/>
          </w:rPr>
          <w:t>https://www.</w:t>
        </w:r>
        <w:r w:rsidRPr="00FB4FA6">
          <w:rPr>
            <w:rStyle w:val="Hyperlink"/>
            <w:color w:val="000000" w:themeColor="text1"/>
            <w:szCs w:val="18"/>
            <w:lang w:val="en-US"/>
          </w:rPr>
          <w:t>defenseworld</w:t>
        </w:r>
        <w:r w:rsidRPr="00FB4FA6">
          <w:rPr>
            <w:lang w:val="en-US"/>
          </w:rPr>
          <w:t>.net/news/16533/Myanmar_Interested_in_MI_17V5_Helicopters#.XO6OUcgzbIU</w:t>
        </w:r>
      </w:hyperlink>
      <w:r w:rsidRPr="00FB4FA6">
        <w:rPr>
          <w:lang w:val="en-US"/>
        </w:rPr>
        <w:t xml:space="preserve">) </w:t>
      </w:r>
    </w:p>
  </w:footnote>
  <w:footnote w:id="634">
    <w:p w14:paraId="18438F92" w14:textId="61148238" w:rsidR="00646395" w:rsidRPr="00FB4FA6" w:rsidRDefault="00646395" w:rsidP="004A769F">
      <w:pPr>
        <w:pStyle w:val="FootnoteText"/>
        <w:rPr>
          <w:rStyle w:val="Hyperlink"/>
          <w:szCs w:val="18"/>
          <w:lang w:val="en-US"/>
        </w:rPr>
      </w:pPr>
      <w:r w:rsidRPr="00FB4FA6">
        <w:rPr>
          <w:lang w:val="en-US"/>
        </w:rPr>
        <w:tab/>
      </w:r>
      <w:r w:rsidRPr="0000505C">
        <w:rPr>
          <w:rStyle w:val="FootnoteReference"/>
        </w:rPr>
        <w:footnoteRef/>
      </w:r>
      <w:r w:rsidRPr="00FB4FA6">
        <w:rPr>
          <w:lang w:val="en-US"/>
        </w:rPr>
        <w:tab/>
      </w:r>
      <w:r w:rsidRPr="00FB4FA6">
        <w:rPr>
          <w:rStyle w:val="Hyperlink"/>
          <w:szCs w:val="18"/>
          <w:lang w:val="en-US"/>
        </w:rPr>
        <w:t>“LIMA 2017: Myanmar is the latest Yak-130 export customer,” Rostec, 23 March 2017 (</w:t>
      </w:r>
      <w:hyperlink r:id="rId284" w:history="1">
        <w:r w:rsidRPr="00FB4FA6">
          <w:rPr>
            <w:rStyle w:val="Hyperlink"/>
            <w:szCs w:val="18"/>
            <w:lang w:val="en-US"/>
          </w:rPr>
          <w:t>https://rostec.ru/en/news/4520081/</w:t>
        </w:r>
      </w:hyperlink>
      <w:r w:rsidRPr="00FB4FA6">
        <w:rPr>
          <w:rStyle w:val="Hyperlink"/>
          <w:szCs w:val="18"/>
          <w:lang w:val="en-US"/>
        </w:rPr>
        <w:t>)</w:t>
      </w:r>
    </w:p>
  </w:footnote>
  <w:footnote w:id="635">
    <w:p w14:paraId="72E79C7E" w14:textId="08ADDBA2"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“Ukrainian Firm will Reportedly Help Tatmadaw Build Plant for Military Equipment,” The Irrawaddy, 7 March 2019 (</w:t>
      </w:r>
      <w:hyperlink r:id="rId285" w:history="1">
        <w:r w:rsidRPr="00FB4FA6">
          <w:rPr>
            <w:rStyle w:val="Hyperlink"/>
            <w:szCs w:val="18"/>
            <w:lang w:val="en-US"/>
          </w:rPr>
          <w:t>https://www.irrawaddy.com/news/burma/ukrainian-firm-will-reportedly-help-tatmadaw-build-plant-military-</w:t>
        </w:r>
        <w:r w:rsidRPr="00FB4FA6">
          <w:rPr>
            <w:lang w:val="en-US"/>
          </w:rPr>
          <w:t>equipment</w:t>
        </w:r>
        <w:r w:rsidRPr="00FB4FA6">
          <w:rPr>
            <w:rStyle w:val="Hyperlink"/>
            <w:szCs w:val="18"/>
            <w:lang w:val="en-US"/>
          </w:rPr>
          <w:t>.html</w:t>
        </w:r>
      </w:hyperlink>
      <w:r w:rsidRPr="00FB4FA6">
        <w:rPr>
          <w:rStyle w:val="Hyperlink"/>
          <w:szCs w:val="18"/>
          <w:lang w:val="en-US"/>
        </w:rPr>
        <w:t>)</w:t>
      </w:r>
    </w:p>
  </w:footnote>
  <w:footnote w:id="636">
    <w:p w14:paraId="3A6B806A" w14:textId="25D649F6" w:rsidR="00646395" w:rsidRPr="00FB4FA6" w:rsidRDefault="00646395" w:rsidP="004A769F">
      <w:pPr>
        <w:pStyle w:val="FootnoteText"/>
        <w:rPr>
          <w:color w:val="333333"/>
          <w:lang w:val="en-US" w:eastAsia="en-GB"/>
        </w:rPr>
      </w:pPr>
      <w:r w:rsidRPr="00FB4FA6">
        <w:rPr>
          <w:lang w:val="en-US"/>
        </w:rPr>
        <w:tab/>
      </w:r>
      <w:r w:rsidRPr="0000505C">
        <w:rPr>
          <w:rStyle w:val="FootnoteReference"/>
        </w:rPr>
        <w:footnoteRef/>
      </w:r>
      <w:r w:rsidRPr="00FB4FA6">
        <w:rPr>
          <w:lang w:val="en-US"/>
        </w:rPr>
        <w:tab/>
      </w:r>
      <w:r w:rsidRPr="00FB4FA6">
        <w:rPr>
          <w:rStyle w:val="Hyperlink"/>
          <w:szCs w:val="18"/>
          <w:lang w:val="en-US"/>
        </w:rPr>
        <w:t>“Ukraine to build armoured vehicle assembly plant in Myanmar,” Ukrainian Military Pages, 6 March 2019 (</w:t>
      </w:r>
      <w:hyperlink r:id="rId286" w:history="1">
        <w:r w:rsidRPr="00FB4FA6">
          <w:rPr>
            <w:rStyle w:val="Hyperlink"/>
            <w:szCs w:val="18"/>
            <w:lang w:val="en-US"/>
          </w:rPr>
          <w:t>https://en.ukrmilitary.com/2019/03/ukraine-to-build-plant-in-myanmar.html</w:t>
        </w:r>
      </w:hyperlink>
      <w:r w:rsidRPr="00FB4FA6">
        <w:rPr>
          <w:rStyle w:val="Hyperlink"/>
          <w:szCs w:val="18"/>
          <w:lang w:val="en-US"/>
        </w:rPr>
        <w:t xml:space="preserve">)   </w:t>
      </w:r>
    </w:p>
  </w:footnote>
  <w:footnote w:id="637">
    <w:p w14:paraId="1FF677C9" w14:textId="011B2726"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2018-19 FY Proposed Budget</w:t>
      </w:r>
      <w:r>
        <w:rPr>
          <w:lang w:val="en-US"/>
        </w:rPr>
        <w:t xml:space="preserve"> </w:t>
      </w:r>
      <w:r w:rsidRPr="00FB4FA6">
        <w:rPr>
          <w:lang w:val="en-US"/>
        </w:rPr>
        <w:t>|Defence| Quarter Master General’s Office.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19D5C7" w14:textId="17EF9951" w:rsidR="00646395" w:rsidRPr="00475C04" w:rsidRDefault="00160E58">
    <w:pPr>
      <w:pStyle w:val="Header"/>
    </w:pPr>
    <w:r>
      <w:fldChar w:fldCharType="begin"/>
    </w:r>
    <w:r>
      <w:instrText xml:space="preserve"> TITLE  \* MERGEFORMAT </w:instrText>
    </w:r>
    <w:r>
      <w:fldChar w:fldCharType="separate"/>
    </w:r>
    <w:r w:rsidR="00646395">
      <w:t>A/HRC/42/CRP.3</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5863DC" w14:textId="7807BA5B" w:rsidR="00646395" w:rsidRPr="00475C04" w:rsidRDefault="00160E58" w:rsidP="00475C04">
    <w:pPr>
      <w:pStyle w:val="Header"/>
      <w:jc w:val="right"/>
    </w:pPr>
    <w:r>
      <w:fldChar w:fldCharType="begin"/>
    </w:r>
    <w:r>
      <w:instrText xml:space="preserve"> TITLE  \* MERGEFORMAT </w:instrText>
    </w:r>
    <w:r>
      <w:fldChar w:fldCharType="separate"/>
    </w:r>
    <w:r w:rsidR="00646395">
      <w:t>A/HRC/42/CRP.3</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C205F"/>
    <w:multiLevelType w:val="hybridMultilevel"/>
    <w:tmpl w:val="A00462E4"/>
    <w:lvl w:ilvl="0" w:tplc="C1A4237C">
      <w:start w:val="1"/>
      <w:numFmt w:val="lowerLetter"/>
      <w:lvlText w:val="(%1)"/>
      <w:lvlJc w:val="left"/>
      <w:pPr>
        <w:ind w:left="1854"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554C42"/>
    <w:multiLevelType w:val="hybridMultilevel"/>
    <w:tmpl w:val="7B4EFD9A"/>
    <w:lvl w:ilvl="0" w:tplc="C1A4237C">
      <w:start w:val="1"/>
      <w:numFmt w:val="lowerLetter"/>
      <w:lvlText w:val="(%1)"/>
      <w:lvlJc w:val="left"/>
      <w:pPr>
        <w:ind w:left="1495" w:hanging="360"/>
      </w:pPr>
      <w:rPr>
        <w:rFonts w:hint="default"/>
        <w:sz w:val="20"/>
        <w:szCs w:val="20"/>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2DDC14BC"/>
    <w:multiLevelType w:val="hybridMultilevel"/>
    <w:tmpl w:val="E1340B12"/>
    <w:lvl w:ilvl="0" w:tplc="C1A4237C">
      <w:start w:val="1"/>
      <w:numFmt w:val="lowerLetter"/>
      <w:lvlText w:val="(%1)"/>
      <w:lvlJc w:val="left"/>
      <w:pPr>
        <w:ind w:left="2061" w:hanging="360"/>
      </w:pPr>
      <w:rPr>
        <w:rFonts w:hint="default"/>
        <w:b w:val="0"/>
      </w:rPr>
    </w:lvl>
    <w:lvl w:ilvl="1" w:tplc="08090019" w:tentative="1">
      <w:start w:val="1"/>
      <w:numFmt w:val="lowerLetter"/>
      <w:lvlText w:val="%2."/>
      <w:lvlJc w:val="left"/>
      <w:pPr>
        <w:ind w:left="2781" w:hanging="360"/>
      </w:pPr>
    </w:lvl>
    <w:lvl w:ilvl="2" w:tplc="0809001B" w:tentative="1">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abstractNum w:abstractNumId="5" w15:restartNumberingAfterBreak="0">
    <w:nsid w:val="35E97551"/>
    <w:multiLevelType w:val="hybridMultilevel"/>
    <w:tmpl w:val="9BE2C790"/>
    <w:lvl w:ilvl="0" w:tplc="C1A4237C">
      <w:start w:val="1"/>
      <w:numFmt w:val="lowerLetter"/>
      <w:lvlText w:val="(%1)"/>
      <w:lvlJc w:val="left"/>
      <w:pPr>
        <w:ind w:left="1854"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6412BF1"/>
    <w:multiLevelType w:val="hybridMultilevel"/>
    <w:tmpl w:val="98907074"/>
    <w:lvl w:ilvl="0" w:tplc="C1A4237C">
      <w:start w:val="1"/>
      <w:numFmt w:val="lowerLetter"/>
      <w:lvlText w:val="(%1)"/>
      <w:lvlJc w:val="left"/>
      <w:pPr>
        <w:ind w:left="1854"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91B03D9"/>
    <w:multiLevelType w:val="hybridMultilevel"/>
    <w:tmpl w:val="8F149978"/>
    <w:lvl w:ilvl="0" w:tplc="F2265C3A">
      <w:start w:val="186"/>
      <w:numFmt w:val="decimal"/>
      <w:lvlText w:val="%1."/>
      <w:lvlJc w:val="left"/>
      <w:pPr>
        <w:ind w:left="1854"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174414D"/>
    <w:multiLevelType w:val="hybridMultilevel"/>
    <w:tmpl w:val="A8BEFA02"/>
    <w:lvl w:ilvl="0" w:tplc="C1A4237C">
      <w:start w:val="1"/>
      <w:numFmt w:val="lowerLetter"/>
      <w:lvlText w:val="(%1)"/>
      <w:lvlJc w:val="left"/>
      <w:pPr>
        <w:ind w:left="1854" w:hanging="360"/>
      </w:pPr>
      <w:rPr>
        <w:rFonts w:hint="default"/>
        <w:b w:val="0"/>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9" w15:restartNumberingAfterBreak="0">
    <w:nsid w:val="50BD31B5"/>
    <w:multiLevelType w:val="hybridMultilevel"/>
    <w:tmpl w:val="1B1A3E0E"/>
    <w:lvl w:ilvl="0" w:tplc="1352ADF4">
      <w:start w:val="15"/>
      <w:numFmt w:val="decimal"/>
      <w:lvlText w:val="%1."/>
      <w:lvlJc w:val="left"/>
      <w:pPr>
        <w:ind w:left="1494"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2D7407A"/>
    <w:multiLevelType w:val="hybridMultilevel"/>
    <w:tmpl w:val="A364E214"/>
    <w:lvl w:ilvl="0" w:tplc="D75C72D2">
      <w:start w:val="1"/>
      <w:numFmt w:val="decimal"/>
      <w:lvlText w:val="%1."/>
      <w:lvlJc w:val="left"/>
      <w:pPr>
        <w:ind w:left="1854" w:hanging="360"/>
      </w:pPr>
      <w:rPr>
        <w:b w:val="0"/>
      </w:rPr>
    </w:lvl>
    <w:lvl w:ilvl="1" w:tplc="C1A4237C">
      <w:start w:val="1"/>
      <w:numFmt w:val="lowerLetter"/>
      <w:lvlText w:val="(%2)"/>
      <w:lvlJc w:val="left"/>
      <w:pPr>
        <w:ind w:left="2574" w:hanging="360"/>
      </w:pPr>
      <w:rPr>
        <w:rFonts w:hint="default"/>
      </w:r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1" w15:restartNumberingAfterBreak="0">
    <w:nsid w:val="532A3B17"/>
    <w:multiLevelType w:val="hybridMultilevel"/>
    <w:tmpl w:val="3F66C0E2"/>
    <w:lvl w:ilvl="0" w:tplc="6C4872D4">
      <w:start w:val="14"/>
      <w:numFmt w:val="decimal"/>
      <w:lvlText w:val="%1."/>
      <w:lvlJc w:val="left"/>
      <w:pPr>
        <w:ind w:left="1854"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05B557C"/>
    <w:multiLevelType w:val="hybridMultilevel"/>
    <w:tmpl w:val="55A8A5F8"/>
    <w:lvl w:ilvl="0" w:tplc="24401BEA">
      <w:start w:val="1"/>
      <w:numFmt w:val="lowerRoman"/>
      <w:lvlText w:val="(%1)"/>
      <w:lvlJc w:val="right"/>
      <w:pPr>
        <w:ind w:left="2061" w:hanging="360"/>
      </w:pPr>
      <w:rPr>
        <w:rFonts w:hint="default"/>
        <w:b/>
      </w:rPr>
    </w:lvl>
    <w:lvl w:ilvl="1" w:tplc="08090019" w:tentative="1">
      <w:start w:val="1"/>
      <w:numFmt w:val="lowerLetter"/>
      <w:lvlText w:val="%2."/>
      <w:lvlJc w:val="left"/>
      <w:pPr>
        <w:ind w:left="2781" w:hanging="360"/>
      </w:pPr>
    </w:lvl>
    <w:lvl w:ilvl="2" w:tplc="0809001B" w:tentative="1">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abstractNum w:abstractNumId="13"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D4F3D58"/>
    <w:multiLevelType w:val="hybridMultilevel"/>
    <w:tmpl w:val="2DE05BFA"/>
    <w:lvl w:ilvl="0" w:tplc="475CE1F6">
      <w:start w:val="1"/>
      <w:numFmt w:val="upperRoman"/>
      <w:lvlText w:val="%1."/>
      <w:lvlJc w:val="left"/>
      <w:pPr>
        <w:ind w:left="1395" w:hanging="720"/>
      </w:pPr>
      <w:rPr>
        <w:rFonts w:hint="default"/>
      </w:rPr>
    </w:lvl>
    <w:lvl w:ilvl="1" w:tplc="08090019" w:tentative="1">
      <w:start w:val="1"/>
      <w:numFmt w:val="lowerLetter"/>
      <w:lvlText w:val="%2."/>
      <w:lvlJc w:val="left"/>
      <w:pPr>
        <w:ind w:left="1755" w:hanging="360"/>
      </w:pPr>
    </w:lvl>
    <w:lvl w:ilvl="2" w:tplc="0809001B" w:tentative="1">
      <w:start w:val="1"/>
      <w:numFmt w:val="lowerRoman"/>
      <w:lvlText w:val="%3."/>
      <w:lvlJc w:val="right"/>
      <w:pPr>
        <w:ind w:left="2475" w:hanging="180"/>
      </w:pPr>
    </w:lvl>
    <w:lvl w:ilvl="3" w:tplc="0809000F" w:tentative="1">
      <w:start w:val="1"/>
      <w:numFmt w:val="decimal"/>
      <w:lvlText w:val="%4."/>
      <w:lvlJc w:val="left"/>
      <w:pPr>
        <w:ind w:left="3195" w:hanging="360"/>
      </w:pPr>
    </w:lvl>
    <w:lvl w:ilvl="4" w:tplc="08090019" w:tentative="1">
      <w:start w:val="1"/>
      <w:numFmt w:val="lowerLetter"/>
      <w:lvlText w:val="%5."/>
      <w:lvlJc w:val="left"/>
      <w:pPr>
        <w:ind w:left="3915" w:hanging="360"/>
      </w:pPr>
    </w:lvl>
    <w:lvl w:ilvl="5" w:tplc="0809001B" w:tentative="1">
      <w:start w:val="1"/>
      <w:numFmt w:val="lowerRoman"/>
      <w:lvlText w:val="%6."/>
      <w:lvlJc w:val="right"/>
      <w:pPr>
        <w:ind w:left="4635" w:hanging="180"/>
      </w:pPr>
    </w:lvl>
    <w:lvl w:ilvl="6" w:tplc="0809000F" w:tentative="1">
      <w:start w:val="1"/>
      <w:numFmt w:val="decimal"/>
      <w:lvlText w:val="%7."/>
      <w:lvlJc w:val="left"/>
      <w:pPr>
        <w:ind w:left="5355" w:hanging="360"/>
      </w:pPr>
    </w:lvl>
    <w:lvl w:ilvl="7" w:tplc="08090019" w:tentative="1">
      <w:start w:val="1"/>
      <w:numFmt w:val="lowerLetter"/>
      <w:lvlText w:val="%8."/>
      <w:lvlJc w:val="left"/>
      <w:pPr>
        <w:ind w:left="6075" w:hanging="360"/>
      </w:pPr>
    </w:lvl>
    <w:lvl w:ilvl="8" w:tplc="0809001B" w:tentative="1">
      <w:start w:val="1"/>
      <w:numFmt w:val="lowerRoman"/>
      <w:lvlText w:val="%9."/>
      <w:lvlJc w:val="right"/>
      <w:pPr>
        <w:ind w:left="6795" w:hanging="180"/>
      </w:pPr>
    </w:lvl>
  </w:abstractNum>
  <w:abstractNum w:abstractNumId="15" w15:restartNumberingAfterBreak="0">
    <w:nsid w:val="73124E2F"/>
    <w:multiLevelType w:val="hybridMultilevel"/>
    <w:tmpl w:val="0912534C"/>
    <w:lvl w:ilvl="0" w:tplc="C1A4237C">
      <w:start w:val="1"/>
      <w:numFmt w:val="lowerLetter"/>
      <w:lvlText w:val="(%1)"/>
      <w:lvlJc w:val="left"/>
      <w:pPr>
        <w:ind w:left="1854"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8BD48D6"/>
    <w:multiLevelType w:val="hybridMultilevel"/>
    <w:tmpl w:val="189ECBC6"/>
    <w:lvl w:ilvl="0" w:tplc="C1A4237C">
      <w:start w:val="1"/>
      <w:numFmt w:val="lowerLetter"/>
      <w:lvlText w:val="(%1)"/>
      <w:lvlJc w:val="left"/>
      <w:pPr>
        <w:ind w:left="1854"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F6D51DC"/>
    <w:multiLevelType w:val="hybridMultilevel"/>
    <w:tmpl w:val="9134F07A"/>
    <w:lvl w:ilvl="0" w:tplc="C1A4237C">
      <w:start w:val="1"/>
      <w:numFmt w:val="lowerLetter"/>
      <w:lvlText w:val="(%1)"/>
      <w:lvlJc w:val="left"/>
      <w:pPr>
        <w:ind w:left="1854"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13"/>
  </w:num>
  <w:num w:numId="3">
    <w:abstractNumId w:val="3"/>
  </w:num>
  <w:num w:numId="4">
    <w:abstractNumId w:val="10"/>
  </w:num>
  <w:num w:numId="5">
    <w:abstractNumId w:val="11"/>
  </w:num>
  <w:num w:numId="6">
    <w:abstractNumId w:val="2"/>
  </w:num>
  <w:num w:numId="7">
    <w:abstractNumId w:val="9"/>
  </w:num>
  <w:num w:numId="8">
    <w:abstractNumId w:val="8"/>
  </w:num>
  <w:num w:numId="9">
    <w:abstractNumId w:val="7"/>
  </w:num>
  <w:num w:numId="10">
    <w:abstractNumId w:val="17"/>
  </w:num>
  <w:num w:numId="11">
    <w:abstractNumId w:val="15"/>
  </w:num>
  <w:num w:numId="12">
    <w:abstractNumId w:val="0"/>
  </w:num>
  <w:num w:numId="13">
    <w:abstractNumId w:val="5"/>
  </w:num>
  <w:num w:numId="14">
    <w:abstractNumId w:val="6"/>
  </w:num>
  <w:num w:numId="15">
    <w:abstractNumId w:val="16"/>
  </w:num>
  <w:num w:numId="16">
    <w:abstractNumId w:val="12"/>
  </w:num>
  <w:num w:numId="17">
    <w:abstractNumId w:val="4"/>
  </w:num>
  <w:num w:numId="18">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activeWritingStyle w:appName="MSWord" w:lang="en-GB" w:vendorID="64" w:dllVersion="5" w:nlCheck="1" w:checkStyle="1"/>
  <w:activeWritingStyle w:appName="MSWord" w:lang="en-GB" w:vendorID="64" w:dllVersion="6" w:nlCheck="1" w:checkStyle="1"/>
  <w:activeWritingStyle w:appName="MSWord" w:lang="en-AU" w:vendorID="64" w:dllVersion="6" w:nlCheck="1" w:checkStyle="1"/>
  <w:activeWritingStyle w:appName="MSWord" w:lang="es-419" w:vendorID="64" w:dllVersion="6" w:nlCheck="1" w:checkStyle="0"/>
  <w:activeWritingStyle w:appName="MSWord" w:lang="en-US" w:vendorID="64" w:dllVersion="6" w:nlCheck="1" w:checkStyle="1"/>
  <w:activeWritingStyle w:appName="MSWord" w:lang="fr-FR" w:vendorID="64" w:dllVersion="6" w:nlCheck="1" w:checkStyle="0"/>
  <w:activeWritingStyle w:appName="MSWord" w:lang="en-CA" w:vendorID="64" w:dllVersion="6" w:nlCheck="1" w:checkStyle="1"/>
  <w:activeWritingStyle w:appName="MSWord" w:lang="fr-CH" w:vendorID="64" w:dllVersion="6" w:nlCheck="1" w:checkStyle="0"/>
  <w:activeWritingStyle w:appName="MSWord" w:lang="es-AR" w:vendorID="64" w:dllVersion="6" w:nlCheck="1" w:checkStyle="0"/>
  <w:activeWritingStyle w:appName="MSWord" w:lang="en-GB" w:vendorID="64" w:dllVersion="131078" w:nlCheck="1" w:checkStyle="1"/>
  <w:activeWritingStyle w:appName="MSWord" w:lang="en-AU" w:vendorID="64" w:dllVersion="131078" w:nlCheck="1" w:checkStyle="1"/>
  <w:activeWritingStyle w:appName="MSWord" w:lang="en-US" w:vendorID="64" w:dllVersion="131078" w:nlCheck="1" w:checkStyle="1"/>
  <w:activeWritingStyle w:appName="MSWord" w:lang="fr-CH" w:vendorID="64" w:dllVersion="131078" w:nlCheck="1" w:checkStyle="0"/>
  <w:activeWritingStyle w:appName="MSWord" w:lang="es-AR" w:vendorID="64" w:dllVersion="131078" w:nlCheck="1" w:checkStyle="0"/>
  <w:activeWritingStyle w:appName="MSWord" w:lang="es-419" w:vendorID="64" w:dllVersion="131078" w:nlCheck="1" w:checkStyle="0"/>
  <w:activeWritingStyle w:appName="MSWord" w:lang="en-CA" w:vendorID="64" w:dllVersion="131078" w:nlCheck="1" w:checkStyle="1"/>
  <w:activeWritingStyle w:appName="MSWord" w:lang="fr-FR" w:vendorID="64" w:dllVersion="131078" w:nlCheck="1" w:checkStyle="0"/>
  <w:activeWritingStyle w:appName="MSWord" w:lang="es-ES" w:vendorID="64" w:dllVersion="131078" w:nlCheck="1" w:checkStyle="0"/>
  <w:activeWritingStyle w:appName="MSWord" w:lang="en-SG" w:vendorID="64" w:dllVersion="131078" w:nlCheck="1" w:checkStyle="1"/>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markup="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122881"/>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5C04"/>
    <w:rsid w:val="00004FB0"/>
    <w:rsid w:val="0000505C"/>
    <w:rsid w:val="00005E01"/>
    <w:rsid w:val="00007F7F"/>
    <w:rsid w:val="00022DB5"/>
    <w:rsid w:val="000403D1"/>
    <w:rsid w:val="000449AA"/>
    <w:rsid w:val="00047818"/>
    <w:rsid w:val="00050F6B"/>
    <w:rsid w:val="0005662A"/>
    <w:rsid w:val="00056F25"/>
    <w:rsid w:val="000571E5"/>
    <w:rsid w:val="00062DDE"/>
    <w:rsid w:val="00064365"/>
    <w:rsid w:val="00065C0D"/>
    <w:rsid w:val="000676DC"/>
    <w:rsid w:val="00072C8C"/>
    <w:rsid w:val="00073E70"/>
    <w:rsid w:val="000741AD"/>
    <w:rsid w:val="000876EB"/>
    <w:rsid w:val="00091419"/>
    <w:rsid w:val="000931C0"/>
    <w:rsid w:val="000A6204"/>
    <w:rsid w:val="000A7289"/>
    <w:rsid w:val="000B175B"/>
    <w:rsid w:val="000B2851"/>
    <w:rsid w:val="000B357B"/>
    <w:rsid w:val="000B3A0F"/>
    <w:rsid w:val="000B4A3B"/>
    <w:rsid w:val="000B59AA"/>
    <w:rsid w:val="000B5BC6"/>
    <w:rsid w:val="000C579E"/>
    <w:rsid w:val="000C59D8"/>
    <w:rsid w:val="000D093A"/>
    <w:rsid w:val="000D1851"/>
    <w:rsid w:val="000E0415"/>
    <w:rsid w:val="000F1AD5"/>
    <w:rsid w:val="000F536A"/>
    <w:rsid w:val="000F636A"/>
    <w:rsid w:val="00100502"/>
    <w:rsid w:val="00111CA8"/>
    <w:rsid w:val="00114E8F"/>
    <w:rsid w:val="001230AF"/>
    <w:rsid w:val="00130105"/>
    <w:rsid w:val="0013434A"/>
    <w:rsid w:val="00137F99"/>
    <w:rsid w:val="001438AD"/>
    <w:rsid w:val="00146C36"/>
    <w:rsid w:val="00146D32"/>
    <w:rsid w:val="001509BA"/>
    <w:rsid w:val="00155BD6"/>
    <w:rsid w:val="00160E58"/>
    <w:rsid w:val="00166192"/>
    <w:rsid w:val="0018269C"/>
    <w:rsid w:val="001850CA"/>
    <w:rsid w:val="0019299E"/>
    <w:rsid w:val="0019473C"/>
    <w:rsid w:val="001B4B04"/>
    <w:rsid w:val="001B5462"/>
    <w:rsid w:val="001B776A"/>
    <w:rsid w:val="001C26AC"/>
    <w:rsid w:val="001C6663"/>
    <w:rsid w:val="001C7895"/>
    <w:rsid w:val="001D0BFE"/>
    <w:rsid w:val="001D26DF"/>
    <w:rsid w:val="001D3491"/>
    <w:rsid w:val="001E2790"/>
    <w:rsid w:val="001E3345"/>
    <w:rsid w:val="00207642"/>
    <w:rsid w:val="00211E0B"/>
    <w:rsid w:val="00211E72"/>
    <w:rsid w:val="00214047"/>
    <w:rsid w:val="0022130F"/>
    <w:rsid w:val="00222E53"/>
    <w:rsid w:val="00237785"/>
    <w:rsid w:val="002410DD"/>
    <w:rsid w:val="00241195"/>
    <w:rsid w:val="00241466"/>
    <w:rsid w:val="00244FE4"/>
    <w:rsid w:val="00245321"/>
    <w:rsid w:val="00253D58"/>
    <w:rsid w:val="00260325"/>
    <w:rsid w:val="0026255F"/>
    <w:rsid w:val="00262FA5"/>
    <w:rsid w:val="00265DC2"/>
    <w:rsid w:val="002671B8"/>
    <w:rsid w:val="0027058F"/>
    <w:rsid w:val="0027725F"/>
    <w:rsid w:val="00283022"/>
    <w:rsid w:val="002860A5"/>
    <w:rsid w:val="002A27CB"/>
    <w:rsid w:val="002A510E"/>
    <w:rsid w:val="002A6252"/>
    <w:rsid w:val="002A7BAB"/>
    <w:rsid w:val="002B67BA"/>
    <w:rsid w:val="002C144E"/>
    <w:rsid w:val="002C21F0"/>
    <w:rsid w:val="002C3F3C"/>
    <w:rsid w:val="002D1DC0"/>
    <w:rsid w:val="002D6E85"/>
    <w:rsid w:val="002E79E3"/>
    <w:rsid w:val="002F421E"/>
    <w:rsid w:val="00310150"/>
    <w:rsid w:val="003107FA"/>
    <w:rsid w:val="00310A8B"/>
    <w:rsid w:val="003152EB"/>
    <w:rsid w:val="00322602"/>
    <w:rsid w:val="003229D8"/>
    <w:rsid w:val="00324A99"/>
    <w:rsid w:val="003314D1"/>
    <w:rsid w:val="0033156E"/>
    <w:rsid w:val="00333319"/>
    <w:rsid w:val="00335A2F"/>
    <w:rsid w:val="00335D4A"/>
    <w:rsid w:val="00341937"/>
    <w:rsid w:val="00351663"/>
    <w:rsid w:val="00357906"/>
    <w:rsid w:val="00357B54"/>
    <w:rsid w:val="0037020B"/>
    <w:rsid w:val="003727FB"/>
    <w:rsid w:val="00375646"/>
    <w:rsid w:val="0039277A"/>
    <w:rsid w:val="003972E0"/>
    <w:rsid w:val="003975ED"/>
    <w:rsid w:val="003A011D"/>
    <w:rsid w:val="003A5072"/>
    <w:rsid w:val="003A7664"/>
    <w:rsid w:val="003B04BB"/>
    <w:rsid w:val="003B640E"/>
    <w:rsid w:val="003C2CC4"/>
    <w:rsid w:val="003C350E"/>
    <w:rsid w:val="003C56FB"/>
    <w:rsid w:val="003D3B04"/>
    <w:rsid w:val="003D4B23"/>
    <w:rsid w:val="003D5D81"/>
    <w:rsid w:val="003D76DF"/>
    <w:rsid w:val="003E3522"/>
    <w:rsid w:val="003E63C5"/>
    <w:rsid w:val="00403374"/>
    <w:rsid w:val="00405FBE"/>
    <w:rsid w:val="00406DCD"/>
    <w:rsid w:val="00410016"/>
    <w:rsid w:val="00410C70"/>
    <w:rsid w:val="00422DBE"/>
    <w:rsid w:val="00424C80"/>
    <w:rsid w:val="004325CB"/>
    <w:rsid w:val="0043607C"/>
    <w:rsid w:val="00440643"/>
    <w:rsid w:val="004430C1"/>
    <w:rsid w:val="00443B5B"/>
    <w:rsid w:val="0044503A"/>
    <w:rsid w:val="00446DE4"/>
    <w:rsid w:val="00447761"/>
    <w:rsid w:val="00451EC3"/>
    <w:rsid w:val="00454116"/>
    <w:rsid w:val="00454EB9"/>
    <w:rsid w:val="004573B5"/>
    <w:rsid w:val="00457EAD"/>
    <w:rsid w:val="00467D28"/>
    <w:rsid w:val="004721B1"/>
    <w:rsid w:val="00475C04"/>
    <w:rsid w:val="00480FA9"/>
    <w:rsid w:val="004859EC"/>
    <w:rsid w:val="00485CD8"/>
    <w:rsid w:val="0049107E"/>
    <w:rsid w:val="00492C31"/>
    <w:rsid w:val="00494347"/>
    <w:rsid w:val="00496A15"/>
    <w:rsid w:val="00496E2F"/>
    <w:rsid w:val="004A1154"/>
    <w:rsid w:val="004A769F"/>
    <w:rsid w:val="004B2ED2"/>
    <w:rsid w:val="004B6B75"/>
    <w:rsid w:val="004B75D2"/>
    <w:rsid w:val="004D061B"/>
    <w:rsid w:val="004D1140"/>
    <w:rsid w:val="004D62E0"/>
    <w:rsid w:val="004D662B"/>
    <w:rsid w:val="004D6BD0"/>
    <w:rsid w:val="004F0811"/>
    <w:rsid w:val="004F2784"/>
    <w:rsid w:val="004F55ED"/>
    <w:rsid w:val="0052176C"/>
    <w:rsid w:val="005225E2"/>
    <w:rsid w:val="00522AA0"/>
    <w:rsid w:val="00525C37"/>
    <w:rsid w:val="005261E5"/>
    <w:rsid w:val="005321D2"/>
    <w:rsid w:val="0053546D"/>
    <w:rsid w:val="005420F2"/>
    <w:rsid w:val="00542574"/>
    <w:rsid w:val="00543222"/>
    <w:rsid w:val="005436AB"/>
    <w:rsid w:val="00546924"/>
    <w:rsid w:val="00546DBF"/>
    <w:rsid w:val="00547DC9"/>
    <w:rsid w:val="005512EA"/>
    <w:rsid w:val="00553D76"/>
    <w:rsid w:val="005552B5"/>
    <w:rsid w:val="005576D8"/>
    <w:rsid w:val="0056117B"/>
    <w:rsid w:val="00562621"/>
    <w:rsid w:val="00571365"/>
    <w:rsid w:val="00574B70"/>
    <w:rsid w:val="00581DF9"/>
    <w:rsid w:val="00582A55"/>
    <w:rsid w:val="005A028B"/>
    <w:rsid w:val="005A0E16"/>
    <w:rsid w:val="005A4AEF"/>
    <w:rsid w:val="005A4D0D"/>
    <w:rsid w:val="005A53CC"/>
    <w:rsid w:val="005A6E71"/>
    <w:rsid w:val="005B091E"/>
    <w:rsid w:val="005B3402"/>
    <w:rsid w:val="005B3DB3"/>
    <w:rsid w:val="005B63C6"/>
    <w:rsid w:val="005B6E48"/>
    <w:rsid w:val="005D2A95"/>
    <w:rsid w:val="005D2C80"/>
    <w:rsid w:val="005D53BE"/>
    <w:rsid w:val="005D6A07"/>
    <w:rsid w:val="005E1712"/>
    <w:rsid w:val="005F06F8"/>
    <w:rsid w:val="005F3071"/>
    <w:rsid w:val="0060380A"/>
    <w:rsid w:val="00611FC4"/>
    <w:rsid w:val="00616EEF"/>
    <w:rsid w:val="006176FB"/>
    <w:rsid w:val="00630EDA"/>
    <w:rsid w:val="006344EA"/>
    <w:rsid w:val="00640B26"/>
    <w:rsid w:val="00646395"/>
    <w:rsid w:val="00654526"/>
    <w:rsid w:val="00655B60"/>
    <w:rsid w:val="00662DA0"/>
    <w:rsid w:val="00667833"/>
    <w:rsid w:val="00670741"/>
    <w:rsid w:val="00671F37"/>
    <w:rsid w:val="0067598A"/>
    <w:rsid w:val="00677BD0"/>
    <w:rsid w:val="00691A1E"/>
    <w:rsid w:val="0069386A"/>
    <w:rsid w:val="00696BD6"/>
    <w:rsid w:val="006A63BB"/>
    <w:rsid w:val="006A6B9D"/>
    <w:rsid w:val="006A7392"/>
    <w:rsid w:val="006B039A"/>
    <w:rsid w:val="006B22B9"/>
    <w:rsid w:val="006B3189"/>
    <w:rsid w:val="006B4324"/>
    <w:rsid w:val="006B7D65"/>
    <w:rsid w:val="006D6DA6"/>
    <w:rsid w:val="006E564B"/>
    <w:rsid w:val="006E6360"/>
    <w:rsid w:val="006F1137"/>
    <w:rsid w:val="006F13F0"/>
    <w:rsid w:val="006F4001"/>
    <w:rsid w:val="006F5035"/>
    <w:rsid w:val="006F7BAB"/>
    <w:rsid w:val="0070164A"/>
    <w:rsid w:val="007065EB"/>
    <w:rsid w:val="007139C6"/>
    <w:rsid w:val="0071698C"/>
    <w:rsid w:val="00720183"/>
    <w:rsid w:val="00725EE3"/>
    <w:rsid w:val="0072632A"/>
    <w:rsid w:val="0074200B"/>
    <w:rsid w:val="0074387C"/>
    <w:rsid w:val="0074634B"/>
    <w:rsid w:val="0074765F"/>
    <w:rsid w:val="007479D8"/>
    <w:rsid w:val="00766B84"/>
    <w:rsid w:val="00776F2C"/>
    <w:rsid w:val="00777769"/>
    <w:rsid w:val="00781F95"/>
    <w:rsid w:val="00792AB1"/>
    <w:rsid w:val="00795527"/>
    <w:rsid w:val="00797988"/>
    <w:rsid w:val="007A6296"/>
    <w:rsid w:val="007A79E4"/>
    <w:rsid w:val="007B6BA5"/>
    <w:rsid w:val="007C1B62"/>
    <w:rsid w:val="007C3390"/>
    <w:rsid w:val="007C4F4B"/>
    <w:rsid w:val="007D1079"/>
    <w:rsid w:val="007D2991"/>
    <w:rsid w:val="007D2CDC"/>
    <w:rsid w:val="007D41B2"/>
    <w:rsid w:val="007D5327"/>
    <w:rsid w:val="007E3B0B"/>
    <w:rsid w:val="007F640D"/>
    <w:rsid w:val="007F6611"/>
    <w:rsid w:val="0080264F"/>
    <w:rsid w:val="00811564"/>
    <w:rsid w:val="008155C3"/>
    <w:rsid w:val="008175E9"/>
    <w:rsid w:val="00817C15"/>
    <w:rsid w:val="0082243E"/>
    <w:rsid w:val="008242D7"/>
    <w:rsid w:val="0083333D"/>
    <w:rsid w:val="00836253"/>
    <w:rsid w:val="008417C7"/>
    <w:rsid w:val="008470F8"/>
    <w:rsid w:val="00856CD2"/>
    <w:rsid w:val="00861BC6"/>
    <w:rsid w:val="00864D65"/>
    <w:rsid w:val="00871FD5"/>
    <w:rsid w:val="00874252"/>
    <w:rsid w:val="00875144"/>
    <w:rsid w:val="00881AE0"/>
    <w:rsid w:val="008847BB"/>
    <w:rsid w:val="0088591B"/>
    <w:rsid w:val="00891EF7"/>
    <w:rsid w:val="008979B1"/>
    <w:rsid w:val="008A2983"/>
    <w:rsid w:val="008A6B25"/>
    <w:rsid w:val="008A6C4F"/>
    <w:rsid w:val="008B5A2B"/>
    <w:rsid w:val="008C1E4D"/>
    <w:rsid w:val="008D656E"/>
    <w:rsid w:val="008E0E46"/>
    <w:rsid w:val="008F1B1D"/>
    <w:rsid w:val="008F58A9"/>
    <w:rsid w:val="0090452C"/>
    <w:rsid w:val="00907C3F"/>
    <w:rsid w:val="00912573"/>
    <w:rsid w:val="00912F12"/>
    <w:rsid w:val="0091355A"/>
    <w:rsid w:val="00914282"/>
    <w:rsid w:val="00915CA2"/>
    <w:rsid w:val="0092237C"/>
    <w:rsid w:val="0092558F"/>
    <w:rsid w:val="00931256"/>
    <w:rsid w:val="00934B08"/>
    <w:rsid w:val="0093707B"/>
    <w:rsid w:val="009400EB"/>
    <w:rsid w:val="00941FBF"/>
    <w:rsid w:val="009427E3"/>
    <w:rsid w:val="00945A81"/>
    <w:rsid w:val="00946575"/>
    <w:rsid w:val="00950289"/>
    <w:rsid w:val="00954369"/>
    <w:rsid w:val="00956D9B"/>
    <w:rsid w:val="00963CBA"/>
    <w:rsid w:val="009654B7"/>
    <w:rsid w:val="00976A76"/>
    <w:rsid w:val="00987C44"/>
    <w:rsid w:val="00991261"/>
    <w:rsid w:val="009A0B83"/>
    <w:rsid w:val="009B3800"/>
    <w:rsid w:val="009B5FFC"/>
    <w:rsid w:val="009C5DC4"/>
    <w:rsid w:val="009D013B"/>
    <w:rsid w:val="009D22AC"/>
    <w:rsid w:val="009D50DB"/>
    <w:rsid w:val="009D73C9"/>
    <w:rsid w:val="009D7F9D"/>
    <w:rsid w:val="009E1A92"/>
    <w:rsid w:val="009E1C4E"/>
    <w:rsid w:val="009F06C5"/>
    <w:rsid w:val="00A0036A"/>
    <w:rsid w:val="00A05E0B"/>
    <w:rsid w:val="00A113EA"/>
    <w:rsid w:val="00A12A18"/>
    <w:rsid w:val="00A1427D"/>
    <w:rsid w:val="00A15029"/>
    <w:rsid w:val="00A347CB"/>
    <w:rsid w:val="00A35F2E"/>
    <w:rsid w:val="00A36884"/>
    <w:rsid w:val="00A4634F"/>
    <w:rsid w:val="00A51CF3"/>
    <w:rsid w:val="00A57AB7"/>
    <w:rsid w:val="00A635EC"/>
    <w:rsid w:val="00A677A8"/>
    <w:rsid w:val="00A72479"/>
    <w:rsid w:val="00A72F22"/>
    <w:rsid w:val="00A73D32"/>
    <w:rsid w:val="00A748A6"/>
    <w:rsid w:val="00A76559"/>
    <w:rsid w:val="00A77D63"/>
    <w:rsid w:val="00A879A4"/>
    <w:rsid w:val="00A87E95"/>
    <w:rsid w:val="00A9032D"/>
    <w:rsid w:val="00A91A6B"/>
    <w:rsid w:val="00A91ABA"/>
    <w:rsid w:val="00A92C4C"/>
    <w:rsid w:val="00A92E29"/>
    <w:rsid w:val="00A9691A"/>
    <w:rsid w:val="00AA12FF"/>
    <w:rsid w:val="00AA3D56"/>
    <w:rsid w:val="00AA5A49"/>
    <w:rsid w:val="00AA6BE6"/>
    <w:rsid w:val="00AB07B5"/>
    <w:rsid w:val="00AC5AE2"/>
    <w:rsid w:val="00AC7BC7"/>
    <w:rsid w:val="00AD09E9"/>
    <w:rsid w:val="00AD1076"/>
    <w:rsid w:val="00AD229B"/>
    <w:rsid w:val="00AD6541"/>
    <w:rsid w:val="00AE4088"/>
    <w:rsid w:val="00AF0576"/>
    <w:rsid w:val="00AF3829"/>
    <w:rsid w:val="00AF6D56"/>
    <w:rsid w:val="00AF7941"/>
    <w:rsid w:val="00B037F0"/>
    <w:rsid w:val="00B03BF6"/>
    <w:rsid w:val="00B04719"/>
    <w:rsid w:val="00B11722"/>
    <w:rsid w:val="00B2327D"/>
    <w:rsid w:val="00B2718F"/>
    <w:rsid w:val="00B30179"/>
    <w:rsid w:val="00B32D1A"/>
    <w:rsid w:val="00B3317B"/>
    <w:rsid w:val="00B334DC"/>
    <w:rsid w:val="00B3584E"/>
    <w:rsid w:val="00B3631A"/>
    <w:rsid w:val="00B431B7"/>
    <w:rsid w:val="00B43987"/>
    <w:rsid w:val="00B53013"/>
    <w:rsid w:val="00B54031"/>
    <w:rsid w:val="00B6349A"/>
    <w:rsid w:val="00B67F5E"/>
    <w:rsid w:val="00B70AC2"/>
    <w:rsid w:val="00B73B09"/>
    <w:rsid w:val="00B73E65"/>
    <w:rsid w:val="00B80EE5"/>
    <w:rsid w:val="00B814B3"/>
    <w:rsid w:val="00B81E12"/>
    <w:rsid w:val="00B84E11"/>
    <w:rsid w:val="00B85016"/>
    <w:rsid w:val="00B85CE4"/>
    <w:rsid w:val="00B87110"/>
    <w:rsid w:val="00B92FC4"/>
    <w:rsid w:val="00B97FA8"/>
    <w:rsid w:val="00BA4790"/>
    <w:rsid w:val="00BC1385"/>
    <w:rsid w:val="00BC347D"/>
    <w:rsid w:val="00BC74E9"/>
    <w:rsid w:val="00BD1170"/>
    <w:rsid w:val="00BD7D7D"/>
    <w:rsid w:val="00BE618E"/>
    <w:rsid w:val="00BE655C"/>
    <w:rsid w:val="00BF318C"/>
    <w:rsid w:val="00C02F1F"/>
    <w:rsid w:val="00C0696C"/>
    <w:rsid w:val="00C12676"/>
    <w:rsid w:val="00C1565B"/>
    <w:rsid w:val="00C217E7"/>
    <w:rsid w:val="00C24627"/>
    <w:rsid w:val="00C24693"/>
    <w:rsid w:val="00C26A7F"/>
    <w:rsid w:val="00C35F0B"/>
    <w:rsid w:val="00C36CE2"/>
    <w:rsid w:val="00C42970"/>
    <w:rsid w:val="00C441DE"/>
    <w:rsid w:val="00C463DD"/>
    <w:rsid w:val="00C5775C"/>
    <w:rsid w:val="00C60B0B"/>
    <w:rsid w:val="00C64458"/>
    <w:rsid w:val="00C71622"/>
    <w:rsid w:val="00C745C3"/>
    <w:rsid w:val="00C775BC"/>
    <w:rsid w:val="00C902A3"/>
    <w:rsid w:val="00C924F1"/>
    <w:rsid w:val="00C9436D"/>
    <w:rsid w:val="00CA2A58"/>
    <w:rsid w:val="00CA7A9D"/>
    <w:rsid w:val="00CC0B55"/>
    <w:rsid w:val="00CD1D9F"/>
    <w:rsid w:val="00CD4B3C"/>
    <w:rsid w:val="00CD4CEF"/>
    <w:rsid w:val="00CD6995"/>
    <w:rsid w:val="00CE4A8F"/>
    <w:rsid w:val="00CE4EC4"/>
    <w:rsid w:val="00CF0214"/>
    <w:rsid w:val="00CF199B"/>
    <w:rsid w:val="00CF2A87"/>
    <w:rsid w:val="00CF586F"/>
    <w:rsid w:val="00CF6631"/>
    <w:rsid w:val="00CF7D43"/>
    <w:rsid w:val="00D11129"/>
    <w:rsid w:val="00D2031B"/>
    <w:rsid w:val="00D210E0"/>
    <w:rsid w:val="00D22332"/>
    <w:rsid w:val="00D245AD"/>
    <w:rsid w:val="00D25FE2"/>
    <w:rsid w:val="00D272BF"/>
    <w:rsid w:val="00D330AE"/>
    <w:rsid w:val="00D35068"/>
    <w:rsid w:val="00D402CC"/>
    <w:rsid w:val="00D43252"/>
    <w:rsid w:val="00D521AF"/>
    <w:rsid w:val="00D54A24"/>
    <w:rsid w:val="00D550F9"/>
    <w:rsid w:val="00D572B0"/>
    <w:rsid w:val="00D62E90"/>
    <w:rsid w:val="00D63E97"/>
    <w:rsid w:val="00D658D9"/>
    <w:rsid w:val="00D664D5"/>
    <w:rsid w:val="00D73E5C"/>
    <w:rsid w:val="00D75136"/>
    <w:rsid w:val="00D76BE5"/>
    <w:rsid w:val="00D978C6"/>
    <w:rsid w:val="00DA3087"/>
    <w:rsid w:val="00DA67AD"/>
    <w:rsid w:val="00DB1152"/>
    <w:rsid w:val="00DB18CE"/>
    <w:rsid w:val="00DB1D89"/>
    <w:rsid w:val="00DB5566"/>
    <w:rsid w:val="00DC189C"/>
    <w:rsid w:val="00DC57C7"/>
    <w:rsid w:val="00DD0C9D"/>
    <w:rsid w:val="00DE2C78"/>
    <w:rsid w:val="00DE3EC0"/>
    <w:rsid w:val="00E03DB1"/>
    <w:rsid w:val="00E11593"/>
    <w:rsid w:val="00E12B6B"/>
    <w:rsid w:val="00E130AB"/>
    <w:rsid w:val="00E1584E"/>
    <w:rsid w:val="00E16919"/>
    <w:rsid w:val="00E17C7A"/>
    <w:rsid w:val="00E214D3"/>
    <w:rsid w:val="00E2470E"/>
    <w:rsid w:val="00E248CC"/>
    <w:rsid w:val="00E308A1"/>
    <w:rsid w:val="00E41543"/>
    <w:rsid w:val="00E415CA"/>
    <w:rsid w:val="00E438D9"/>
    <w:rsid w:val="00E52050"/>
    <w:rsid w:val="00E5644E"/>
    <w:rsid w:val="00E72259"/>
    <w:rsid w:val="00E7260F"/>
    <w:rsid w:val="00E73C42"/>
    <w:rsid w:val="00E75496"/>
    <w:rsid w:val="00E806EE"/>
    <w:rsid w:val="00E821D3"/>
    <w:rsid w:val="00E90AE0"/>
    <w:rsid w:val="00E91AD6"/>
    <w:rsid w:val="00E93C7E"/>
    <w:rsid w:val="00E94E1F"/>
    <w:rsid w:val="00E94EF0"/>
    <w:rsid w:val="00E96115"/>
    <w:rsid w:val="00E96630"/>
    <w:rsid w:val="00E9671F"/>
    <w:rsid w:val="00EB0FB9"/>
    <w:rsid w:val="00EB2C1B"/>
    <w:rsid w:val="00EC054C"/>
    <w:rsid w:val="00EC7F26"/>
    <w:rsid w:val="00ED0CA9"/>
    <w:rsid w:val="00ED7A2A"/>
    <w:rsid w:val="00EF1D7F"/>
    <w:rsid w:val="00EF4DAE"/>
    <w:rsid w:val="00EF5BDB"/>
    <w:rsid w:val="00EF72D9"/>
    <w:rsid w:val="00F042C9"/>
    <w:rsid w:val="00F043E0"/>
    <w:rsid w:val="00F07FD9"/>
    <w:rsid w:val="00F17FB5"/>
    <w:rsid w:val="00F209A5"/>
    <w:rsid w:val="00F219E5"/>
    <w:rsid w:val="00F21EF4"/>
    <w:rsid w:val="00F21F56"/>
    <w:rsid w:val="00F23933"/>
    <w:rsid w:val="00F24119"/>
    <w:rsid w:val="00F26569"/>
    <w:rsid w:val="00F3407D"/>
    <w:rsid w:val="00F37E3B"/>
    <w:rsid w:val="00F40E75"/>
    <w:rsid w:val="00F42CD9"/>
    <w:rsid w:val="00F52936"/>
    <w:rsid w:val="00F5356F"/>
    <w:rsid w:val="00F54083"/>
    <w:rsid w:val="00F6571A"/>
    <w:rsid w:val="00F677CB"/>
    <w:rsid w:val="00F67B04"/>
    <w:rsid w:val="00F720CC"/>
    <w:rsid w:val="00F731FE"/>
    <w:rsid w:val="00FA03CC"/>
    <w:rsid w:val="00FA7DF3"/>
    <w:rsid w:val="00FB4FA6"/>
    <w:rsid w:val="00FB5DA1"/>
    <w:rsid w:val="00FC51B9"/>
    <w:rsid w:val="00FC68B7"/>
    <w:rsid w:val="00FD5514"/>
    <w:rsid w:val="00FD6CE1"/>
    <w:rsid w:val="00FD7C12"/>
    <w:rsid w:val="00FD7D5D"/>
    <w:rsid w:val="00FE5DF4"/>
    <w:rsid w:val="00FF32D1"/>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2881"/>
    <o:shapelayout v:ext="edit">
      <o:idmap v:ext="edit" data="1"/>
    </o:shapelayout>
  </w:shapeDefaults>
  <w:decimalSymbol w:val="."/>
  <w:listSeparator w:val=","/>
  <w14:docId w14:val="0CD09DEA"/>
  <w15:docId w15:val="{A0A45BF3-AFAD-4FEA-A16C-BDB180D64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uiPriority="22" w:qFormat="1"/>
    <w:lsdException w:name="Emphasis" w:semiHidden="1"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6924"/>
    <w:pPr>
      <w:suppressAutoHyphens/>
      <w:spacing w:line="240" w:lineRule="atLeast"/>
    </w:pPr>
    <w:rPr>
      <w:lang w:val="en-GB" w:eastAsia="en-US"/>
    </w:rPr>
  </w:style>
  <w:style w:type="paragraph" w:styleId="Heading1">
    <w:name w:val="heading 1"/>
    <w:aliases w:val="Table_G"/>
    <w:basedOn w:val="SingleTxtG"/>
    <w:next w:val="SingleTxtG"/>
    <w:link w:val="Heading1Char"/>
    <w:qFormat/>
    <w:rsid w:val="00CF0214"/>
    <w:pPr>
      <w:spacing w:after="0" w:line="240" w:lineRule="auto"/>
      <w:ind w:right="0"/>
      <w:jc w:val="left"/>
      <w:outlineLvl w:val="0"/>
    </w:pPr>
  </w:style>
  <w:style w:type="paragraph" w:styleId="Heading2">
    <w:name w:val="heading 2"/>
    <w:basedOn w:val="Normal"/>
    <w:next w:val="Normal"/>
    <w:semiHidden/>
    <w:qFormat/>
    <w:rsid w:val="00CF0214"/>
    <w:pPr>
      <w:spacing w:line="240" w:lineRule="auto"/>
      <w:outlineLvl w:val="1"/>
    </w:pPr>
  </w:style>
  <w:style w:type="paragraph" w:styleId="Heading3">
    <w:name w:val="heading 3"/>
    <w:basedOn w:val="Normal"/>
    <w:next w:val="Normal"/>
    <w:link w:val="Heading3Char"/>
    <w:qFormat/>
    <w:rsid w:val="00CF0214"/>
    <w:pPr>
      <w:spacing w:line="240" w:lineRule="auto"/>
      <w:outlineLvl w:val="2"/>
    </w:pPr>
  </w:style>
  <w:style w:type="paragraph" w:styleId="Heading4">
    <w:name w:val="heading 4"/>
    <w:basedOn w:val="Normal"/>
    <w:next w:val="Normal"/>
    <w:semiHidden/>
    <w:qFormat/>
    <w:rsid w:val="00CF0214"/>
    <w:pPr>
      <w:spacing w:line="240" w:lineRule="auto"/>
      <w:outlineLvl w:val="3"/>
    </w:pPr>
  </w:style>
  <w:style w:type="paragraph" w:styleId="Heading5">
    <w:name w:val="heading 5"/>
    <w:basedOn w:val="Normal"/>
    <w:next w:val="Normal"/>
    <w:semiHidden/>
    <w:qFormat/>
    <w:rsid w:val="00CF0214"/>
    <w:pPr>
      <w:spacing w:line="240" w:lineRule="auto"/>
      <w:outlineLvl w:val="4"/>
    </w:pPr>
  </w:style>
  <w:style w:type="paragraph" w:styleId="Heading6">
    <w:name w:val="heading 6"/>
    <w:basedOn w:val="Normal"/>
    <w:next w:val="Normal"/>
    <w:semiHidden/>
    <w:qFormat/>
    <w:rsid w:val="00CF0214"/>
    <w:pPr>
      <w:spacing w:line="240" w:lineRule="auto"/>
      <w:outlineLvl w:val="5"/>
    </w:pPr>
  </w:style>
  <w:style w:type="paragraph" w:styleId="Heading7">
    <w:name w:val="heading 7"/>
    <w:basedOn w:val="Normal"/>
    <w:next w:val="Normal"/>
    <w:semiHidden/>
    <w:qFormat/>
    <w:rsid w:val="00CF0214"/>
    <w:pPr>
      <w:spacing w:line="240" w:lineRule="auto"/>
      <w:outlineLvl w:val="6"/>
    </w:pPr>
  </w:style>
  <w:style w:type="paragraph" w:styleId="Heading8">
    <w:name w:val="heading 8"/>
    <w:basedOn w:val="Normal"/>
    <w:next w:val="Normal"/>
    <w:semiHidden/>
    <w:qFormat/>
    <w:rsid w:val="00CF0214"/>
    <w:pPr>
      <w:spacing w:line="240" w:lineRule="auto"/>
      <w:outlineLvl w:val="7"/>
    </w:pPr>
  </w:style>
  <w:style w:type="paragraph" w:styleId="Heading9">
    <w:name w:val="heading 9"/>
    <w:basedOn w:val="Normal"/>
    <w:next w:val="Normal"/>
    <w:semiHidden/>
    <w:qFormat/>
    <w:rsid w:val="00CF021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CF0214"/>
    <w:pPr>
      <w:spacing w:after="120"/>
      <w:ind w:left="1134" w:right="1134"/>
      <w:jc w:val="both"/>
    </w:pPr>
  </w:style>
  <w:style w:type="paragraph" w:customStyle="1" w:styleId="HMG">
    <w:name w:val="_ H __M_G"/>
    <w:basedOn w:val="Normal"/>
    <w:next w:val="Normal"/>
    <w:qFormat/>
    <w:rsid w:val="00CF021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CF0214"/>
    <w:pPr>
      <w:keepNext/>
      <w:keepLines/>
      <w:tabs>
        <w:tab w:val="right" w:pos="851"/>
      </w:tabs>
      <w:spacing w:before="360" w:after="240" w:line="300" w:lineRule="exact"/>
      <w:ind w:left="1134" w:right="1134" w:hanging="1134"/>
    </w:pPr>
    <w:rPr>
      <w:b/>
      <w:sz w:val="28"/>
    </w:rPr>
  </w:style>
  <w:style w:type="paragraph" w:styleId="FootnoteText">
    <w:name w:val="footnote text"/>
    <w:aliases w:val="5_G"/>
    <w:basedOn w:val="Normal"/>
    <w:link w:val="FootnoteTextChar"/>
    <w:qFormat/>
    <w:rsid w:val="00941FBF"/>
    <w:pPr>
      <w:tabs>
        <w:tab w:val="right" w:pos="1021"/>
      </w:tabs>
      <w:suppressAutoHyphens w:val="0"/>
      <w:spacing w:line="220" w:lineRule="exact"/>
      <w:ind w:left="1134" w:right="1134" w:hanging="1134"/>
    </w:pPr>
    <w:rPr>
      <w:rFonts w:eastAsiaTheme="minorHAnsi"/>
      <w:sz w:val="18"/>
      <w:lang w:val="fr-CH"/>
    </w:rPr>
  </w:style>
  <w:style w:type="character" w:styleId="EndnoteReference">
    <w:name w:val="endnote reference"/>
    <w:aliases w:val="1_G"/>
    <w:basedOn w:val="DefaultParagraphFont"/>
    <w:qFormat/>
    <w:rsid w:val="00A72479"/>
    <w:rPr>
      <w:rFonts w:ascii="Times New Roman" w:hAnsi="Times New Roman"/>
      <w:sz w:val="18"/>
      <w:vertAlign w:val="superscript"/>
      <w:lang w:val="fr-CH"/>
    </w:rPr>
  </w:style>
  <w:style w:type="paragraph" w:styleId="Header">
    <w:name w:val="header"/>
    <w:aliases w:val="6_G"/>
    <w:basedOn w:val="Normal"/>
    <w:qFormat/>
    <w:rsid w:val="00CF0214"/>
    <w:pPr>
      <w:pBdr>
        <w:bottom w:val="single" w:sz="4" w:space="4" w:color="auto"/>
      </w:pBdr>
      <w:spacing w:line="240" w:lineRule="auto"/>
    </w:pPr>
    <w:rPr>
      <w:b/>
      <w:sz w:val="18"/>
    </w:rPr>
  </w:style>
  <w:style w:type="table" w:styleId="TableGrid">
    <w:name w:val="Table Grid"/>
    <w:basedOn w:val="TableNormal"/>
    <w:semiHidden/>
    <w:rsid w:val="00CF021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iPriority w:val="99"/>
    <w:rsid w:val="00CF0214"/>
    <w:rPr>
      <w:color w:val="auto"/>
      <w:u w:val="none"/>
    </w:rPr>
  </w:style>
  <w:style w:type="character" w:styleId="FollowedHyperlink">
    <w:name w:val="FollowedHyperlink"/>
    <w:basedOn w:val="DefaultParagraphFont"/>
    <w:semiHidden/>
    <w:rsid w:val="00CF0214"/>
    <w:rPr>
      <w:color w:val="auto"/>
      <w:u w:val="none"/>
    </w:rPr>
  </w:style>
  <w:style w:type="paragraph" w:customStyle="1" w:styleId="SMG">
    <w:name w:val="__S_M_G"/>
    <w:basedOn w:val="Normal"/>
    <w:next w:val="Normal"/>
    <w:rsid w:val="00CF0214"/>
    <w:pPr>
      <w:keepNext/>
      <w:keepLines/>
      <w:spacing w:before="240" w:after="240" w:line="420" w:lineRule="exact"/>
      <w:ind w:left="1134" w:right="1134"/>
    </w:pPr>
    <w:rPr>
      <w:b/>
      <w:sz w:val="40"/>
    </w:rPr>
  </w:style>
  <w:style w:type="paragraph" w:customStyle="1" w:styleId="SLG">
    <w:name w:val="__S_L_G"/>
    <w:basedOn w:val="Normal"/>
    <w:next w:val="Normal"/>
    <w:rsid w:val="00CF0214"/>
    <w:pPr>
      <w:keepNext/>
      <w:keepLines/>
      <w:spacing w:before="240" w:after="240" w:line="580" w:lineRule="exact"/>
      <w:ind w:left="1134" w:right="1134"/>
    </w:pPr>
    <w:rPr>
      <w:b/>
      <w:sz w:val="56"/>
    </w:rPr>
  </w:style>
  <w:style w:type="paragraph" w:customStyle="1" w:styleId="SSG">
    <w:name w:val="__S_S_G"/>
    <w:basedOn w:val="Normal"/>
    <w:next w:val="Normal"/>
    <w:rsid w:val="00CF0214"/>
    <w:pPr>
      <w:keepNext/>
      <w:keepLines/>
      <w:spacing w:before="240" w:after="240" w:line="300" w:lineRule="exact"/>
      <w:ind w:left="1134" w:right="1134"/>
    </w:pPr>
    <w:rPr>
      <w:b/>
      <w:sz w:val="28"/>
    </w:rPr>
  </w:style>
  <w:style w:type="character" w:customStyle="1" w:styleId="FootnoteTextChar">
    <w:name w:val="Footnote Text Char"/>
    <w:aliases w:val="5_G Char"/>
    <w:basedOn w:val="DefaultParagraphFont"/>
    <w:link w:val="FootnoteText"/>
    <w:rsid w:val="00941FBF"/>
    <w:rPr>
      <w:rFonts w:eastAsiaTheme="minorHAnsi"/>
      <w:sz w:val="18"/>
      <w:lang w:val="fr-CH" w:eastAsia="en-US"/>
    </w:rPr>
  </w:style>
  <w:style w:type="paragraph" w:styleId="EndnoteText">
    <w:name w:val="endnote text"/>
    <w:aliases w:val="2_G"/>
    <w:basedOn w:val="Normal"/>
    <w:qFormat/>
    <w:rsid w:val="00941FBF"/>
    <w:pPr>
      <w:tabs>
        <w:tab w:val="right" w:pos="1021"/>
      </w:tabs>
      <w:kinsoku w:val="0"/>
      <w:overflowPunct w:val="0"/>
      <w:autoSpaceDE w:val="0"/>
      <w:autoSpaceDN w:val="0"/>
      <w:adjustRightInd w:val="0"/>
      <w:snapToGrid w:val="0"/>
      <w:spacing w:line="220" w:lineRule="exact"/>
      <w:ind w:left="1134" w:right="1134" w:hanging="1134"/>
    </w:pPr>
    <w:rPr>
      <w:rFonts w:eastAsiaTheme="minorEastAsia"/>
      <w:sz w:val="18"/>
      <w:lang w:val="fr-CH" w:eastAsia="zh-CN"/>
    </w:rPr>
  </w:style>
  <w:style w:type="character" w:styleId="PageNumber">
    <w:name w:val="page number"/>
    <w:aliases w:val="7_G"/>
    <w:basedOn w:val="DefaultParagraphFont"/>
    <w:qFormat/>
    <w:rsid w:val="00CF0214"/>
    <w:rPr>
      <w:rFonts w:ascii="Times New Roman" w:hAnsi="Times New Roman"/>
      <w:b/>
      <w:sz w:val="18"/>
    </w:rPr>
  </w:style>
  <w:style w:type="paragraph" w:customStyle="1" w:styleId="XLargeG">
    <w:name w:val="__XLarge_G"/>
    <w:basedOn w:val="Normal"/>
    <w:next w:val="Normal"/>
    <w:rsid w:val="00CF0214"/>
    <w:pPr>
      <w:keepNext/>
      <w:keepLines/>
      <w:spacing w:before="240" w:after="240" w:line="420" w:lineRule="exact"/>
      <w:ind w:left="1134" w:right="1134"/>
    </w:pPr>
    <w:rPr>
      <w:b/>
      <w:sz w:val="40"/>
    </w:rPr>
  </w:style>
  <w:style w:type="paragraph" w:customStyle="1" w:styleId="Bullet1G">
    <w:name w:val="_Bullet 1_G"/>
    <w:basedOn w:val="Normal"/>
    <w:qFormat/>
    <w:rsid w:val="00CF0214"/>
    <w:pPr>
      <w:numPr>
        <w:numId w:val="1"/>
      </w:numPr>
      <w:spacing w:after="120"/>
      <w:ind w:right="1134"/>
      <w:jc w:val="both"/>
    </w:pPr>
  </w:style>
  <w:style w:type="paragraph" w:styleId="Footer">
    <w:name w:val="footer"/>
    <w:aliases w:val="3_G"/>
    <w:basedOn w:val="Normal"/>
    <w:link w:val="FooterChar"/>
    <w:qFormat/>
    <w:rsid w:val="00CF0214"/>
    <w:pPr>
      <w:spacing w:line="240" w:lineRule="auto"/>
    </w:pPr>
    <w:rPr>
      <w:sz w:val="16"/>
    </w:rPr>
  </w:style>
  <w:style w:type="paragraph" w:customStyle="1" w:styleId="Bullet2G">
    <w:name w:val="_Bullet 2_G"/>
    <w:basedOn w:val="Normal"/>
    <w:qFormat/>
    <w:rsid w:val="00CF0214"/>
    <w:pPr>
      <w:numPr>
        <w:numId w:val="2"/>
      </w:numPr>
      <w:spacing w:after="120"/>
      <w:ind w:right="1134"/>
      <w:jc w:val="both"/>
    </w:pPr>
  </w:style>
  <w:style w:type="paragraph" w:customStyle="1" w:styleId="H1G">
    <w:name w:val="_ H_1_G"/>
    <w:basedOn w:val="Normal"/>
    <w:next w:val="Normal"/>
    <w:qFormat/>
    <w:rsid w:val="00CF021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CF021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CF021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CF0214"/>
    <w:pPr>
      <w:keepNext/>
      <w:keepLines/>
      <w:tabs>
        <w:tab w:val="right" w:pos="851"/>
      </w:tabs>
      <w:spacing w:before="240" w:after="120" w:line="240" w:lineRule="exact"/>
      <w:ind w:left="1134" w:right="1134" w:hanging="1134"/>
    </w:pPr>
  </w:style>
  <w:style w:type="paragraph" w:styleId="BalloonText">
    <w:name w:val="Balloon Text"/>
    <w:basedOn w:val="Normal"/>
    <w:link w:val="BalloonTextChar"/>
    <w:semiHidden/>
    <w:rsid w:val="00946575"/>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946575"/>
    <w:rPr>
      <w:rFonts w:ascii="Tahoma" w:hAnsi="Tahoma" w:cs="Tahoma"/>
      <w:sz w:val="16"/>
      <w:szCs w:val="16"/>
      <w:lang w:val="en-GB" w:eastAsia="en-US"/>
    </w:rPr>
  </w:style>
  <w:style w:type="paragraph" w:customStyle="1" w:styleId="ParNoG">
    <w:name w:val="_ParNo_G"/>
    <w:basedOn w:val="SingleTxtG"/>
    <w:qFormat/>
    <w:rsid w:val="005A0E16"/>
    <w:pPr>
      <w:numPr>
        <w:numId w:val="3"/>
      </w:numPr>
      <w:kinsoku w:val="0"/>
      <w:overflowPunct w:val="0"/>
      <w:autoSpaceDE w:val="0"/>
      <w:autoSpaceDN w:val="0"/>
      <w:adjustRightInd w:val="0"/>
      <w:snapToGrid w:val="0"/>
    </w:pPr>
  </w:style>
  <w:style w:type="character" w:styleId="FootnoteReference">
    <w:name w:val="footnote reference"/>
    <w:aliases w:val="4_G"/>
    <w:basedOn w:val="DefaultParagraphFont"/>
    <w:qFormat/>
    <w:rsid w:val="00941FBF"/>
    <w:rPr>
      <w:rFonts w:ascii="Times New Roman" w:hAnsi="Times New Roman"/>
      <w:sz w:val="18"/>
      <w:vertAlign w:val="superscript"/>
      <w:lang w:val="fr-CH"/>
    </w:rPr>
  </w:style>
  <w:style w:type="character" w:customStyle="1" w:styleId="SingleTxtGChar">
    <w:name w:val="_ Single Txt_G Char"/>
    <w:link w:val="SingleTxtG"/>
    <w:rsid w:val="001B5462"/>
    <w:rPr>
      <w:lang w:val="en-GB" w:eastAsia="en-US"/>
    </w:rPr>
  </w:style>
  <w:style w:type="paragraph" w:styleId="PlainText">
    <w:name w:val="Plain Text"/>
    <w:basedOn w:val="Normal"/>
    <w:link w:val="PlainTextChar"/>
    <w:uiPriority w:val="99"/>
    <w:unhideWhenUsed/>
    <w:rsid w:val="001B5462"/>
    <w:pPr>
      <w:suppressAutoHyphens w:val="0"/>
      <w:spacing w:line="240" w:lineRule="auto"/>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1B5462"/>
    <w:rPr>
      <w:rFonts w:ascii="Calibri" w:eastAsiaTheme="minorHAnsi" w:hAnsi="Calibri" w:cstheme="minorBidi"/>
      <w:sz w:val="22"/>
      <w:szCs w:val="21"/>
      <w:lang w:val="en-GB" w:eastAsia="en-US"/>
    </w:rPr>
  </w:style>
  <w:style w:type="paragraph" w:styleId="NoSpacing">
    <w:name w:val="No Spacing"/>
    <w:uiPriority w:val="1"/>
    <w:qFormat/>
    <w:rsid w:val="00A9032D"/>
    <w:pPr>
      <w:jc w:val="both"/>
    </w:pPr>
    <w:rPr>
      <w:rFonts w:ascii="Garamond" w:eastAsiaTheme="minorHAnsi" w:hAnsi="Garamond" w:cstheme="minorBidi"/>
      <w:szCs w:val="22"/>
      <w:lang w:val="en-GB" w:eastAsia="en-US"/>
    </w:rPr>
  </w:style>
  <w:style w:type="paragraph" w:styleId="ListParagraph">
    <w:name w:val="List Paragraph"/>
    <w:basedOn w:val="Normal"/>
    <w:uiPriority w:val="34"/>
    <w:semiHidden/>
    <w:qFormat/>
    <w:rsid w:val="00F37E3B"/>
    <w:pPr>
      <w:ind w:left="720"/>
      <w:contextualSpacing/>
    </w:pPr>
  </w:style>
  <w:style w:type="character" w:styleId="Strong">
    <w:name w:val="Strong"/>
    <w:basedOn w:val="DefaultParagraphFont"/>
    <w:uiPriority w:val="22"/>
    <w:qFormat/>
    <w:rsid w:val="00C24627"/>
    <w:rPr>
      <w:b/>
      <w:bCs/>
    </w:rPr>
  </w:style>
  <w:style w:type="character" w:styleId="CommentReference">
    <w:name w:val="annotation reference"/>
    <w:basedOn w:val="DefaultParagraphFont"/>
    <w:uiPriority w:val="99"/>
    <w:unhideWhenUsed/>
    <w:rsid w:val="00FA03CC"/>
    <w:rPr>
      <w:sz w:val="16"/>
      <w:szCs w:val="16"/>
    </w:rPr>
  </w:style>
  <w:style w:type="paragraph" w:styleId="HTMLPreformatted">
    <w:name w:val="HTML Preformatted"/>
    <w:basedOn w:val="Normal"/>
    <w:link w:val="HTMLPreformattedChar"/>
    <w:semiHidden/>
    <w:unhideWhenUsed/>
    <w:rsid w:val="0060380A"/>
    <w:pPr>
      <w:spacing w:line="240" w:lineRule="auto"/>
    </w:pPr>
    <w:rPr>
      <w:rFonts w:ascii="Consolas" w:hAnsi="Consolas"/>
    </w:rPr>
  </w:style>
  <w:style w:type="character" w:customStyle="1" w:styleId="HTMLPreformattedChar">
    <w:name w:val="HTML Preformatted Char"/>
    <w:basedOn w:val="DefaultParagraphFont"/>
    <w:link w:val="HTMLPreformatted"/>
    <w:semiHidden/>
    <w:rsid w:val="0060380A"/>
    <w:rPr>
      <w:rFonts w:ascii="Consolas" w:hAnsi="Consolas"/>
      <w:lang w:val="en-GB" w:eastAsia="en-US"/>
    </w:rPr>
  </w:style>
  <w:style w:type="character" w:customStyle="1" w:styleId="Heading1Char">
    <w:name w:val="Heading 1 Char"/>
    <w:aliases w:val="Table_G Char"/>
    <w:basedOn w:val="DefaultParagraphFont"/>
    <w:link w:val="Heading1"/>
    <w:uiPriority w:val="9"/>
    <w:rsid w:val="0013434A"/>
    <w:rPr>
      <w:lang w:val="en-GB" w:eastAsia="en-US"/>
    </w:rPr>
  </w:style>
  <w:style w:type="character" w:customStyle="1" w:styleId="Heading3Char">
    <w:name w:val="Heading 3 Char"/>
    <w:basedOn w:val="DefaultParagraphFont"/>
    <w:link w:val="Heading3"/>
    <w:rsid w:val="0013434A"/>
    <w:rPr>
      <w:lang w:val="en-GB" w:eastAsia="en-US"/>
    </w:rPr>
  </w:style>
  <w:style w:type="paragraph" w:styleId="CommentText">
    <w:name w:val="annotation text"/>
    <w:basedOn w:val="Normal"/>
    <w:link w:val="CommentTextChar"/>
    <w:semiHidden/>
    <w:unhideWhenUsed/>
    <w:rsid w:val="004A1154"/>
    <w:pPr>
      <w:spacing w:line="240" w:lineRule="auto"/>
    </w:pPr>
  </w:style>
  <w:style w:type="character" w:customStyle="1" w:styleId="CommentTextChar">
    <w:name w:val="Comment Text Char"/>
    <w:basedOn w:val="DefaultParagraphFont"/>
    <w:link w:val="CommentText"/>
    <w:semiHidden/>
    <w:rsid w:val="004A1154"/>
    <w:rPr>
      <w:lang w:val="en-GB" w:eastAsia="en-US"/>
    </w:rPr>
  </w:style>
  <w:style w:type="paragraph" w:styleId="CommentSubject">
    <w:name w:val="annotation subject"/>
    <w:basedOn w:val="CommentText"/>
    <w:next w:val="CommentText"/>
    <w:link w:val="CommentSubjectChar"/>
    <w:semiHidden/>
    <w:unhideWhenUsed/>
    <w:rsid w:val="004A1154"/>
    <w:rPr>
      <w:b/>
      <w:bCs/>
    </w:rPr>
  </w:style>
  <w:style w:type="character" w:customStyle="1" w:styleId="CommentSubjectChar">
    <w:name w:val="Comment Subject Char"/>
    <w:basedOn w:val="CommentTextChar"/>
    <w:link w:val="CommentSubject"/>
    <w:semiHidden/>
    <w:rsid w:val="004A1154"/>
    <w:rPr>
      <w:b/>
      <w:bCs/>
      <w:lang w:val="en-GB" w:eastAsia="en-US"/>
    </w:rPr>
  </w:style>
  <w:style w:type="character" w:customStyle="1" w:styleId="FooterChar">
    <w:name w:val="Footer Char"/>
    <w:aliases w:val="3_G Char"/>
    <w:basedOn w:val="DefaultParagraphFont"/>
    <w:link w:val="Footer"/>
    <w:rsid w:val="00DB1152"/>
    <w:rPr>
      <w:sz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150118">
      <w:bodyDiv w:val="1"/>
      <w:marLeft w:val="0"/>
      <w:marRight w:val="0"/>
      <w:marTop w:val="0"/>
      <w:marBottom w:val="0"/>
      <w:divBdr>
        <w:top w:val="none" w:sz="0" w:space="0" w:color="auto"/>
        <w:left w:val="none" w:sz="0" w:space="0" w:color="auto"/>
        <w:bottom w:val="none" w:sz="0" w:space="0" w:color="auto"/>
        <w:right w:val="none" w:sz="0" w:space="0" w:color="auto"/>
      </w:divBdr>
    </w:div>
    <w:div w:id="876745143">
      <w:bodyDiv w:val="1"/>
      <w:marLeft w:val="0"/>
      <w:marRight w:val="0"/>
      <w:marTop w:val="0"/>
      <w:marBottom w:val="0"/>
      <w:divBdr>
        <w:top w:val="none" w:sz="0" w:space="0" w:color="auto"/>
        <w:left w:val="none" w:sz="0" w:space="0" w:color="auto"/>
        <w:bottom w:val="none" w:sz="0" w:space="0" w:color="auto"/>
        <w:right w:val="none" w:sz="0" w:space="0" w:color="auto"/>
      </w:divBdr>
    </w:div>
    <w:div w:id="888300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yperlink" Target="https://en.wikipedia.org/wiki/Bharat_Dynamics_Limited"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yperlink" Target="file:///C:/Users/polina.levina/AppData/Local/Microsoft/Windows/INetCache/Content.MSO/235C9B47.tmp"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eader" Target="header1.xml"/><Relationship Id="rId22" Type="http://schemas.openxmlformats.org/officeDocument/2006/relationships/footer" Target="footer2.xml"/><Relationship Id="rId9" Type="http://schemas.openxmlformats.org/officeDocument/2006/relationships/webSettings" Target="webSettings.xml"/><Relationship Id="rId14" Type="http://schemas.openxmlformats.org/officeDocument/2006/relationships/image" Target="media/image3.emf"/></Relationships>
</file>

<file path=word/_rels/foot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gif"/></Relationships>
</file>

<file path=word/_rels/footnotes.xml.rels><?xml version="1.0" encoding="UTF-8" standalone="yes"?>
<Relationships xmlns="http://schemas.openxmlformats.org/package/2006/relationships"><Relationship Id="rId117" Type="http://schemas.openxmlformats.org/officeDocument/2006/relationships/hyperlink" Target="https://www.seniorgeneralminaunghlaing.com.mm/en/345/entire-government-institutions-and-people-must-defend-the-country-with-strong-patriotism/" TargetMode="External"/><Relationship Id="rId21" Type="http://schemas.openxmlformats.org/officeDocument/2006/relationships/hyperlink" Target="http://dx.doi.org/10.1787/9789264252479-en" TargetMode="External"/><Relationship Id="rId42" Type="http://schemas.openxmlformats.org/officeDocument/2006/relationships/hyperlink" Target="https://www.giz.de/en/downloads/giz2016-en-Banking_Report.pdf" TargetMode="External"/><Relationship Id="rId63" Type="http://schemas.openxmlformats.org/officeDocument/2006/relationships/hyperlink" Target="https://www.mmtimes.com/business/3118-gems-jade-net-2-8b.html" TargetMode="External"/><Relationship Id="rId84" Type="http://schemas.openxmlformats.org/officeDocument/2006/relationships/hyperlink" Target="http://rakhine.unionenterprise.org/index.php/about-uehrd" TargetMode="External"/><Relationship Id="rId138" Type="http://schemas.openxmlformats.org/officeDocument/2006/relationships/hyperlink" Target="https://www.seniorgeneralminaunghlaing.com.mm/en/345/entire-government-institutions-and-people-must-defend-the-country-with-strong-patriotism/" TargetMode="External"/><Relationship Id="rId159" Type="http://schemas.openxmlformats.org/officeDocument/2006/relationships/hyperlink" Target="https://asian-defence-news.blogspot.com/2019/01/myanmar-has-received-six-more-yak-130.html" TargetMode="External"/><Relationship Id="rId170" Type="http://schemas.openxmlformats.org/officeDocument/2006/relationships/hyperlink" Target="https://defence-blog.com/army/ukraine-to-build-armoured-vehicle-assembly-plant-in-myanmar.html" TargetMode="External"/><Relationship Id="rId191" Type="http://schemas.openxmlformats.org/officeDocument/2006/relationships/hyperlink" Target="https://www.mecwebsite.com/gsm-mobile-phone-438000-allocation-ayeyarwadi-division/" TargetMode="External"/><Relationship Id="rId205" Type="http://schemas.openxmlformats.org/officeDocument/2006/relationships/hyperlink" Target="https://www.mecwebsite.com/ship-breaking-yard/" TargetMode="External"/><Relationship Id="rId226" Type="http://schemas.openxmlformats.org/officeDocument/2006/relationships/hyperlink" Target="https://www.seniorgeneralminaunghlaing.com.mm/en/486/lack-of-country-loving-spirits-may-lead-to-disunity-and-all-citizens-should-have-country-loving-spirits-patriotic-spirits-and-myanmar-spirits/" TargetMode="External"/><Relationship Id="rId247" Type="http://schemas.openxmlformats.org/officeDocument/2006/relationships/hyperlink" Target="http://www.moi.gov.mm/npe:zg/?q=news/21/03/2014/id-8573" TargetMode="External"/><Relationship Id="rId107" Type="http://schemas.openxmlformats.org/officeDocument/2006/relationships/hyperlink" Target="http://www.ayeyarwadyfoundation.org/en_US/ayeyarwady-foundation-donated-for-rakhine-state/" TargetMode="External"/><Relationship Id="rId268" Type="http://schemas.openxmlformats.org/officeDocument/2006/relationships/hyperlink" Target="https://burmacampaign.org.uk/take-action/dirty-list/" TargetMode="External"/><Relationship Id="rId11" Type="http://schemas.openxmlformats.org/officeDocument/2006/relationships/hyperlink" Target="https://thearmstradetreaty.org/treaty-status.html?templateId=209883" TargetMode="External"/><Relationship Id="rId32" Type="http://schemas.openxmlformats.org/officeDocument/2006/relationships/hyperlink" Target="https://consult-myanmar.com/2018/09/17/companies-must-submit-annual-reports-to-dica-starting-february-2019/" TargetMode="External"/><Relationship Id="rId53" Type="http://schemas.openxmlformats.org/officeDocument/2006/relationships/hyperlink" Target="https://www.ft.com/content/c6fe7dce-d26a-11e6-b06b-680c49b4b4c0" TargetMode="External"/><Relationship Id="rId74" Type="http://schemas.openxmlformats.org/officeDocument/2006/relationships/hyperlink" Target="https://resourcegovernance.org/sites/default/files/documents/multifaceted-goverance-and-conflict-risks-in-myanmar-ruby-industry.pdf" TargetMode="External"/><Relationship Id="rId128" Type="http://schemas.openxmlformats.org/officeDocument/2006/relationships/hyperlink" Target="https://www.seniorgeneralminaunghlaing.com.mm/en/486/lack-of-country-loving-spirits-may-lead-to-disunity-and-all-citizens-should-have-country-loving-spirits-patriotic-spirits-and-myanmar-spirits/" TargetMode="External"/><Relationship Id="rId149" Type="http://schemas.openxmlformats.org/officeDocument/2006/relationships/hyperlink" Target="https://dfat.gov.au/international-relations/security/sanctions/sanctions-regimes/Pages/myanmar.aspx" TargetMode="External"/><Relationship Id="rId5" Type="http://schemas.openxmlformats.org/officeDocument/2006/relationships/hyperlink" Target="https://thearmstradetreaty.org/treaty-status.html?templateId=209883" TargetMode="External"/><Relationship Id="rId95" Type="http://schemas.openxmlformats.org/officeDocument/2006/relationships/hyperlink" Target="https://www.irrawaddy.com/news/burma/myanmar-govt-to-fence-remaining-40-mile-border-with-bangladesh.html" TargetMode="External"/><Relationship Id="rId160" Type="http://schemas.openxmlformats.org/officeDocument/2006/relationships/hyperlink" Target="https://www.irrawaddy.com/news/burma/russia-building-six-advanced-fighter-jets-myanmar-military.html" TargetMode="External"/><Relationship Id="rId181" Type="http://schemas.openxmlformats.org/officeDocument/2006/relationships/hyperlink" Target="https://myanmareiti.org/sites/myanmareiti.org/files/publication_docs/4th_meiti_report_30_march_2019_1.pdf" TargetMode="External"/><Relationship Id="rId216" Type="http://schemas.openxmlformats.org/officeDocument/2006/relationships/hyperlink" Target="https://resourcegovernance.org/sites/default/files/documents/multifaceted-goverance-and-conflict-risks-in-myanmar-ruby-industry.pdf" TargetMode="External"/><Relationship Id="rId237" Type="http://schemas.openxmlformats.org/officeDocument/2006/relationships/hyperlink" Target="https://www.seniorgeneralminaunghlaing.com.mm/en/486/lack-of-country-loving-spirits-may-lead-to-disunity-and-all-citizens-should-have-country-loving-spirits-patriotic-spirits-and-myanmar-spirits/" TargetMode="External"/><Relationship Id="rId258" Type="http://schemas.openxmlformats.org/officeDocument/2006/relationships/hyperlink" Target="https://www.seniorgeneralminaunghlaing.com.mm/en/486/lack-of-country-loving-spirits-may-lead-to-disunity-and-all-citizens-should-have-country-loving-spirits-patriotic-spirits-and-myanmar-spirits/" TargetMode="External"/><Relationship Id="rId279" Type="http://schemas.openxmlformats.org/officeDocument/2006/relationships/hyperlink" Target="https://www.lowyinstitute.org/the-interpreter/myanmar-pariah-status-no-bar-defence-modernisation" TargetMode="External"/><Relationship Id="rId22" Type="http://schemas.openxmlformats.org/officeDocument/2006/relationships/hyperlink" Target="http://www.unglobalcompact.org/about/faq" TargetMode="External"/><Relationship Id="rId43" Type="http://schemas.openxmlformats.org/officeDocument/2006/relationships/hyperlink" Target="https://www.giz.de/en/downloads/giz2016-en-Banking_Report.pdf" TargetMode="External"/><Relationship Id="rId64" Type="http://schemas.openxmlformats.org/officeDocument/2006/relationships/hyperlink" Target="https://www.nytimes.com/2018/07/17/world/asia/myanmar-landslide-jade-mine.html" TargetMode="External"/><Relationship Id="rId118" Type="http://schemas.openxmlformats.org/officeDocument/2006/relationships/hyperlink" Target="https://www.seniorgeneralminaunghlaing.com.mm/en/345/entire-government-institutions-and-people-must-defend-the-country-with-strong-patriotism/" TargetMode="External"/><Relationship Id="rId139" Type="http://schemas.openxmlformats.org/officeDocument/2006/relationships/hyperlink" Target="https://www.seniorgeneralminaunghlaing.com.mm/en/486/lack-of-country-loving-spirits-may-lead-to-disunity-and-all-citizens-should-have-country-loving-spirits-patriotic-spirits-and-myanmar-spirits/" TargetMode="External"/><Relationship Id="rId85" Type="http://schemas.openxmlformats.org/officeDocument/2006/relationships/hyperlink" Target="https://www.rfa.org/english/news/myanmar/myanmar-executives-pledge-millions-to-rebuild-tattered-rakhine-state-10202017162452.html" TargetMode="External"/><Relationship Id="rId150" Type="http://schemas.openxmlformats.org/officeDocument/2006/relationships/hyperlink" Target="https://www.sipri.org/databases/embargoes/eu_arms_embargoes/myanmar" TargetMode="External"/><Relationship Id="rId171" Type="http://schemas.openxmlformats.org/officeDocument/2006/relationships/hyperlink" Target="https://www.timesnownews.com/india/article/china-hal-kiran-myanmar-indian-air-force-southeast-asia-kaladan-multimodal-project-act-east-policy-narendra-modi-national-socialist-council-of/324243" TargetMode="External"/><Relationship Id="rId192" Type="http://schemas.openxmlformats.org/officeDocument/2006/relationships/hyperlink" Target="https://www.mecwebsite.com/high-tension-steel-bolts-nuts-and-washers-manufacturing-plant-ywama-2/" TargetMode="External"/><Relationship Id="rId206" Type="http://schemas.openxmlformats.org/officeDocument/2006/relationships/hyperlink" Target="https://www.mecwebsite.com/sugar-mill-du-yin-gabo/" TargetMode="External"/><Relationship Id="rId227" Type="http://schemas.openxmlformats.org/officeDocument/2006/relationships/hyperlink" Target="https://remote.ohchr.org/sites/myanmar-ffm/Shared%20Documents/F.%20REPORT_FFM/FFM2%20REPORT/Drafts%20of%20Corporate%20Interests%20report/rgeneralminaunghlaing.com.mm/en/345/entire-government-institutions-and-people-must-defend-the-country-with-strong-phttps:/www.senioatriotism" TargetMode="External"/><Relationship Id="rId248" Type="http://schemas.openxmlformats.org/officeDocument/2006/relationships/hyperlink" Target="http://themyawadydaily.blogspot.com/2018/03/blog-post_813.html" TargetMode="External"/><Relationship Id="rId269" Type="http://schemas.openxmlformats.org/officeDocument/2006/relationships/hyperlink" Target="https://www.voanews.com/east-asia-pacific/belgian-company-dirty-list-cuts-ties-myanmar-military" TargetMode="External"/><Relationship Id="rId12" Type="http://schemas.openxmlformats.org/officeDocument/2006/relationships/hyperlink" Target="https://thearmstradetreaty.org/hyper-images/file/List%20of%20ATT%20Signatory%20States%20(10%20May%202019)/List%20of%20ATT%20Signatory%20States%20(10%20May%202019).pdf)" TargetMode="External"/><Relationship Id="rId33" Type="http://schemas.openxmlformats.org/officeDocument/2006/relationships/hyperlink" Target="https://www.irrawaddy.com/business/lauded-companies-law-to-take-effect-in-shadow-of-rakhine-crisis.html" TargetMode="External"/><Relationship Id="rId108" Type="http://schemas.openxmlformats.org/officeDocument/2006/relationships/hyperlink" Target="https://www.statecounsellor.gov.mm/en/node/1185" TargetMode="External"/><Relationship Id="rId129" Type="http://schemas.openxmlformats.org/officeDocument/2006/relationships/hyperlink" Target="https://www.seniorgeneralminaunghlaing.com.mm/en/1410/sep-22-cash-donations-will-be-used-in-the-areas-where-help-is-really-in-need-according-to-the-wish-of-the-donors/" TargetMode="External"/><Relationship Id="rId280" Type="http://schemas.openxmlformats.org/officeDocument/2006/relationships/hyperlink" Target="http://www.globalnewlightofmyanmar.com/senior-general-visits-irkutsk-aviation-plant-irkutsk-town/" TargetMode="External"/><Relationship Id="rId54" Type="http://schemas.openxmlformats.org/officeDocument/2006/relationships/hyperlink" Target="https://www.ft.com/content/c6fe7dce-d26a-11e6-b06b-680c49b4b4c0" TargetMode="External"/><Relationship Id="rId75" Type="http://schemas.openxmlformats.org/officeDocument/2006/relationships/hyperlink" Target="http://unearthmyanmar.com/en/story/no-commitment-peace-wastes-valuable" TargetMode="External"/><Relationship Id="rId96" Type="http://schemas.openxmlformats.org/officeDocument/2006/relationships/hyperlink" Target="http://www.globalnewlightofmyanmar.com/pyithu-hluttaw-discusses-rakhines-state-of-affairs/" TargetMode="External"/><Relationship Id="rId140" Type="http://schemas.openxmlformats.org/officeDocument/2006/relationships/hyperlink" Target="https://www.seniorgeneralminaunghlaing.com.mm/en/1410/sep-22-cash-donations-will-be-used-in-the-areas-where-help-is-really-in-need-according-to-the-wish-of-the-donors/" TargetMode="External"/><Relationship Id="rId161" Type="http://schemas.openxmlformats.org/officeDocument/2006/relationships/hyperlink" Target="https://www.lowyinstitute.org/the-interpreter/myanmar-pariah-status-no-bar-defence-modernisation" TargetMode="External"/><Relationship Id="rId182" Type="http://schemas.openxmlformats.org/officeDocument/2006/relationships/hyperlink" Target="https://www.dica.gov.mm/sites/dica.gov.mm/files/news-files/cost_of_doing_business_in_myanmar_survey_report2018.pdf" TargetMode="External"/><Relationship Id="rId217" Type="http://schemas.openxmlformats.org/officeDocument/2006/relationships/hyperlink" Target="https://www.seniorgeneralminaunghlaing.com.mm/en/486/lack-of-country-loving-spirits-may-lead-to-disunity-and-all-citizens-should-have-country-loving-spirits-patriotic-spirits-and-myanmar-spirits/" TargetMode="External"/><Relationship Id="rId6" Type="http://schemas.openxmlformats.org/officeDocument/2006/relationships/hyperlink" Target="https://thearmstradetreaty.org/treaty-status.html?templateId=209883" TargetMode="External"/><Relationship Id="rId238" Type="http://schemas.openxmlformats.org/officeDocument/2006/relationships/hyperlink" Target="https://www.seniorgeneralminaunghlaing.com.mm/en/486/lack-of-country-loving-spirits-may-lead-to-disunity-and-all-citizens-should-have-country-loving-spirits-patriotic-spirits-and-myanmar-spirits/" TargetMode="External"/><Relationship Id="rId259" Type="http://schemas.openxmlformats.org/officeDocument/2006/relationships/hyperlink" Target="https://www.seniorgeneralminaunghlaing.com.mm/en/486/lack-of-country-loving-spirits-may-lead-to-disunity-and-all-citizens-should-have-country-loving-spirits-patriotic-spirits-and-myanmar-spirits/" TargetMode="External"/><Relationship Id="rId23" Type="http://schemas.openxmlformats.org/officeDocument/2006/relationships/hyperlink" Target="https://www.business-humanrights.org/en/chiquita-lawsuits-re-colombia" TargetMode="External"/><Relationship Id="rId119" Type="http://schemas.openxmlformats.org/officeDocument/2006/relationships/hyperlink" Target="https://www.seniorgeneralminaunghlaing.com.mm/en/486/lack-of-country-loving-spirits-may-lead-to-disunity-and-all-citizens-should-have-country-loving-spirits-patriotic-spirits-and-myanmar-spirits/" TargetMode="External"/><Relationship Id="rId270" Type="http://schemas.openxmlformats.org/officeDocument/2006/relationships/hyperlink" Target="https://burmacampaign.org.uk/take-action/dirty-list/" TargetMode="External"/><Relationship Id="rId44" Type="http://schemas.openxmlformats.org/officeDocument/2006/relationships/hyperlink" Target="https://frontiermyanmar.net/en/news/us-eases-sanctions-banks-little-joy-tycoons" TargetMode="External"/><Relationship Id="rId65" Type="http://schemas.openxmlformats.org/officeDocument/2006/relationships/hyperlink" Target="https://www.mmtimes.com/business/3118-gems-jade-net-2-8b.html" TargetMode="External"/><Relationship Id="rId86" Type="http://schemas.openxmlformats.org/officeDocument/2006/relationships/hyperlink" Target="https://www.voanews.com/a/business-leaders-support-myanmar-reconstruction/4219898.html" TargetMode="External"/><Relationship Id="rId130" Type="http://schemas.openxmlformats.org/officeDocument/2006/relationships/hyperlink" Target="https://www.ohchr.org/en/NewsEvents/Pages/DisplayNews.aspx?NewsID=23347&amp;LangID=E" TargetMode="External"/><Relationship Id="rId151" Type="http://schemas.openxmlformats.org/officeDocument/2006/relationships/hyperlink" Target="https://www.aljazeera.com/news/2016/10/food-aid-80000-rohingya-blocked-myanmar-161019135600701.html" TargetMode="External"/><Relationship Id="rId172" Type="http://schemas.openxmlformats.org/officeDocument/2006/relationships/hyperlink" Target="https://timesofindia.indiatimes.com/india/india-steps-up-supply-of-military-equipment-to-myanmar-to-counter-china/articleshow/57815200.cms" TargetMode="External"/><Relationship Id="rId193" Type="http://schemas.openxmlformats.org/officeDocument/2006/relationships/hyperlink" Target="https://www.mecwebsite.com/marble-mine-and-processing-plant-mandalay-3/" TargetMode="External"/><Relationship Id="rId207" Type="http://schemas.openxmlformats.org/officeDocument/2006/relationships/hyperlink" Target="https://www.mecwebsite.com/sugar-mill-kanbalu/" TargetMode="External"/><Relationship Id="rId228" Type="http://schemas.openxmlformats.org/officeDocument/2006/relationships/hyperlink" Target="https://www.seniorgeneralminaunghlaing.com.mm/en/486/lack-of-country-loving-spirits-may-lead-to-disunity-and-all-citizens-should-have-country-loving-spirits-patriotic-spirits-and-myanmar-spirits/" TargetMode="External"/><Relationship Id="rId249" Type="http://schemas.openxmlformats.org/officeDocument/2006/relationships/hyperlink" Target="https://remote.ohchr.org/sites/myanmar-ffm/Shared%20Documents/F.%20REPORT_FFM/FFM2%20REPORT/Drafts%20of%20Corporate%20Interests%20report/rgeneralminaunghlaing.com.mm/en/345/entire-government-institutions-and-people-must-defend-the-country-with-strong-phttps:/www.senioatriotism" TargetMode="External"/><Relationship Id="rId13" Type="http://schemas.openxmlformats.org/officeDocument/2006/relationships/hyperlink" Target="https://treaties.un.org/Pages/ViewDetailsIII.aspx?src=TREATY&amp;mtdsg_no=XXIII-1&amp;chapter=23&amp;Temp=mtdsg3&amp;clang=_en" TargetMode="External"/><Relationship Id="rId18" Type="http://schemas.openxmlformats.org/officeDocument/2006/relationships/hyperlink" Target="http://mneguidelines.oecd.org/OECD-Due-Diligence-Guidance-for-Responsible-Business-Conduct.pdf" TargetMode="External"/><Relationship Id="rId39" Type="http://schemas.openxmlformats.org/officeDocument/2006/relationships/hyperlink" Target="https://www.ifc.org/wps/wcm/connect/6f852818-47db-4f08-9b88-b57209b791c9/Myanmar+Market+Scoping+Report.pdf?MOD=AJPERES" TargetMode="External"/><Relationship Id="rId109" Type="http://schemas.openxmlformats.org/officeDocument/2006/relationships/hyperlink" Target="https://www.irrawaddy.com/news/burma/dassk-visits-northern-rakhine-unprecedented-trip.html" TargetMode="External"/><Relationship Id="rId260" Type="http://schemas.openxmlformats.org/officeDocument/2006/relationships/hyperlink" Target="https://www.mmtimes.com/business/23774-military-conglomerate-hoping-for-more-jvs.html" TargetMode="External"/><Relationship Id="rId265" Type="http://schemas.openxmlformats.org/officeDocument/2006/relationships/hyperlink" Target="https://www.bloomberg.com/profile/company/JSGTIZ:CH" TargetMode="External"/><Relationship Id="rId281" Type="http://schemas.openxmlformats.org/officeDocument/2006/relationships/hyperlink" Target="https://www.mmtimes.com/news/russia-sell-six-fighter-jets-myanmar.html" TargetMode="External"/><Relationship Id="rId286" Type="http://schemas.openxmlformats.org/officeDocument/2006/relationships/hyperlink" Target="https://en.ukrmilitary.com/2019/03/ukraine-to-build-plant-in-myanmar.html" TargetMode="External"/><Relationship Id="rId34" Type="http://schemas.openxmlformats.org/officeDocument/2006/relationships/hyperlink" Target="https://eiti.org/document/myanmar-20152016-eiti-report" TargetMode="External"/><Relationship Id="rId50" Type="http://schemas.openxmlformats.org/officeDocument/2006/relationships/hyperlink" Target="https://resourcegovernance.org/sites/default/files/documents/nrgi_myanmar-state-owned-enterprises_full-report.pdf" TargetMode="External"/><Relationship Id="rId55" Type="http://schemas.openxmlformats.org/officeDocument/2006/relationships/hyperlink" Target="https://www2.irrawaddy.com/article.php?art_id=14151&amp;page=1" TargetMode="External"/><Relationship Id="rId76" Type="http://schemas.openxmlformats.org/officeDocument/2006/relationships/hyperlink" Target="https://myanmareiti.org/sites/myanmareiti.org/files/publication_docs/4th_meiti_report_30_march_2019_1.pdf" TargetMode="External"/><Relationship Id="rId97" Type="http://schemas.openxmlformats.org/officeDocument/2006/relationships/hyperlink" Target="https://www.irrawaddy.com/news/burma/myanmar-govt-to-fence-remaining-40-mile-border-with-bangladesh.html" TargetMode="External"/><Relationship Id="rId104" Type="http://schemas.openxmlformats.org/officeDocument/2006/relationships/hyperlink" Target="https://www.facebook.com/officemohamyanmar/posts/2020568591302078" TargetMode="External"/><Relationship Id="rId120" Type="http://schemas.openxmlformats.org/officeDocument/2006/relationships/hyperlink" Target="https://www.seniorgeneralminaunghlaing.com.mm/en/486/lack-of-country-loving-spirits-may-lead-to-disunity-and-all-citizens-should-have-country-loving-spirits-patriotic-spirits-and-myanmar-spirits/" TargetMode="External"/><Relationship Id="rId125" Type="http://schemas.openxmlformats.org/officeDocument/2006/relationships/hyperlink" Target="http://www.burmapartnership.org/wp-content/uploads/2016/02/SticksandStones.pdf" TargetMode="External"/><Relationship Id="rId141" Type="http://schemas.openxmlformats.org/officeDocument/2006/relationships/hyperlink" Target="https://www.voanews.com/a/business-leaders-support-myanmar-reconstruction/4219898.html" TargetMode="External"/><Relationship Id="rId146" Type="http://schemas.openxmlformats.org/officeDocument/2006/relationships/hyperlink" Target="https://www.thehindubusinessline.com/economy/logistics/adani-group-to-develop-container-terminal-port-in-myanmar/article27124926.ece" TargetMode="External"/><Relationship Id="rId167" Type="http://schemas.openxmlformats.org/officeDocument/2006/relationships/hyperlink" Target="https://www.irrawaddy.com/news/burma/myanmar-military-chief-thanks-beijing-support-rakhine-crisis.html" TargetMode="External"/><Relationship Id="rId188" Type="http://schemas.openxmlformats.org/officeDocument/2006/relationships/hyperlink" Target="https://www.mecwebsite.com/dagon-rum-factory-shwe-pyi-thar/" TargetMode="External"/><Relationship Id="rId7" Type="http://schemas.openxmlformats.org/officeDocument/2006/relationships/hyperlink" Target="https://thearmstradetreaty.org/treaty-status.html?templateId=209883" TargetMode="External"/><Relationship Id="rId71" Type="http://schemas.openxmlformats.org/officeDocument/2006/relationships/hyperlink" Target="https://myanmareiti.org/sites/myanmareiti.org/files/publication_docs/4th_meiti_report_30_march_2019_1.pdf" TargetMode="External"/><Relationship Id="rId92" Type="http://schemas.openxmlformats.org/officeDocument/2006/relationships/hyperlink" Target="https://frontiermyanmar.net/en/security-infrastructure-in-northern-rakhine-receives-massive-cash-boost-after-refugee-exodus" TargetMode="External"/><Relationship Id="rId162" Type="http://schemas.openxmlformats.org/officeDocument/2006/relationships/hyperlink" Target="https://www.voanews.com/a/myanmar-military-spending/4234303.html" TargetMode="External"/><Relationship Id="rId183" Type="http://schemas.openxmlformats.org/officeDocument/2006/relationships/hyperlink" Target="https://www.mecwebsite.com/aung-myint-moh-min-insurance-company-limited/" TargetMode="External"/><Relationship Id="rId213" Type="http://schemas.openxmlformats.org/officeDocument/2006/relationships/hyperlink" Target="https://myanmareiti.org/files/uploads/mehl_information_data_for_eiti.pdf" TargetMode="External"/><Relationship Id="rId218" Type="http://schemas.openxmlformats.org/officeDocument/2006/relationships/hyperlink" Target="https://www.asean.or.jp/ja/wp-content/uploads/sites/2/2017/11/4_AMT_GOC_ALL_16NOV_JAPAN_TRIP.pdf" TargetMode="External"/><Relationship Id="rId234" Type="http://schemas.openxmlformats.org/officeDocument/2006/relationships/hyperlink" Target="https://www.seniorgeneralminaunghlaing.com.mm/en/486/lack-of-country-loving-spirits-may-lead-to-disunity-and-all-citizens-should-have-country-loving-spirits-patriotic-spirits-and-myanmar-spirits/" TargetMode="External"/><Relationship Id="rId239" Type="http://schemas.openxmlformats.org/officeDocument/2006/relationships/hyperlink" Target="https://www.seniorgeneralminaunghlaing.com.mm/en/486/lack-of-country-loving-spirits-may-lead-to-disunity-and-all-citizens-should-have-country-loving-spirits-patriotic-spirits-and-myanmar-spirits/" TargetMode="External"/><Relationship Id="rId2" Type="http://schemas.openxmlformats.org/officeDocument/2006/relationships/hyperlink" Target="https://www.dica.gov.mm/" TargetMode="External"/><Relationship Id="rId29" Type="http://schemas.openxmlformats.org/officeDocument/2006/relationships/hyperlink" Target="https://consult-myanmar.com/2018/09/17/companies-must-submit-annual-reports-to-dica-starting-february-2019/" TargetMode="External"/><Relationship Id="rId250" Type="http://schemas.openxmlformats.org/officeDocument/2006/relationships/hyperlink" Target="https://remote.ohchr.org/sites/myanmar-ffm/Shared%20Documents/F.%20REPORT_FFM/FFM2%20REPORT/Drafts%20of%20Corporate%20Interests%20report/rgeneralminaunghlaing.com.mm/en/345/entire-government-institutions-and-people-must-defend-the-country-with-strong-phttps:/www.senioatriotism" TargetMode="External"/><Relationship Id="rId255" Type="http://schemas.openxmlformats.org/officeDocument/2006/relationships/hyperlink" Target="https://remote.ohchr.org/sites/myanmar-ffm/Shared%20Documents/F.%20REPORT_FFM/FFM2%20REPORT/Drafts%20of%20Corporate%20Interests%20report/rgeneralminaunghlaing.com.mm/en/345/entire-government-institutions-and-people-must-defend-the-country-with-strong-phttps:/www.senioatriotism" TargetMode="External"/><Relationship Id="rId271" Type="http://schemas.openxmlformats.org/officeDocument/2006/relationships/hyperlink" Target="https://www.ohchr.org/Documents/HRBodies/HRCouncil/FFM-Myanmar/EconomicInterestsMyanmarMilitary/IDEMIA_7_August_2019.pdf" TargetMode="External"/><Relationship Id="rId276" Type="http://schemas.openxmlformats.org/officeDocument/2006/relationships/hyperlink" Target="https://www.lowyinstitute.org/the-interpreter/myanmar-pariah-status-no-bar-defence-modernisation" TargetMode="External"/><Relationship Id="rId24" Type="http://schemas.openxmlformats.org/officeDocument/2006/relationships/hyperlink" Target="https://www.moi.gov.mm/?q=news/24/08/2015/id-8254" TargetMode="External"/><Relationship Id="rId40" Type="http://schemas.openxmlformats.org/officeDocument/2006/relationships/hyperlink" Target="https://www.giz.de/en/downloads/giz2016-en-Banking_Report.pdf" TargetMode="External"/><Relationship Id="rId45" Type="http://schemas.openxmlformats.org/officeDocument/2006/relationships/hyperlink" Target="https://www.treasury.gov/resource-center/sanctions/OFAC-Enforcement/Pages/20161007.aspx" TargetMode="External"/><Relationship Id="rId66" Type="http://schemas.openxmlformats.org/officeDocument/2006/relationships/hyperlink" Target="https://resourcegovernance.org/analysis-tools/publications/tip-toeing-toward-transparency-jade-and-gemstone-myanmar" TargetMode="External"/><Relationship Id="rId87" Type="http://schemas.openxmlformats.org/officeDocument/2006/relationships/hyperlink" Target="http://asiaworldfoundation.org/english/2019/03/28/asia-world-foundation-fulfill-the-needs-of-local-communities-along-the-upgraded-angumaw-maungdaw-road/" TargetMode="External"/><Relationship Id="rId110" Type="http://schemas.openxmlformats.org/officeDocument/2006/relationships/hyperlink" Target="https://remote.ohchr.org/sites/myanmar-ffm/Shared%20Documents/F.%20REPORT_FFM/FFM2%20REPORT/Drafts%20of%20Corporate%20Interests%20report/rgeneralminaunghlaing.com.mm/en/345/entire-government-institutions-and-people-must-defend-the-country-with-strong-phttps:/www.senioatriotism" TargetMode="External"/><Relationship Id="rId115" Type="http://schemas.openxmlformats.org/officeDocument/2006/relationships/hyperlink" Target="http://www.seniorgeneralminaunghlaing.com/2017/09/cash-donations-will-be-used-in-areas.html?view=mosaic" TargetMode="External"/><Relationship Id="rId131" Type="http://schemas.openxmlformats.org/officeDocument/2006/relationships/hyperlink" Target="https://www.voanews.com/a/business-leaders-support-myanmar-reconstruction/4219898.html" TargetMode="External"/><Relationship Id="rId136" Type="http://schemas.openxmlformats.org/officeDocument/2006/relationships/hyperlink" Target="https://www.statecounsellor.gov.mm/en/node/1185" TargetMode="External"/><Relationship Id="rId157" Type="http://schemas.openxmlformats.org/officeDocument/2006/relationships/hyperlink" Target="https://www.haaretz.com/israel-news/.premium-israel-to-bar-myanmar-officials-from-arms-expos-1.7532506" TargetMode="External"/><Relationship Id="rId178" Type="http://schemas.openxmlformats.org/officeDocument/2006/relationships/hyperlink" Target="https://resourcegovernance.org/sites/default/files/documents/multifaceted-goverance-and-conflict-risks-in-myanmar-ruby-industry.pdf" TargetMode="External"/><Relationship Id="rId61" Type="http://schemas.openxmlformats.org/officeDocument/2006/relationships/hyperlink" Target="https://www.theigc.org/project/artisanal-jade-mining-myanmar" TargetMode="External"/><Relationship Id="rId82" Type="http://schemas.openxmlformats.org/officeDocument/2006/relationships/hyperlink" Target="https://media.tiffany.com/is/content/Tiffany/Tiffany_Sustainability_Full_Report" TargetMode="External"/><Relationship Id="rId152" Type="http://schemas.openxmlformats.org/officeDocument/2006/relationships/hyperlink" Target="https://www.amnesty.org/en/press-releases/2016/12/myanmar-security-forces-target-rohingya-viscious-scorched-earth-campaign/" TargetMode="External"/><Relationship Id="rId173" Type="http://schemas.openxmlformats.org/officeDocument/2006/relationships/hyperlink" Target="https://www.lowyinstitute.org/the-interpreter/myanmar-pariah-status-no-bar-defence-modernisation" TargetMode="External"/><Relationship Id="rId194" Type="http://schemas.openxmlformats.org/officeDocument/2006/relationships/hyperlink" Target="https://www.mecwebsite.com/myanmar-economic-corporation-telecommunication-800mhz-cdma-mobile-phone-project/" TargetMode="External"/><Relationship Id="rId199" Type="http://schemas.openxmlformats.org/officeDocument/2006/relationships/hyperlink" Target="https://www.mecwebsite.com/no-3-steel-mill-ywama/" TargetMode="External"/><Relationship Id="rId203" Type="http://schemas.openxmlformats.org/officeDocument/2006/relationships/hyperlink" Target="https://www.mecwebsite.com/remote-sensing-ground-station/" TargetMode="External"/><Relationship Id="rId208" Type="http://schemas.openxmlformats.org/officeDocument/2006/relationships/hyperlink" Target="https://www.mecwebsite.com/sugar-mill-kanhla-2/" TargetMode="External"/><Relationship Id="rId229" Type="http://schemas.openxmlformats.org/officeDocument/2006/relationships/hyperlink" Target="https://remote.ohchr.org/sites/myanmar-ffm/Shared%20Documents/F.%20REPORT_FFM/FFM2%20REPORT/Drafts%20of%20Corporate%20Interests%20report/rgeneralminaunghlaing.com.mm/en/345/entire-government-institutions-and-people-must-defend-the-country-with-strong-phttps:/www.senioatriotism" TargetMode="External"/><Relationship Id="rId19" Type="http://schemas.openxmlformats.org/officeDocument/2006/relationships/hyperlink" Target="http://dx.doi.org/10.1787/9789264252479-en" TargetMode="External"/><Relationship Id="rId224" Type="http://schemas.openxmlformats.org/officeDocument/2006/relationships/hyperlink" Target="https://www.seniorgeneralminaunghlaing.com.mm/en/486/lack-of-country-loving-spirits-may-lead-to-disunity-and-all-citizens-should-have-country-loving-spirits-patriotic-spirits-and-myanmar-spirits/" TargetMode="External"/><Relationship Id="rId240" Type="http://schemas.openxmlformats.org/officeDocument/2006/relationships/hyperlink" Target="https://remote.ohchr.org/sites/myanmar-ffm/Shared%20Documents/F.%20REPORT_FFM/FFM2%20REPORT/Drafts%20of%20Corporate%20Interests%20report/rgeneralminaunghlaing.com.mm/en/345/entire-government-institutions-and-people-must-defend-the-country-with-strong-phttps:/www.senioatriotism" TargetMode="External"/><Relationship Id="rId245" Type="http://schemas.openxmlformats.org/officeDocument/2006/relationships/hyperlink" Target="https://remote.ohchr.org/sites/myanmar-ffm/Shared%20Documents/F.%20REPORT_FFM/FFM2%20REPORT/Drafts%20of%20Corporate%20Interests%20report/rgeneralminaunghlaing.com.mm/en/345/entire-government-institutions-and-people-must-defend-the-country-with-strong-phttps:/www.senioatriotism" TargetMode="External"/><Relationship Id="rId261" Type="http://schemas.openxmlformats.org/officeDocument/2006/relationships/hyperlink" Target="https://phfmyanmar.org/wp-content/uploads/2019/04/Acrobat-Document-3-1.pdf" TargetMode="External"/><Relationship Id="rId266" Type="http://schemas.openxmlformats.org/officeDocument/2006/relationships/hyperlink" Target="https://disclosures.ifc.org/" TargetMode="External"/><Relationship Id="rId14" Type="http://schemas.openxmlformats.org/officeDocument/2006/relationships/hyperlink" Target="https://www.chathamhouse.org/sites/default/files/publications/research/2016-11-11-aiding-assisting-challenges-armed-conflict-moynihan.pdf" TargetMode="External"/><Relationship Id="rId30" Type="http://schemas.openxmlformats.org/officeDocument/2006/relationships/hyperlink" Target="https://www.irrawaddy.com/business/lauded-companies-law-to-take-effect-in-shadow-of-rakhine-crisis.html" TargetMode="External"/><Relationship Id="rId35" Type="http://schemas.openxmlformats.org/officeDocument/2006/relationships/hyperlink" Target="https://myanmareiti.org/sites/myanmareiti.org/files/publication_docs/4th_meiti_report_30_march_2019_1.pdf" TargetMode="External"/><Relationship Id="rId56" Type="http://schemas.openxmlformats.org/officeDocument/2006/relationships/hyperlink" Target="https://myanmareiti.org/sites/myanmareiti.org/files/publication_docs/4th_meiti_report_30_march_2019_1.pdf" TargetMode="External"/><Relationship Id="rId77" Type="http://schemas.openxmlformats.org/officeDocument/2006/relationships/hyperlink" Target="https://resourcegovernance.org/sites/default/files/documents/multifaceted-goverance-and-conflict-risks-in-myanmar-ruby-industry.pdf" TargetMode="External"/><Relationship Id="rId100" Type="http://schemas.openxmlformats.org/officeDocument/2006/relationships/hyperlink" Target="https://www.ohchr.org/en/NewsEvents/Pages/DisplayNews.aspx?NewsID=23347&amp;LangID=E" TargetMode="External"/><Relationship Id="rId105" Type="http://schemas.openxmlformats.org/officeDocument/2006/relationships/hyperlink" Target="https://www.voanews.com/a/business-leaders-support-myanmar-reconstruction/4219898.html" TargetMode="External"/><Relationship Id="rId126" Type="http://schemas.openxmlformats.org/officeDocument/2006/relationships/hyperlink" Target="http://www.seniorgeneralminaunghlaing.com/2017/09/cash-donations-will-be-used-in-areas.html?view=mosaic" TargetMode="External"/><Relationship Id="rId147" Type="http://schemas.openxmlformats.org/officeDocument/2006/relationships/hyperlink" Target="https://www.sipri.org/databases/embargoes/eu_arms_embargoes/myanmar" TargetMode="External"/><Relationship Id="rId168" Type="http://schemas.openxmlformats.org/officeDocument/2006/relationships/hyperlink" Target="https://www.irrawaddy.com/news/burma/ukrainian-firm-will-reportedly-help-tatmadaw-build-plant-military-equipment.html" TargetMode="External"/><Relationship Id="rId282" Type="http://schemas.openxmlformats.org/officeDocument/2006/relationships/hyperlink" Target="https://www.irrawaddy.com/news/burma/russia-building-six-advanced-fighter-jets-myanmar-military.html" TargetMode="External"/><Relationship Id="rId8" Type="http://schemas.openxmlformats.org/officeDocument/2006/relationships/hyperlink" Target="https://thearmstradetreaty.org/treaty-status.html?templateId=209883" TargetMode="External"/><Relationship Id="rId51" Type="http://schemas.openxmlformats.org/officeDocument/2006/relationships/hyperlink" Target="https://www.ft.com/content/cf46e086-6909-11e6-a0b1-d87a9fea034f" TargetMode="External"/><Relationship Id="rId72" Type="http://schemas.openxmlformats.org/officeDocument/2006/relationships/hyperlink" Target="https://myanmareiti.org/sites/myanmareiti.org/files/publication_docs/4th_meiti_report_30_march_2019_1.pdf" TargetMode="External"/><Relationship Id="rId93" Type="http://schemas.openxmlformats.org/officeDocument/2006/relationships/hyperlink" Target="https://www.voanews.com/a/business-leaders-support-myanmar-reconstruction/4219898.html" TargetMode="External"/><Relationship Id="rId98" Type="http://schemas.openxmlformats.org/officeDocument/2006/relationships/hyperlink" Target="https://www.irrawaddy.com/news/burma/myanmar-govt-to-fence-remaining-40-mile-border-with-bangladesh.html" TargetMode="External"/><Relationship Id="rId121" Type="http://schemas.openxmlformats.org/officeDocument/2006/relationships/hyperlink" Target="https://www.ucanews.com/news/nationalist-buddhist-group-banned-again-in-myanmar/82894" TargetMode="External"/><Relationship Id="rId142" Type="http://schemas.openxmlformats.org/officeDocument/2006/relationships/hyperlink" Target="https://www.seniorgeneralminaunghlaing.com.mm/en/345/entire-government-institutions-and-people-must-defend-the-country-with-strong-patriotism/" TargetMode="External"/><Relationship Id="rId163" Type="http://schemas.openxmlformats.org/officeDocument/2006/relationships/hyperlink" Target="https://www.irrawaddy.com/news/burma/russia-building-six-advanced-fighter-jets-myanmar-military.html" TargetMode="External"/><Relationship Id="rId184" Type="http://schemas.openxmlformats.org/officeDocument/2006/relationships/hyperlink" Target="https://www.mecwebsite.com/ahlone-international-port-terminal-1/" TargetMode="External"/><Relationship Id="rId189" Type="http://schemas.openxmlformats.org/officeDocument/2006/relationships/hyperlink" Target="https://www.mecwebsite.com/galvanized-iron-sheet-factory-than-hlyin-2/" TargetMode="External"/><Relationship Id="rId219" Type="http://schemas.openxmlformats.org/officeDocument/2006/relationships/hyperlink" Target="https://fr.linkedin.com/company/aung-myin-thu-group-of-companies" TargetMode="External"/><Relationship Id="rId3" Type="http://schemas.openxmlformats.org/officeDocument/2006/relationships/hyperlink" Target="http://www.bvdinfo.com" TargetMode="External"/><Relationship Id="rId214" Type="http://schemas.openxmlformats.org/officeDocument/2006/relationships/hyperlink" Target="https://resourcegovernance.org/sites/default/files/documents/multifaceted-goverance-and-conflict-risks-in-myanmar-ruby-industry.pdf" TargetMode="External"/><Relationship Id="rId230" Type="http://schemas.openxmlformats.org/officeDocument/2006/relationships/hyperlink" Target="https://www.amnesty.org/en/latest/news/2018/06/japan-investigate-brewer-kirin-over-payments-to-myanmar-military-amid-ethnic-cleansing-of-rohingya/" TargetMode="External"/><Relationship Id="rId235" Type="http://schemas.openxmlformats.org/officeDocument/2006/relationships/hyperlink" Target="https://remote.ohchr.org/sites/myanmar-ffm/Shared%20Documents/F.%20REPORT_FFM/FFM2%20REPORT/Drafts%20of%20Corporate%20Interests%20report/rgeneralminaunghlaing.com.mm/en/345/entire-government-institutions-and-people-must-defend-the-country-with-strong-phttps:/www.senioatriotism" TargetMode="External"/><Relationship Id="rId251" Type="http://schemas.openxmlformats.org/officeDocument/2006/relationships/hyperlink" Target="https://www.seniorgeneralminaunghlaing.com.mm/en/486/lack-of-country-loving-spirits-may-lead-to-disunity-and-all-citizens-should-have-country-loving-spirits-patriotic-spirits-and-myanmar-spirits/" TargetMode="External"/><Relationship Id="rId256" Type="http://schemas.openxmlformats.org/officeDocument/2006/relationships/hyperlink" Target="https://remote.ohchr.org/sites/myanmar-ffm/Shared%20Documents/F.%20REPORT_FFM/FFM2%20REPORT/Drafts%20of%20Corporate%20Interests%20report/rgeneralminaunghlaing.com.mm/en/345/entire-government-institutions-and-people-must-defend-the-country-with-strong-phttps:/www.senioatriotism" TargetMode="External"/><Relationship Id="rId277" Type="http://schemas.openxmlformats.org/officeDocument/2006/relationships/hyperlink" Target="http://southasianmonitor.com/2018/11/09/filipino-handguns-triggering-into-myanmar/" TargetMode="External"/><Relationship Id="rId25" Type="http://schemas.openxmlformats.org/officeDocument/2006/relationships/hyperlink" Target="https://www.moi.gov.mm/?q=news/24/08/2015/id-8254" TargetMode="External"/><Relationship Id="rId46" Type="http://schemas.openxmlformats.org/officeDocument/2006/relationships/hyperlink" Target="https://www.mmtimes.com/news/telenor-now-largest-4g-network-myanmar.html" TargetMode="External"/><Relationship Id="rId67" Type="http://schemas.openxmlformats.org/officeDocument/2006/relationships/hyperlink" Target="https://data.worldbank.org/country/myanmar" TargetMode="External"/><Relationship Id="rId116" Type="http://schemas.openxmlformats.org/officeDocument/2006/relationships/hyperlink" Target="https://www.seniorgeneralminaunghlaing.com.mm/en/345/entire-government-institutions-and-people-must-defend-the-country-with-strong-patriotism/" TargetMode="External"/><Relationship Id="rId137" Type="http://schemas.openxmlformats.org/officeDocument/2006/relationships/hyperlink" Target="https://www.seniorgeneralminaunghlaing.com.mm/en/345/entire-government-institutions-and-people-must-defend-the-country-with-strong-patriotism/" TargetMode="External"/><Relationship Id="rId158" Type="http://schemas.openxmlformats.org/officeDocument/2006/relationships/hyperlink" Target="https://www.lowyinstitute.org/the-interpreter/myanmar-pariah-status-no-bar-defence-modernisation" TargetMode="External"/><Relationship Id="rId272" Type="http://schemas.openxmlformats.org/officeDocument/2006/relationships/hyperlink" Target="http://www.globalnewlightofmyanmar.com/rice-destruction-at-cote-divore-is-not-concerned-with-quality-or-exporters-mrf/" TargetMode="External"/><Relationship Id="rId20" Type="http://schemas.openxmlformats.org/officeDocument/2006/relationships/hyperlink" Target="http://dx.doi.org/10.1787/9789264252479-en" TargetMode="External"/><Relationship Id="rId41" Type="http://schemas.openxmlformats.org/officeDocument/2006/relationships/hyperlink" Target="https://www.prnewswire.com/in/news-releases/myawaddy-bank-myanmar-selects-infosys-finacle-to-power-its-digital-transformation-681600911.html" TargetMode="External"/><Relationship Id="rId62" Type="http://schemas.openxmlformats.org/officeDocument/2006/relationships/hyperlink" Target="https://resourcegovernance.org/sites/default/files/documents/multifaceted-goverance-and-conflict-risks-in-myanmar-ruby-industry.pdf" TargetMode="External"/><Relationship Id="rId83" Type="http://schemas.openxmlformats.org/officeDocument/2006/relationships/hyperlink" Target="https://www.reuters.com/article/us-myanmar-rakhine-investment/myanmars-suu-kyi-woos-investors-to-crisis-hit-rakhine-decries-negative-focus-idUSKCN1QB0HO" TargetMode="External"/><Relationship Id="rId88" Type="http://schemas.openxmlformats.org/officeDocument/2006/relationships/hyperlink" Target="https://www.straitstimes.com/asia/se-asia/rohingya-safe-in-designated-areas-myanmar-army-chief" TargetMode="External"/><Relationship Id="rId111" Type="http://schemas.openxmlformats.org/officeDocument/2006/relationships/hyperlink" Target="https://www.seniorgeneralminaunghlaing.com.mm/en/486/lack-of-country-loving-spirits-may-lead-to-disunity-and-all-citizens-should-have-country-loving-spirits-patriotic-spirits-and-myanmar-spirits/" TargetMode="External"/><Relationship Id="rId132" Type="http://schemas.openxmlformats.org/officeDocument/2006/relationships/hyperlink" Target="https://www.seniorgeneralminaunghlaing.com.mm/en/345/entire-government-institutions-and-people-must-defend-the-country-with-strong-patriotism/" TargetMode="External"/><Relationship Id="rId153" Type="http://schemas.openxmlformats.org/officeDocument/2006/relationships/hyperlink" Target="https://www.un.org/press/en/2017/sc13055.doc.htm" TargetMode="External"/><Relationship Id="rId174" Type="http://schemas.openxmlformats.org/officeDocument/2006/relationships/hyperlink" Target="http://southasianmonitor.com/2018/11/09/filipino-handguns-triggering-into-myanmar/" TargetMode="External"/><Relationship Id="rId179" Type="http://schemas.openxmlformats.org/officeDocument/2006/relationships/hyperlink" Target="http://lpm-myanmar.com/Home/BusinessUnit/2" TargetMode="External"/><Relationship Id="rId195" Type="http://schemas.openxmlformats.org/officeDocument/2006/relationships/hyperlink" Target="https://www.mecwebsite.com/myanmar-mobile-money-2/" TargetMode="External"/><Relationship Id="rId209" Type="http://schemas.openxmlformats.org/officeDocument/2006/relationships/hyperlink" Target="https://www.mecwebsite.com/tea-powder-and-tea-mix-factory-pyinmabin/" TargetMode="External"/><Relationship Id="rId190" Type="http://schemas.openxmlformats.org/officeDocument/2006/relationships/hyperlink" Target="https://www.mecwebsite.com/glass-factory-than-hlyin-2/" TargetMode="External"/><Relationship Id="rId204" Type="http://schemas.openxmlformats.org/officeDocument/2006/relationships/hyperlink" Target="https://www.mecwebsite.com/360-tpd-rice-milland-rice-storage-hteedan-port/" TargetMode="External"/><Relationship Id="rId220" Type="http://schemas.openxmlformats.org/officeDocument/2006/relationships/hyperlink" Target="https://remote.ohchr.org/sites/myanmar-ffm/Shared%20Documents/F.%20REPORT_FFM/FFM2%20REPORT/Drafts%20of%20Corporate%20Interests%20report/rgeneralminaunghlaing.com.mm/en/345/entire-government-institutions-and-people-must-defend-the-country-with-strong-phttps:/www.senioatriotism" TargetMode="External"/><Relationship Id="rId225" Type="http://schemas.openxmlformats.org/officeDocument/2006/relationships/hyperlink" Target="https://remote.ohchr.org/sites/myanmar-ffm/Shared%20Documents/F.%20REPORT_FFM/FFM2%20REPORT/Drafts%20of%20Corporate%20Interests%20report/rgeneralminaunghlaing.com.mm/en/345/entire-government-institutions-and-people-must-defend-the-country-with-strong-phttps:/www.senioatriotism" TargetMode="External"/><Relationship Id="rId241" Type="http://schemas.openxmlformats.org/officeDocument/2006/relationships/hyperlink" Target="https://remote.ohchr.org/sites/myanmar-ffm/Shared%20Documents/F.%20REPORT_FFM/FFM2%20REPORT/Drafts%20of%20Corporate%20Interests%20report/rgeneralminaunghlaing.com.mm/en/345/entire-government-institutions-and-people-must-defend-the-country-with-strong-phttps:/www.senioatriotism" TargetMode="External"/><Relationship Id="rId246" Type="http://schemas.openxmlformats.org/officeDocument/2006/relationships/hyperlink" Target="https://www.seniorgeneralminaunghlaing.com.mm/en/486/lack-of-country-loving-spirits-may-lead-to-disunity-and-all-citizens-should-have-country-loving-spirits-patriotic-spirits-and-myanmar-spirits/" TargetMode="External"/><Relationship Id="rId267" Type="http://schemas.openxmlformats.org/officeDocument/2006/relationships/hyperlink" Target="https://myanmareiti.org/sites/myanmareiti.org/files/publication_docs/4th_meiti_report_30_march_2019_1.pdf" TargetMode="External"/><Relationship Id="rId15" Type="http://schemas.openxmlformats.org/officeDocument/2006/relationships/hyperlink" Target="http://www.cambridge.org/us/academic/subjects/law/public-international-law/principles-shared-responsibility-international-law-appraisal-state-art" TargetMode="External"/><Relationship Id="rId36" Type="http://schemas.openxmlformats.org/officeDocument/2006/relationships/hyperlink" Target="https://myanmareiti.org/sites/myanmareiti.org/files/publication_docs/4th_meiti_report_30_march_2019_1.pdf" TargetMode="External"/><Relationship Id="rId57" Type="http://schemas.openxmlformats.org/officeDocument/2006/relationships/hyperlink" Target="https://www.mmtimes.com/news/singapore-tops-list-foreign-direct-investors.html" TargetMode="External"/><Relationship Id="rId106" Type="http://schemas.openxmlformats.org/officeDocument/2006/relationships/hyperlink" Target="https://www.voanews.com/a/business-leaders-support-myanmar-reconstruction/4219898.html" TargetMode="External"/><Relationship Id="rId127" Type="http://schemas.openxmlformats.org/officeDocument/2006/relationships/hyperlink" Target="https://www.seniorgeneralminaunghlaing.com.mm/en/345/entire-government-institutions-and-people-must-defend-the-country-with-strong-patriotism/" TargetMode="External"/><Relationship Id="rId262" Type="http://schemas.openxmlformats.org/officeDocument/2006/relationships/hyperlink" Target="https://www.mmtimes.com/business/23774-military-conglomerate-hoping-for-more-jvs.html" TargetMode="External"/><Relationship Id="rId283" Type="http://schemas.openxmlformats.org/officeDocument/2006/relationships/hyperlink" Target="https://www.defenseworld.net/news/16533/Myanmar_Interested_in_MI_17V5_Helicopters" TargetMode="External"/><Relationship Id="rId10" Type="http://schemas.openxmlformats.org/officeDocument/2006/relationships/hyperlink" Target="https://thearmstradetreaty.org/treaty-status.html?templateId=209883" TargetMode="External"/><Relationship Id="rId31" Type="http://schemas.openxmlformats.org/officeDocument/2006/relationships/hyperlink" Target="https://www.ft.com/content/c6fe7dce-d26a-11e6-b06b-680c49b4b4c0" TargetMode="External"/><Relationship Id="rId52" Type="http://schemas.openxmlformats.org/officeDocument/2006/relationships/hyperlink" Target="http://www.president-office.gov.mm/en/?q=briefing-room/news/2019/06/18/id-9397" TargetMode="External"/><Relationship Id="rId73" Type="http://schemas.openxmlformats.org/officeDocument/2006/relationships/hyperlink" Target="https://resourcegovernance.org/sites/default/files/documents/multifaceted-goverance-and-conflict-risks-in-myanmar-ruby-industry.pdf" TargetMode="External"/><Relationship Id="rId78" Type="http://schemas.openxmlformats.org/officeDocument/2006/relationships/hyperlink" Target="https://resourcegovernance.org/sites/default/files/documents/multifaceted-goverance-and-conflict-risks-in-myanmar-ruby-industry.pdf" TargetMode="External"/><Relationship Id="rId94" Type="http://schemas.openxmlformats.org/officeDocument/2006/relationships/hyperlink" Target="http://www.thenewhumanitarian.org/news/2017/09/19/internment-fears-myanmar-plans-new-camps-scattered-rohingya" TargetMode="External"/><Relationship Id="rId99" Type="http://schemas.openxmlformats.org/officeDocument/2006/relationships/hyperlink" Target="https://www.irrawaddy.com/news/burma/myanmar-urges-rohingya-leave-no-mans-land-bangladesh-border.html" TargetMode="External"/><Relationship Id="rId101" Type="http://schemas.openxmlformats.org/officeDocument/2006/relationships/hyperlink" Target="https://pyidaungsu.hluttaw.mm/uploads/pdf/okyLLx_9%20Day%20Meeting(22-2-2018).pdf" TargetMode="External"/><Relationship Id="rId122" Type="http://schemas.openxmlformats.org/officeDocument/2006/relationships/hyperlink" Target="https://frontiermyanmar.net/en/security-infrastructure-in-northern-rakhine-receives-massive-cash-boost-after-refugee-exodus" TargetMode="External"/><Relationship Id="rId143" Type="http://schemas.openxmlformats.org/officeDocument/2006/relationships/hyperlink" Target="https://www.seniorgeneralminaunghlaing.com.mm/en/345/entire-government-institutions-and-people-must-defend-the-country-with-strong-patriotism/" TargetMode="External"/><Relationship Id="rId148" Type="http://schemas.openxmlformats.org/officeDocument/2006/relationships/hyperlink" Target="https://international.gc.ca/world-monde/international_relations-relations_internationales/sanctions/myanmar.aspx?lang=eng" TargetMode="External"/><Relationship Id="rId164" Type="http://schemas.openxmlformats.org/officeDocument/2006/relationships/hyperlink" Target="http://www.globalnewlightofmyanmar.com/senior-general-visits-irkutsk-aviation-plant-irkutsk-town/" TargetMode="External"/><Relationship Id="rId169" Type="http://schemas.openxmlformats.org/officeDocument/2006/relationships/hyperlink" Target="https://en.ukrmilitary.com/2019/03/ukraine-to-build-plant-in-myanmar.html" TargetMode="External"/><Relationship Id="rId185" Type="http://schemas.openxmlformats.org/officeDocument/2006/relationships/hyperlink" Target="https://www.mecwebsite.com/no-2-4000-tpd-process-cement-plant-myaingglay/" TargetMode="External"/><Relationship Id="rId4" Type="http://schemas.openxmlformats.org/officeDocument/2006/relationships/hyperlink" Target="https://www.ohchr.org/documents/publications/GuidingprinciplesBusinesshr_eN.pdf" TargetMode="External"/><Relationship Id="rId9" Type="http://schemas.openxmlformats.org/officeDocument/2006/relationships/hyperlink" Target="https://thearmstradetreaty.org/treaty-status.html?templateId=209883" TargetMode="External"/><Relationship Id="rId180" Type="http://schemas.openxmlformats.org/officeDocument/2006/relationships/hyperlink" Target="http://open_jicareport.jica.go.jp/pdf/12244893.pdf" TargetMode="External"/><Relationship Id="rId210" Type="http://schemas.openxmlformats.org/officeDocument/2006/relationships/hyperlink" Target="https://www.mecwebsite.com/tri-star-tyre-factory-ywama/" TargetMode="External"/><Relationship Id="rId215" Type="http://schemas.openxmlformats.org/officeDocument/2006/relationships/hyperlink" Target="https://myanmareiti.org/files/uploads/mehl_information_data_for_eiti.pdf" TargetMode="External"/><Relationship Id="rId236" Type="http://schemas.openxmlformats.org/officeDocument/2006/relationships/hyperlink" Target="https://remote.ohchr.org/sites/myanmar-ffm/Shared%20Documents/F.%20REPORT_FFM/FFM2%20REPORT/Drafts%20of%20Corporate%20Interests%20report/rgeneralminaunghlaing.com.mm/en/345/entire-government-institutions-and-people-must-defend-the-country-with-strong-phttps:/www.senioatriotism" TargetMode="External"/><Relationship Id="rId257" Type="http://schemas.openxmlformats.org/officeDocument/2006/relationships/hyperlink" Target="https://remote.ohchr.org/sites/myanmar-ffm/Shared%20Documents/F.%20REPORT_FFM/FFM2%20REPORT/Drafts%20of%20Corporate%20Interests%20report/rgeneralminaunghlaing.com.mm/en/345/entire-government-institutions-and-people-must-defend-the-country-with-strong-phttps:/www.senioatriotism" TargetMode="External"/><Relationship Id="rId278" Type="http://schemas.openxmlformats.org/officeDocument/2006/relationships/hyperlink" Target="https://www.lowyinstitute.org/the-interpreter/myanmar-pariah-status-no-bar-defence-modernisation" TargetMode="External"/><Relationship Id="rId26" Type="http://schemas.openxmlformats.org/officeDocument/2006/relationships/hyperlink" Target="https://www.pwc.de/de/internationale-maerkte/assets/doing-business-in-myanmar-2016.pdf" TargetMode="External"/><Relationship Id="rId231" Type="http://schemas.openxmlformats.org/officeDocument/2006/relationships/hyperlink" Target="https://remote.ohchr.org/sites/myanmar-ffm/Shared%20Documents/F.%20REPORT_FFM/FFM2%20REPORT/Drafts%20of%20Corporate%20Interests%20report/rgeneralminaunghlaing.com.mm/en/345/entire-government-institutions-and-people-must-defend-the-country-with-strong-phttps:/www.senioatriotism" TargetMode="External"/><Relationship Id="rId252" Type="http://schemas.openxmlformats.org/officeDocument/2006/relationships/hyperlink" Target="https://www.seniorgeneralminaunghlaing.com.mm/en/486/lack-of-country-loving-spirits-may-lead-to-disunity-and-all-citizens-should-have-country-loving-spirits-patriotic-spirits-and-myanmar-spirits/" TargetMode="External"/><Relationship Id="rId273" Type="http://schemas.openxmlformats.org/officeDocument/2006/relationships/hyperlink" Target="https://myanmareiti.org/sites/myanmareiti.org/files/publication_docs/4th_meiti_report_30_march_2019_1.pdf" TargetMode="External"/><Relationship Id="rId47" Type="http://schemas.openxmlformats.org/officeDocument/2006/relationships/hyperlink" Target="https://www.telenor.com.mm/en/article/norwegian-minister-international-development-visited-telenor-myanmar" TargetMode="External"/><Relationship Id="rId68" Type="http://schemas.openxmlformats.org/officeDocument/2006/relationships/hyperlink" Target="https://resourcegovernance.org/sites/default/files/documents/losing-luster-addressing-myanmar-tax-evasion.pdf" TargetMode="External"/><Relationship Id="rId89" Type="http://schemas.openxmlformats.org/officeDocument/2006/relationships/hyperlink" Target="https://www.irrawaddy.com/news/burma/myanmar-govt-to-fence-remaining-40-mile-border-with-bangladesh.html" TargetMode="External"/><Relationship Id="rId112" Type="http://schemas.openxmlformats.org/officeDocument/2006/relationships/hyperlink" Target="https://www.amnesty.org/en/press-releases/2018/06/japan-investigate-brewer-kirin-over-payments-to-myanmar-military-amid-ethnic-cleansing-of-rohingya/" TargetMode="External"/><Relationship Id="rId133" Type="http://schemas.openxmlformats.org/officeDocument/2006/relationships/hyperlink" Target="https://www.seniorgeneralminaunghlaing.com.mm/en/345/entire-government-institutions-and-people-must-defend-the-country-with-strong-patriotism/" TargetMode="External"/><Relationship Id="rId154" Type="http://schemas.openxmlformats.org/officeDocument/2006/relationships/hyperlink" Target="https://www.un.org/press/en/2018/sc13552.doc.htm" TargetMode="External"/><Relationship Id="rId175" Type="http://schemas.openxmlformats.org/officeDocument/2006/relationships/hyperlink" Target="https://thearmstradetreaty.org/treaty-status.html?templateId=209883" TargetMode="External"/><Relationship Id="rId196" Type="http://schemas.openxmlformats.org/officeDocument/2006/relationships/hyperlink" Target="https://www.mecwebsite.com/myanmar-sigma-wire-and-cable-factory-hlaing-thar-yar-2/" TargetMode="External"/><Relationship Id="rId200" Type="http://schemas.openxmlformats.org/officeDocument/2006/relationships/hyperlink" Target="https://www.mecwebsite.com/okkala-golf-resort/" TargetMode="External"/><Relationship Id="rId16" Type="http://schemas.openxmlformats.org/officeDocument/2006/relationships/hyperlink" Target="http://dx.doi.org/10.1787/9789264252479-en" TargetMode="External"/><Relationship Id="rId221" Type="http://schemas.openxmlformats.org/officeDocument/2006/relationships/hyperlink" Target="https://remote.ohchr.org/sites/myanmar-ffm/Shared%20Documents/F.%20REPORT_FFM/FFM2%20REPORT/Drafts%20of%20Corporate%20Interests%20report/rgeneralminaunghlaing.com.mm/en/345/entire-government-institutions-and-people-must-defend-the-country-with-strong-phttps:/www.senioatriotism" TargetMode="External"/><Relationship Id="rId242" Type="http://schemas.openxmlformats.org/officeDocument/2006/relationships/hyperlink" Target="https://www.seniorgeneralminaunghlaing.com.mm/en/486/lack-of-country-loving-spirits-may-lead-to-disunity-and-all-citizens-should-have-country-loving-spirits-patriotic-spirits-and-myanmar-spirits/" TargetMode="External"/><Relationship Id="rId263" Type="http://schemas.openxmlformats.org/officeDocument/2006/relationships/hyperlink" Target="http://en.coscocs.com/" TargetMode="External"/><Relationship Id="rId284" Type="http://schemas.openxmlformats.org/officeDocument/2006/relationships/hyperlink" Target="https://rostec.ru/en/news/4520081/" TargetMode="External"/><Relationship Id="rId37" Type="http://schemas.openxmlformats.org/officeDocument/2006/relationships/hyperlink" Target="https://www.ft.com/content/c6fe7dce-d26a-11e6-b06b-680c49b4b4c0" TargetMode="External"/><Relationship Id="rId58" Type="http://schemas.openxmlformats.org/officeDocument/2006/relationships/hyperlink" Target="https://eiti.org/myanmar" TargetMode="External"/><Relationship Id="rId79" Type="http://schemas.openxmlformats.org/officeDocument/2006/relationships/hyperlink" Target="https://myanmareiti.org/sites/myanmareiti.org/files/publication_docs/4th_meiti_report_30_march_2019_1.pdf" TargetMode="External"/><Relationship Id="rId102" Type="http://schemas.openxmlformats.org/officeDocument/2006/relationships/hyperlink" Target="https://www.dhakatribune.com/bangladesh/2018/03/02/myanmar-sends-soldiers-tambru-border" TargetMode="External"/><Relationship Id="rId123" Type="http://schemas.openxmlformats.org/officeDocument/2006/relationships/hyperlink" Target="https://www.mmtimes.com/national-news/24647-as-possible-restart-of-tigyit-coal-plant-looms-opposition-rallies.html" TargetMode="External"/><Relationship Id="rId144" Type="http://schemas.openxmlformats.org/officeDocument/2006/relationships/hyperlink" Target="https://myanmareiti.org/sites/myanmareiti.org/files/publication_docs/4th_meiti_report_30_march_2019_1.pdf" TargetMode="External"/><Relationship Id="rId90" Type="http://schemas.openxmlformats.org/officeDocument/2006/relationships/hyperlink" Target="http://asiaworldfoundation.org/english/2018/01/06/asia-world-foundation-responds-to-call-by-uehrd-and-contributes-not-for-profit-road-project-in-rakhine/" TargetMode="External"/><Relationship Id="rId165" Type="http://schemas.openxmlformats.org/officeDocument/2006/relationships/hyperlink" Target="https://defence-blog.com/news/myanmar-looks-to-buy-chinese-sy-400-ballistic-missile-systems.html" TargetMode="External"/><Relationship Id="rId186" Type="http://schemas.openxmlformats.org/officeDocument/2006/relationships/hyperlink" Target="https://www.mecwebsite.com/cotton-ginning-factory-myittar/" TargetMode="External"/><Relationship Id="rId211" Type="http://schemas.openxmlformats.org/officeDocument/2006/relationships/hyperlink" Target="https://www.mecwebsite.com/tyre-retreading-plant-ywama/" TargetMode="External"/><Relationship Id="rId232" Type="http://schemas.openxmlformats.org/officeDocument/2006/relationships/hyperlink" Target="https://remote.ohchr.org/sites/myanmar-ffm/Shared%20Documents/F.%20REPORT_FFM/FFM2%20REPORT/Drafts%20of%20Corporate%20Interests%20report/rgeneralminaunghlaing.com.mm/en/345/entire-government-institutions-and-people-must-defend-the-country-with-strong-phttps:/www.senioatriotism" TargetMode="External"/><Relationship Id="rId253" Type="http://schemas.openxmlformats.org/officeDocument/2006/relationships/hyperlink" Target="https://www.seniorgeneralminaunghlaing.com.mm/en/486/lack-of-country-loving-spirits-may-lead-to-disunity-and-all-citizens-should-have-country-loving-spirits-patriotic-spirits-and-myanmar-spirits/" TargetMode="External"/><Relationship Id="rId274" Type="http://schemas.openxmlformats.org/officeDocument/2006/relationships/hyperlink" Target="http://psk.blog.24heures.ch/archive/2018/11/03/le-jf-17-thunder-entre-en-service-au-myanmar-866464.html" TargetMode="External"/><Relationship Id="rId27" Type="http://schemas.openxmlformats.org/officeDocument/2006/relationships/hyperlink" Target="https://www.state.gov/public-designation-due-to-gross-violations-of-human-rights-of-burmese-military-officials/" TargetMode="External"/><Relationship Id="rId48" Type="http://schemas.openxmlformats.org/officeDocument/2006/relationships/hyperlink" Target="https://myanmareiti.org/sites/myanmareiti.org/files/publication_docs/4th_meiti_report_30_march_2019_1.pdf" TargetMode="External"/><Relationship Id="rId69" Type="http://schemas.openxmlformats.org/officeDocument/2006/relationships/hyperlink" Target="https://comtrade.un.org/data" TargetMode="External"/><Relationship Id="rId113" Type="http://schemas.openxmlformats.org/officeDocument/2006/relationships/hyperlink" Target="https://www.kirinholdings.co.jp/english/news/2018/1214_01.html" TargetMode="External"/><Relationship Id="rId134" Type="http://schemas.openxmlformats.org/officeDocument/2006/relationships/hyperlink" Target="https://www.seniorgeneralminaunghlaing.com.mm/en/486/lack-of-country-loving-spirits-may-lead-to-disunity-and-all-citizens-should-have-country-loving-spirits-patriotic-spirits-and-myanmar-spirits/" TargetMode="External"/><Relationship Id="rId80" Type="http://schemas.openxmlformats.org/officeDocument/2006/relationships/hyperlink" Target="https://www.swisspeace.ch/fileadmin/user_upload/Media/Publications/Catalyzing_Reflections_2_2014_online.pdf" TargetMode="External"/><Relationship Id="rId155" Type="http://schemas.openxmlformats.org/officeDocument/2006/relationships/hyperlink" Target="https://www.bbc.com/news/world-asia-37968090" TargetMode="External"/><Relationship Id="rId176" Type="http://schemas.openxmlformats.org/officeDocument/2006/relationships/hyperlink" Target="https://www.geneva-academy.ch/joomlatools-files/docman-files/Publications/Academy%20Briefings/ATT%20Briefing%203%20web.pdf" TargetMode="External"/><Relationship Id="rId197" Type="http://schemas.openxmlformats.org/officeDocument/2006/relationships/hyperlink" Target="https://www.mecwebsite.com/nay-pyi-taw-ye-pyar-drinking-water-plant-naypyitaw/" TargetMode="External"/><Relationship Id="rId201" Type="http://schemas.openxmlformats.org/officeDocument/2006/relationships/hyperlink" Target="https://www.mecwebsite.com/no-2-4000-tpd-process-cement-plant-myaingglay/" TargetMode="External"/><Relationship Id="rId222" Type="http://schemas.openxmlformats.org/officeDocument/2006/relationships/hyperlink" Target="https://remote.ohchr.org/sites/myanmar-ffm/Shared%20Documents/F.%20REPORT_FFM/FFM2%20REPORT/Drafts%20of%20Corporate%20Interests%20report/rgeneralminaunghlaing.com.mm/en/345/entire-government-institutions-and-people-must-defend-the-country-with-strong-phttps:/www.senioatriotism" TargetMode="External"/><Relationship Id="rId243" Type="http://schemas.openxmlformats.org/officeDocument/2006/relationships/hyperlink" Target="https://remote.ohchr.org/sites/myanmar-ffm/Shared%20Documents/F.%20REPORT_FFM/FFM2%20REPORT/Drafts%20of%20Corporate%20Interests%20report/rgeneralminaunghlaing.com.mm/en/345/entire-government-institutions-and-people-must-defend-the-country-with-strong-phttps:/www.senioatriotism" TargetMode="External"/><Relationship Id="rId264" Type="http://schemas.openxmlformats.org/officeDocument/2006/relationships/hyperlink" Target="https://www.bloomberg.com/research/stocks/private/snapshot.asp?privcapid=402482573" TargetMode="External"/><Relationship Id="rId285" Type="http://schemas.openxmlformats.org/officeDocument/2006/relationships/hyperlink" Target="https://www.irrawaddy.com/news/burma/ukrainian-firm-will-reportedly-help-tatmadaw-build-plant-military-equipment.html" TargetMode="External"/><Relationship Id="rId17" Type="http://schemas.openxmlformats.org/officeDocument/2006/relationships/hyperlink" Target="http://mneguidelines.oecd.org/due-diligence-guidance-for-responsible-business-conduct.htm" TargetMode="External"/><Relationship Id="rId38" Type="http://schemas.openxmlformats.org/officeDocument/2006/relationships/hyperlink" Target="https://assets1c.milkeninstitute.org/assets/Publication/Viewpoint/PDF/083117-MyanmarBanking.pdf" TargetMode="External"/><Relationship Id="rId59" Type="http://schemas.openxmlformats.org/officeDocument/2006/relationships/hyperlink" Target="http://themimu.info/sites/themimu.info/files/documents/Report_Myanmar_Extractive_Industries_Transparency_Initiative_Report_2014-2015.pdf" TargetMode="External"/><Relationship Id="rId103" Type="http://schemas.openxmlformats.org/officeDocument/2006/relationships/hyperlink" Target="https://www.facebook.com/officemohamyanmar/posts/2017923114899959" TargetMode="External"/><Relationship Id="rId124" Type="http://schemas.openxmlformats.org/officeDocument/2006/relationships/hyperlink" Target="https://www.ucanews.com/news/nationalist-buddhist-group-banned-again-in-myanmar/82894" TargetMode="External"/><Relationship Id="rId70" Type="http://schemas.openxmlformats.org/officeDocument/2006/relationships/hyperlink" Target="https://resourcegovernance.org/analysis-tools/publications/tip-toeing-toward-transparency-jade-and-gemstone-myanmar" TargetMode="External"/><Relationship Id="rId91" Type="http://schemas.openxmlformats.org/officeDocument/2006/relationships/hyperlink" Target="http://asiaworldfoundation.org/english/2018/05/17/asia-world-foundation-has-completed-the-first-21-km-of-the-angumaw/" TargetMode="External"/><Relationship Id="rId145" Type="http://schemas.openxmlformats.org/officeDocument/2006/relationships/hyperlink" Target="https://www.lafargeholcim.com/" TargetMode="External"/><Relationship Id="rId166" Type="http://schemas.openxmlformats.org/officeDocument/2006/relationships/hyperlink" Target="http://psk.blog.24heures.ch/archive/2018/11/03/le-jf-17-thunder-entre-en-service-au-myanmar-866464.html" TargetMode="External"/><Relationship Id="rId187" Type="http://schemas.openxmlformats.org/officeDocument/2006/relationships/hyperlink" Target="https://www.mecwebsite.com/dagon-dairy-plant-pyinmabin-sweetened-condensed-milk-factory/" TargetMode="External"/><Relationship Id="rId1" Type="http://schemas.openxmlformats.org/officeDocument/2006/relationships/hyperlink" Target="https://www.ohchr.org/EN/HRBodies/HRC/MyanmarFFM/Pages/EconomicInterestsMyanmarMilitary.aspx" TargetMode="External"/><Relationship Id="rId212" Type="http://schemas.openxmlformats.org/officeDocument/2006/relationships/hyperlink" Target="https://myanmareiti.org/sites/myanmareiti.org/files/publication_docs/4th_meiti_report_30_march_2019_1.pdf" TargetMode="External"/><Relationship Id="rId233" Type="http://schemas.openxmlformats.org/officeDocument/2006/relationships/hyperlink" Target="https://remote.ohchr.org/sites/myanmar-ffm/Shared%20Documents/F.%20REPORT_FFM/FFM2%20REPORT/Drafts%20of%20Corporate%20Interests%20report/rgeneralminaunghlaing.com.mm/en/345/entire-government-institutions-and-people-must-defend-the-country-with-strong-phttps:/www.senioatriotism" TargetMode="External"/><Relationship Id="rId254" Type="http://schemas.openxmlformats.org/officeDocument/2006/relationships/hyperlink" Target="https://www.seniorgeneralminaunghlaing.com.mm/en/486/lack-of-country-loving-spirits-may-lead-to-disunity-and-all-citizens-should-have-country-loving-spirits-patriotic-spirits-and-myanmar-spirits/" TargetMode="External"/><Relationship Id="rId28" Type="http://schemas.openxmlformats.org/officeDocument/2006/relationships/hyperlink" Target="https://www.mmtimes.com/business/19799-military-owned-mehl-applies-to-become-public-company.html" TargetMode="External"/><Relationship Id="rId49" Type="http://schemas.openxmlformats.org/officeDocument/2006/relationships/hyperlink" Target="https://resourcegovernance.org/sites/default/files/documents/infobooklet-moge-other-accounts-english.pdf" TargetMode="External"/><Relationship Id="rId114" Type="http://schemas.openxmlformats.org/officeDocument/2006/relationships/hyperlink" Target="https://www.seniorgeneralminaunghlaing.com.mm/en/345/entire-government-institutions-and-people-must-defend-the-country-with-strong-patriotism/" TargetMode="External"/><Relationship Id="rId275" Type="http://schemas.openxmlformats.org/officeDocument/2006/relationships/hyperlink" Target="https://defence-blog.com/news/myanmar-looks-to-buy-chinese-sy-400-ballistic-missile-systems.html" TargetMode="External"/><Relationship Id="rId60" Type="http://schemas.openxmlformats.org/officeDocument/2006/relationships/hyperlink" Target="https://time.com/battling-for-blood-jade/" TargetMode="External"/><Relationship Id="rId81" Type="http://schemas.openxmlformats.org/officeDocument/2006/relationships/hyperlink" Target="https://www.reuters.com/article/us-myanmar-tin-insight/for-apple-and-others-tin-supply-chain-has-ties-to-rebel-held-myanmar-mine-idUSKBN13N1VV" TargetMode="External"/><Relationship Id="rId135" Type="http://schemas.openxmlformats.org/officeDocument/2006/relationships/hyperlink" Target="http://www.ayeyarwadyfoundation.org/en_US/ayeyarwady-foundation-donated-for-rakhine-state/" TargetMode="External"/><Relationship Id="rId156" Type="http://schemas.openxmlformats.org/officeDocument/2006/relationships/hyperlink" Target="https://www.haaretz.com/israel-news/.premium-israel-denies-selling-weapons-to-myanmar-but-reps-are-still-at-tel-aviv-arms-expo-1.7332146" TargetMode="External"/><Relationship Id="rId177" Type="http://schemas.openxmlformats.org/officeDocument/2006/relationships/hyperlink" Target="https://myanmareiti.org/files/uploads/mehl_information_data_for_eiti.pdf" TargetMode="External"/><Relationship Id="rId198" Type="http://schemas.openxmlformats.org/officeDocument/2006/relationships/hyperlink" Target="https://www.mecwebsite.com/no-2-steel-mill-and-fabrication-shop-myaungdagar/" TargetMode="External"/><Relationship Id="rId202" Type="http://schemas.openxmlformats.org/officeDocument/2006/relationships/hyperlink" Target="https://www.mecwebsite.com/refractory-plant-aung-lan-2/" TargetMode="External"/><Relationship Id="rId223" Type="http://schemas.openxmlformats.org/officeDocument/2006/relationships/hyperlink" Target="https://www.seniorgeneralminaunghlaing.com.mm/en/486/lack-of-country-loving-spirits-may-lead-to-disunity-and-all-citizens-should-have-country-loving-spirits-patriotic-spirits-and-myanmar-spirits/" TargetMode="External"/><Relationship Id="rId244" Type="http://schemas.openxmlformats.org/officeDocument/2006/relationships/hyperlink" Target="https://www.seniorgeneralminaunghlaing.com.mm/en/486/lack-of-country-loving-spirits-may-lead-to-disunity-and-all-citizens-should-have-country-loving-spirits-patriotic-spirits-and-myanmar-spirit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N-Docs2017\Templates\A\A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9DF31CBBF7A584FA19AD56CB46024A1" ma:contentTypeVersion="2" ma:contentTypeDescription="Create a new document." ma:contentTypeScope="" ma:versionID="bbfcc9a8428d24cc798183c93fc40732">
  <xsd:schema xmlns:xsd="http://www.w3.org/2001/XMLSchema" xmlns:xs="http://www.w3.org/2001/XMLSchema" xmlns:p="http://schemas.microsoft.com/office/2006/metadata/properties" xmlns:ns1="http://schemas.microsoft.com/sharepoint/v3" targetNamespace="http://schemas.microsoft.com/office/2006/metadata/properties" ma:root="true" ma:fieldsID="ab5cc954a3619c31cc2cca71e7629d3a"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A9A122-5B29-4A91-AF13-F0D6DEF3FC7F}"/>
</file>

<file path=customXml/itemProps2.xml><?xml version="1.0" encoding="utf-8"?>
<ds:datastoreItem xmlns:ds="http://schemas.openxmlformats.org/officeDocument/2006/customXml" ds:itemID="{FF0C60D9-4D67-4A2F-9649-4531611C9A08}">
  <ds:schemaRefs>
    <ds:schemaRef ds:uri="http://schemas.microsoft.com/sharepoint/v3/contenttype/forms"/>
  </ds:schemaRefs>
</ds:datastoreItem>
</file>

<file path=customXml/itemProps3.xml><?xml version="1.0" encoding="utf-8"?>
<ds:datastoreItem xmlns:ds="http://schemas.openxmlformats.org/officeDocument/2006/customXml" ds:itemID="{1C006975-7441-4A9C-AA54-75FCE113E8B8}">
  <ds:schemaRefs>
    <ds:schemaRef ds:uri="http://purl.org/dc/term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428416fd-f5ff-4c2c-9217-9a0681051042"/>
    <ds:schemaRef ds:uri="http://www.w3.org/XML/1998/namespace"/>
  </ds:schemaRefs>
</ds:datastoreItem>
</file>

<file path=customXml/itemProps4.xml><?xml version="1.0" encoding="utf-8"?>
<ds:datastoreItem xmlns:ds="http://schemas.openxmlformats.org/officeDocument/2006/customXml" ds:itemID="{1613D19C-7C8A-4EBB-A7B4-B526935AD1EE}">
  <ds:schemaRefs>
    <ds:schemaRef ds:uri="http://schemas.microsoft.com/sharepoint/events"/>
  </ds:schemaRefs>
</ds:datastoreItem>
</file>

<file path=customXml/itemProps5.xml><?xml version="1.0" encoding="utf-8"?>
<ds:datastoreItem xmlns:ds="http://schemas.openxmlformats.org/officeDocument/2006/customXml" ds:itemID="{9668C60C-667D-4817-BA48-62A282771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A_E.dotm</Template>
  <TotalTime>4</TotalTime>
  <Pages>110</Pages>
  <Words>33331</Words>
  <Characters>189989</Characters>
  <Application>Microsoft Office Word</Application>
  <DocSecurity>0</DocSecurity>
  <Lines>1583</Lines>
  <Paragraphs>445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A/HRC/42/CRP.3</vt:lpstr>
      <vt:lpstr/>
    </vt:vector>
  </TitlesOfParts>
  <Company>CSD</Company>
  <LinksUpToDate>false</LinksUpToDate>
  <CharactersWithSpaces>222875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A/HRC/42/CRP.3</dc:title>
  <dc:creator>Helen Ardiff</dc:creator>
  <cp:lastModifiedBy>LANZ Veronique</cp:lastModifiedBy>
  <cp:revision>5</cp:revision>
  <cp:lastPrinted>2019-08-04T11:19:00Z</cp:lastPrinted>
  <dcterms:created xsi:type="dcterms:W3CDTF">2019-09-20T07:29:00Z</dcterms:created>
  <dcterms:modified xsi:type="dcterms:W3CDTF">2019-09-20T07:36:00Z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57b5692c-d740-4298-8d9a-dc8bb1050188</vt:lpwstr>
  </property>
  <property fmtid="{D5CDD505-2E9C-101B-9397-08002B2CF9AE}" pid="3" name="ContentTypeId">
    <vt:lpwstr>0x01010069DF31CBBF7A584FA19AD56CB46024A1</vt:lpwstr>
  </property>
</Properties>
</file>